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3978"/>
        <w:gridCol w:w="448"/>
        <w:gridCol w:w="1188"/>
        <w:gridCol w:w="4523"/>
      </w:tblGrid>
      <w:tr w:rsidR="00D45C06" w14:paraId="4E269914" w14:textId="77777777" w:rsidTr="005165C0">
        <w:tc>
          <w:tcPr>
            <w:tcW w:w="2183" w:type="pct"/>
            <w:gridSpan w:val="2"/>
            <w:vAlign w:val="center"/>
          </w:tcPr>
          <w:p w14:paraId="309F4318" w14:textId="77777777" w:rsidR="00D45C06" w:rsidRDefault="00D45C06" w:rsidP="00124067">
            <w:pPr>
              <w:pStyle w:val="GOSTTitul0"/>
            </w:pPr>
          </w:p>
        </w:tc>
        <w:tc>
          <w:tcPr>
            <w:tcW w:w="586" w:type="pct"/>
            <w:vAlign w:val="center"/>
          </w:tcPr>
          <w:p w14:paraId="68DDB3AD" w14:textId="77777777" w:rsidR="00D45C06" w:rsidRDefault="00D45C06" w:rsidP="00124067">
            <w:pPr>
              <w:pStyle w:val="GOSTTitul0"/>
            </w:pPr>
          </w:p>
        </w:tc>
        <w:tc>
          <w:tcPr>
            <w:tcW w:w="2231" w:type="pct"/>
            <w:vAlign w:val="center"/>
          </w:tcPr>
          <w:p w14:paraId="1C42EA63" w14:textId="77777777" w:rsidR="00D45C06" w:rsidRDefault="00D45C06" w:rsidP="00124067">
            <w:pPr>
              <w:pStyle w:val="GOSTTitul0"/>
            </w:pPr>
          </w:p>
        </w:tc>
      </w:tr>
      <w:tr w:rsidR="00D45C06" w14:paraId="64DFBA1B" w14:textId="77777777" w:rsidTr="005165C0">
        <w:trPr>
          <w:trHeight w:val="2932"/>
        </w:trPr>
        <w:tc>
          <w:tcPr>
            <w:tcW w:w="2183" w:type="pct"/>
            <w:gridSpan w:val="2"/>
            <w:vAlign w:val="center"/>
          </w:tcPr>
          <w:p w14:paraId="39CB6830" w14:textId="77777777" w:rsidR="00D45C06" w:rsidRDefault="00D45C06" w:rsidP="00124067">
            <w:pPr>
              <w:pStyle w:val="GOSTTitul0"/>
            </w:pPr>
          </w:p>
        </w:tc>
        <w:tc>
          <w:tcPr>
            <w:tcW w:w="586" w:type="pct"/>
            <w:vAlign w:val="center"/>
          </w:tcPr>
          <w:p w14:paraId="4B68BDB2" w14:textId="77777777" w:rsidR="00D45C06" w:rsidRDefault="00D45C06" w:rsidP="00124067">
            <w:pPr>
              <w:pStyle w:val="GOSTTitul0"/>
            </w:pPr>
          </w:p>
        </w:tc>
        <w:tc>
          <w:tcPr>
            <w:tcW w:w="2231" w:type="pct"/>
            <w:vAlign w:val="center"/>
          </w:tcPr>
          <w:p w14:paraId="0C4241B7" w14:textId="77777777" w:rsidR="00D45C06" w:rsidRDefault="00D45C06" w:rsidP="00124067">
            <w:pPr>
              <w:pStyle w:val="GOSTTitul0"/>
            </w:pPr>
          </w:p>
        </w:tc>
      </w:tr>
      <w:tr w:rsidR="00D45C06" w14:paraId="1D581265" w14:textId="77777777">
        <w:trPr>
          <w:trHeight w:val="1373"/>
        </w:trPr>
        <w:tc>
          <w:tcPr>
            <w:tcW w:w="5000" w:type="pct"/>
            <w:gridSpan w:val="4"/>
            <w:vAlign w:val="center"/>
          </w:tcPr>
          <w:p w14:paraId="75F39996" w14:textId="77777777" w:rsidR="00D45C06" w:rsidRDefault="00D45C06" w:rsidP="00627ED9">
            <w:pPr>
              <w:pStyle w:val="GOSTTitul1"/>
            </w:pPr>
          </w:p>
        </w:tc>
      </w:tr>
      <w:tr w:rsidR="00D45C06" w14:paraId="15470D92" w14:textId="77777777">
        <w:trPr>
          <w:trHeight w:val="1605"/>
        </w:trPr>
        <w:tc>
          <w:tcPr>
            <w:tcW w:w="5000" w:type="pct"/>
            <w:gridSpan w:val="4"/>
            <w:vAlign w:val="center"/>
          </w:tcPr>
          <w:p w14:paraId="56C66CC1" w14:textId="446B5F90" w:rsidR="00D45C06" w:rsidRDefault="001E6B46">
            <w:pPr>
              <w:pStyle w:val="GOSTTitul2"/>
            </w:pPr>
            <w:r>
              <w:t>Функциональность для обмена пользовательскими информационными сообщениями</w:t>
            </w:r>
          </w:p>
        </w:tc>
      </w:tr>
      <w:tr w:rsidR="00D45C06" w14:paraId="74B45680" w14:textId="77777777">
        <w:trPr>
          <w:trHeight w:val="930"/>
        </w:trPr>
        <w:tc>
          <w:tcPr>
            <w:tcW w:w="5000" w:type="pct"/>
            <w:gridSpan w:val="4"/>
            <w:vAlign w:val="bottom"/>
          </w:tcPr>
          <w:p w14:paraId="61E04B44" w14:textId="77777777" w:rsidR="00D45C06" w:rsidRDefault="00D45C06">
            <w:pPr>
              <w:pStyle w:val="GOSTTitulnamedoc"/>
            </w:pPr>
            <w:r>
              <w:t>Руководство пользователя</w:t>
            </w:r>
          </w:p>
        </w:tc>
      </w:tr>
      <w:tr w:rsidR="00D45C06" w14:paraId="2CF8792C" w14:textId="77777777">
        <w:trPr>
          <w:trHeight w:val="647"/>
        </w:trPr>
        <w:tc>
          <w:tcPr>
            <w:tcW w:w="5000" w:type="pct"/>
            <w:gridSpan w:val="4"/>
            <w:vAlign w:val="center"/>
          </w:tcPr>
          <w:p w14:paraId="456774CB" w14:textId="77777777" w:rsidR="00D45C06" w:rsidRDefault="00D45C06">
            <w:pPr>
              <w:pStyle w:val="GOSTTitul1"/>
            </w:pPr>
          </w:p>
        </w:tc>
      </w:tr>
      <w:tr w:rsidR="00D45C06" w14:paraId="58F33AE7" w14:textId="77777777">
        <w:tc>
          <w:tcPr>
            <w:tcW w:w="5000" w:type="pct"/>
            <w:gridSpan w:val="4"/>
            <w:vAlign w:val="center"/>
          </w:tcPr>
          <w:p w14:paraId="534D5643" w14:textId="77777777" w:rsidR="00D45C06" w:rsidRDefault="00D45C06" w:rsidP="00124067">
            <w:pPr>
              <w:pStyle w:val="GOSTTitul0"/>
            </w:pPr>
          </w:p>
        </w:tc>
      </w:tr>
      <w:tr w:rsidR="00D45C06" w14:paraId="3A0CD8E9" w14:textId="77777777">
        <w:tc>
          <w:tcPr>
            <w:tcW w:w="5000" w:type="pct"/>
            <w:gridSpan w:val="4"/>
            <w:vAlign w:val="center"/>
          </w:tcPr>
          <w:p w14:paraId="0627A5B6" w14:textId="77777777" w:rsidR="00D45C06" w:rsidRDefault="00D45C06" w:rsidP="00124067">
            <w:pPr>
              <w:pStyle w:val="GOSTTitul0"/>
            </w:pPr>
          </w:p>
        </w:tc>
      </w:tr>
      <w:tr w:rsidR="00D45C06" w14:paraId="79FC71B5" w14:textId="77777777" w:rsidTr="005165C0">
        <w:tc>
          <w:tcPr>
            <w:tcW w:w="1962" w:type="pct"/>
            <w:vAlign w:val="center"/>
          </w:tcPr>
          <w:p w14:paraId="19EA396A" w14:textId="77777777" w:rsidR="00D45C06" w:rsidRDefault="00D45C06" w:rsidP="00124067">
            <w:pPr>
              <w:pStyle w:val="GOSTTitul0"/>
            </w:pPr>
          </w:p>
        </w:tc>
        <w:tc>
          <w:tcPr>
            <w:tcW w:w="807" w:type="pct"/>
            <w:gridSpan w:val="2"/>
            <w:vAlign w:val="center"/>
          </w:tcPr>
          <w:p w14:paraId="49A95805" w14:textId="731F2495" w:rsidR="00D45C06" w:rsidRPr="00D13B2F" w:rsidRDefault="005165C0" w:rsidP="00467359">
            <w:pPr>
              <w:pStyle w:val="GOSTTitul0"/>
            </w:pPr>
            <w:r w:rsidRPr="00F85985">
              <w:t xml:space="preserve">Листов: </w:t>
            </w:r>
            <w:r w:rsidR="00333657">
              <w:t>5</w:t>
            </w:r>
            <w:r w:rsidR="00A65462">
              <w:t>3</w:t>
            </w:r>
          </w:p>
        </w:tc>
        <w:tc>
          <w:tcPr>
            <w:tcW w:w="2231" w:type="pct"/>
            <w:vAlign w:val="center"/>
          </w:tcPr>
          <w:p w14:paraId="00A2A0B8" w14:textId="77777777" w:rsidR="00D45C06" w:rsidRDefault="00D45C06" w:rsidP="00124067">
            <w:pPr>
              <w:pStyle w:val="GOSTTitul0"/>
            </w:pPr>
          </w:p>
        </w:tc>
      </w:tr>
      <w:tr w:rsidR="00D45C06" w14:paraId="2DAA68E5" w14:textId="77777777" w:rsidTr="005165C0">
        <w:tc>
          <w:tcPr>
            <w:tcW w:w="1962" w:type="pct"/>
            <w:vAlign w:val="center"/>
          </w:tcPr>
          <w:p w14:paraId="64A315CD" w14:textId="77777777" w:rsidR="00D45C06" w:rsidRDefault="00D45C06" w:rsidP="00124067">
            <w:pPr>
              <w:pStyle w:val="GOSTTitul0"/>
            </w:pPr>
          </w:p>
        </w:tc>
        <w:tc>
          <w:tcPr>
            <w:tcW w:w="807" w:type="pct"/>
            <w:gridSpan w:val="2"/>
            <w:vAlign w:val="center"/>
          </w:tcPr>
          <w:p w14:paraId="5F88582D" w14:textId="77777777" w:rsidR="00D45C06" w:rsidRDefault="00D45C06" w:rsidP="00124067">
            <w:pPr>
              <w:pStyle w:val="GOSTTitul0"/>
            </w:pPr>
          </w:p>
        </w:tc>
        <w:tc>
          <w:tcPr>
            <w:tcW w:w="2231" w:type="pct"/>
            <w:vAlign w:val="center"/>
          </w:tcPr>
          <w:p w14:paraId="0CAB961C" w14:textId="77777777" w:rsidR="00D45C06" w:rsidRDefault="00D45C06" w:rsidP="00124067">
            <w:pPr>
              <w:pStyle w:val="GOSTTitul0"/>
            </w:pPr>
          </w:p>
        </w:tc>
      </w:tr>
      <w:tr w:rsidR="00D45C06" w14:paraId="1E4536ED" w14:textId="77777777" w:rsidTr="005165C0">
        <w:tc>
          <w:tcPr>
            <w:tcW w:w="1962" w:type="pct"/>
            <w:vAlign w:val="center"/>
          </w:tcPr>
          <w:p w14:paraId="7D86DFEC" w14:textId="77777777" w:rsidR="00D45C06" w:rsidRDefault="00D45C06" w:rsidP="00124067">
            <w:pPr>
              <w:pStyle w:val="GOSTTitul0"/>
            </w:pPr>
          </w:p>
        </w:tc>
        <w:tc>
          <w:tcPr>
            <w:tcW w:w="807" w:type="pct"/>
            <w:gridSpan w:val="2"/>
            <w:vAlign w:val="center"/>
          </w:tcPr>
          <w:p w14:paraId="3A494C8F" w14:textId="77777777" w:rsidR="00D45C06" w:rsidRDefault="00D45C06" w:rsidP="00124067">
            <w:pPr>
              <w:pStyle w:val="GOSTTitul0"/>
            </w:pPr>
          </w:p>
        </w:tc>
        <w:tc>
          <w:tcPr>
            <w:tcW w:w="2231" w:type="pct"/>
            <w:vAlign w:val="center"/>
          </w:tcPr>
          <w:p w14:paraId="290ACC1D" w14:textId="77777777" w:rsidR="00D45C06" w:rsidRDefault="00D45C06" w:rsidP="00124067">
            <w:pPr>
              <w:pStyle w:val="GOSTTitul0"/>
            </w:pPr>
          </w:p>
        </w:tc>
      </w:tr>
      <w:tr w:rsidR="00D45C06" w14:paraId="1ACA9894" w14:textId="77777777" w:rsidTr="005165C0">
        <w:tc>
          <w:tcPr>
            <w:tcW w:w="1962" w:type="pct"/>
            <w:vAlign w:val="center"/>
          </w:tcPr>
          <w:p w14:paraId="6058D306" w14:textId="77777777" w:rsidR="00D45C06" w:rsidRDefault="00D45C06" w:rsidP="00124067">
            <w:pPr>
              <w:pStyle w:val="GOSTTitul0"/>
            </w:pPr>
          </w:p>
        </w:tc>
        <w:tc>
          <w:tcPr>
            <w:tcW w:w="807" w:type="pct"/>
            <w:gridSpan w:val="2"/>
            <w:vAlign w:val="center"/>
          </w:tcPr>
          <w:p w14:paraId="4AA47E79" w14:textId="77777777" w:rsidR="00D45C06" w:rsidRDefault="00D45C06" w:rsidP="00124067">
            <w:pPr>
              <w:pStyle w:val="GOSTTitul0"/>
            </w:pPr>
          </w:p>
        </w:tc>
        <w:tc>
          <w:tcPr>
            <w:tcW w:w="2231" w:type="pct"/>
            <w:vAlign w:val="center"/>
          </w:tcPr>
          <w:p w14:paraId="2394B403" w14:textId="77777777" w:rsidR="00D45C06" w:rsidRDefault="00D45C06" w:rsidP="00124067">
            <w:pPr>
              <w:pStyle w:val="GOSTTitul0"/>
            </w:pPr>
          </w:p>
        </w:tc>
      </w:tr>
    </w:tbl>
    <w:p w14:paraId="694C3629" w14:textId="77777777" w:rsidR="00D45C06" w:rsidRDefault="00D45C06" w:rsidP="006545F7">
      <w:pPr>
        <w:ind w:firstLine="0"/>
        <w:sectPr w:rsidR="00D45C06" w:rsidSect="00E03084">
          <w:footerReference w:type="default" r:id="rId8"/>
          <w:footerReference w:type="first" r:id="rId9"/>
          <w:pgSz w:w="11906" w:h="16838" w:code="9"/>
          <w:pgMar w:top="567" w:right="851" w:bottom="567" w:left="1134" w:header="567" w:footer="284" w:gutter="0"/>
          <w:cols w:space="708"/>
          <w:docGrid w:linePitch="360"/>
        </w:sectPr>
      </w:pPr>
    </w:p>
    <w:p w14:paraId="2BC6BF47" w14:textId="77777777" w:rsidR="00C97134" w:rsidRDefault="009A3C13">
      <w:pPr>
        <w:pStyle w:val="GOSTSign"/>
        <w:outlineLvl w:val="4"/>
      </w:pPr>
      <w:bookmarkStart w:id="0" w:name="_Toc176584673"/>
      <w:bookmarkStart w:id="1" w:name="_Toc176584802"/>
      <w:bookmarkStart w:id="2" w:name="_Toc180297702"/>
      <w:bookmarkStart w:id="3" w:name="_Toc180308527"/>
      <w:r>
        <w:lastRenderedPageBreak/>
        <w:t>Аннотация</w:t>
      </w:r>
    </w:p>
    <w:p w14:paraId="66B5B734" w14:textId="2F2879D3" w:rsidR="009A3C13" w:rsidRPr="009A3C13" w:rsidRDefault="00EA131D" w:rsidP="009A3C13">
      <w:pPr>
        <w:pStyle w:val="GOSTNormal"/>
      </w:pPr>
      <w:r>
        <w:t xml:space="preserve">В настоящем документе описывается функциональность </w:t>
      </w:r>
      <w:r w:rsidR="007822AD">
        <w:t xml:space="preserve">по обмену пользовательскими информационными сообщениями. </w:t>
      </w:r>
    </w:p>
    <w:p w14:paraId="6442390E" w14:textId="77777777" w:rsidR="00D45C06" w:rsidRPr="00486F4F" w:rsidRDefault="009A3C13">
      <w:pPr>
        <w:pStyle w:val="GOSTSign"/>
        <w:outlineLvl w:val="4"/>
      </w:pPr>
      <w:r>
        <w:br w:type="page"/>
      </w:r>
      <w:r w:rsidR="00D45C06">
        <w:lastRenderedPageBreak/>
        <w:t>С</w:t>
      </w:r>
      <w:bookmarkEnd w:id="0"/>
      <w:bookmarkEnd w:id="1"/>
      <w:bookmarkEnd w:id="2"/>
      <w:bookmarkEnd w:id="3"/>
      <w:r w:rsidR="00486F4F">
        <w:t>одержание</w:t>
      </w:r>
    </w:p>
    <w:bookmarkStart w:id="4" w:name="_Toc474859344"/>
    <w:bookmarkStart w:id="5" w:name="_Toc474925125"/>
    <w:bookmarkStart w:id="6" w:name="_Toc182196480"/>
    <w:p w14:paraId="230CCADB" w14:textId="61E98BF7" w:rsidR="00333657" w:rsidRDefault="007D64C6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 w:rsidR="0082546E">
        <w:rPr>
          <w:b w:val="0"/>
          <w:bCs w:val="0"/>
          <w:caps w:val="0"/>
        </w:rPr>
        <w:instrText xml:space="preserve"> TOC \o "3-5" \h \z \t "Заголовок 1;1;Заголовок 2;2;_GOST_Reg;1;Заг_Приложение;1;Заг_2_Приложение;2" </w:instrText>
      </w:r>
      <w:r>
        <w:rPr>
          <w:b w:val="0"/>
          <w:bCs w:val="0"/>
          <w:caps w:val="0"/>
        </w:rPr>
        <w:fldChar w:fldCharType="separate"/>
      </w:r>
      <w:hyperlink w:anchor="_Toc114755255" w:history="1">
        <w:r w:rsidR="00333657" w:rsidRPr="00111D0F">
          <w:rPr>
            <w:rStyle w:val="ab"/>
          </w:rPr>
          <w:t>Перечень таблиц</w:t>
        </w:r>
        <w:r w:rsidR="00333657">
          <w:rPr>
            <w:webHidden/>
          </w:rPr>
          <w:tab/>
        </w:r>
        <w:r w:rsidR="00333657">
          <w:rPr>
            <w:webHidden/>
          </w:rPr>
          <w:fldChar w:fldCharType="begin"/>
        </w:r>
        <w:r w:rsidR="00333657">
          <w:rPr>
            <w:webHidden/>
          </w:rPr>
          <w:instrText xml:space="preserve"> PAGEREF _Toc114755255 \h </w:instrText>
        </w:r>
        <w:r w:rsidR="00333657">
          <w:rPr>
            <w:webHidden/>
          </w:rPr>
        </w:r>
        <w:r w:rsidR="00333657">
          <w:rPr>
            <w:webHidden/>
          </w:rPr>
          <w:fldChar w:fldCharType="separate"/>
        </w:r>
        <w:r w:rsidR="00333657">
          <w:rPr>
            <w:webHidden/>
          </w:rPr>
          <w:t>5</w:t>
        </w:r>
        <w:r w:rsidR="00333657">
          <w:rPr>
            <w:webHidden/>
          </w:rPr>
          <w:fldChar w:fldCharType="end"/>
        </w:r>
      </w:hyperlink>
    </w:p>
    <w:p w14:paraId="3CCF0B9A" w14:textId="78E53F2A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256" w:history="1">
        <w:r w:rsidRPr="00111D0F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DFCD6D4" w14:textId="3F4C8919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257" w:history="1">
        <w:r w:rsidRPr="00111D0F">
          <w:rPr>
            <w:rStyle w:val="ab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11D0F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7CA7296" w14:textId="1EAE54D7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58" w:history="1">
        <w:r w:rsidRPr="00111D0F">
          <w:rPr>
            <w:rStyle w:val="ab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C9AA9CD" w14:textId="7409E0F1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59" w:history="1">
        <w:r w:rsidRPr="00111D0F">
          <w:rPr>
            <w:rStyle w:val="ab"/>
          </w:rPr>
          <w:t>1.2.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Требования к пользователям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470F7FC" w14:textId="1F5FA1F7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0" w:history="1">
        <w:r w:rsidRPr="00111D0F">
          <w:rPr>
            <w:rStyle w:val="ab"/>
          </w:rPr>
          <w:t>1.3.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Условные обозначения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CE66892" w14:textId="31AE5229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261" w:history="1">
        <w:r w:rsidRPr="00111D0F">
          <w:rPr>
            <w:rStyle w:val="ab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11D0F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E4683B5" w14:textId="51B4DEEA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2" w:history="1">
        <w:r w:rsidRPr="00111D0F">
          <w:rPr>
            <w:rStyle w:val="ab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423761FD" w14:textId="75A8D79E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3" w:history="1">
        <w:r w:rsidRPr="00111D0F">
          <w:rPr>
            <w:rStyle w:val="ab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1B6F954" w14:textId="442386C1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4" w:history="1">
        <w:r w:rsidRPr="00111D0F">
          <w:rPr>
            <w:rStyle w:val="ab"/>
          </w:rPr>
          <w:t>2.3.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Функциональные роли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4388043A" w14:textId="7C900041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265" w:history="1">
        <w:r w:rsidRPr="00111D0F">
          <w:rPr>
            <w:rStyle w:val="ab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11D0F">
          <w:rPr>
            <w:rStyle w:val="ab"/>
          </w:rPr>
          <w:t>Используемые Справочники и формуляры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5416F073" w14:textId="40DE3200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6" w:history="1">
        <w:r w:rsidRPr="00111D0F">
          <w:rPr>
            <w:rStyle w:val="ab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Справочник «Виды направляемой информации»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0F133B48" w14:textId="31AE02AD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67" w:history="1">
        <w:r w:rsidRPr="00111D0F">
          <w:rPr>
            <w:rStyle w:val="ab"/>
          </w:rPr>
          <w:t>3.1.1.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Реквизитный состав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FD5E1EA" w14:textId="45063651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68" w:history="1">
        <w:r w:rsidRPr="00111D0F">
          <w:rPr>
            <w:rStyle w:val="ab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Справочник «Шаблоны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7B48C704" w14:textId="2E9CAEC4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69" w:history="1">
        <w:r w:rsidRPr="00111D0F">
          <w:rPr>
            <w:rStyle w:val="ab"/>
          </w:rPr>
          <w:t>3.2.1.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Реквизитный состав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3207CBC8" w14:textId="2E0CF203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70" w:history="1">
        <w:r w:rsidRPr="00111D0F">
          <w:rPr>
            <w:rStyle w:val="ab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Формуляр «Произвольный 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70217DB6" w14:textId="45CB725C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71" w:history="1">
        <w:r w:rsidRPr="00111D0F">
          <w:rPr>
            <w:rStyle w:val="ab"/>
          </w:rPr>
          <w:t>3.3.1.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Реквизитный состав формуляра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4FE0A8F3" w14:textId="6E09994C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2" w:history="1">
        <w:r w:rsidRPr="00111D0F">
          <w:rPr>
            <w:rStyle w:val="ab"/>
            <w:noProof/>
          </w:rPr>
          <w:t>3.3.1.1.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«Основная информация»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8BE599A" w14:textId="54550D21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3" w:history="1">
        <w:r w:rsidRPr="00111D0F">
          <w:rPr>
            <w:rStyle w:val="ab"/>
            <w:noProof/>
          </w:rPr>
          <w:t>3.3.1.2.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«Получатели»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980554B" w14:textId="4DD2AB0D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4" w:history="1">
        <w:r w:rsidRPr="00111D0F">
          <w:rPr>
            <w:rStyle w:val="ab"/>
            <w:noProof/>
          </w:rPr>
          <w:t>3.3.1.3.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«Отметки об исполнении»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0B54EAE7" w14:textId="6951012C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5" w:history="1">
        <w:r w:rsidRPr="00111D0F">
          <w:rPr>
            <w:rStyle w:val="ab"/>
            <w:noProof/>
          </w:rPr>
          <w:t>3.3.1.4.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«Отметка об отзыве»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3C44C6D" w14:textId="46C3CEA1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6" w:history="1">
        <w:r w:rsidRPr="00111D0F">
          <w:rPr>
            <w:rStyle w:val="ab"/>
            <w:noProof/>
          </w:rPr>
          <w:t>3.3.1.5.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«Лист согласования»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CB4C764" w14:textId="121D3510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77" w:history="1">
        <w:r w:rsidRPr="00111D0F">
          <w:rPr>
            <w:rStyle w:val="ab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Формуляр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E522058" w14:textId="3BFD1562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78" w:history="1">
        <w:r w:rsidRPr="00111D0F">
          <w:rPr>
            <w:rStyle w:val="ab"/>
          </w:rPr>
          <w:t>3.4.1.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Реквизитный состав формуляра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1FAFA1B8" w14:textId="4805CD9E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79" w:history="1">
        <w:r w:rsidRPr="00111D0F">
          <w:rPr>
            <w:rStyle w:val="ab"/>
            <w:noProof/>
          </w:rPr>
          <w:t>3.4.1.1.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«Произвольный документ»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FDBC9D7" w14:textId="021BDAE5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80" w:history="1">
        <w:r w:rsidRPr="00111D0F">
          <w:rPr>
            <w:rStyle w:val="ab"/>
            <w:noProof/>
          </w:rPr>
          <w:t>3.4.1.2.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«Отметка об исполнении»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DDB0736" w14:textId="6F29BF5D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81" w:history="1">
        <w:r w:rsidRPr="00111D0F">
          <w:rPr>
            <w:rStyle w:val="ab"/>
          </w:rPr>
          <w:t>3.5.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Формуляр «Сообщение»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76B06EBE" w14:textId="50153D56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82" w:history="1">
        <w:r w:rsidRPr="00111D0F">
          <w:rPr>
            <w:rStyle w:val="ab"/>
          </w:rPr>
          <w:t>3.5.1.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Реквизитный состав формуляра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69955DD7" w14:textId="55AF9598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83" w:history="1">
        <w:r w:rsidRPr="00111D0F">
          <w:rPr>
            <w:rStyle w:val="ab"/>
            <w:noProof/>
          </w:rPr>
          <w:t>3.5.1.1.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«Заголовочная часть»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23DF3D3" w14:textId="2ACE47D1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84" w:history="1">
        <w:r w:rsidRPr="00111D0F">
          <w:rPr>
            <w:rStyle w:val="ab"/>
            <w:noProof/>
          </w:rPr>
          <w:t>3.5.1.2.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Вкладка «Получатели»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DBF9CA6" w14:textId="2D493E82" w:rsidR="00333657" w:rsidRDefault="00333657">
      <w:pPr>
        <w:pStyle w:val="52"/>
        <w:rPr>
          <w:rFonts w:asciiTheme="minorHAnsi" w:eastAsiaTheme="minorEastAsia" w:hAnsiTheme="minorHAnsi" w:cstheme="minorBidi"/>
          <w:sz w:val="22"/>
          <w:szCs w:val="22"/>
        </w:rPr>
      </w:pPr>
      <w:hyperlink w:anchor="_Toc114755285" w:history="1">
        <w:r w:rsidRPr="00111D0F">
          <w:rPr>
            <w:rStyle w:val="ab"/>
          </w:rPr>
          <w:t>3.5.1.2.1.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111D0F">
          <w:rPr>
            <w:rStyle w:val="ab"/>
          </w:rPr>
          <w:t>Форма просмотра получателей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7AE97294" w14:textId="17F9A18D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286" w:history="1">
        <w:r w:rsidRPr="00111D0F">
          <w:rPr>
            <w:rStyle w:val="ab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11D0F">
          <w:rPr>
            <w:rStyle w:val="ab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68DD95A5" w14:textId="6DEB3431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87" w:history="1">
        <w:r w:rsidRPr="00111D0F">
          <w:rPr>
            <w:rStyle w:val="ab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Работа с документом «Произвольный 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17C2BAC7" w14:textId="07C13785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88" w:history="1">
        <w:r w:rsidRPr="00111D0F">
          <w:rPr>
            <w:rStyle w:val="ab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Создание и регистрация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248423FC" w14:textId="11F77BA3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89" w:history="1">
        <w:r w:rsidRPr="00111D0F">
          <w:rPr>
            <w:rStyle w:val="ab"/>
          </w:rPr>
          <w:t>4.1.2.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Отзыв документа «Произвольный 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7C653D28" w14:textId="10256E33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90" w:history="1">
        <w:r w:rsidRPr="00111D0F">
          <w:rPr>
            <w:rStyle w:val="ab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Работа с документом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52E813BA" w14:textId="32D69123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91" w:history="1">
        <w:r w:rsidRPr="00111D0F">
          <w:rPr>
            <w:rStyle w:val="ab"/>
          </w:rPr>
          <w:t>4.2.1.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Передача в работу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2C49AB80" w14:textId="14F7738D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92" w:history="1">
        <w:r w:rsidRPr="00111D0F">
          <w:rPr>
            <w:rStyle w:val="ab"/>
          </w:rPr>
          <w:t>4.2.2.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Исполнение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21451AAE" w14:textId="2AF3DF11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93" w:history="1">
        <w:r w:rsidRPr="00111D0F">
          <w:rPr>
            <w:rStyle w:val="ab"/>
          </w:rPr>
          <w:t>4.2.3.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Отказ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731D3C21" w14:textId="140E390A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94" w:history="1">
        <w:r w:rsidRPr="00111D0F">
          <w:rPr>
            <w:rStyle w:val="ab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Работа с документом «Сообщение»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4398C3A9" w14:textId="466FA652" w:rsidR="00333657" w:rsidRDefault="0033365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14755295" w:history="1">
        <w:r w:rsidRPr="00111D0F">
          <w:rPr>
            <w:rStyle w:val="ab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11D0F">
          <w:rPr>
            <w:rStyle w:val="ab"/>
          </w:rPr>
          <w:t>Ведение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56970608" w14:textId="5D377033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296" w:history="1">
        <w:r w:rsidRPr="00111D0F">
          <w:rPr>
            <w:rStyle w:val="ab"/>
          </w:rPr>
          <w:t>4.4.1.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Справочник «Виды направляемой информации»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7ACF405D" w14:textId="24E71996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97" w:history="1">
        <w:r w:rsidRPr="00111D0F">
          <w:rPr>
            <w:rStyle w:val="ab"/>
            <w:noProof/>
          </w:rPr>
          <w:t>4.4.1.1.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Создание новой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BE5195B" w14:textId="61032624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98" w:history="1">
        <w:r w:rsidRPr="00111D0F">
          <w:rPr>
            <w:rStyle w:val="ab"/>
            <w:noProof/>
          </w:rPr>
          <w:t>4.4.1.2.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Удаление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1F0AB5B7" w14:textId="3118EDA7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299" w:history="1">
        <w:r w:rsidRPr="00111D0F">
          <w:rPr>
            <w:rStyle w:val="ab"/>
            <w:noProof/>
          </w:rPr>
          <w:t>4.4.1.3.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Актуализация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78E9F87B" w14:textId="1CE8B889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300" w:history="1">
        <w:r w:rsidRPr="00111D0F">
          <w:rPr>
            <w:rStyle w:val="ab"/>
            <w:noProof/>
          </w:rPr>
          <w:t>4.4.1.4.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Архивация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42EE8011" w14:textId="04690E1B" w:rsidR="00333657" w:rsidRDefault="00333657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14755301" w:history="1">
        <w:r w:rsidRPr="00111D0F">
          <w:rPr>
            <w:rStyle w:val="ab"/>
          </w:rPr>
          <w:t>4.4.2.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11D0F">
          <w:rPr>
            <w:rStyle w:val="ab"/>
          </w:rPr>
          <w:t>Справочник «Шаблоны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52B3EFE8" w14:textId="13C25525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302" w:history="1">
        <w:r w:rsidRPr="00111D0F">
          <w:rPr>
            <w:rStyle w:val="ab"/>
            <w:noProof/>
          </w:rPr>
          <w:t>4.4.2.1.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Создание новой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5C07680D" w14:textId="02FC2C9A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303" w:history="1">
        <w:r w:rsidRPr="00111D0F">
          <w:rPr>
            <w:rStyle w:val="ab"/>
            <w:noProof/>
          </w:rPr>
          <w:t>4.4.2.2.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Удаление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232FB396" w14:textId="115F7FE4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304" w:history="1">
        <w:r w:rsidRPr="00111D0F">
          <w:rPr>
            <w:rStyle w:val="ab"/>
            <w:noProof/>
          </w:rPr>
          <w:t>4.4.2.3.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Актуализация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8093471" w14:textId="43323408" w:rsidR="00333657" w:rsidRDefault="00333657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4755305" w:history="1">
        <w:r w:rsidRPr="00111D0F">
          <w:rPr>
            <w:rStyle w:val="ab"/>
            <w:noProof/>
          </w:rPr>
          <w:t>4.4.2.4.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11D0F">
          <w:rPr>
            <w:rStyle w:val="ab"/>
            <w:noProof/>
          </w:rPr>
          <w:t>Архивация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_Toc114755305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42DC0AD" w14:textId="6A2A9C24" w:rsidR="00333657" w:rsidRDefault="0033365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14755306" w:history="1">
        <w:r w:rsidRPr="00111D0F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14:paraId="1A5381B5" w14:textId="26B0D108" w:rsidR="00751B68" w:rsidRDefault="007D64C6" w:rsidP="00E13CC5">
      <w:pPr>
        <w:pStyle w:val="GOSTNormal"/>
      </w:pPr>
      <w:r>
        <w:fldChar w:fldCharType="end"/>
      </w:r>
      <w:bookmarkEnd w:id="4"/>
      <w:bookmarkEnd w:id="5"/>
    </w:p>
    <w:p w14:paraId="10A3B627" w14:textId="77777777" w:rsidR="00E13CC5" w:rsidRDefault="00E13CC5" w:rsidP="00E13CC5">
      <w:pPr>
        <w:pStyle w:val="GOSTReg"/>
      </w:pPr>
      <w:bookmarkStart w:id="7" w:name="_Toc114755255"/>
      <w:r w:rsidRPr="00CD2B47">
        <w:lastRenderedPageBreak/>
        <w:t>Перечень таблиц</w:t>
      </w:r>
      <w:bookmarkEnd w:id="7"/>
    </w:p>
    <w:p w14:paraId="06325D52" w14:textId="49747115" w:rsidR="00333657" w:rsidRDefault="007D64C6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 w:rsidRPr="00CE34DE">
        <w:fldChar w:fldCharType="begin"/>
      </w:r>
      <w:r w:rsidR="00751B68" w:rsidRPr="00CE34DE">
        <w:instrText xml:space="preserve"> TOC \f T \h \z \t "_GOST_Name_Table" \c "Таблица" </w:instrText>
      </w:r>
      <w:r w:rsidRPr="00CE34DE">
        <w:fldChar w:fldCharType="separate"/>
      </w:r>
      <w:hyperlink w:anchor="_Toc114755307" w:history="1">
        <w:r w:rsidR="00333657" w:rsidRPr="000A548B">
          <w:rPr>
            <w:rStyle w:val="ab"/>
          </w:rPr>
          <w:t>Таблица </w:t>
        </w:r>
        <w:r w:rsidR="00333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33657" w:rsidRPr="000A548B">
          <w:rPr>
            <w:rStyle w:val="ab"/>
          </w:rPr>
          <w:t>1. Условные обозначения и сокращения</w:t>
        </w:r>
        <w:r w:rsidR="00333657">
          <w:rPr>
            <w:webHidden/>
          </w:rPr>
          <w:tab/>
        </w:r>
        <w:r w:rsidR="00333657">
          <w:rPr>
            <w:webHidden/>
          </w:rPr>
          <w:fldChar w:fldCharType="begin"/>
        </w:r>
        <w:r w:rsidR="00333657">
          <w:rPr>
            <w:webHidden/>
          </w:rPr>
          <w:instrText xml:space="preserve"> PAGEREF _Toc114755307 \h </w:instrText>
        </w:r>
        <w:r w:rsidR="00333657">
          <w:rPr>
            <w:webHidden/>
          </w:rPr>
        </w:r>
        <w:r w:rsidR="00333657">
          <w:rPr>
            <w:webHidden/>
          </w:rPr>
          <w:fldChar w:fldCharType="separate"/>
        </w:r>
        <w:r w:rsidR="00333657">
          <w:rPr>
            <w:webHidden/>
          </w:rPr>
          <w:t>8</w:t>
        </w:r>
        <w:r w:rsidR="00333657">
          <w:rPr>
            <w:webHidden/>
          </w:rPr>
          <w:fldChar w:fldCharType="end"/>
        </w:r>
      </w:hyperlink>
    </w:p>
    <w:p w14:paraId="5532CDFB" w14:textId="72A83EC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08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2. Функциональные роли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915030F" w14:textId="5EECF7F1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09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3. Описание реквизитного состава вкладки «Заголовочная часть»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56230700" w14:textId="2A772A1B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0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4. Описание реквизитного состава вкладки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18D07FD1" w14:textId="5415AA96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1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5. Описание реквизитного состава полей раздела «Основная информация» справочника «Шаблоны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11C42F39" w14:textId="29BA99C3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2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6. Описание табличной части «Согласующие»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E545D53" w14:textId="02C59A2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3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7. Описание табличной части «Утверждающие»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58CF4CB" w14:textId="44AAB095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4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8. Описание реквизитного состава вкладки «Основная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3B980010" w14:textId="086671D0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5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9. Состав и порядок заполнения табличной части «Получатели» вкладки «Получатели»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51474A71" w14:textId="2EA921EF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6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10. Описание реквизитного состава вкладки «Отметки об исполнении»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36FFA8B8" w14:textId="49171C5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7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11. Описание реквизитного состава вкладки «Уведомления»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08F86241" w14:textId="67323628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8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12. Описание реквизитного состава вкладки «Лист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3BDE0F10" w14:textId="5536595B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19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13. Описание реквизитного состава вкладки «Отметка об исполнении» формуляра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50F49C2C" w14:textId="03597B43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0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14. Описание реквизитного состава вкладки «Заголовочная часть»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53182923" w14:textId="20C4F408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1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15. Описание реквизитного состава вкладки «Получатели»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60EF05CB" w14:textId="0F91156B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2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16. Описание фильтр-папок формуляра «Произвольный документ» на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CBE3408" w14:textId="19AFE230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3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17. Описание фильтр-папок документа «Произвольный документ (входящий)» на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37DEF757" w14:textId="50D899DD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4" w:history="1">
        <w:r w:rsidRPr="000A548B"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A548B">
          <w:rPr>
            <w:rStyle w:val="ab"/>
          </w:rPr>
          <w:t>19. Описание фильтр-папок формуляра «Сообщение» на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14:paraId="66C1C01A" w14:textId="2F646DA4" w:rsidR="00751B68" w:rsidRDefault="007D64C6" w:rsidP="00CE34DE">
      <w:pPr>
        <w:pStyle w:val="affe"/>
      </w:pPr>
      <w:r w:rsidRPr="00CE34DE">
        <w:fldChar w:fldCharType="end"/>
      </w:r>
    </w:p>
    <w:p w14:paraId="31F38667" w14:textId="77777777" w:rsidR="00751B68" w:rsidRDefault="00751B68" w:rsidP="00751B68">
      <w:pPr>
        <w:pStyle w:val="GOSTReg"/>
      </w:pPr>
      <w:bookmarkStart w:id="8" w:name="_Toc114755256"/>
      <w:r>
        <w:lastRenderedPageBreak/>
        <w:t>Перечень рисунков</w:t>
      </w:r>
      <w:bookmarkEnd w:id="8"/>
    </w:p>
    <w:p w14:paraId="1B2B5FFF" w14:textId="395CE684" w:rsidR="00333657" w:rsidRDefault="007D64C6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751B68">
        <w:instrText xml:space="preserve"> TOC \h \z \t "_GOST_Fig_Name" \c "Рисунок" </w:instrText>
      </w:r>
      <w:r>
        <w:fldChar w:fldCharType="separate"/>
      </w:r>
      <w:hyperlink w:anchor="_Toc114755325" w:history="1">
        <w:r w:rsidR="00333657" w:rsidRPr="00C74895">
          <w:rPr>
            <w:rStyle w:val="ab"/>
          </w:rPr>
          <w:t>Рисунок </w:t>
        </w:r>
        <w:r w:rsidR="00333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33657" w:rsidRPr="00C74895">
          <w:rPr>
            <w:rStyle w:val="ab"/>
          </w:rPr>
          <w:t>1. ВФ справочника «Виды направляемой информации». Вкладка «Заголовочная часть»</w:t>
        </w:r>
        <w:r w:rsidR="00333657">
          <w:rPr>
            <w:webHidden/>
          </w:rPr>
          <w:tab/>
        </w:r>
        <w:r w:rsidR="00333657">
          <w:rPr>
            <w:webHidden/>
          </w:rPr>
          <w:fldChar w:fldCharType="begin"/>
        </w:r>
        <w:r w:rsidR="00333657">
          <w:rPr>
            <w:webHidden/>
          </w:rPr>
          <w:instrText xml:space="preserve"> PAGEREF _Toc114755325 \h </w:instrText>
        </w:r>
        <w:r w:rsidR="00333657">
          <w:rPr>
            <w:webHidden/>
          </w:rPr>
        </w:r>
        <w:r w:rsidR="00333657">
          <w:rPr>
            <w:webHidden/>
          </w:rPr>
          <w:fldChar w:fldCharType="separate"/>
        </w:r>
        <w:r w:rsidR="00333657">
          <w:rPr>
            <w:webHidden/>
          </w:rPr>
          <w:t>14</w:t>
        </w:r>
        <w:r w:rsidR="00333657">
          <w:rPr>
            <w:webHidden/>
          </w:rPr>
          <w:fldChar w:fldCharType="end"/>
        </w:r>
      </w:hyperlink>
    </w:p>
    <w:p w14:paraId="6A0E85D6" w14:textId="62ED81C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6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2. ВФ справочника «Шаблоны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4A315887" w14:textId="2D20CF68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7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3. ВФ формуляра «Произвольный документ», вкладка «Основная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621E218F" w14:textId="1CB16DB4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8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4. ВФ формуляра «Произвольный документ», вкладка «Получатели»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38FA6815" w14:textId="6E7A0F83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29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5. ВФ формуляра «Произвольный документ». Вкладка «Отметки об исполнении»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7977AE24" w14:textId="45A6C017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0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6. ВФ формуляра «Произвольный документ». Вкладка «Отметки об отзыве»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7F6083F9" w14:textId="06EA6186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1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7. ВФ формуляра «Произвольный документ». Вкладка «Лист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34B3F30D" w14:textId="799BF92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2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8. ЭФ формуляра «Произвольный документ (входящий)». Вкладка «Отметка об исполнении»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767FFC7B" w14:textId="3F532276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3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9. ВФ формуляра «Сообщение». Вкладка «Заголовочная часть»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2705F4D2" w14:textId="3F490E54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4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10. ВФ формуляра «Сообщение». Вкладка «Получатели»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2A8DD2C3" w14:textId="66D2AFB0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5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11. ВФ просмотра списка получателей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1DDB5EB4" w14:textId="5B01C3F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6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12. Панель навигации. Пункт «Обеспечение интеграции – Произвольные документы – Исходящие – В работе (мое)». Списковая форма документа «Произвольный 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03CCED65" w14:textId="471C93C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7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13. ЭФ документа «Произвольный 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67BBF289" w14:textId="4D5E341C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8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14. Окно отзыва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30547079" w14:textId="5402F7C5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39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15. Панель навигации. Пункт «Обеспечение интеграции – Произвольные документы – Входящие – Все документы». Списковая форма документа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326BB1B7" w14:textId="32491411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0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16. ЭФ документа «Произвольный документ (входящий)», вкладка «Отметка об исполнении»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14:paraId="688D9890" w14:textId="3A064A88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1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17. ЭФ справочника пользователей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1B22B969" w14:textId="46283ADC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2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18. Фильтр-папка «В работе». Списковая форма документа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14:paraId="1E2FB69B" w14:textId="7DB4705A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3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19. Фильтр-папка «Прочитаны (Моё)». Списковая форма документа «Произвольный документ (входящий)»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14:paraId="277D1A66" w14:textId="46E812D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4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20. Кнопка «Отменить исполнение»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056A767A" w14:textId="450A443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5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21.  Окно для комментария о причине отказа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604FDB5E" w14:textId="33857D4A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6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18. Фильтр-папка «Все». Списковая форма документа «Сообщение»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14:paraId="729F9610" w14:textId="6A6D77DF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7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22. ЭФ документа «Сообщение»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6F4CD9BF" w14:textId="2A5AE88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8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23. Списковая форма документа «Сообщение». Кнопка «Отправить»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14:paraId="724A70FD" w14:textId="37445293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49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24. Списковая форма документа «Сообщение». Кнопка «Снять с публикации»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2CDD9CD0" w14:textId="381B466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0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25. СФ справочника «Виды направляемой информации»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14:paraId="4CD597A0" w14:textId="539D9D71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1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26. Закладка «Заголовочная часть»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14:paraId="3926BA94" w14:textId="63F98E3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2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27. Закладка «Подписи»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1DD0975C" w14:textId="42BC7C78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3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28. Задание области видимости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664B64DC" w14:textId="7B7F0F49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4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29. Панель инструментов. Кнопка «Удаление»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75692DDA" w14:textId="10E5CEC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5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30. Панель инструментов. Кнопка «Актуализировать»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5F10ED8B" w14:textId="55AD58D7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6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31. Панель инструментов. Кнопка «Перевести в 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2775D653" w14:textId="176EBBB7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7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32. Запись справочника на статусе «Архив»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6EABE60C" w14:textId="2F82F463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8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33. СФ справочника «Шаблоны листа согласования»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53A54787" w14:textId="50E96DC7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59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34. Закладка «Заголовочная часть»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06B5F8E9" w14:textId="2CF5554E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60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35. Кнопка «Добавить новую строку»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0E1AC795" w14:textId="7BCA8C3C" w:rsidR="00333657" w:rsidRDefault="00333657"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114755361" w:history="1">
        <w:r w:rsidRPr="00C74895"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C74895">
          <w:rPr>
            <w:rStyle w:val="ab"/>
          </w:rPr>
          <w:t>36. Кнопка вызова справочника «Выбор пользователя»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_Toc114755361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3E988F42" w14:textId="576F1DF1" w:rsidR="00751B68" w:rsidRPr="00751B68" w:rsidRDefault="007D64C6" w:rsidP="00751B68">
      <w:pPr>
        <w:pStyle w:val="GOSTNormal"/>
      </w:pPr>
      <w:r>
        <w:lastRenderedPageBreak/>
        <w:fldChar w:fldCharType="end"/>
      </w:r>
    </w:p>
    <w:p w14:paraId="7DBC9BAF" w14:textId="77777777" w:rsidR="00D45C06" w:rsidRPr="001030A1" w:rsidRDefault="00D45C06" w:rsidP="00234A12">
      <w:pPr>
        <w:pStyle w:val="1"/>
      </w:pPr>
      <w:bookmarkStart w:id="9" w:name="_Toc114755257"/>
      <w:r w:rsidRPr="001030A1">
        <w:lastRenderedPageBreak/>
        <w:t>Введение</w:t>
      </w:r>
      <w:bookmarkEnd w:id="9"/>
    </w:p>
    <w:p w14:paraId="47AD8388" w14:textId="77777777" w:rsidR="00D45C06" w:rsidRPr="00905086" w:rsidRDefault="00D45C06" w:rsidP="00234A12">
      <w:pPr>
        <w:pStyle w:val="21"/>
      </w:pPr>
      <w:bookmarkStart w:id="10" w:name="_Toc114755258"/>
      <w:r w:rsidRPr="00905086">
        <w:t>Область применения</w:t>
      </w:r>
      <w:bookmarkEnd w:id="10"/>
    </w:p>
    <w:p w14:paraId="172267F1" w14:textId="67657669" w:rsidR="00B903F9" w:rsidRDefault="00507951">
      <w:pPr>
        <w:pStyle w:val="GOSTNormal"/>
      </w:pPr>
      <w:r w:rsidRPr="00507951">
        <w:t>Ф</w:t>
      </w:r>
      <w:r w:rsidR="00467359" w:rsidRPr="00507951">
        <w:t>ункциональност</w:t>
      </w:r>
      <w:r w:rsidRPr="00507951">
        <w:t>ь</w:t>
      </w:r>
      <w:r w:rsidR="00467359" w:rsidRPr="00507951">
        <w:t xml:space="preserve"> </w:t>
      </w:r>
      <w:r w:rsidR="001E6B46">
        <w:t>по обмену пользовательскими информационными сообщениями</w:t>
      </w:r>
      <w:r w:rsidR="00467359" w:rsidRPr="00507951">
        <w:t xml:space="preserve"> предназначен</w:t>
      </w:r>
      <w:r w:rsidRPr="00507951">
        <w:t>а</w:t>
      </w:r>
      <w:r w:rsidR="00467359" w:rsidRPr="00507951">
        <w:t xml:space="preserve"> для обмена документами в неструктурированном виде между </w:t>
      </w:r>
      <w:r w:rsidRPr="00507951">
        <w:t>организациями</w:t>
      </w:r>
      <w:r w:rsidR="00B903F9">
        <w:t xml:space="preserve"> </w:t>
      </w:r>
      <w:r w:rsidR="00B903F9" w:rsidRPr="00507951">
        <w:t>(ТОФК и клиентами</w:t>
      </w:r>
      <w:r w:rsidR="00B903F9">
        <w:t>,</w:t>
      </w:r>
      <w:r w:rsidR="00B903F9" w:rsidRPr="00507951">
        <w:t xml:space="preserve"> клиентами)</w:t>
      </w:r>
      <w:r w:rsidR="00B903F9">
        <w:t>.</w:t>
      </w:r>
    </w:p>
    <w:p w14:paraId="034AC7A6" w14:textId="77777777" w:rsidR="00D45C06" w:rsidRDefault="00D45C06" w:rsidP="00234A12">
      <w:pPr>
        <w:pStyle w:val="21"/>
      </w:pPr>
      <w:bookmarkStart w:id="11" w:name="_Toc114755259"/>
      <w:r>
        <w:t>Требования к пользователям</w:t>
      </w:r>
      <w:bookmarkEnd w:id="11"/>
    </w:p>
    <w:p w14:paraId="62625C28" w14:textId="21D3C865" w:rsidR="00D45C06" w:rsidRDefault="008E5409" w:rsidP="008E5409">
      <w:pPr>
        <w:pStyle w:val="GOSTNormal"/>
      </w:pPr>
      <w:r w:rsidRPr="002F2E76">
        <w:t>Пользователи должны обладать навыками работы с операционной системой Windows версии 7 и выше или версией Linux, поддерживающей графическую оболочку и работу интернет-обозревателей, а также навыками работы с интернет-обозревателем (например, Microsoft Internet Explorer, Google Chrome, Opera, Mozilla Firefox).</w:t>
      </w:r>
    </w:p>
    <w:p w14:paraId="72764411" w14:textId="01674483" w:rsidR="00D45C06" w:rsidRDefault="00D45C06" w:rsidP="00234A12">
      <w:pPr>
        <w:pStyle w:val="21"/>
      </w:pPr>
      <w:bookmarkStart w:id="12" w:name="_Toc107037952"/>
      <w:bookmarkStart w:id="13" w:name="_Toc182196483"/>
      <w:bookmarkStart w:id="14" w:name="_Ref530262734"/>
      <w:bookmarkStart w:id="15" w:name="_Toc114755260"/>
      <w:bookmarkEnd w:id="6"/>
      <w:r>
        <w:t>Условные обозначения и сокращения</w:t>
      </w:r>
      <w:bookmarkEnd w:id="12"/>
      <w:bookmarkEnd w:id="13"/>
      <w:bookmarkEnd w:id="14"/>
      <w:bookmarkEnd w:id="15"/>
    </w:p>
    <w:p w14:paraId="3D8860F2" w14:textId="7EE74EA4" w:rsidR="00507951" w:rsidRDefault="00507951" w:rsidP="00507951">
      <w:pPr>
        <w:pStyle w:val="GOSTNormal"/>
      </w:pPr>
      <w:r>
        <w:t>Термины и сокращения, используемые в документе, приведены в таблице </w:t>
      </w:r>
      <w:r w:rsidR="008E5409">
        <w:fldChar w:fldCharType="begin"/>
      </w:r>
      <w:r w:rsidR="008E5409">
        <w:instrText xml:space="preserve"> REF _Ref32406951 \h </w:instrText>
      </w:r>
      <w:r w:rsidR="008E5409">
        <w:fldChar w:fldCharType="separate"/>
      </w:r>
      <w:r w:rsidR="00333657">
        <w:rPr>
          <w:noProof/>
        </w:rPr>
        <w:t>1</w:t>
      </w:r>
      <w:r w:rsidR="008E5409">
        <w:fldChar w:fldCharType="end"/>
      </w:r>
      <w:r>
        <w:t>.</w:t>
      </w:r>
    </w:p>
    <w:p w14:paraId="39084863" w14:textId="041662EF" w:rsidR="00D45C06" w:rsidRDefault="00ED195F" w:rsidP="00507951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" w:name="_Ref32406951"/>
      <w:bookmarkStart w:id="17" w:name="_Toc114755307"/>
      <w:r w:rsidR="00333657">
        <w:rPr>
          <w:noProof/>
        </w:rPr>
        <w:t>1</w:t>
      </w:r>
      <w:bookmarkEnd w:id="16"/>
      <w:r>
        <w:rPr>
          <w:noProof/>
        </w:rPr>
        <w:fldChar w:fldCharType="end"/>
      </w:r>
      <w:r w:rsidR="00D45C06">
        <w:t>. Условные обозначения и сокращения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2435"/>
        <w:gridCol w:w="7057"/>
      </w:tblGrid>
      <w:tr w:rsidR="009C08B9" w:rsidRPr="00693EC7" w14:paraId="5E54255A" w14:textId="77777777" w:rsidTr="009C08B9">
        <w:trPr>
          <w:cantSplit/>
          <w:tblHeader/>
        </w:trPr>
        <w:tc>
          <w:tcPr>
            <w:tcW w:w="318" w:type="pct"/>
            <w:shd w:val="clear" w:color="auto" w:fill="E6E6E6"/>
            <w:vAlign w:val="center"/>
          </w:tcPr>
          <w:p w14:paraId="7AFADE72" w14:textId="77777777" w:rsidR="009C08B9" w:rsidRPr="00693EC7" w:rsidRDefault="009C08B9" w:rsidP="00717E7C">
            <w:pPr>
              <w:pStyle w:val="OTRTableHead"/>
              <w:widowControl w:val="0"/>
              <w:spacing w:line="24" w:lineRule="atLeast"/>
              <w:jc w:val="both"/>
            </w:pPr>
            <w:bookmarkStart w:id="18" w:name="_Hlk33527966"/>
            <w:bookmarkStart w:id="19" w:name="_Ref190858709"/>
            <w:r w:rsidRPr="001A6B12">
              <w:t>№ п/п</w:t>
            </w:r>
          </w:p>
        </w:tc>
        <w:tc>
          <w:tcPr>
            <w:tcW w:w="1201" w:type="pct"/>
            <w:shd w:val="clear" w:color="auto" w:fill="E6E6E6"/>
            <w:vAlign w:val="center"/>
          </w:tcPr>
          <w:p w14:paraId="0534A8BD" w14:textId="77777777" w:rsidR="009C08B9" w:rsidRPr="00693EC7" w:rsidRDefault="009C08B9" w:rsidP="00717E7C">
            <w:pPr>
              <w:pStyle w:val="OTRTableHead"/>
              <w:widowControl w:val="0"/>
              <w:spacing w:line="24" w:lineRule="atLeast"/>
              <w:jc w:val="both"/>
            </w:pPr>
            <w:r>
              <w:t>Термин/с</w:t>
            </w:r>
            <w:r w:rsidRPr="007A78F9">
              <w:t>окращение</w:t>
            </w:r>
          </w:p>
        </w:tc>
        <w:tc>
          <w:tcPr>
            <w:tcW w:w="3481" w:type="pct"/>
            <w:shd w:val="clear" w:color="auto" w:fill="E6E6E6"/>
            <w:vAlign w:val="center"/>
          </w:tcPr>
          <w:p w14:paraId="503A0EBC" w14:textId="77777777" w:rsidR="009C08B9" w:rsidRPr="00693EC7" w:rsidRDefault="009C08B9" w:rsidP="00717E7C">
            <w:pPr>
              <w:pStyle w:val="OTRTableHead"/>
              <w:widowControl w:val="0"/>
              <w:spacing w:line="24" w:lineRule="atLeast"/>
              <w:jc w:val="both"/>
            </w:pPr>
            <w:r w:rsidRPr="00CA645A">
              <w:t>Определение/расшифровка</w:t>
            </w:r>
          </w:p>
        </w:tc>
      </w:tr>
      <w:bookmarkEnd w:id="18"/>
      <w:tr w:rsidR="009C08B9" w:rsidRPr="00693EC7" w14:paraId="0778D6AA" w14:textId="77777777" w:rsidTr="009C08B9">
        <w:trPr>
          <w:cantSplit/>
        </w:trPr>
        <w:tc>
          <w:tcPr>
            <w:tcW w:w="318" w:type="pct"/>
          </w:tcPr>
          <w:p w14:paraId="5D29CC7A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7965BE8" w14:textId="77777777" w:rsidR="009C08B9" w:rsidRPr="00693EC7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eToken</w:t>
            </w:r>
          </w:p>
        </w:tc>
        <w:tc>
          <w:tcPr>
            <w:tcW w:w="3481" w:type="pct"/>
          </w:tcPr>
          <w:p w14:paraId="4E50A939" w14:textId="77777777" w:rsidR="009C08B9" w:rsidRPr="00693EC7" w:rsidRDefault="009C08B9" w:rsidP="00717E7C">
            <w:pPr>
              <w:pStyle w:val="OTRTableNorm"/>
            </w:pPr>
            <w:r>
              <w:t>Аппаратные и программные решения иностранного производства в области аутентификации, защиты информации и электронной подписи. (производитель: израильская компания «Aladdin Knowledge Systems»). </w:t>
            </w:r>
          </w:p>
        </w:tc>
      </w:tr>
      <w:tr w:rsidR="009C08B9" w:rsidRPr="00693EC7" w14:paraId="727B6791" w14:textId="77777777" w:rsidTr="009C08B9">
        <w:trPr>
          <w:cantSplit/>
        </w:trPr>
        <w:tc>
          <w:tcPr>
            <w:tcW w:w="318" w:type="pct"/>
          </w:tcPr>
          <w:p w14:paraId="41CFDAE6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E0D8AA9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GUID</w:t>
            </w:r>
          </w:p>
        </w:tc>
        <w:tc>
          <w:tcPr>
            <w:tcW w:w="3481" w:type="pct"/>
          </w:tcPr>
          <w:p w14:paraId="488D5ED2" w14:textId="77777777" w:rsidR="009C08B9" w:rsidRDefault="009C08B9" w:rsidP="00717E7C">
            <w:pPr>
              <w:pStyle w:val="OTRTableNorm"/>
            </w:pPr>
            <w:r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 XXXXXXXX-XXXX-XXXX-XXXX-XXXXXXXXXXXX.</w:t>
            </w:r>
          </w:p>
        </w:tc>
      </w:tr>
      <w:tr w:rsidR="009C08B9" w:rsidRPr="00693EC7" w14:paraId="26833D10" w14:textId="77777777" w:rsidTr="009C08B9">
        <w:trPr>
          <w:cantSplit/>
        </w:trPr>
        <w:tc>
          <w:tcPr>
            <w:tcW w:w="318" w:type="pct"/>
          </w:tcPr>
          <w:p w14:paraId="0341183F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734BD205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Java</w:t>
            </w:r>
          </w:p>
        </w:tc>
        <w:tc>
          <w:tcPr>
            <w:tcW w:w="3481" w:type="pct"/>
          </w:tcPr>
          <w:p w14:paraId="3EC4FF4F" w14:textId="77777777" w:rsidR="009C08B9" w:rsidRDefault="009C08B9" w:rsidP="00717E7C">
            <w:pPr>
              <w:pStyle w:val="OTRTableNorm"/>
            </w:pPr>
            <w:r>
              <w:t>Язык программирования и платформа создания приложений.</w:t>
            </w:r>
          </w:p>
        </w:tc>
      </w:tr>
      <w:tr w:rsidR="009C08B9" w:rsidRPr="00693EC7" w14:paraId="49EBA5AA" w14:textId="77777777" w:rsidTr="009C08B9">
        <w:trPr>
          <w:cantSplit/>
        </w:trPr>
        <w:tc>
          <w:tcPr>
            <w:tcW w:w="318" w:type="pct"/>
          </w:tcPr>
          <w:p w14:paraId="13CA4D9B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30FEF07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Jinn-Client</w:t>
            </w:r>
          </w:p>
        </w:tc>
        <w:tc>
          <w:tcPr>
            <w:tcW w:w="3481" w:type="pct"/>
          </w:tcPr>
          <w:p w14:paraId="2551B078" w14:textId="77777777" w:rsidR="009C08B9" w:rsidRDefault="009C08B9" w:rsidP="00717E7C">
            <w:pPr>
              <w:pStyle w:val="OTRTableNorm"/>
            </w:pPr>
            <w:r>
              <w:t>Программа доверенной визуализации и подписи.</w:t>
            </w:r>
          </w:p>
        </w:tc>
      </w:tr>
      <w:tr w:rsidR="009C08B9" w:rsidRPr="00693EC7" w14:paraId="293E52BD" w14:textId="77777777" w:rsidTr="009C08B9">
        <w:trPr>
          <w:cantSplit/>
        </w:trPr>
        <w:tc>
          <w:tcPr>
            <w:tcW w:w="318" w:type="pct"/>
          </w:tcPr>
          <w:p w14:paraId="703F3BD4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44E72263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JRE</w:t>
            </w:r>
          </w:p>
        </w:tc>
        <w:tc>
          <w:tcPr>
            <w:tcW w:w="3481" w:type="pct"/>
          </w:tcPr>
          <w:p w14:paraId="721EF8DE" w14:textId="77777777" w:rsidR="009C08B9" w:rsidRDefault="009C08B9" w:rsidP="00717E7C">
            <w:pPr>
              <w:pStyle w:val="OTRTableNorm"/>
            </w:pPr>
            <w:r>
              <w:t>Java Runtime Environment, минимальная реализация виртуальной машины, необходимая для исполнения Java-приложений, без компилятора и других средств разработки.</w:t>
            </w:r>
          </w:p>
        </w:tc>
      </w:tr>
      <w:tr w:rsidR="009C08B9" w:rsidRPr="00693EC7" w14:paraId="5D083FDC" w14:textId="77777777" w:rsidTr="009C08B9">
        <w:trPr>
          <w:cantSplit/>
        </w:trPr>
        <w:tc>
          <w:tcPr>
            <w:tcW w:w="318" w:type="pct"/>
          </w:tcPr>
          <w:p w14:paraId="56F8DA53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3DC8ECD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ruToken</w:t>
            </w:r>
          </w:p>
        </w:tc>
        <w:tc>
          <w:tcPr>
            <w:tcW w:w="3481" w:type="pct"/>
          </w:tcPr>
          <w:p w14:paraId="5F5F107C" w14:textId="77777777" w:rsidR="009C08B9" w:rsidRDefault="009C08B9" w:rsidP="00717E7C">
            <w:pPr>
              <w:pStyle w:val="OTRTableNorm"/>
            </w:pPr>
            <w:r>
              <w:t>Аппаратные и программные решения российского производства в области аутентификации, защиты информации и электронной подписи. (производитель: компания «Актив»). </w:t>
            </w:r>
          </w:p>
        </w:tc>
      </w:tr>
      <w:tr w:rsidR="009C08B9" w:rsidRPr="00693EC7" w14:paraId="5167EAE5" w14:textId="77777777" w:rsidTr="009C08B9">
        <w:trPr>
          <w:cantSplit/>
        </w:trPr>
        <w:tc>
          <w:tcPr>
            <w:tcW w:w="318" w:type="pct"/>
          </w:tcPr>
          <w:p w14:paraId="2086BA75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6BABE4AE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АРМ</w:t>
            </w:r>
          </w:p>
        </w:tc>
        <w:tc>
          <w:tcPr>
            <w:tcW w:w="3481" w:type="pct"/>
          </w:tcPr>
          <w:p w14:paraId="3C70E0AC" w14:textId="77777777" w:rsidR="009C08B9" w:rsidRDefault="009C08B9" w:rsidP="00717E7C">
            <w:pPr>
              <w:pStyle w:val="OTRTableNorm"/>
            </w:pPr>
            <w:r>
              <w:t>Автоматизированное рабочее место.</w:t>
            </w:r>
          </w:p>
        </w:tc>
      </w:tr>
      <w:tr w:rsidR="009C08B9" w:rsidRPr="00693EC7" w14:paraId="028D5BEE" w14:textId="77777777" w:rsidTr="009C08B9">
        <w:trPr>
          <w:cantSplit/>
        </w:trPr>
        <w:tc>
          <w:tcPr>
            <w:tcW w:w="318" w:type="pct"/>
          </w:tcPr>
          <w:p w14:paraId="1AAB26D0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32FCC850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ВФ</w:t>
            </w:r>
          </w:p>
        </w:tc>
        <w:tc>
          <w:tcPr>
            <w:tcW w:w="3481" w:type="pct"/>
          </w:tcPr>
          <w:p w14:paraId="269D7B3B" w14:textId="77777777" w:rsidR="009C08B9" w:rsidRDefault="009C08B9" w:rsidP="00717E7C">
            <w:pPr>
              <w:pStyle w:val="OTRTableNorm"/>
            </w:pPr>
            <w:r>
              <w:t>Визуальная форма формуляра/справочника. </w:t>
            </w:r>
          </w:p>
        </w:tc>
      </w:tr>
      <w:tr w:rsidR="009C08B9" w:rsidRPr="009C08B9" w14:paraId="563D62CE" w14:textId="77777777" w:rsidTr="009C08B9">
        <w:trPr>
          <w:cantSplit/>
        </w:trPr>
        <w:tc>
          <w:tcPr>
            <w:tcW w:w="318" w:type="pct"/>
          </w:tcPr>
          <w:p w14:paraId="040C769B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  <w:vAlign w:val="bottom"/>
          </w:tcPr>
          <w:p w14:paraId="6D2ED42D" w14:textId="77777777" w:rsidR="009C08B9" w:rsidRPr="009C08B9" w:rsidRDefault="009C08B9" w:rsidP="00367C95">
            <w:pPr>
              <w:pStyle w:val="GOSTTablenorm"/>
              <w:ind w:left="0"/>
            </w:pPr>
            <w:r w:rsidRPr="009C08B9">
              <w:t>ЕСМВ</w:t>
            </w:r>
          </w:p>
        </w:tc>
        <w:tc>
          <w:tcPr>
            <w:tcW w:w="3481" w:type="pct"/>
            <w:vAlign w:val="bottom"/>
          </w:tcPr>
          <w:p w14:paraId="388EB834" w14:textId="77777777" w:rsidR="009C08B9" w:rsidRPr="009C08B9" w:rsidRDefault="009C08B9" w:rsidP="009C08B9">
            <w:pPr>
              <w:pStyle w:val="GOSTTablenorm"/>
            </w:pPr>
            <w:r w:rsidRPr="009C08B9">
              <w:t>Единый сервис межсистемного взаимодействия.</w:t>
            </w:r>
          </w:p>
        </w:tc>
      </w:tr>
      <w:tr w:rsidR="009C08B9" w:rsidRPr="00693EC7" w14:paraId="4D334AB1" w14:textId="77777777" w:rsidTr="009C08B9">
        <w:trPr>
          <w:cantSplit/>
        </w:trPr>
        <w:tc>
          <w:tcPr>
            <w:tcW w:w="318" w:type="pct"/>
          </w:tcPr>
          <w:p w14:paraId="0C04505B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1C8B6C88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ЖЦ</w:t>
            </w:r>
          </w:p>
        </w:tc>
        <w:tc>
          <w:tcPr>
            <w:tcW w:w="3481" w:type="pct"/>
          </w:tcPr>
          <w:p w14:paraId="2BCF5D19" w14:textId="77777777" w:rsidR="009C08B9" w:rsidRDefault="009C08B9" w:rsidP="00717E7C">
            <w:pPr>
              <w:pStyle w:val="OTRTableNorm"/>
            </w:pPr>
            <w:r>
              <w:t>Жизненный цикл - описание возможных состояний (статусов) формуляра и переходов между ними.</w:t>
            </w:r>
          </w:p>
        </w:tc>
      </w:tr>
      <w:tr w:rsidR="009C08B9" w:rsidRPr="00693EC7" w14:paraId="206867FC" w14:textId="77777777" w:rsidTr="009C08B9">
        <w:trPr>
          <w:cantSplit/>
        </w:trPr>
        <w:tc>
          <w:tcPr>
            <w:tcW w:w="318" w:type="pct"/>
          </w:tcPr>
          <w:p w14:paraId="43C5547F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04477112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ИП</w:t>
            </w:r>
          </w:p>
        </w:tc>
        <w:tc>
          <w:tcPr>
            <w:tcW w:w="3481" w:type="pct"/>
          </w:tcPr>
          <w:p w14:paraId="43C9665A" w14:textId="77777777" w:rsidR="009C08B9" w:rsidRDefault="009C08B9" w:rsidP="00717E7C">
            <w:pPr>
              <w:pStyle w:val="OTRTableNorm"/>
            </w:pPr>
            <w:r>
              <w:t>Индивидуальный предприниматель.</w:t>
            </w:r>
          </w:p>
        </w:tc>
      </w:tr>
      <w:tr w:rsidR="009C08B9" w:rsidRPr="00693EC7" w14:paraId="74883484" w14:textId="77777777" w:rsidTr="009C08B9">
        <w:trPr>
          <w:cantSplit/>
        </w:trPr>
        <w:tc>
          <w:tcPr>
            <w:tcW w:w="318" w:type="pct"/>
          </w:tcPr>
          <w:p w14:paraId="6069E77E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9E2A869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Клиент</w:t>
            </w:r>
          </w:p>
        </w:tc>
        <w:tc>
          <w:tcPr>
            <w:tcW w:w="3481" w:type="pct"/>
          </w:tcPr>
          <w:p w14:paraId="6763A39A" w14:textId="77777777" w:rsidR="009C08B9" w:rsidRDefault="009C08B9" w:rsidP="00717E7C">
            <w:pPr>
              <w:pStyle w:val="OTRTableNorm"/>
            </w:pPr>
            <w:r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</w:tc>
      </w:tr>
      <w:tr w:rsidR="009C08B9" w:rsidRPr="00693EC7" w14:paraId="4FD7E149" w14:textId="77777777" w:rsidTr="009C08B9">
        <w:trPr>
          <w:cantSplit/>
        </w:trPr>
        <w:tc>
          <w:tcPr>
            <w:tcW w:w="318" w:type="pct"/>
          </w:tcPr>
          <w:p w14:paraId="2853A989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C9BB0BB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Кнопка</w:t>
            </w:r>
          </w:p>
        </w:tc>
        <w:tc>
          <w:tcPr>
            <w:tcW w:w="3481" w:type="pct"/>
          </w:tcPr>
          <w:p w14:paraId="6BD7C61B" w14:textId="77777777" w:rsidR="009C08B9" w:rsidRDefault="009C08B9" w:rsidP="00717E7C">
            <w:pPr>
              <w:pStyle w:val="OTRTableNorm"/>
            </w:pPr>
            <w:r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9C08B9" w:rsidRPr="00693EC7" w14:paraId="37155095" w14:textId="77777777" w:rsidTr="009C08B9">
        <w:trPr>
          <w:cantSplit/>
        </w:trPr>
        <w:tc>
          <w:tcPr>
            <w:tcW w:w="318" w:type="pct"/>
          </w:tcPr>
          <w:p w14:paraId="27EA8184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6A77702E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КФХ</w:t>
            </w:r>
          </w:p>
        </w:tc>
        <w:tc>
          <w:tcPr>
            <w:tcW w:w="3481" w:type="pct"/>
          </w:tcPr>
          <w:p w14:paraId="03177CA4" w14:textId="77777777" w:rsidR="009C08B9" w:rsidRDefault="009C08B9" w:rsidP="00717E7C">
            <w:pPr>
              <w:pStyle w:val="OTRTableNorm"/>
            </w:pPr>
            <w:r>
              <w:t>Крестьянское (фермерское) хозяйство.</w:t>
            </w:r>
          </w:p>
        </w:tc>
      </w:tr>
      <w:tr w:rsidR="009C08B9" w:rsidRPr="00693EC7" w14:paraId="499CF862" w14:textId="77777777" w:rsidTr="009C08B9">
        <w:trPr>
          <w:cantSplit/>
        </w:trPr>
        <w:tc>
          <w:tcPr>
            <w:tcW w:w="318" w:type="pct"/>
          </w:tcPr>
          <w:p w14:paraId="47C13607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A42897A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л/с</w:t>
            </w:r>
          </w:p>
        </w:tc>
        <w:tc>
          <w:tcPr>
            <w:tcW w:w="3481" w:type="pct"/>
          </w:tcPr>
          <w:p w14:paraId="45A0EC7B" w14:textId="77777777" w:rsidR="009C08B9" w:rsidRDefault="009C08B9" w:rsidP="00717E7C">
            <w:pPr>
              <w:pStyle w:val="OTRTableNorm"/>
            </w:pPr>
            <w:r>
              <w:t>Лицевой счет, открытый территориальным органом Федерального казначейства.</w:t>
            </w:r>
          </w:p>
        </w:tc>
      </w:tr>
      <w:tr w:rsidR="009C08B9" w:rsidRPr="00693EC7" w14:paraId="184EA052" w14:textId="77777777" w:rsidTr="009C08B9">
        <w:trPr>
          <w:cantSplit/>
        </w:trPr>
        <w:tc>
          <w:tcPr>
            <w:tcW w:w="318" w:type="pct"/>
          </w:tcPr>
          <w:p w14:paraId="25F1AF4E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43DF05CC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ЛК</w:t>
            </w:r>
          </w:p>
        </w:tc>
        <w:tc>
          <w:tcPr>
            <w:tcW w:w="3481" w:type="pct"/>
          </w:tcPr>
          <w:p w14:paraId="5DEE415E" w14:textId="77777777" w:rsidR="009C08B9" w:rsidRDefault="009C08B9" w:rsidP="00717E7C">
            <w:pPr>
              <w:pStyle w:val="OTRTableNorm"/>
            </w:pPr>
            <w:r w:rsidRPr="00E7019A">
              <w:t>Личный кабинет пользователя. Компонент предназначенный для обеспечения доступа пользователей к функциям и данным всех подсистем системы «Электронный бюджет» посредством web-интерфейса, в соответствии с полномочиями пользователя.</w:t>
            </w:r>
          </w:p>
        </w:tc>
      </w:tr>
      <w:tr w:rsidR="009C08B9" w:rsidRPr="00693EC7" w14:paraId="17684174" w14:textId="77777777" w:rsidTr="009C08B9">
        <w:trPr>
          <w:cantSplit/>
        </w:trPr>
        <w:tc>
          <w:tcPr>
            <w:tcW w:w="318" w:type="pct"/>
          </w:tcPr>
          <w:p w14:paraId="1B693638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E51C050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481" w:type="pct"/>
          </w:tcPr>
          <w:p w14:paraId="114B78DC" w14:textId="77777777" w:rsidR="009C08B9" w:rsidRDefault="009C08B9" w:rsidP="00717E7C">
            <w:pPr>
              <w:pStyle w:val="OTRTableNorm"/>
            </w:pPr>
            <w:r>
              <w:t>Мобильное приложение</w:t>
            </w:r>
          </w:p>
        </w:tc>
      </w:tr>
      <w:tr w:rsidR="009C08B9" w:rsidRPr="00693EC7" w14:paraId="32FB7F61" w14:textId="77777777" w:rsidTr="009C08B9">
        <w:trPr>
          <w:cantSplit/>
        </w:trPr>
        <w:tc>
          <w:tcPr>
            <w:tcW w:w="318" w:type="pct"/>
          </w:tcPr>
          <w:p w14:paraId="15A3B518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446704CD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Параметры</w:t>
            </w:r>
          </w:p>
        </w:tc>
        <w:tc>
          <w:tcPr>
            <w:tcW w:w="3481" w:type="pct"/>
          </w:tcPr>
          <w:p w14:paraId="3F301752" w14:textId="77777777" w:rsidR="009C08B9" w:rsidRDefault="009C08B9" w:rsidP="00717E7C">
            <w:pPr>
              <w:pStyle w:val="OTRTableNorm"/>
            </w:pPr>
            <w:r>
              <w:t>Данные полей документа, справочников.</w:t>
            </w:r>
          </w:p>
        </w:tc>
      </w:tr>
      <w:tr w:rsidR="009C08B9" w:rsidRPr="00693EC7" w14:paraId="6E84C0C6" w14:textId="77777777" w:rsidTr="009C08B9">
        <w:trPr>
          <w:cantSplit/>
        </w:trPr>
        <w:tc>
          <w:tcPr>
            <w:tcW w:w="318" w:type="pct"/>
          </w:tcPr>
          <w:p w14:paraId="755276DD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77A6F930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ПОИ</w:t>
            </w:r>
          </w:p>
        </w:tc>
        <w:tc>
          <w:tcPr>
            <w:tcW w:w="3481" w:type="pct"/>
          </w:tcPr>
          <w:p w14:paraId="5BB29ED9" w14:textId="77777777" w:rsidR="009C08B9" w:rsidRDefault="009C08B9" w:rsidP="00717E7C">
            <w:pPr>
              <w:pStyle w:val="OTRTableNorm"/>
            </w:pPr>
            <w:r>
              <w:t>Подсистема обеспечения интеграции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9C08B9" w:rsidRPr="00693EC7" w14:paraId="553E0795" w14:textId="77777777" w:rsidTr="009C08B9">
        <w:trPr>
          <w:cantSplit/>
        </w:trPr>
        <w:tc>
          <w:tcPr>
            <w:tcW w:w="318" w:type="pct"/>
          </w:tcPr>
          <w:p w14:paraId="75E452E1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34C71C1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Пользователь</w:t>
            </w:r>
          </w:p>
        </w:tc>
        <w:tc>
          <w:tcPr>
            <w:tcW w:w="3481" w:type="pct"/>
          </w:tcPr>
          <w:p w14:paraId="36B4E83C" w14:textId="77777777" w:rsidR="009C08B9" w:rsidRDefault="009C08B9" w:rsidP="00717E7C">
            <w:pPr>
              <w:pStyle w:val="OTRTableNorm"/>
            </w:pPr>
            <w:r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9C08B9" w:rsidRPr="00693EC7" w14:paraId="74F8AA52" w14:textId="77777777" w:rsidTr="009C08B9">
        <w:trPr>
          <w:cantSplit/>
        </w:trPr>
        <w:tc>
          <w:tcPr>
            <w:tcW w:w="318" w:type="pct"/>
          </w:tcPr>
          <w:p w14:paraId="47B5CB66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448F3F4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Протокол</w:t>
            </w:r>
          </w:p>
        </w:tc>
        <w:tc>
          <w:tcPr>
            <w:tcW w:w="3481" w:type="pct"/>
          </w:tcPr>
          <w:p w14:paraId="1DC3A0B3" w14:textId="77777777" w:rsidR="009C08B9" w:rsidRDefault="009C08B9" w:rsidP="00717E7C">
            <w:pPr>
              <w:pStyle w:val="OTRTableNorm"/>
            </w:pPr>
            <w:r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9C08B9" w:rsidRPr="00693EC7" w14:paraId="13438DCE" w14:textId="77777777" w:rsidTr="009C08B9">
        <w:trPr>
          <w:cantSplit/>
        </w:trPr>
        <w:tc>
          <w:tcPr>
            <w:tcW w:w="318" w:type="pct"/>
          </w:tcPr>
          <w:p w14:paraId="02AB0DF2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77429DA8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СКЗИ</w:t>
            </w:r>
          </w:p>
        </w:tc>
        <w:tc>
          <w:tcPr>
            <w:tcW w:w="3481" w:type="pct"/>
          </w:tcPr>
          <w:p w14:paraId="51A71E55" w14:textId="77777777" w:rsidR="009C08B9" w:rsidRDefault="009C08B9" w:rsidP="00717E7C">
            <w:pPr>
              <w:pStyle w:val="OTRTableNorm"/>
            </w:pPr>
            <w:r>
              <w:t>Средство криптографической защиты информации.</w:t>
            </w:r>
          </w:p>
        </w:tc>
      </w:tr>
      <w:tr w:rsidR="009C08B9" w:rsidRPr="00693EC7" w14:paraId="1BDAF90D" w14:textId="77777777" w:rsidTr="009C08B9">
        <w:trPr>
          <w:cantSplit/>
        </w:trPr>
        <w:tc>
          <w:tcPr>
            <w:tcW w:w="318" w:type="pct"/>
          </w:tcPr>
          <w:p w14:paraId="21A3D308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4E3A06A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СР</w:t>
            </w:r>
          </w:p>
        </w:tc>
        <w:tc>
          <w:tcPr>
            <w:tcW w:w="3481" w:type="pct"/>
          </w:tcPr>
          <w:p w14:paraId="4B8DD96D" w14:textId="77777777" w:rsidR="009C08B9" w:rsidRDefault="009C08B9" w:rsidP="00717E7C">
            <w:pPr>
              <w:pStyle w:val="OTRTableNorm"/>
            </w:pPr>
            <w:r>
              <w:t>Сводный реестр. 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9C08B9" w:rsidRPr="00693EC7" w14:paraId="536C1E0C" w14:textId="77777777" w:rsidTr="009C08B9">
        <w:trPr>
          <w:cantSplit/>
        </w:trPr>
        <w:tc>
          <w:tcPr>
            <w:tcW w:w="318" w:type="pct"/>
          </w:tcPr>
          <w:p w14:paraId="3A912204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6CD2D96E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СФ</w:t>
            </w:r>
          </w:p>
        </w:tc>
        <w:tc>
          <w:tcPr>
            <w:tcW w:w="3481" w:type="pct"/>
          </w:tcPr>
          <w:p w14:paraId="6FEC32F7" w14:textId="77777777" w:rsidR="009C08B9" w:rsidRDefault="009C08B9" w:rsidP="00717E7C">
            <w:pPr>
              <w:pStyle w:val="OTRTableNorm"/>
            </w:pPr>
            <w:r>
              <w:t>Списковая форма.</w:t>
            </w:r>
          </w:p>
        </w:tc>
      </w:tr>
      <w:tr w:rsidR="009C08B9" w:rsidRPr="00693EC7" w14:paraId="65A0AD89" w14:textId="77777777" w:rsidTr="009C08B9">
        <w:trPr>
          <w:cantSplit/>
        </w:trPr>
        <w:tc>
          <w:tcPr>
            <w:tcW w:w="318" w:type="pct"/>
          </w:tcPr>
          <w:p w14:paraId="75C996FC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51B23F93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Термин/сокращение</w:t>
            </w:r>
          </w:p>
        </w:tc>
        <w:tc>
          <w:tcPr>
            <w:tcW w:w="3481" w:type="pct"/>
          </w:tcPr>
          <w:p w14:paraId="3E3DD853" w14:textId="77777777" w:rsidR="009C08B9" w:rsidRDefault="009C08B9" w:rsidP="00717E7C">
            <w:pPr>
              <w:pStyle w:val="OTRTableNorm"/>
            </w:pPr>
            <w:r>
              <w:t>Расшифровка/определение</w:t>
            </w:r>
          </w:p>
        </w:tc>
      </w:tr>
      <w:tr w:rsidR="009C08B9" w:rsidRPr="00693EC7" w14:paraId="43DA3554" w14:textId="77777777" w:rsidTr="009C08B9">
        <w:trPr>
          <w:cantSplit/>
        </w:trPr>
        <w:tc>
          <w:tcPr>
            <w:tcW w:w="318" w:type="pct"/>
          </w:tcPr>
          <w:p w14:paraId="602E4240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69B07726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ТОФК</w:t>
            </w:r>
          </w:p>
        </w:tc>
        <w:tc>
          <w:tcPr>
            <w:tcW w:w="3481" w:type="pct"/>
          </w:tcPr>
          <w:p w14:paraId="31D7EE35" w14:textId="77777777" w:rsidR="009C08B9" w:rsidRDefault="009C08B9" w:rsidP="00717E7C">
            <w:pPr>
              <w:pStyle w:val="OTRTableNorm"/>
            </w:pPr>
            <w: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 управления Федерального казначейства по субъектам Российской Федерации.</w:t>
            </w:r>
          </w:p>
        </w:tc>
      </w:tr>
      <w:tr w:rsidR="009C08B9" w:rsidRPr="00693EC7" w14:paraId="3410065C" w14:textId="77777777" w:rsidTr="009C08B9">
        <w:trPr>
          <w:cantSplit/>
        </w:trPr>
        <w:tc>
          <w:tcPr>
            <w:tcW w:w="318" w:type="pct"/>
          </w:tcPr>
          <w:p w14:paraId="253CBBB2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5F96FE3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УЦ</w:t>
            </w:r>
          </w:p>
        </w:tc>
        <w:tc>
          <w:tcPr>
            <w:tcW w:w="3481" w:type="pct"/>
          </w:tcPr>
          <w:p w14:paraId="6D46113B" w14:textId="77777777" w:rsidR="009C08B9" w:rsidRDefault="009C08B9" w:rsidP="00717E7C">
            <w:pPr>
              <w:pStyle w:val="OTRTableNorm"/>
            </w:pPr>
            <w:r>
              <w:t>Удостоверяющий центр –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 от 06.04.2011 № 63-ФЗ «Об электронной подписи».</w:t>
            </w:r>
          </w:p>
        </w:tc>
      </w:tr>
      <w:tr w:rsidR="009C08B9" w:rsidRPr="00693EC7" w14:paraId="6031A6AA" w14:textId="77777777" w:rsidTr="009C08B9">
        <w:trPr>
          <w:cantSplit/>
        </w:trPr>
        <w:tc>
          <w:tcPr>
            <w:tcW w:w="318" w:type="pct"/>
          </w:tcPr>
          <w:p w14:paraId="65D0D00F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16CACB15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3481" w:type="pct"/>
          </w:tcPr>
          <w:p w14:paraId="7CDDB33A" w14:textId="77777777" w:rsidR="009C08B9" w:rsidRDefault="009C08B9" w:rsidP="00717E7C">
            <w:pPr>
              <w:pStyle w:val="OTRTableNorm"/>
            </w:pPr>
            <w:r>
              <w:t>Фамилия, имя, отчество.</w:t>
            </w:r>
          </w:p>
        </w:tc>
      </w:tr>
      <w:tr w:rsidR="009C08B9" w:rsidRPr="00693EC7" w14:paraId="502FF5DF" w14:textId="77777777" w:rsidTr="009C08B9">
        <w:trPr>
          <w:cantSplit/>
        </w:trPr>
        <w:tc>
          <w:tcPr>
            <w:tcW w:w="318" w:type="pct"/>
          </w:tcPr>
          <w:p w14:paraId="6BD3A57E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3180B588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ФК</w:t>
            </w:r>
          </w:p>
        </w:tc>
        <w:tc>
          <w:tcPr>
            <w:tcW w:w="3481" w:type="pct"/>
          </w:tcPr>
          <w:p w14:paraId="31C0E578" w14:textId="77777777" w:rsidR="009C08B9" w:rsidRDefault="009C08B9" w:rsidP="00717E7C">
            <w:pPr>
              <w:pStyle w:val="OTRTableNorm"/>
            </w:pPr>
            <w:r>
              <w:t>Федеральное казначейство.</w:t>
            </w:r>
          </w:p>
        </w:tc>
      </w:tr>
      <w:tr w:rsidR="009C08B9" w:rsidRPr="00693EC7" w14:paraId="1EA64BC6" w14:textId="77777777" w:rsidTr="009C08B9">
        <w:trPr>
          <w:cantSplit/>
        </w:trPr>
        <w:tc>
          <w:tcPr>
            <w:tcW w:w="318" w:type="pct"/>
          </w:tcPr>
          <w:p w14:paraId="5AF85E93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05512332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ФО</w:t>
            </w:r>
          </w:p>
        </w:tc>
        <w:tc>
          <w:tcPr>
            <w:tcW w:w="3481" w:type="pct"/>
          </w:tcPr>
          <w:p w14:paraId="14BFD6F6" w14:textId="77777777" w:rsidR="009C08B9" w:rsidRDefault="009C08B9" w:rsidP="00717E7C">
            <w:pPr>
              <w:pStyle w:val="OTRTableNorm"/>
            </w:pPr>
            <w: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9C08B9" w:rsidRPr="00693EC7" w14:paraId="071116EB" w14:textId="77777777" w:rsidTr="009C08B9">
        <w:trPr>
          <w:cantSplit/>
        </w:trPr>
        <w:tc>
          <w:tcPr>
            <w:tcW w:w="318" w:type="pct"/>
          </w:tcPr>
          <w:p w14:paraId="6CB5AB71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107EF6F4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Формуляр</w:t>
            </w:r>
          </w:p>
        </w:tc>
        <w:tc>
          <w:tcPr>
            <w:tcW w:w="3481" w:type="pct"/>
          </w:tcPr>
          <w:p w14:paraId="71D4AD81" w14:textId="77777777" w:rsidR="009C08B9" w:rsidRDefault="009C08B9" w:rsidP="00717E7C">
            <w:pPr>
              <w:pStyle w:val="OTRTableNorm"/>
            </w:pPr>
            <w:r>
              <w:t>Метаописание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отчет).</w:t>
            </w:r>
          </w:p>
        </w:tc>
      </w:tr>
      <w:tr w:rsidR="009C08B9" w:rsidRPr="00693EC7" w14:paraId="37F86CF7" w14:textId="77777777" w:rsidTr="009C08B9">
        <w:trPr>
          <w:cantSplit/>
        </w:trPr>
        <w:tc>
          <w:tcPr>
            <w:tcW w:w="318" w:type="pct"/>
          </w:tcPr>
          <w:p w14:paraId="35A8DBF6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2A0B34C0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ЭП</w:t>
            </w:r>
          </w:p>
        </w:tc>
        <w:tc>
          <w:tcPr>
            <w:tcW w:w="3481" w:type="pct"/>
          </w:tcPr>
          <w:p w14:paraId="0AF36F10" w14:textId="77777777" w:rsidR="009C08B9" w:rsidRDefault="009C08B9" w:rsidP="00717E7C">
            <w:pPr>
              <w:pStyle w:val="OTRTableNorm"/>
            </w:pPr>
            <w:r>
              <w:t>Электронная подпись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9C08B9" w:rsidRPr="00693EC7" w14:paraId="1F9E0F6F" w14:textId="77777777" w:rsidTr="009C08B9">
        <w:trPr>
          <w:cantSplit/>
        </w:trPr>
        <w:tc>
          <w:tcPr>
            <w:tcW w:w="318" w:type="pct"/>
          </w:tcPr>
          <w:p w14:paraId="50790364" w14:textId="77777777" w:rsidR="009C08B9" w:rsidRPr="009C08B9" w:rsidRDefault="009C08B9" w:rsidP="009C08B9">
            <w:pPr>
              <w:pStyle w:val="GOSTTableNum"/>
            </w:pPr>
          </w:p>
        </w:tc>
        <w:tc>
          <w:tcPr>
            <w:tcW w:w="1201" w:type="pct"/>
          </w:tcPr>
          <w:p w14:paraId="4D83EDFE" w14:textId="77777777" w:rsidR="009C08B9" w:rsidRDefault="009C08B9" w:rsidP="00717E7C">
            <w:pPr>
              <w:pStyle w:val="OTRTableNorm"/>
              <w:rPr>
                <w:szCs w:val="24"/>
              </w:rPr>
            </w:pPr>
            <w:r>
              <w:rPr>
                <w:szCs w:val="24"/>
              </w:rPr>
              <w:t>ЭФ</w:t>
            </w:r>
          </w:p>
        </w:tc>
        <w:tc>
          <w:tcPr>
            <w:tcW w:w="3481" w:type="pct"/>
          </w:tcPr>
          <w:p w14:paraId="594DFADE" w14:textId="77777777" w:rsidR="009C08B9" w:rsidRDefault="009C08B9" w:rsidP="00717E7C">
            <w:pPr>
              <w:pStyle w:val="OTRTableNorm"/>
            </w:pPr>
            <w:r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</w:tbl>
    <w:p w14:paraId="1D0FC0EF" w14:textId="77777777" w:rsidR="00D45C06" w:rsidRDefault="00D45C06" w:rsidP="00234A12">
      <w:pPr>
        <w:pStyle w:val="1"/>
      </w:pPr>
      <w:bookmarkStart w:id="20" w:name="_Toc114755261"/>
      <w:bookmarkEnd w:id="19"/>
      <w:r>
        <w:lastRenderedPageBreak/>
        <w:t>Назначение и условия применения</w:t>
      </w:r>
      <w:bookmarkEnd w:id="20"/>
    </w:p>
    <w:p w14:paraId="0069540A" w14:textId="77777777" w:rsidR="00D45C06" w:rsidRDefault="00D45C06" w:rsidP="00234A12">
      <w:pPr>
        <w:pStyle w:val="21"/>
      </w:pPr>
      <w:bookmarkStart w:id="21" w:name="_Toc114755262"/>
      <w:r>
        <w:t>Виды деятельности, функции</w:t>
      </w:r>
      <w:bookmarkEnd w:id="21"/>
    </w:p>
    <w:p w14:paraId="30491542" w14:textId="26925E75" w:rsidR="00B903F9" w:rsidRDefault="00D81E5D" w:rsidP="00B903F9">
      <w:pPr>
        <w:pStyle w:val="GOSTNormal"/>
      </w:pPr>
      <w:r>
        <w:t>Ф</w:t>
      </w:r>
      <w:r w:rsidRPr="00D81E5D">
        <w:t>ункциональност</w:t>
      </w:r>
      <w:r>
        <w:t>ь</w:t>
      </w:r>
      <w:r w:rsidRPr="00D81E5D">
        <w:t xml:space="preserve"> </w:t>
      </w:r>
      <w:r w:rsidR="001E6B46">
        <w:t>по обмену пользовательскими информационными сообщениями</w:t>
      </w:r>
      <w:r w:rsidRPr="00D81E5D">
        <w:t xml:space="preserve"> </w:t>
      </w:r>
      <w:r w:rsidR="00B903F9">
        <w:t>включает два вида сообщений:</w:t>
      </w:r>
    </w:p>
    <w:p w14:paraId="7EC15BE4" w14:textId="77777777" w:rsidR="00B903F9" w:rsidRDefault="00B903F9" w:rsidP="00B903F9">
      <w:pPr>
        <w:pStyle w:val="GOSTNormal"/>
        <w:numPr>
          <w:ilvl w:val="0"/>
          <w:numId w:val="81"/>
        </w:numPr>
      </w:pPr>
      <w:r>
        <w:t xml:space="preserve">Сообщения – без возможности отслеживания </w:t>
      </w:r>
      <w:r w:rsidRPr="00507951">
        <w:t>прочтения/исполнения на стороне организации-получателя</w:t>
      </w:r>
      <w:r>
        <w:t>;</w:t>
      </w:r>
    </w:p>
    <w:p w14:paraId="5AEF2EA4" w14:textId="659F742C" w:rsidR="00B903F9" w:rsidRDefault="008857D2" w:rsidP="00B903F9">
      <w:pPr>
        <w:pStyle w:val="GOSTNormal"/>
        <w:numPr>
          <w:ilvl w:val="0"/>
          <w:numId w:val="81"/>
        </w:numPr>
      </w:pPr>
      <w:r>
        <w:t>Произвольные документы</w:t>
      </w:r>
      <w:r w:rsidR="00B903F9" w:rsidRPr="00507951">
        <w:t xml:space="preserve"> </w:t>
      </w:r>
      <w:r w:rsidR="00B903F9">
        <w:t>–</w:t>
      </w:r>
      <w:r w:rsidR="00A50EA5">
        <w:t xml:space="preserve"> </w:t>
      </w:r>
      <w:r w:rsidR="00B903F9" w:rsidRPr="00507951">
        <w:t>с возможностью отслеживания прочтения</w:t>
      </w:r>
      <w:r w:rsidR="00B903F9">
        <w:t xml:space="preserve"> и </w:t>
      </w:r>
      <w:r w:rsidR="00B903F9" w:rsidRPr="00507951">
        <w:t>исполнения на стороне организации-получателя.</w:t>
      </w:r>
    </w:p>
    <w:p w14:paraId="6A330F4D" w14:textId="583E7BE7" w:rsidR="00B903F9" w:rsidRDefault="00B903F9" w:rsidP="00A03EB7">
      <w:pPr>
        <w:pStyle w:val="GOSTNormal"/>
      </w:pPr>
      <w:r>
        <w:t>Сообщения могут также направляться в Мобильное приложение ФК.</w:t>
      </w:r>
    </w:p>
    <w:p w14:paraId="0A6306C8" w14:textId="0BDB0384" w:rsidR="0074738C" w:rsidRDefault="0074738C" w:rsidP="00A03EB7">
      <w:pPr>
        <w:pStyle w:val="GOSTNormal"/>
      </w:pPr>
      <w:r w:rsidRPr="0074738C">
        <w:t xml:space="preserve">Сотрудники ЦАФК </w:t>
      </w:r>
      <w:r>
        <w:t xml:space="preserve">также могут использовать </w:t>
      </w:r>
      <w:r w:rsidR="00587516">
        <w:t xml:space="preserve">описанную </w:t>
      </w:r>
      <w:r>
        <w:t>функциональность</w:t>
      </w:r>
      <w:r w:rsidR="00587516">
        <w:t>:</w:t>
      </w:r>
      <w:r>
        <w:t xml:space="preserve"> </w:t>
      </w:r>
      <w:r w:rsidR="00587516">
        <w:t xml:space="preserve">для этого </w:t>
      </w:r>
      <w:r>
        <w:t xml:space="preserve">пользователь должен </w:t>
      </w:r>
      <w:r w:rsidR="00A50EA5">
        <w:t>принадлежать</w:t>
      </w:r>
      <w:r>
        <w:t xml:space="preserve"> организации с кодом ТОФК 9800 и иметь </w:t>
      </w:r>
      <w:r w:rsidR="00587516">
        <w:t xml:space="preserve">соответствующую </w:t>
      </w:r>
      <w:r>
        <w:t>роль</w:t>
      </w:r>
      <w:r w:rsidR="00A50EA5">
        <w:t xml:space="preserve"> (см. п. </w:t>
      </w:r>
      <w:r w:rsidR="00A50EA5">
        <w:fldChar w:fldCharType="begin"/>
      </w:r>
      <w:r w:rsidR="00A50EA5">
        <w:instrText xml:space="preserve"> REF _Ref40776649 \r \h </w:instrText>
      </w:r>
      <w:r w:rsidR="00A50EA5">
        <w:fldChar w:fldCharType="separate"/>
      </w:r>
      <w:r w:rsidR="00333657">
        <w:t>2.3</w:t>
      </w:r>
      <w:r w:rsidR="00A50EA5">
        <w:fldChar w:fldCharType="end"/>
      </w:r>
      <w:r w:rsidR="00A50EA5">
        <w:t>)</w:t>
      </w:r>
      <w:r>
        <w:t>.</w:t>
      </w:r>
    </w:p>
    <w:p w14:paraId="4C1DE35F" w14:textId="77777777" w:rsidR="00D45C06" w:rsidRPr="00385526" w:rsidRDefault="00D45C06" w:rsidP="00234A12">
      <w:pPr>
        <w:pStyle w:val="21"/>
      </w:pPr>
      <w:bookmarkStart w:id="22" w:name="_Toc114755263"/>
      <w:r w:rsidRPr="00385526">
        <w:t>Программные и аппаратные требования к системе</w:t>
      </w:r>
      <w:bookmarkEnd w:id="22"/>
    </w:p>
    <w:p w14:paraId="75FFE9C4" w14:textId="1F2D7F73" w:rsidR="00385526" w:rsidRPr="008B6E0B" w:rsidRDefault="00385526" w:rsidP="00385526">
      <w:pPr>
        <w:pStyle w:val="EBNormal"/>
        <w:rPr>
          <w:sz w:val="24"/>
          <w:szCs w:val="24"/>
        </w:rPr>
      </w:pPr>
      <w:r w:rsidRPr="008B6E0B">
        <w:rPr>
          <w:sz w:val="24"/>
          <w:szCs w:val="24"/>
        </w:rPr>
        <w:t>АРМ пользователя должен соответствовать следующим характеристикам:</w:t>
      </w:r>
    </w:p>
    <w:p w14:paraId="75B80261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  <w:lang w:val="ru-RU"/>
        </w:rPr>
      </w:pPr>
      <w:r w:rsidRPr="008B6E0B">
        <w:rPr>
          <w:sz w:val="24"/>
          <w:szCs w:val="24"/>
          <w:lang w:val="ru-RU"/>
        </w:rPr>
        <w:t xml:space="preserve">Процессор: </w:t>
      </w:r>
      <w:r w:rsidRPr="008B6E0B">
        <w:rPr>
          <w:sz w:val="24"/>
          <w:szCs w:val="24"/>
        </w:rPr>
        <w:t>CPUPentiumIV</w:t>
      </w:r>
      <w:r w:rsidRPr="008B6E0B">
        <w:rPr>
          <w:sz w:val="24"/>
          <w:szCs w:val="24"/>
          <w:lang w:val="ru-RU"/>
        </w:rPr>
        <w:t xml:space="preserve"> 2 ГГц;</w:t>
      </w:r>
      <w:r>
        <w:rPr>
          <w:sz w:val="24"/>
          <w:szCs w:val="24"/>
          <w:lang w:val="ru-RU"/>
        </w:rPr>
        <w:t xml:space="preserve"> </w:t>
      </w:r>
      <w:r w:rsidRPr="008B6E0B">
        <w:rPr>
          <w:sz w:val="24"/>
          <w:szCs w:val="24"/>
          <w:lang w:val="ru-RU"/>
        </w:rPr>
        <w:t>рекомендуется</w:t>
      </w:r>
      <w:r w:rsidRPr="008B6E0B">
        <w:rPr>
          <w:sz w:val="24"/>
          <w:szCs w:val="24"/>
        </w:rPr>
        <w:t> </w:t>
      </w:r>
      <w:r w:rsidRPr="008B6E0B">
        <w:rPr>
          <w:sz w:val="24"/>
          <w:szCs w:val="24"/>
          <w:lang w:val="ru-RU"/>
        </w:rPr>
        <w:t xml:space="preserve">– </w:t>
      </w:r>
      <w:r w:rsidRPr="008B6E0B">
        <w:rPr>
          <w:sz w:val="24"/>
          <w:szCs w:val="24"/>
        </w:rPr>
        <w:t>Core</w:t>
      </w:r>
      <w:r w:rsidRPr="008B6E0B">
        <w:rPr>
          <w:sz w:val="24"/>
          <w:szCs w:val="24"/>
          <w:lang w:val="ru-RU"/>
        </w:rPr>
        <w:t xml:space="preserve"> 2 </w:t>
      </w:r>
      <w:r w:rsidRPr="008B6E0B">
        <w:rPr>
          <w:sz w:val="24"/>
          <w:szCs w:val="24"/>
        </w:rPr>
        <w:t>Duo</w:t>
      </w:r>
      <w:r w:rsidRPr="008B6E0B">
        <w:rPr>
          <w:sz w:val="24"/>
          <w:szCs w:val="24"/>
          <w:lang w:val="ru-RU"/>
        </w:rPr>
        <w:t>;</w:t>
      </w:r>
    </w:p>
    <w:p w14:paraId="2F403EF2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</w:rPr>
      </w:pPr>
      <w:r w:rsidRPr="008B6E0B">
        <w:rPr>
          <w:sz w:val="24"/>
          <w:szCs w:val="24"/>
        </w:rPr>
        <w:t>1 ГБ оперативной</w:t>
      </w:r>
      <w:r>
        <w:rPr>
          <w:sz w:val="24"/>
          <w:szCs w:val="24"/>
          <w:lang w:val="ru-RU"/>
        </w:rPr>
        <w:t xml:space="preserve"> </w:t>
      </w:r>
      <w:r w:rsidRPr="008B6E0B">
        <w:rPr>
          <w:sz w:val="24"/>
          <w:szCs w:val="24"/>
        </w:rPr>
        <w:t>памяти;</w:t>
      </w:r>
    </w:p>
    <w:p w14:paraId="4EBB9F8E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</w:rPr>
      </w:pPr>
      <w:r w:rsidRPr="008B6E0B">
        <w:rPr>
          <w:sz w:val="24"/>
          <w:szCs w:val="24"/>
        </w:rPr>
        <w:t>100 ГБ дисковогопространства;</w:t>
      </w:r>
    </w:p>
    <w:p w14:paraId="0EE4FC08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  <w:lang w:val="ru-RU"/>
        </w:rPr>
      </w:pPr>
      <w:r w:rsidRPr="008B6E0B">
        <w:rPr>
          <w:sz w:val="24"/>
          <w:szCs w:val="24"/>
          <w:lang w:val="ru-RU"/>
        </w:rPr>
        <w:t>разрешение экрана не менее 1024</w:t>
      </w:r>
      <w:r w:rsidRPr="008B6E0B">
        <w:rPr>
          <w:sz w:val="24"/>
          <w:szCs w:val="24"/>
        </w:rPr>
        <w:t>x</w:t>
      </w:r>
      <w:r w:rsidRPr="008B6E0B">
        <w:rPr>
          <w:sz w:val="24"/>
          <w:szCs w:val="24"/>
          <w:lang w:val="ru-RU"/>
        </w:rPr>
        <w:t xml:space="preserve">768 точек; </w:t>
      </w:r>
    </w:p>
    <w:p w14:paraId="01A57289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  <w:lang w:val="ru-RU"/>
        </w:rPr>
      </w:pPr>
      <w:r w:rsidRPr="008B6E0B">
        <w:rPr>
          <w:sz w:val="24"/>
          <w:szCs w:val="24"/>
          <w:lang w:val="ru-RU"/>
        </w:rPr>
        <w:t>сетевой доступ к компонентам ПОИ по каналу связи, соответствующему минимальным требованиям.</w:t>
      </w:r>
    </w:p>
    <w:p w14:paraId="4327AB04" w14:textId="1EAF6DEE" w:rsidR="00385526" w:rsidRPr="008B6E0B" w:rsidRDefault="00385526" w:rsidP="00385526">
      <w:pPr>
        <w:pStyle w:val="EBNormal"/>
        <w:rPr>
          <w:sz w:val="24"/>
          <w:szCs w:val="24"/>
        </w:rPr>
      </w:pPr>
      <w:r w:rsidRPr="008B6E0B">
        <w:rPr>
          <w:sz w:val="24"/>
          <w:szCs w:val="24"/>
        </w:rPr>
        <w:t xml:space="preserve">На АРМ пользователя должно быть установлено следующее программное обеспечение: </w:t>
      </w:r>
    </w:p>
    <w:p w14:paraId="63D8899A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</w:rPr>
      </w:pPr>
      <w:r w:rsidRPr="008B6E0B">
        <w:rPr>
          <w:sz w:val="24"/>
          <w:szCs w:val="24"/>
        </w:rPr>
        <w:t>Интернет-обозреватель (браузер);</w:t>
      </w:r>
    </w:p>
    <w:p w14:paraId="0523B363" w14:textId="77777777" w:rsidR="00385526" w:rsidRPr="008B6E0B" w:rsidRDefault="00385526" w:rsidP="00385526">
      <w:pPr>
        <w:pStyle w:val="EBNormal"/>
        <w:rPr>
          <w:sz w:val="24"/>
          <w:szCs w:val="24"/>
        </w:rPr>
      </w:pPr>
      <w:r w:rsidRPr="008B6E0B">
        <w:rPr>
          <w:sz w:val="24"/>
          <w:szCs w:val="24"/>
        </w:rPr>
        <w:t>Список допустимых браузеров и их версий:</w:t>
      </w:r>
    </w:p>
    <w:p w14:paraId="45A599A8" w14:textId="77777777" w:rsidR="00385526" w:rsidRPr="008B6E0B" w:rsidRDefault="00385526" w:rsidP="00385526">
      <w:pPr>
        <w:pStyle w:val="EBListmark3"/>
        <w:rPr>
          <w:sz w:val="24"/>
          <w:szCs w:val="24"/>
        </w:rPr>
      </w:pPr>
      <w:r w:rsidRPr="008B6E0B">
        <w:rPr>
          <w:sz w:val="24"/>
          <w:szCs w:val="24"/>
        </w:rPr>
        <w:t>InternetExplorer от 7 версии;</w:t>
      </w:r>
    </w:p>
    <w:p w14:paraId="7D04A0D0" w14:textId="77777777" w:rsidR="00385526" w:rsidRPr="008B6E0B" w:rsidRDefault="00385526" w:rsidP="00385526">
      <w:pPr>
        <w:pStyle w:val="EBListmark3"/>
        <w:rPr>
          <w:sz w:val="24"/>
          <w:szCs w:val="24"/>
        </w:rPr>
      </w:pPr>
      <w:r w:rsidRPr="008B6E0B">
        <w:rPr>
          <w:sz w:val="24"/>
          <w:szCs w:val="24"/>
        </w:rPr>
        <w:t>MozillaFirefox от 3 версии;</w:t>
      </w:r>
    </w:p>
    <w:p w14:paraId="359A4326" w14:textId="77777777" w:rsidR="00385526" w:rsidRPr="008B6E0B" w:rsidRDefault="00385526" w:rsidP="00385526">
      <w:pPr>
        <w:pStyle w:val="EBListmark3"/>
        <w:rPr>
          <w:sz w:val="24"/>
          <w:szCs w:val="24"/>
        </w:rPr>
      </w:pPr>
      <w:r w:rsidRPr="008B6E0B">
        <w:rPr>
          <w:sz w:val="24"/>
          <w:szCs w:val="24"/>
        </w:rPr>
        <w:t>GoogleChrome от 10 версии;</w:t>
      </w:r>
    </w:p>
    <w:p w14:paraId="7A0EDEBF" w14:textId="77777777" w:rsidR="00385526" w:rsidRPr="008B6E0B" w:rsidRDefault="00385526" w:rsidP="00385526">
      <w:pPr>
        <w:pStyle w:val="EBListmark3"/>
        <w:rPr>
          <w:sz w:val="24"/>
          <w:szCs w:val="24"/>
        </w:rPr>
      </w:pPr>
      <w:r w:rsidRPr="008B6E0B">
        <w:rPr>
          <w:sz w:val="24"/>
          <w:szCs w:val="24"/>
        </w:rPr>
        <w:t>Opera от 10 версии.</w:t>
      </w:r>
    </w:p>
    <w:p w14:paraId="27842C57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</w:rPr>
      </w:pPr>
      <w:r w:rsidRPr="008B6E0B">
        <w:rPr>
          <w:sz w:val="24"/>
          <w:szCs w:val="24"/>
        </w:rPr>
        <w:t>JRE Java нениже 1.6;</w:t>
      </w:r>
    </w:p>
    <w:p w14:paraId="14A5CF43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</w:rPr>
      </w:pPr>
      <w:r w:rsidRPr="008B6E0B">
        <w:rPr>
          <w:sz w:val="24"/>
          <w:szCs w:val="24"/>
        </w:rPr>
        <w:t>СКЗИ Jinn-Client;</w:t>
      </w:r>
    </w:p>
    <w:p w14:paraId="380D0605" w14:textId="77777777" w:rsidR="00385526" w:rsidRPr="008B6E0B" w:rsidRDefault="00385526" w:rsidP="00A17573">
      <w:pPr>
        <w:pStyle w:val="EBListmark1"/>
        <w:numPr>
          <w:ilvl w:val="0"/>
          <w:numId w:val="14"/>
        </w:numPr>
        <w:tabs>
          <w:tab w:val="left" w:pos="851"/>
        </w:tabs>
        <w:rPr>
          <w:sz w:val="24"/>
          <w:szCs w:val="24"/>
          <w:lang w:val="ru-RU"/>
        </w:rPr>
      </w:pPr>
      <w:r w:rsidRPr="008B6E0B">
        <w:rPr>
          <w:sz w:val="24"/>
          <w:szCs w:val="24"/>
          <w:lang w:val="ru-RU"/>
        </w:rPr>
        <w:t xml:space="preserve">ключевой носитель </w:t>
      </w:r>
      <w:r w:rsidRPr="008B6E0B">
        <w:rPr>
          <w:sz w:val="24"/>
          <w:szCs w:val="24"/>
        </w:rPr>
        <w:t>ruToken</w:t>
      </w:r>
      <w:r w:rsidRPr="008B6E0B">
        <w:rPr>
          <w:sz w:val="24"/>
          <w:szCs w:val="24"/>
          <w:lang w:val="ru-RU"/>
        </w:rPr>
        <w:t xml:space="preserve"> или </w:t>
      </w:r>
      <w:r w:rsidRPr="008B6E0B">
        <w:rPr>
          <w:sz w:val="24"/>
          <w:szCs w:val="24"/>
        </w:rPr>
        <w:t>eToken</w:t>
      </w:r>
      <w:r w:rsidRPr="008B6E0B">
        <w:rPr>
          <w:sz w:val="24"/>
          <w:szCs w:val="24"/>
          <w:lang w:val="ru-RU"/>
        </w:rPr>
        <w:t xml:space="preserve"> с действующим сертификатом, выданным аккредитованным УЦ.</w:t>
      </w:r>
    </w:p>
    <w:p w14:paraId="66ACCEFF" w14:textId="63A468FE" w:rsidR="00385526" w:rsidRPr="008B6E0B" w:rsidRDefault="00385526" w:rsidP="00385526">
      <w:pPr>
        <w:pStyle w:val="EBNote"/>
        <w:rPr>
          <w:sz w:val="24"/>
          <w:szCs w:val="24"/>
        </w:rPr>
      </w:pPr>
      <w:r w:rsidRPr="008B6E0B">
        <w:rPr>
          <w:rStyle w:val="EBSymBold"/>
          <w:sz w:val="24"/>
          <w:szCs w:val="24"/>
        </w:rPr>
        <w:t>Примечание.</w:t>
      </w:r>
      <w:r w:rsidRPr="008B6E0B">
        <w:rPr>
          <w:rStyle w:val="EBSymBold"/>
          <w:sz w:val="24"/>
          <w:szCs w:val="24"/>
        </w:rPr>
        <w:tab/>
      </w:r>
      <w:r w:rsidRPr="008B6E0B">
        <w:rPr>
          <w:sz w:val="24"/>
          <w:szCs w:val="24"/>
        </w:rPr>
        <w:t xml:space="preserve">В используемом интернет-обозревателе должна быть включена поддержка </w:t>
      </w:r>
      <w:r w:rsidRPr="008B6E0B">
        <w:rPr>
          <w:sz w:val="24"/>
          <w:szCs w:val="24"/>
          <w:lang w:val="en-US"/>
        </w:rPr>
        <w:t>JavaScript</w:t>
      </w:r>
      <w:r w:rsidRPr="008B6E0B">
        <w:rPr>
          <w:sz w:val="24"/>
          <w:szCs w:val="24"/>
        </w:rPr>
        <w:t xml:space="preserve"> и поддержка </w:t>
      </w:r>
      <w:r w:rsidRPr="008B6E0B">
        <w:rPr>
          <w:sz w:val="24"/>
          <w:szCs w:val="24"/>
          <w:lang w:val="en-US"/>
        </w:rPr>
        <w:t>java</w:t>
      </w:r>
      <w:r w:rsidRPr="008B6E0B">
        <w:rPr>
          <w:sz w:val="24"/>
          <w:szCs w:val="24"/>
        </w:rPr>
        <w:t>.</w:t>
      </w:r>
    </w:p>
    <w:p w14:paraId="65A3EB6B" w14:textId="16A8FA36" w:rsidR="00D45C06" w:rsidRDefault="00234199" w:rsidP="00234199">
      <w:pPr>
        <w:pStyle w:val="21"/>
      </w:pPr>
      <w:bookmarkStart w:id="23" w:name="_Ref40776649"/>
      <w:bookmarkStart w:id="24" w:name="_Toc114755264"/>
      <w:r>
        <w:t>Функциональные роли</w:t>
      </w:r>
      <w:bookmarkEnd w:id="23"/>
      <w:bookmarkEnd w:id="24"/>
    </w:p>
    <w:p w14:paraId="6B93A9D4" w14:textId="08AA535D" w:rsidR="00234199" w:rsidRDefault="00234199" w:rsidP="00234199">
      <w:pPr>
        <w:pStyle w:val="GOSTNormal"/>
      </w:pPr>
      <w:r>
        <w:t>В таблице</w:t>
      </w:r>
      <w:r w:rsidR="00587516">
        <w:t xml:space="preserve"> </w:t>
      </w:r>
      <w:r w:rsidR="00587516">
        <w:fldChar w:fldCharType="begin"/>
      </w:r>
      <w:r w:rsidR="00587516">
        <w:instrText xml:space="preserve"> REF _Ref40708192 \h </w:instrText>
      </w:r>
      <w:r w:rsidR="00587516">
        <w:fldChar w:fldCharType="separate"/>
      </w:r>
      <w:r w:rsidR="00333657">
        <w:rPr>
          <w:noProof/>
        </w:rPr>
        <w:t>2</w:t>
      </w:r>
      <w:r w:rsidR="00587516">
        <w:fldChar w:fldCharType="end"/>
      </w:r>
      <w:r>
        <w:t xml:space="preserve"> приведены роли, определяющие права доступа к документам </w:t>
      </w:r>
      <w:r w:rsidR="00587516">
        <w:t xml:space="preserve">и справочникам </w:t>
      </w:r>
      <w:r>
        <w:t xml:space="preserve">и </w:t>
      </w:r>
      <w:r w:rsidR="00DD2183">
        <w:t>действия</w:t>
      </w:r>
      <w:r w:rsidR="00587516">
        <w:t>м</w:t>
      </w:r>
      <w:r>
        <w:t xml:space="preserve"> над ними.</w:t>
      </w:r>
    </w:p>
    <w:p w14:paraId="0FDE2B47" w14:textId="591335F3" w:rsidR="00587516" w:rsidRDefault="00A65462" w:rsidP="00587516">
      <w:pPr>
        <w:pStyle w:val="GOST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5" w:name="_Ref40708192"/>
      <w:bookmarkStart w:id="26" w:name="_Toc114755308"/>
      <w:r w:rsidR="00333657">
        <w:rPr>
          <w:noProof/>
        </w:rPr>
        <w:t>2</w:t>
      </w:r>
      <w:bookmarkEnd w:id="25"/>
      <w:r>
        <w:rPr>
          <w:noProof/>
        </w:rPr>
        <w:fldChar w:fldCharType="end"/>
      </w:r>
      <w:r w:rsidR="00587516">
        <w:t>. Функциональные роли</w:t>
      </w:r>
      <w:bookmarkEnd w:id="26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595"/>
        <w:gridCol w:w="2835"/>
        <w:gridCol w:w="6547"/>
      </w:tblGrid>
      <w:tr w:rsidR="00B92AAE" w14:paraId="020E72D5" w14:textId="77777777" w:rsidTr="00B92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8" w:type="pct"/>
          </w:tcPr>
          <w:p w14:paraId="1076476E" w14:textId="5F384081" w:rsidR="00B92AAE" w:rsidRDefault="00B92AAE" w:rsidP="00234199">
            <w:pPr>
              <w:pStyle w:val="GOSTTableHead"/>
            </w:pPr>
            <w:r>
              <w:t>№</w:t>
            </w:r>
          </w:p>
        </w:tc>
        <w:tc>
          <w:tcPr>
            <w:tcW w:w="1421" w:type="pct"/>
          </w:tcPr>
          <w:p w14:paraId="6F5BA171" w14:textId="529DF2BE" w:rsidR="00B92AAE" w:rsidRDefault="00B92AAE" w:rsidP="00234199">
            <w:pPr>
              <w:pStyle w:val="GOSTTableHead"/>
            </w:pPr>
            <w:r>
              <w:t>Наименование</w:t>
            </w:r>
          </w:p>
        </w:tc>
        <w:tc>
          <w:tcPr>
            <w:tcW w:w="3281" w:type="pct"/>
          </w:tcPr>
          <w:p w14:paraId="19057962" w14:textId="59C15D4D" w:rsidR="00B92AAE" w:rsidRDefault="00B92AAE" w:rsidP="00234199">
            <w:pPr>
              <w:pStyle w:val="GOSTTableHead"/>
            </w:pPr>
            <w:r>
              <w:t>Описание</w:t>
            </w:r>
          </w:p>
        </w:tc>
      </w:tr>
      <w:tr w:rsidR="00B92AAE" w14:paraId="16DA8F8A" w14:textId="77777777" w:rsidTr="00B92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" w:type="pct"/>
          </w:tcPr>
          <w:p w14:paraId="0444D1FB" w14:textId="77777777" w:rsidR="00B92AAE" w:rsidRDefault="00B92AAE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3D853F3D" w14:textId="4B7F0FDE" w:rsidR="00B92AAE" w:rsidRDefault="00275694" w:rsidP="00234199">
            <w:pPr>
              <w:pStyle w:val="GOSTTablenorm"/>
            </w:pPr>
            <w:r w:rsidRPr="00275694">
              <w:t>ARMPOI_</w:t>
            </w:r>
            <w:r w:rsidR="00B92AAE">
              <w:t>Администратор справочников</w:t>
            </w:r>
          </w:p>
        </w:tc>
        <w:tc>
          <w:tcPr>
            <w:tcW w:w="3281" w:type="pct"/>
          </w:tcPr>
          <w:p w14:paraId="61084F64" w14:textId="1F04C925" w:rsidR="00B92AAE" w:rsidRDefault="00B92AAE" w:rsidP="006F4CB9">
            <w:pPr>
              <w:pStyle w:val="GOSTTablenorm"/>
            </w:pPr>
            <w:r>
              <w:t xml:space="preserve">Администрирует справочник «Виды направляемой информации». Доступны все </w:t>
            </w:r>
            <w:r w:rsidR="006F4CB9">
              <w:t>действия</w:t>
            </w:r>
            <w:r>
              <w:t>.</w:t>
            </w:r>
          </w:p>
        </w:tc>
      </w:tr>
      <w:tr w:rsidR="00B92AAE" w14:paraId="5BD48BC2" w14:textId="77777777" w:rsidTr="00B92A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" w:type="pct"/>
          </w:tcPr>
          <w:p w14:paraId="5DAC819D" w14:textId="77777777" w:rsidR="00B92AAE" w:rsidRDefault="00B92AAE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3DF54DAF" w14:textId="1D2230E7" w:rsidR="00B92AAE" w:rsidRDefault="00275694" w:rsidP="00234199">
            <w:pPr>
              <w:pStyle w:val="GOSTTablenorm"/>
            </w:pPr>
            <w:r w:rsidRPr="00275694">
              <w:t>ARMPOI_</w:t>
            </w:r>
            <w:r w:rsidR="00B92AAE">
              <w:t>Администратор листов согласования</w:t>
            </w:r>
          </w:p>
        </w:tc>
        <w:tc>
          <w:tcPr>
            <w:tcW w:w="3281" w:type="pct"/>
          </w:tcPr>
          <w:p w14:paraId="7839C8AD" w14:textId="14FE5BE0" w:rsidR="00B92AAE" w:rsidRDefault="00B92AAE" w:rsidP="006F4CB9">
            <w:pPr>
              <w:pStyle w:val="GOSTTablenorm"/>
            </w:pPr>
            <w:r>
              <w:t xml:space="preserve">Администрирует локальный справочник «Шаблоны листов согласования». Доступны все </w:t>
            </w:r>
            <w:r w:rsidR="006F4CB9">
              <w:t>действия</w:t>
            </w:r>
            <w:r>
              <w:t>.</w:t>
            </w:r>
          </w:p>
        </w:tc>
      </w:tr>
      <w:tr w:rsidR="00B92AAE" w14:paraId="3F5056B8" w14:textId="77777777" w:rsidTr="00B92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" w:type="pct"/>
          </w:tcPr>
          <w:p w14:paraId="17FDB963" w14:textId="77777777" w:rsidR="00B92AAE" w:rsidRDefault="00B92AAE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7BBDBA3E" w14:textId="6130BA14" w:rsidR="00B92AAE" w:rsidRDefault="00275694" w:rsidP="00234199">
            <w:pPr>
              <w:pStyle w:val="GOSTTablenorm"/>
            </w:pPr>
            <w:r w:rsidRPr="00275694">
              <w:t>ARMPOI_</w:t>
            </w:r>
            <w:r w:rsidR="00B92AAE">
              <w:t>Исполнитель</w:t>
            </w:r>
          </w:p>
        </w:tc>
        <w:tc>
          <w:tcPr>
            <w:tcW w:w="3281" w:type="pct"/>
          </w:tcPr>
          <w:p w14:paraId="3EEFBCBD" w14:textId="5C3D32B5" w:rsidR="00DD2183" w:rsidRDefault="006F4CB9" w:rsidP="00234199">
            <w:pPr>
              <w:pStyle w:val="GOSTTablenorm"/>
            </w:pPr>
            <w:r>
              <w:t xml:space="preserve">Сотрудник </w:t>
            </w:r>
            <w:r w:rsidR="00B92AAE">
              <w:t>организации</w:t>
            </w:r>
            <w:r>
              <w:t>, который</w:t>
            </w:r>
            <w:r w:rsidR="00B92AAE">
              <w:t xml:space="preserve"> </w:t>
            </w:r>
            <w:r w:rsidR="00DD2183">
              <w:t xml:space="preserve">работает с </w:t>
            </w:r>
            <w:r w:rsidR="008857D2">
              <w:t>«Произвольными документами»</w:t>
            </w:r>
            <w:r w:rsidR="007C38E2">
              <w:t xml:space="preserve"> и</w:t>
            </w:r>
            <w:r w:rsidR="00B92AAE">
              <w:t xml:space="preserve"> «</w:t>
            </w:r>
            <w:r w:rsidR="008857D2" w:rsidRPr="008857D2">
              <w:t>Произвольными документами</w:t>
            </w:r>
            <w:r w:rsidR="008857D2">
              <w:t xml:space="preserve"> (входящими)</w:t>
            </w:r>
            <w:r w:rsidR="007C38E2">
              <w:t>».</w:t>
            </w:r>
            <w:r w:rsidR="00B92AAE">
              <w:t xml:space="preserve"> </w:t>
            </w:r>
          </w:p>
          <w:p w14:paraId="49498D00" w14:textId="73BF386D" w:rsidR="00B92AAE" w:rsidRDefault="00B92AAE" w:rsidP="00234199">
            <w:pPr>
              <w:pStyle w:val="GOSTTablenorm"/>
            </w:pPr>
            <w:r>
              <w:t>Доступны</w:t>
            </w:r>
            <w:r w:rsidR="00DD2183">
              <w:t>е</w:t>
            </w:r>
            <w:r>
              <w:t xml:space="preserve"> </w:t>
            </w:r>
            <w:r w:rsidR="00DD2183">
              <w:t xml:space="preserve">действия над </w:t>
            </w:r>
            <w:r w:rsidR="008857D2" w:rsidRPr="008857D2">
              <w:t>«Произвольными документами»</w:t>
            </w:r>
            <w:r>
              <w:t>:</w:t>
            </w:r>
          </w:p>
          <w:p w14:paraId="31D2F89C" w14:textId="03465512" w:rsidR="00DD2183" w:rsidRDefault="00DD2183" w:rsidP="00DD2183">
            <w:pPr>
              <w:pStyle w:val="GOSTTableListMark1"/>
            </w:pPr>
            <w:r>
              <w:t>просмотр;</w:t>
            </w:r>
          </w:p>
          <w:p w14:paraId="534BD814" w14:textId="3C3A3DB9" w:rsidR="00DD2183" w:rsidRDefault="00DD2183" w:rsidP="00DD2183">
            <w:pPr>
              <w:pStyle w:val="GOSTTableListMark1"/>
            </w:pPr>
            <w:r>
              <w:t>редактирование;</w:t>
            </w:r>
          </w:p>
          <w:p w14:paraId="05384839" w14:textId="32CF2EC2" w:rsidR="00DD2183" w:rsidRDefault="00DD2183" w:rsidP="00DD2183">
            <w:pPr>
              <w:pStyle w:val="GOSTTableListMark1"/>
            </w:pPr>
            <w:r>
              <w:t>создание;</w:t>
            </w:r>
          </w:p>
          <w:p w14:paraId="77D6650D" w14:textId="4BE50F93" w:rsidR="00DD2183" w:rsidRDefault="00DD2183" w:rsidP="00DD2183">
            <w:pPr>
              <w:pStyle w:val="GOSTTableListMark1"/>
            </w:pPr>
            <w:r>
              <w:t>зарегистрировать;</w:t>
            </w:r>
          </w:p>
          <w:p w14:paraId="1A97F983" w14:textId="2D935DD5" w:rsidR="00DD2183" w:rsidRDefault="00DD2183" w:rsidP="00DD2183">
            <w:pPr>
              <w:pStyle w:val="GOSTTableListMark1"/>
            </w:pPr>
            <w:r>
              <w:t>отменить окончательно;</w:t>
            </w:r>
          </w:p>
          <w:p w14:paraId="2E2B6240" w14:textId="09838FA5" w:rsidR="00DD2183" w:rsidRDefault="00DD2183" w:rsidP="00DD2183">
            <w:pPr>
              <w:pStyle w:val="GOSTTableListMark1"/>
            </w:pPr>
            <w:r>
              <w:t>отозвать.</w:t>
            </w:r>
          </w:p>
          <w:p w14:paraId="5E32E3DF" w14:textId="20A5346B" w:rsidR="00DD2183" w:rsidRDefault="00DD2183" w:rsidP="00DD2183">
            <w:pPr>
              <w:pStyle w:val="GOSTTablenorm"/>
            </w:pPr>
            <w:r>
              <w:t xml:space="preserve">Доступные действия над </w:t>
            </w:r>
            <w:r w:rsidR="008857D2" w:rsidRPr="008857D2">
              <w:t>«Произвольными документами (входящими)»</w:t>
            </w:r>
            <w:r>
              <w:t>:</w:t>
            </w:r>
          </w:p>
          <w:p w14:paraId="4C60CFD9" w14:textId="172A6990" w:rsidR="00DD2183" w:rsidRDefault="00DD2183" w:rsidP="00DD2183">
            <w:pPr>
              <w:pStyle w:val="GOSTTableListMark1"/>
            </w:pPr>
            <w:r>
              <w:t>просмотр;</w:t>
            </w:r>
          </w:p>
          <w:p w14:paraId="3AEF1E63" w14:textId="53E6AC26" w:rsidR="008857D2" w:rsidRDefault="00DD2183" w:rsidP="00985482">
            <w:pPr>
              <w:pStyle w:val="GOSTTableListMark1"/>
            </w:pPr>
            <w:r>
              <w:t>прочитать</w:t>
            </w:r>
            <w:r w:rsidR="008857D2">
              <w:t>;</w:t>
            </w:r>
          </w:p>
          <w:p w14:paraId="3E920E9B" w14:textId="77777777" w:rsidR="008857D2" w:rsidRDefault="008857D2" w:rsidP="00985482">
            <w:pPr>
              <w:pStyle w:val="GOSTTableListMark1"/>
            </w:pPr>
            <w:r>
              <w:t>исполнить;</w:t>
            </w:r>
          </w:p>
          <w:p w14:paraId="3D4353E3" w14:textId="09BA5BC9" w:rsidR="008857D2" w:rsidRDefault="008857D2" w:rsidP="00275694">
            <w:pPr>
              <w:pStyle w:val="GOSTTableListMark1"/>
            </w:pPr>
            <w:r>
              <w:t>отказать;</w:t>
            </w:r>
          </w:p>
          <w:p w14:paraId="2CA082B7" w14:textId="4D5FDFC5" w:rsidR="008857D2" w:rsidRDefault="008857D2" w:rsidP="00985482">
            <w:pPr>
              <w:pStyle w:val="GOSTTableListMark1"/>
            </w:pPr>
            <w:r>
              <w:t xml:space="preserve">вернуть на </w:t>
            </w:r>
            <w:r w:rsidR="00275694">
              <w:t>обработку</w:t>
            </w:r>
            <w:r>
              <w:t>;</w:t>
            </w:r>
          </w:p>
          <w:p w14:paraId="77F9BFAB" w14:textId="77777777" w:rsidR="008857D2" w:rsidRDefault="008857D2" w:rsidP="00985482">
            <w:pPr>
              <w:pStyle w:val="GOSTTableListMark1"/>
            </w:pPr>
            <w:r>
              <w:t>утвердить исполнение;</w:t>
            </w:r>
          </w:p>
          <w:p w14:paraId="389ECDF7" w14:textId="4A5D1480" w:rsidR="00B92AAE" w:rsidRDefault="008857D2" w:rsidP="00985482">
            <w:pPr>
              <w:pStyle w:val="GOSTTableListMark1"/>
            </w:pPr>
            <w:r>
              <w:t>утвердить отказ</w:t>
            </w:r>
            <w:r w:rsidR="00DD2183">
              <w:t>.</w:t>
            </w:r>
          </w:p>
        </w:tc>
      </w:tr>
      <w:tr w:rsidR="007C38E2" w14:paraId="77CA9C83" w14:textId="77777777" w:rsidTr="00B92A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" w:type="pct"/>
          </w:tcPr>
          <w:p w14:paraId="50B69671" w14:textId="433B05DF" w:rsidR="007C38E2" w:rsidRDefault="007C38E2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07B64518" w14:textId="721879C8" w:rsidR="007C38E2" w:rsidRDefault="00275694" w:rsidP="00234199">
            <w:pPr>
              <w:pStyle w:val="GOSTTablenorm"/>
            </w:pPr>
            <w:r w:rsidRPr="00275694">
              <w:t>ARMPOI_</w:t>
            </w:r>
            <w:r w:rsidR="007C38E2">
              <w:t>Согласующий</w:t>
            </w:r>
          </w:p>
        </w:tc>
        <w:tc>
          <w:tcPr>
            <w:tcW w:w="3281" w:type="pct"/>
          </w:tcPr>
          <w:p w14:paraId="1463C5D7" w14:textId="4509A691" w:rsidR="007C38E2" w:rsidRDefault="006F4CB9" w:rsidP="007C38E2">
            <w:pPr>
              <w:pStyle w:val="GOSTTablenorm"/>
            </w:pPr>
            <w:r w:rsidRPr="006F4CB9">
              <w:t xml:space="preserve">Сотрудник, который </w:t>
            </w:r>
            <w:r>
              <w:t>у</w:t>
            </w:r>
            <w:r w:rsidR="007C38E2">
              <w:t>частвует в процессе согласования документа «</w:t>
            </w:r>
            <w:r w:rsidR="008857D2">
              <w:t>Произвольный документ</w:t>
            </w:r>
            <w:r w:rsidR="007C38E2">
              <w:t>». Доступные действия:</w:t>
            </w:r>
          </w:p>
          <w:p w14:paraId="6A156AF4" w14:textId="6FC4F03F" w:rsidR="007C38E2" w:rsidRDefault="007C38E2" w:rsidP="007C38E2">
            <w:pPr>
              <w:pStyle w:val="GOSTTableListMark1"/>
            </w:pPr>
            <w:r>
              <w:t>просмотр;</w:t>
            </w:r>
          </w:p>
          <w:p w14:paraId="71418237" w14:textId="77777777" w:rsidR="007C38E2" w:rsidRDefault="007C38E2" w:rsidP="007C38E2">
            <w:pPr>
              <w:pStyle w:val="GOSTTableListMark1"/>
            </w:pPr>
            <w:r>
              <w:t>редактирование листа согласования;</w:t>
            </w:r>
          </w:p>
          <w:p w14:paraId="76856D9A" w14:textId="6AE48CAB" w:rsidR="007C38E2" w:rsidRDefault="007C38E2" w:rsidP="00985482">
            <w:pPr>
              <w:pStyle w:val="GOSTTableListMark1"/>
            </w:pPr>
            <w:r>
              <w:t xml:space="preserve">согласование </w:t>
            </w:r>
            <w:r w:rsidR="00275694">
              <w:t>без\</w:t>
            </w:r>
            <w:r>
              <w:t>с подписанием.</w:t>
            </w:r>
          </w:p>
        </w:tc>
      </w:tr>
      <w:tr w:rsidR="007C38E2" w14:paraId="23C452F0" w14:textId="77777777" w:rsidTr="00B92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" w:type="pct"/>
          </w:tcPr>
          <w:p w14:paraId="1C6A0B68" w14:textId="77777777" w:rsidR="007C38E2" w:rsidRDefault="007C38E2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2B44572B" w14:textId="1E47E6A3" w:rsidR="007C38E2" w:rsidRDefault="00275694" w:rsidP="00234199">
            <w:pPr>
              <w:pStyle w:val="GOSTTablenorm"/>
            </w:pPr>
            <w:r w:rsidRPr="00275694">
              <w:t>ARMPOI_</w:t>
            </w:r>
            <w:r w:rsidR="007C38E2">
              <w:t>Утверждающий</w:t>
            </w:r>
          </w:p>
        </w:tc>
        <w:tc>
          <w:tcPr>
            <w:tcW w:w="3281" w:type="pct"/>
          </w:tcPr>
          <w:p w14:paraId="0FB843F0" w14:textId="741D9A80" w:rsidR="007C38E2" w:rsidRDefault="006F4CB9" w:rsidP="007C38E2">
            <w:pPr>
              <w:pStyle w:val="GOSTTablenorm"/>
            </w:pPr>
            <w:r w:rsidRPr="006F4CB9">
              <w:t xml:space="preserve">Сотрудник, который </w:t>
            </w:r>
            <w:r>
              <w:t>у</w:t>
            </w:r>
            <w:r w:rsidR="007C38E2">
              <w:t>частвует в процессе утверждения документа «</w:t>
            </w:r>
            <w:r w:rsidR="008857D2">
              <w:t>Произвольный документ</w:t>
            </w:r>
            <w:r w:rsidR="007C38E2">
              <w:t>». Доступные действия:</w:t>
            </w:r>
          </w:p>
          <w:p w14:paraId="511B908B" w14:textId="77777777" w:rsidR="007C38E2" w:rsidRDefault="007C38E2" w:rsidP="007C38E2">
            <w:pPr>
              <w:pStyle w:val="GOSTTableListMark1"/>
            </w:pPr>
            <w:r>
              <w:t>просмотр;</w:t>
            </w:r>
          </w:p>
          <w:p w14:paraId="2984FC50" w14:textId="77777777" w:rsidR="007C38E2" w:rsidRDefault="007C38E2" w:rsidP="007C38E2">
            <w:pPr>
              <w:pStyle w:val="GOSTTableListMark1"/>
            </w:pPr>
            <w:r>
              <w:t>редактирование листа согласования;</w:t>
            </w:r>
          </w:p>
          <w:p w14:paraId="77D0E3E9" w14:textId="6DC29159" w:rsidR="007C38E2" w:rsidRDefault="007C38E2" w:rsidP="007C38E2">
            <w:pPr>
              <w:pStyle w:val="GOSTTableListMark1"/>
            </w:pPr>
            <w:r>
              <w:t>утверждение с подписанием.</w:t>
            </w:r>
          </w:p>
        </w:tc>
      </w:tr>
      <w:tr w:rsidR="00477614" w14:paraId="78A05669" w14:textId="77777777" w:rsidTr="00B92A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" w:type="pct"/>
          </w:tcPr>
          <w:p w14:paraId="0B8F5154" w14:textId="77777777" w:rsidR="00477614" w:rsidRDefault="00477614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142FB6EB" w14:textId="11E6D730" w:rsidR="00477614" w:rsidRDefault="00275694" w:rsidP="00234199">
            <w:pPr>
              <w:pStyle w:val="GOSTTablenorm"/>
            </w:pPr>
            <w:r w:rsidRPr="00275694">
              <w:t>ARMPOI_</w:t>
            </w:r>
            <w:r>
              <w:t>Секретарь</w:t>
            </w:r>
          </w:p>
        </w:tc>
        <w:tc>
          <w:tcPr>
            <w:tcW w:w="3281" w:type="pct"/>
          </w:tcPr>
          <w:p w14:paraId="58535BAB" w14:textId="2F4C9ECF" w:rsidR="00477614" w:rsidRDefault="00FC2677" w:rsidP="00477614">
            <w:pPr>
              <w:pStyle w:val="GOSTTablenorm"/>
            </w:pPr>
            <w:r>
              <w:t>Сотрудник</w:t>
            </w:r>
            <w:r w:rsidR="00275694">
              <w:t xml:space="preserve"> на стороне организации-получателя</w:t>
            </w:r>
            <w:r>
              <w:t>, я</w:t>
            </w:r>
            <w:r w:rsidR="00477614">
              <w:t>вля</w:t>
            </w:r>
            <w:r>
              <w:t>ющийся</w:t>
            </w:r>
            <w:r w:rsidR="00477614">
              <w:t xml:space="preserve"> ответственным за передачу документа «</w:t>
            </w:r>
            <w:r w:rsidR="00746EC6" w:rsidRPr="00746EC6">
              <w:t>Произвольный документ (входящий)</w:t>
            </w:r>
            <w:r w:rsidR="00477614">
              <w:t>» на исполнение. Доступные действия:</w:t>
            </w:r>
          </w:p>
          <w:p w14:paraId="442F8DF8" w14:textId="77777777" w:rsidR="00477614" w:rsidRDefault="00477614" w:rsidP="00477614">
            <w:pPr>
              <w:pStyle w:val="GOSTTableListMark1"/>
            </w:pPr>
            <w:r>
              <w:t>просмотр;</w:t>
            </w:r>
          </w:p>
          <w:p w14:paraId="6F663C2E" w14:textId="77777777" w:rsidR="00477614" w:rsidRDefault="00477614" w:rsidP="00477614">
            <w:pPr>
              <w:pStyle w:val="GOSTTableListMark1"/>
            </w:pPr>
            <w:r>
              <w:t>редактирование;</w:t>
            </w:r>
          </w:p>
          <w:p w14:paraId="05892014" w14:textId="1AA7B49F" w:rsidR="00477614" w:rsidRPr="00477614" w:rsidRDefault="00477614" w:rsidP="00477614">
            <w:pPr>
              <w:pStyle w:val="GOSTTableListMark1"/>
            </w:pPr>
            <w:r>
              <w:t>передать в работу.</w:t>
            </w:r>
          </w:p>
        </w:tc>
      </w:tr>
      <w:tr w:rsidR="004306C4" w14:paraId="7357262F" w14:textId="77777777" w:rsidTr="00B92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" w:type="pct"/>
          </w:tcPr>
          <w:p w14:paraId="45C1BC7A" w14:textId="77777777" w:rsidR="004306C4" w:rsidRDefault="004306C4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346869F7" w14:textId="6E34486E" w:rsidR="004306C4" w:rsidRDefault="00275694" w:rsidP="00234199">
            <w:pPr>
              <w:pStyle w:val="GOSTTablenorm"/>
            </w:pPr>
            <w:r w:rsidRPr="00275694">
              <w:t>ARMPOI_</w:t>
            </w:r>
            <w:r w:rsidR="004306C4">
              <w:t>Администратор приложения</w:t>
            </w:r>
            <w:r w:rsidR="0040008E">
              <w:t>_ОТР</w:t>
            </w:r>
          </w:p>
        </w:tc>
        <w:tc>
          <w:tcPr>
            <w:tcW w:w="3281" w:type="pct"/>
          </w:tcPr>
          <w:p w14:paraId="24B5F3D0" w14:textId="581636EA" w:rsidR="004306C4" w:rsidRDefault="00FC2677" w:rsidP="00FC2677">
            <w:pPr>
              <w:pStyle w:val="GOSTTablenorm"/>
            </w:pPr>
            <w:r>
              <w:t>Сотрудник, а</w:t>
            </w:r>
            <w:r w:rsidR="004306C4">
              <w:t>дминистриру</w:t>
            </w:r>
            <w:r>
              <w:t>ющий</w:t>
            </w:r>
            <w:r w:rsidR="004306C4">
              <w:t xml:space="preserve"> </w:t>
            </w:r>
            <w:r>
              <w:t xml:space="preserve">всю функциональность </w:t>
            </w:r>
            <w:r w:rsidR="0040008E">
              <w:t xml:space="preserve">- </w:t>
            </w:r>
            <w:r w:rsidR="004306C4">
              <w:t>сотрудник сопровождения</w:t>
            </w:r>
            <w:r w:rsidR="0040008E">
              <w:t xml:space="preserve"> ОТР</w:t>
            </w:r>
            <w:r w:rsidR="004306C4">
              <w:t>. Полный доступ.</w:t>
            </w:r>
          </w:p>
        </w:tc>
      </w:tr>
      <w:tr w:rsidR="004306C4" w14:paraId="49A13742" w14:textId="77777777" w:rsidTr="00B92AA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" w:type="pct"/>
          </w:tcPr>
          <w:p w14:paraId="63243352" w14:textId="77777777" w:rsidR="004306C4" w:rsidRDefault="004306C4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7ED1B916" w14:textId="1F59B916" w:rsidR="004306C4" w:rsidRDefault="00275694" w:rsidP="00234199">
            <w:pPr>
              <w:pStyle w:val="GOSTTablenorm"/>
            </w:pPr>
            <w:r w:rsidRPr="00275694">
              <w:t>ARMPOI_</w:t>
            </w:r>
            <w:r w:rsidR="006F4CB9">
              <w:t>Отправитель сообщения</w:t>
            </w:r>
          </w:p>
        </w:tc>
        <w:tc>
          <w:tcPr>
            <w:tcW w:w="3281" w:type="pct"/>
          </w:tcPr>
          <w:p w14:paraId="1B123F5F" w14:textId="6A9AA4C0" w:rsidR="004306C4" w:rsidRDefault="00FC2677" w:rsidP="006F4CB9">
            <w:pPr>
              <w:pStyle w:val="GOSTTablenorm"/>
            </w:pPr>
            <w:r>
              <w:t xml:space="preserve">Сотрудник, являющийся </w:t>
            </w:r>
            <w:r w:rsidR="006F4CB9">
              <w:t>ответственным за отправку документа «Сообщение». Доступные действия:</w:t>
            </w:r>
          </w:p>
          <w:p w14:paraId="5AF29354" w14:textId="67CBFA85" w:rsidR="006F4CB9" w:rsidRDefault="006F4CB9" w:rsidP="006F4CB9">
            <w:pPr>
              <w:pStyle w:val="GOSTTableListMark1"/>
            </w:pPr>
            <w:r>
              <w:t>просмотр;</w:t>
            </w:r>
          </w:p>
          <w:p w14:paraId="1756A865" w14:textId="77777777" w:rsidR="006F4CB9" w:rsidRDefault="006F4CB9" w:rsidP="006F4CB9">
            <w:pPr>
              <w:pStyle w:val="GOSTTableListMark1"/>
            </w:pPr>
            <w:r>
              <w:t>редактирование;</w:t>
            </w:r>
          </w:p>
          <w:p w14:paraId="3CBDB582" w14:textId="77777777" w:rsidR="006F4CB9" w:rsidRDefault="006F4CB9" w:rsidP="006F4CB9">
            <w:pPr>
              <w:pStyle w:val="GOSTTableListMark1"/>
            </w:pPr>
            <w:r>
              <w:lastRenderedPageBreak/>
              <w:t>создание;</w:t>
            </w:r>
          </w:p>
          <w:p w14:paraId="0A70F956" w14:textId="35E05972" w:rsidR="006F4CB9" w:rsidRDefault="006F4CB9" w:rsidP="006F4CB9">
            <w:pPr>
              <w:pStyle w:val="GOSTTableListMark1"/>
            </w:pPr>
            <w:r>
              <w:t>отправить;</w:t>
            </w:r>
          </w:p>
          <w:p w14:paraId="4EB67B33" w14:textId="240383B4" w:rsidR="006F4CB9" w:rsidRDefault="006F4CB9" w:rsidP="006F4CB9">
            <w:pPr>
              <w:pStyle w:val="GOSTTableListMark1"/>
            </w:pPr>
            <w:r>
              <w:t>снять с публикации.</w:t>
            </w:r>
          </w:p>
        </w:tc>
      </w:tr>
      <w:tr w:rsidR="006F4CB9" w14:paraId="6F8AA1D6" w14:textId="77777777" w:rsidTr="00B92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" w:type="pct"/>
          </w:tcPr>
          <w:p w14:paraId="076F3316" w14:textId="77777777" w:rsidR="006F4CB9" w:rsidRDefault="006F4CB9" w:rsidP="00234199">
            <w:pPr>
              <w:pStyle w:val="GOSTTableNum"/>
              <w:numPr>
                <w:ilvl w:val="0"/>
                <w:numId w:val="82"/>
              </w:numPr>
            </w:pPr>
          </w:p>
        </w:tc>
        <w:tc>
          <w:tcPr>
            <w:tcW w:w="1421" w:type="pct"/>
          </w:tcPr>
          <w:p w14:paraId="50078079" w14:textId="669DAA88" w:rsidR="006F4CB9" w:rsidRDefault="00275694" w:rsidP="00234199">
            <w:pPr>
              <w:pStyle w:val="GOSTTablenorm"/>
            </w:pPr>
            <w:r w:rsidRPr="00275694">
              <w:t>ARMPOI_</w:t>
            </w:r>
            <w:r w:rsidR="006F4CB9">
              <w:t>Получатель сообщения</w:t>
            </w:r>
          </w:p>
        </w:tc>
        <w:tc>
          <w:tcPr>
            <w:tcW w:w="3281" w:type="pct"/>
          </w:tcPr>
          <w:p w14:paraId="4AD8859C" w14:textId="61E4F351" w:rsidR="006F4CB9" w:rsidRDefault="00FC2677" w:rsidP="00FC2677">
            <w:pPr>
              <w:pStyle w:val="GOSTTablenorm"/>
            </w:pPr>
            <w:r>
              <w:t>П</w:t>
            </w:r>
            <w:r w:rsidR="006F4CB9">
              <w:t>олучател</w:t>
            </w:r>
            <w:r>
              <w:t>ь</w:t>
            </w:r>
            <w:r w:rsidR="006F4CB9">
              <w:t xml:space="preserve"> документа «Сообщение». Доступен только просмотр.</w:t>
            </w:r>
          </w:p>
        </w:tc>
      </w:tr>
    </w:tbl>
    <w:p w14:paraId="76EF4D4D" w14:textId="1459560E" w:rsidR="00234199" w:rsidRPr="00234199" w:rsidRDefault="00234199" w:rsidP="00234199">
      <w:pPr>
        <w:pStyle w:val="GOSTNormal"/>
      </w:pPr>
    </w:p>
    <w:p w14:paraId="5C8B606E" w14:textId="2CF01929" w:rsidR="00D45C06" w:rsidRDefault="005A44A4" w:rsidP="00A03EB7">
      <w:pPr>
        <w:pStyle w:val="1"/>
      </w:pPr>
      <w:bookmarkStart w:id="27" w:name="_Toc107037954"/>
      <w:bookmarkStart w:id="28" w:name="_Toc182196485"/>
      <w:bookmarkStart w:id="29" w:name="_Toc114755265"/>
      <w:r>
        <w:lastRenderedPageBreak/>
        <w:t xml:space="preserve">Используемые </w:t>
      </w:r>
      <w:r w:rsidR="00D45C06">
        <w:t>Справочники</w:t>
      </w:r>
      <w:r w:rsidR="00D81E5D" w:rsidRPr="00B92AAE">
        <w:t xml:space="preserve"> </w:t>
      </w:r>
      <w:r w:rsidR="00D81E5D">
        <w:t>и</w:t>
      </w:r>
      <w:r w:rsidR="00D81E5D" w:rsidRPr="00B92AAE">
        <w:t xml:space="preserve"> </w:t>
      </w:r>
      <w:r w:rsidR="00D81E5D">
        <w:t>формуляры</w:t>
      </w:r>
      <w:bookmarkEnd w:id="27"/>
      <w:bookmarkEnd w:id="28"/>
      <w:bookmarkEnd w:id="29"/>
    </w:p>
    <w:p w14:paraId="69FF3FC3" w14:textId="77777777" w:rsidR="00D81E5D" w:rsidRDefault="00D81E5D" w:rsidP="00A03EB7">
      <w:pPr>
        <w:pStyle w:val="21"/>
      </w:pPr>
      <w:bookmarkStart w:id="30" w:name="_Toc795678"/>
      <w:bookmarkStart w:id="31" w:name="OLE_LINK51"/>
      <w:bookmarkStart w:id="32" w:name="_Toc106783468"/>
      <w:bookmarkStart w:id="33" w:name="_Toc106889283"/>
      <w:bookmarkStart w:id="34" w:name="_Toc114755266"/>
      <w:r>
        <w:t xml:space="preserve">Справочник </w:t>
      </w:r>
      <w:r w:rsidR="00A03EB7">
        <w:t>«</w:t>
      </w:r>
      <w:r>
        <w:t>Виды направляемой информации</w:t>
      </w:r>
      <w:r w:rsidR="00A03EB7">
        <w:t>»</w:t>
      </w:r>
      <w:bookmarkEnd w:id="30"/>
      <w:bookmarkEnd w:id="31"/>
      <w:bookmarkEnd w:id="34"/>
    </w:p>
    <w:p w14:paraId="003E19F3" w14:textId="4E1A9F10" w:rsidR="00D81E5D" w:rsidRDefault="00871C37" w:rsidP="00D81E5D">
      <w:pPr>
        <w:pStyle w:val="GOSTNormal"/>
      </w:pPr>
      <w:r w:rsidRPr="00C16831">
        <w:t>Справочник</w:t>
      </w:r>
      <w:r w:rsidR="00155F83" w:rsidRPr="00C16831">
        <w:t xml:space="preserve"> </w:t>
      </w:r>
      <w:r w:rsidR="00155F83">
        <w:t>«</w:t>
      </w:r>
      <w:r w:rsidR="00F37A29">
        <w:t>Виды направляемой информации</w:t>
      </w:r>
      <w:r w:rsidR="00155F83">
        <w:t>»</w:t>
      </w:r>
      <w:r w:rsidR="00F37A29">
        <w:t xml:space="preserve"> </w:t>
      </w:r>
      <w:r w:rsidR="00155F83">
        <w:t>формируется</w:t>
      </w:r>
      <w:r w:rsidR="00F37A29">
        <w:t xml:space="preserve"> по мере необходимости</w:t>
      </w:r>
      <w:r w:rsidR="00155F83">
        <w:t xml:space="preserve">. </w:t>
      </w:r>
      <w:r w:rsidR="00155F83" w:rsidRPr="001A07A2">
        <w:rPr>
          <w:szCs w:val="24"/>
        </w:rPr>
        <w:t>Заполнение справочника осуществляется вручную</w:t>
      </w:r>
      <w:r w:rsidR="00B903F9">
        <w:rPr>
          <w:szCs w:val="24"/>
        </w:rPr>
        <w:t>.</w:t>
      </w:r>
    </w:p>
    <w:p w14:paraId="69762749" w14:textId="3995E81E" w:rsidR="00F37A29" w:rsidRDefault="00F37A29" w:rsidP="00D81E5D">
      <w:pPr>
        <w:pStyle w:val="GOSTNormal"/>
        <w:rPr>
          <w:szCs w:val="24"/>
        </w:rPr>
      </w:pPr>
      <w:r w:rsidRPr="001A07A2">
        <w:rPr>
          <w:szCs w:val="24"/>
        </w:rPr>
        <w:t>Ведение справочника «</w:t>
      </w:r>
      <w:r>
        <w:t>Виды направляемой информации</w:t>
      </w:r>
      <w:r w:rsidRPr="001A07A2">
        <w:rPr>
          <w:szCs w:val="24"/>
        </w:rPr>
        <w:t xml:space="preserve">» осуществляется </w:t>
      </w:r>
      <w:r w:rsidR="00155F83">
        <w:rPr>
          <w:szCs w:val="24"/>
        </w:rPr>
        <w:t>на</w:t>
      </w:r>
      <w:r w:rsidRPr="001A07A2">
        <w:rPr>
          <w:szCs w:val="24"/>
        </w:rPr>
        <w:t xml:space="preserve"> </w:t>
      </w:r>
      <w:r>
        <w:rPr>
          <w:szCs w:val="24"/>
        </w:rPr>
        <w:t>АРМ ПОИ</w:t>
      </w:r>
      <w:r w:rsidR="00E37D2C">
        <w:rPr>
          <w:szCs w:val="24"/>
        </w:rPr>
        <w:t>.</w:t>
      </w:r>
    </w:p>
    <w:p w14:paraId="46F6A3BC" w14:textId="06EACBAE" w:rsidR="00B903F9" w:rsidRDefault="00B903F9" w:rsidP="00D81E5D">
      <w:pPr>
        <w:pStyle w:val="GOSTNormal"/>
        <w:rPr>
          <w:szCs w:val="24"/>
        </w:rPr>
      </w:pPr>
      <w:r>
        <w:rPr>
          <w:szCs w:val="24"/>
        </w:rPr>
        <w:t>Данный справочник</w:t>
      </w:r>
      <w:r w:rsidR="00137102">
        <w:rPr>
          <w:szCs w:val="24"/>
        </w:rPr>
        <w:t xml:space="preserve"> </w:t>
      </w:r>
      <w:r w:rsidR="00137102" w:rsidRPr="00137102">
        <w:rPr>
          <w:szCs w:val="24"/>
        </w:rPr>
        <w:t>служит для разделения и фильтрации документов "Произвольный документ" по разным типам передаваемой информации</w:t>
      </w:r>
      <w:r w:rsidR="00137102">
        <w:rPr>
          <w:szCs w:val="24"/>
        </w:rPr>
        <w:t xml:space="preserve">: </w:t>
      </w:r>
      <w:r w:rsidR="00137102" w:rsidRPr="00137102">
        <w:rPr>
          <w:szCs w:val="24"/>
        </w:rPr>
        <w:t>при создании документа "Произвольный документ" вид направляемой информации указывается на вкладке "Основная информация" в соответствующем поле; в списковой форме можно в дальнейшем отфильтровать по этому полю.</w:t>
      </w:r>
    </w:p>
    <w:p w14:paraId="74CE1B92" w14:textId="325C2823" w:rsidR="00E37D2C" w:rsidRDefault="00E37D2C" w:rsidP="00D81E5D">
      <w:pPr>
        <w:pStyle w:val="GOSTNormal"/>
        <w:rPr>
          <w:szCs w:val="24"/>
        </w:rPr>
      </w:pPr>
      <w:r>
        <w:rPr>
          <w:szCs w:val="24"/>
        </w:rPr>
        <w:t>ВФ</w:t>
      </w:r>
      <w:r w:rsidRPr="00E37D2C">
        <w:rPr>
          <w:szCs w:val="24"/>
        </w:rPr>
        <w:t xml:space="preserve"> </w:t>
      </w:r>
      <w:r>
        <w:rPr>
          <w:szCs w:val="24"/>
        </w:rPr>
        <w:t xml:space="preserve">справочника показана на рисунке </w:t>
      </w:r>
      <w:r>
        <w:rPr>
          <w:szCs w:val="24"/>
        </w:rPr>
        <w:fldChar w:fldCharType="begin"/>
      </w:r>
      <w:r>
        <w:rPr>
          <w:szCs w:val="24"/>
        </w:rPr>
        <w:instrText xml:space="preserve"> REF _Ref31724702 \h </w:instrText>
      </w:r>
      <w:r>
        <w:rPr>
          <w:szCs w:val="24"/>
        </w:rPr>
      </w:r>
      <w:r>
        <w:rPr>
          <w:szCs w:val="24"/>
        </w:rPr>
        <w:fldChar w:fldCharType="separate"/>
      </w:r>
      <w:r w:rsidR="00333657">
        <w:rPr>
          <w:noProof/>
        </w:rPr>
        <w:t>1</w:t>
      </w:r>
      <w:r>
        <w:rPr>
          <w:szCs w:val="24"/>
        </w:rPr>
        <w:fldChar w:fldCharType="end"/>
      </w:r>
      <w:r>
        <w:rPr>
          <w:szCs w:val="24"/>
        </w:rPr>
        <w:t>.</w:t>
      </w:r>
    </w:p>
    <w:p w14:paraId="2204A887" w14:textId="5606B030" w:rsidR="00E37D2C" w:rsidRDefault="00746EC6" w:rsidP="00E37D2C">
      <w:pPr>
        <w:pStyle w:val="GOSTFigure"/>
      </w:pPr>
      <w:r w:rsidRPr="00746EC6">
        <w:rPr>
          <w:noProof/>
        </w:rPr>
        <w:t xml:space="preserve"> </w:t>
      </w:r>
      <w:r w:rsidRPr="004F6843">
        <w:rPr>
          <w:noProof/>
        </w:rPr>
        <w:drawing>
          <wp:inline distT="0" distB="0" distL="0" distR="0" wp14:anchorId="403FBBE4" wp14:editId="321B7A42">
            <wp:extent cx="6152515" cy="1899285"/>
            <wp:effectExtent l="19050" t="19050" r="19685" b="247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8992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C1F985" w14:textId="4541B136" w:rsidR="00E37D2C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" w:name="_Ref31724702"/>
      <w:bookmarkStart w:id="36" w:name="_Toc114755325"/>
      <w:r w:rsidR="00333657">
        <w:rPr>
          <w:noProof/>
        </w:rPr>
        <w:t>1</w:t>
      </w:r>
      <w:bookmarkEnd w:id="35"/>
      <w:r>
        <w:rPr>
          <w:noProof/>
        </w:rPr>
        <w:fldChar w:fldCharType="end"/>
      </w:r>
      <w:r w:rsidR="00E37D2C" w:rsidRPr="00923308">
        <w:t xml:space="preserve">. </w:t>
      </w:r>
      <w:r w:rsidR="008C12B7" w:rsidRPr="00923308">
        <w:t>ВФ справочника «Виды направляемой информации». Вкладка «Заголовочная часть»</w:t>
      </w:r>
      <w:bookmarkEnd w:id="36"/>
    </w:p>
    <w:p w14:paraId="578E18D0" w14:textId="77777777" w:rsidR="007E6270" w:rsidRPr="004C6C22" w:rsidRDefault="007E6270" w:rsidP="004C6C22">
      <w:pPr>
        <w:pStyle w:val="32"/>
      </w:pPr>
      <w:bookmarkStart w:id="37" w:name="_Ref5712935"/>
      <w:bookmarkStart w:id="38" w:name="_Toc795683"/>
      <w:bookmarkStart w:id="39" w:name="_Toc114755267"/>
      <w:r w:rsidRPr="004C6C22">
        <w:t>Реквизитный состав справочника</w:t>
      </w:r>
      <w:bookmarkEnd w:id="37"/>
      <w:bookmarkEnd w:id="39"/>
    </w:p>
    <w:bookmarkEnd w:id="38"/>
    <w:p w14:paraId="015AD7EE" w14:textId="1D90A00E" w:rsidR="00F37A29" w:rsidRPr="00FC4798" w:rsidRDefault="007E6270" w:rsidP="00FC4798">
      <w:pPr>
        <w:pStyle w:val="GOSTNormal"/>
      </w:pPr>
      <w:r w:rsidRPr="00FC4798">
        <w:t xml:space="preserve">Описание реквизитного состава </w:t>
      </w:r>
      <w:r w:rsidR="00F37A29" w:rsidRPr="00FC4798">
        <w:t>полей заголовочной части</w:t>
      </w:r>
      <w:r w:rsidRPr="00FC4798">
        <w:t xml:space="preserve"> справочника</w:t>
      </w:r>
      <w:r w:rsidR="005B31CD" w:rsidRPr="00FC4798">
        <w:t xml:space="preserve"> и правила заполнения реквизитов</w:t>
      </w:r>
      <w:r w:rsidR="00F37A29" w:rsidRPr="00FC4798">
        <w:t xml:space="preserve"> представлен</w:t>
      </w:r>
      <w:r w:rsidR="005B31CD" w:rsidRPr="00FC4798">
        <w:t>ы</w:t>
      </w:r>
      <w:r w:rsidR="00F37A29" w:rsidRPr="00FC4798">
        <w:t xml:space="preserve"> в таблице </w:t>
      </w:r>
      <w:r w:rsidR="00F37A29" w:rsidRPr="00FC4798">
        <w:fldChar w:fldCharType="begin"/>
      </w:r>
      <w:r w:rsidR="00F37A29" w:rsidRPr="00FC4798">
        <w:instrText xml:space="preserve"> REF _Ref872636 \h </w:instrText>
      </w:r>
      <w:r w:rsidRPr="00FC4798">
        <w:instrText xml:space="preserve"> \* MERGEFORMAT </w:instrText>
      </w:r>
      <w:r w:rsidR="00F37A29" w:rsidRPr="00FC4798">
        <w:fldChar w:fldCharType="separate"/>
      </w:r>
      <w:r w:rsidR="00333657">
        <w:t>3</w:t>
      </w:r>
      <w:r w:rsidR="00F37A29" w:rsidRPr="00FC4798">
        <w:fldChar w:fldCharType="end"/>
      </w:r>
      <w:r w:rsidR="00F37A29" w:rsidRPr="00FC4798">
        <w:t>.</w:t>
      </w:r>
    </w:p>
    <w:bookmarkStart w:id="40" w:name="_Ref516223363"/>
    <w:p w14:paraId="151A7C50" w14:textId="3CDA7BB0" w:rsidR="00F37A29" w:rsidRDefault="00F37A29" w:rsidP="00F37A29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1" w:name="_Ref872636"/>
      <w:bookmarkStart w:id="42" w:name="_Toc114755309"/>
      <w:r w:rsidR="00333657">
        <w:rPr>
          <w:noProof/>
        </w:rPr>
        <w:t>3</w:t>
      </w:r>
      <w:bookmarkEnd w:id="41"/>
      <w:r>
        <w:rPr>
          <w:noProof/>
        </w:rPr>
        <w:fldChar w:fldCharType="end"/>
      </w:r>
      <w:r>
        <w:t xml:space="preserve">. </w:t>
      </w:r>
      <w:r w:rsidRPr="002B0EA9">
        <w:t>Описание реквизитного состава вкладки «</w:t>
      </w:r>
      <w:r>
        <w:t>Заголовочная часть</w:t>
      </w:r>
      <w:r w:rsidRPr="002B0EA9">
        <w:t>»</w:t>
      </w:r>
      <w:bookmarkEnd w:id="40"/>
      <w:bookmarkEnd w:id="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090"/>
        <w:gridCol w:w="1125"/>
        <w:gridCol w:w="1594"/>
        <w:gridCol w:w="4633"/>
      </w:tblGrid>
      <w:tr w:rsidR="009F42B9" w:rsidRPr="00155F83" w14:paraId="61B3A8CD" w14:textId="77777777" w:rsidTr="00717E7C">
        <w:trPr>
          <w:tblHeader/>
        </w:trPr>
        <w:tc>
          <w:tcPr>
            <w:tcW w:w="343" w:type="pct"/>
            <w:shd w:val="clear" w:color="auto" w:fill="FFFFFF"/>
            <w:vAlign w:val="center"/>
          </w:tcPr>
          <w:p w14:paraId="341FBB0B" w14:textId="77777777" w:rsidR="009F42B9" w:rsidRPr="00155F83" w:rsidRDefault="009F42B9" w:rsidP="00155F83">
            <w:pPr>
              <w:pStyle w:val="GOSTTableHead"/>
            </w:pPr>
            <w:r w:rsidRPr="00155F83">
              <w:t>№ п/п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5759E5" w14:textId="77777777" w:rsidR="009F42B9" w:rsidRPr="00155F83" w:rsidRDefault="009F42B9" w:rsidP="00155F83">
            <w:pPr>
              <w:pStyle w:val="GOSTTableHead"/>
            </w:pPr>
            <w:r w:rsidRPr="00155F83">
              <w:t xml:space="preserve">Наименование </w:t>
            </w:r>
          </w:p>
          <w:p w14:paraId="72206D8F" w14:textId="77777777" w:rsidR="009F42B9" w:rsidRPr="00155F83" w:rsidRDefault="009F42B9" w:rsidP="00155F83">
            <w:pPr>
              <w:pStyle w:val="GOSTTableHead"/>
            </w:pPr>
            <w:r w:rsidRPr="00155F83">
              <w:t>реквизита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17F47E" w14:textId="77777777" w:rsidR="009F42B9" w:rsidRPr="00155F83" w:rsidRDefault="009F42B9" w:rsidP="00155F83">
            <w:pPr>
              <w:pStyle w:val="GOSTTableHead"/>
            </w:pPr>
            <w:r w:rsidRPr="00155F83">
              <w:t>Обязательность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0B7530" w14:textId="77777777" w:rsidR="009F42B9" w:rsidRPr="00155F83" w:rsidRDefault="009F42B9" w:rsidP="00155F83">
            <w:pPr>
              <w:pStyle w:val="GOSTTableHead"/>
            </w:pPr>
            <w:r w:rsidRPr="00155F83">
              <w:t>Доступность для редактирования</w:t>
            </w:r>
          </w:p>
        </w:tc>
        <w:tc>
          <w:tcPr>
            <w:tcW w:w="228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9BB677" w14:textId="77777777" w:rsidR="009F42B9" w:rsidRPr="00155F83" w:rsidRDefault="009F42B9" w:rsidP="00155F83">
            <w:pPr>
              <w:pStyle w:val="GOSTTableHead"/>
            </w:pPr>
            <w:r w:rsidRPr="00155F83">
              <w:t>Правила заполнения реквизита</w:t>
            </w:r>
          </w:p>
        </w:tc>
      </w:tr>
      <w:tr w:rsidR="009F42B9" w:rsidRPr="00155F83" w14:paraId="7C1F643E" w14:textId="77777777" w:rsidTr="00717E7C">
        <w:tc>
          <w:tcPr>
            <w:tcW w:w="343" w:type="pct"/>
          </w:tcPr>
          <w:p w14:paraId="445FBBCE" w14:textId="77777777" w:rsidR="009F42B9" w:rsidRPr="00155F83" w:rsidRDefault="009F42B9" w:rsidP="00746EC6">
            <w:pPr>
              <w:pStyle w:val="GOSTTableNum"/>
              <w:numPr>
                <w:ilvl w:val="0"/>
                <w:numId w:val="83"/>
              </w:numPr>
            </w:pPr>
          </w:p>
        </w:tc>
        <w:tc>
          <w:tcPr>
            <w:tcW w:w="1031" w:type="pct"/>
          </w:tcPr>
          <w:p w14:paraId="27B4A6ED" w14:textId="77777777" w:rsidR="009F42B9" w:rsidRPr="00155F83" w:rsidRDefault="009F42B9" w:rsidP="00155F83">
            <w:pPr>
              <w:pStyle w:val="GOSTTablenorm"/>
            </w:pPr>
            <w:r w:rsidRPr="00155F83">
              <w:t>GUID записи справочника</w:t>
            </w:r>
          </w:p>
        </w:tc>
        <w:tc>
          <w:tcPr>
            <w:tcW w:w="555" w:type="pct"/>
          </w:tcPr>
          <w:p w14:paraId="5874AAD0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786" w:type="pct"/>
          </w:tcPr>
          <w:p w14:paraId="0EC9C9CD" w14:textId="77777777" w:rsidR="009F42B9" w:rsidRPr="00155F83" w:rsidRDefault="009F42B9" w:rsidP="00155F83">
            <w:pPr>
              <w:pStyle w:val="GOSTTablenorm"/>
            </w:pPr>
            <w:r w:rsidRPr="00155F83">
              <w:t>Нет</w:t>
            </w:r>
          </w:p>
        </w:tc>
        <w:tc>
          <w:tcPr>
            <w:tcW w:w="2285" w:type="pct"/>
          </w:tcPr>
          <w:p w14:paraId="6E4F87F3" w14:textId="16B46F42" w:rsidR="009F42B9" w:rsidRPr="00155F83" w:rsidRDefault="009F42B9" w:rsidP="00155F83">
            <w:pPr>
              <w:pStyle w:val="GOSTTablenorm"/>
            </w:pPr>
            <w:r w:rsidRPr="00155F83">
              <w:t>Заполняется автоматически при создании записи справочника</w:t>
            </w:r>
            <w:r w:rsidR="00137102">
              <w:t>.</w:t>
            </w:r>
          </w:p>
        </w:tc>
      </w:tr>
      <w:tr w:rsidR="009F42B9" w:rsidRPr="00155F83" w14:paraId="21A2E803" w14:textId="77777777" w:rsidTr="00717E7C">
        <w:tc>
          <w:tcPr>
            <w:tcW w:w="343" w:type="pct"/>
          </w:tcPr>
          <w:p w14:paraId="5B559F2D" w14:textId="77777777" w:rsidR="009F42B9" w:rsidRPr="00155F83" w:rsidRDefault="009F42B9" w:rsidP="00155F83">
            <w:pPr>
              <w:pStyle w:val="GOSTTableNum"/>
            </w:pPr>
          </w:p>
        </w:tc>
        <w:tc>
          <w:tcPr>
            <w:tcW w:w="1031" w:type="pct"/>
          </w:tcPr>
          <w:p w14:paraId="7EC8568A" w14:textId="77777777" w:rsidR="009F42B9" w:rsidRPr="00155F83" w:rsidRDefault="009F42B9" w:rsidP="00155F83">
            <w:pPr>
              <w:pStyle w:val="GOSTTablenorm"/>
            </w:pPr>
            <w:r w:rsidRPr="00155F83">
              <w:t>Статус</w:t>
            </w:r>
          </w:p>
        </w:tc>
        <w:tc>
          <w:tcPr>
            <w:tcW w:w="555" w:type="pct"/>
          </w:tcPr>
          <w:p w14:paraId="66ACDA20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786" w:type="pct"/>
          </w:tcPr>
          <w:p w14:paraId="1038F058" w14:textId="77777777" w:rsidR="009F42B9" w:rsidRPr="00155F83" w:rsidRDefault="009F42B9" w:rsidP="00155F83">
            <w:pPr>
              <w:pStyle w:val="GOSTTablenorm"/>
            </w:pPr>
            <w:r w:rsidRPr="00155F83">
              <w:t>Нет</w:t>
            </w:r>
          </w:p>
        </w:tc>
        <w:tc>
          <w:tcPr>
            <w:tcW w:w="2285" w:type="pct"/>
          </w:tcPr>
          <w:p w14:paraId="736916F7" w14:textId="1CE267A7" w:rsidR="009F42B9" w:rsidRPr="00155F83" w:rsidRDefault="009F42B9" w:rsidP="00155F83">
            <w:pPr>
              <w:pStyle w:val="GOSTTablenorm"/>
            </w:pPr>
            <w:r w:rsidRPr="00155F83">
              <w:t>Заполняется автоматически при выполнении переходов ЖЦ</w:t>
            </w:r>
            <w:r w:rsidR="00137102">
              <w:t>.</w:t>
            </w:r>
          </w:p>
        </w:tc>
      </w:tr>
      <w:tr w:rsidR="00746EC6" w:rsidRPr="00155F83" w14:paraId="1236DDFD" w14:textId="77777777" w:rsidTr="00717E7C">
        <w:tc>
          <w:tcPr>
            <w:tcW w:w="343" w:type="pct"/>
          </w:tcPr>
          <w:p w14:paraId="5B78E619" w14:textId="77777777" w:rsidR="00746EC6" w:rsidRPr="00155F83" w:rsidRDefault="00746EC6" w:rsidP="00155F83">
            <w:pPr>
              <w:pStyle w:val="GOSTTableNum"/>
            </w:pPr>
          </w:p>
        </w:tc>
        <w:tc>
          <w:tcPr>
            <w:tcW w:w="1031" w:type="pct"/>
          </w:tcPr>
          <w:p w14:paraId="48204006" w14:textId="5DEEDB25" w:rsidR="00746EC6" w:rsidRPr="00746EC6" w:rsidRDefault="00746EC6" w:rsidP="00155F83">
            <w:pPr>
              <w:pStyle w:val="GOSTTablenorm"/>
            </w:pPr>
            <w:r>
              <w:t>Код вида</w:t>
            </w:r>
          </w:p>
        </w:tc>
        <w:tc>
          <w:tcPr>
            <w:tcW w:w="555" w:type="pct"/>
          </w:tcPr>
          <w:p w14:paraId="1844F216" w14:textId="2F5A0909" w:rsidR="00746EC6" w:rsidRPr="00155F83" w:rsidRDefault="00746EC6" w:rsidP="00155F83">
            <w:pPr>
              <w:pStyle w:val="GOSTTablenorm"/>
            </w:pPr>
            <w:r>
              <w:t>Нет</w:t>
            </w:r>
          </w:p>
        </w:tc>
        <w:tc>
          <w:tcPr>
            <w:tcW w:w="786" w:type="pct"/>
          </w:tcPr>
          <w:p w14:paraId="2807E98B" w14:textId="2C197C02" w:rsidR="00746EC6" w:rsidRPr="00155F83" w:rsidRDefault="00746EC6" w:rsidP="00155F83">
            <w:pPr>
              <w:pStyle w:val="GOSTTablenorm"/>
            </w:pPr>
            <w:r>
              <w:t>Да</w:t>
            </w:r>
          </w:p>
        </w:tc>
        <w:tc>
          <w:tcPr>
            <w:tcW w:w="2285" w:type="pct"/>
          </w:tcPr>
          <w:p w14:paraId="52975223" w14:textId="1E158F42" w:rsidR="00746EC6" w:rsidRPr="00155F83" w:rsidRDefault="00746EC6" w:rsidP="00155F83">
            <w:pPr>
              <w:pStyle w:val="GOSTTablenorm"/>
            </w:pPr>
            <w:r w:rsidRPr="00746EC6">
              <w:t>Заполняется пользователем</w:t>
            </w:r>
            <w:r w:rsidR="00137102">
              <w:t>.</w:t>
            </w:r>
          </w:p>
        </w:tc>
      </w:tr>
      <w:tr w:rsidR="009F42B9" w:rsidRPr="00155F83" w14:paraId="0846F27D" w14:textId="77777777" w:rsidTr="00717E7C">
        <w:tc>
          <w:tcPr>
            <w:tcW w:w="343" w:type="pct"/>
          </w:tcPr>
          <w:p w14:paraId="01AB6C52" w14:textId="77777777" w:rsidR="009F42B9" w:rsidRPr="00155F83" w:rsidRDefault="009F42B9" w:rsidP="00155F83">
            <w:pPr>
              <w:pStyle w:val="GOSTTableNum"/>
            </w:pPr>
          </w:p>
        </w:tc>
        <w:tc>
          <w:tcPr>
            <w:tcW w:w="1031" w:type="pct"/>
          </w:tcPr>
          <w:p w14:paraId="2867463B" w14:textId="77777777" w:rsidR="009F42B9" w:rsidRPr="00155F83" w:rsidRDefault="009F42B9" w:rsidP="00155F83">
            <w:pPr>
              <w:pStyle w:val="GOSTTablenorm"/>
            </w:pPr>
            <w:r w:rsidRPr="00155F83">
              <w:t>Вид направляемой информации</w:t>
            </w:r>
          </w:p>
        </w:tc>
        <w:tc>
          <w:tcPr>
            <w:tcW w:w="555" w:type="pct"/>
          </w:tcPr>
          <w:p w14:paraId="1CFE0102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786" w:type="pct"/>
          </w:tcPr>
          <w:p w14:paraId="57795D5A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2285" w:type="pct"/>
          </w:tcPr>
          <w:p w14:paraId="65FF254D" w14:textId="611145D9" w:rsidR="009F42B9" w:rsidRPr="00155F83" w:rsidRDefault="009F42B9" w:rsidP="00155F83">
            <w:pPr>
              <w:pStyle w:val="GOSTTablenorm"/>
            </w:pPr>
            <w:r w:rsidRPr="00155F83">
              <w:t>Заполняется пользователем</w:t>
            </w:r>
            <w:r w:rsidR="00137102">
              <w:t>.</w:t>
            </w:r>
          </w:p>
        </w:tc>
      </w:tr>
      <w:tr w:rsidR="009F42B9" w:rsidRPr="00155F83" w14:paraId="3BD00DB9" w14:textId="77777777" w:rsidTr="00717E7C">
        <w:tc>
          <w:tcPr>
            <w:tcW w:w="343" w:type="pct"/>
          </w:tcPr>
          <w:p w14:paraId="24D14E06" w14:textId="77777777" w:rsidR="009F42B9" w:rsidRPr="00155F83" w:rsidRDefault="009F42B9" w:rsidP="00155F83">
            <w:pPr>
              <w:pStyle w:val="GOSTTableNum"/>
            </w:pPr>
          </w:p>
        </w:tc>
        <w:tc>
          <w:tcPr>
            <w:tcW w:w="1031" w:type="pct"/>
          </w:tcPr>
          <w:p w14:paraId="0CAB00E4" w14:textId="77777777" w:rsidR="009F42B9" w:rsidRPr="00155F83" w:rsidRDefault="009F42B9" w:rsidP="00155F83">
            <w:pPr>
              <w:pStyle w:val="GOSTTablenorm"/>
            </w:pPr>
            <w:r w:rsidRPr="00155F83">
              <w:t>Дата начала действия записи</w:t>
            </w:r>
          </w:p>
        </w:tc>
        <w:tc>
          <w:tcPr>
            <w:tcW w:w="555" w:type="pct"/>
          </w:tcPr>
          <w:p w14:paraId="174DF3F6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786" w:type="pct"/>
          </w:tcPr>
          <w:p w14:paraId="2494E2A2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2285" w:type="pct"/>
          </w:tcPr>
          <w:p w14:paraId="7EC73884" w14:textId="793A7150" w:rsidR="009F42B9" w:rsidRPr="00155F83" w:rsidRDefault="009F42B9" w:rsidP="00155F83">
            <w:pPr>
              <w:pStyle w:val="GOSTTablenorm"/>
            </w:pPr>
            <w:r w:rsidRPr="00155F83">
              <w:t>Заполняется пользователем</w:t>
            </w:r>
            <w:r w:rsidR="00137102">
              <w:t>.</w:t>
            </w:r>
          </w:p>
        </w:tc>
      </w:tr>
      <w:tr w:rsidR="009F42B9" w:rsidRPr="00155F83" w14:paraId="34844910" w14:textId="77777777" w:rsidTr="00717E7C">
        <w:tc>
          <w:tcPr>
            <w:tcW w:w="343" w:type="pct"/>
          </w:tcPr>
          <w:p w14:paraId="37AB5018" w14:textId="77777777" w:rsidR="009F42B9" w:rsidRPr="00155F83" w:rsidRDefault="009F42B9" w:rsidP="00155F83">
            <w:pPr>
              <w:pStyle w:val="GOSTTableNum"/>
            </w:pPr>
          </w:p>
        </w:tc>
        <w:tc>
          <w:tcPr>
            <w:tcW w:w="1031" w:type="pct"/>
          </w:tcPr>
          <w:p w14:paraId="422C730C" w14:textId="77777777" w:rsidR="009F42B9" w:rsidRPr="00155F83" w:rsidRDefault="009F42B9" w:rsidP="00155F83">
            <w:pPr>
              <w:pStyle w:val="GOSTTablenorm"/>
            </w:pPr>
            <w:r w:rsidRPr="00155F83">
              <w:t>Дата окончания действия записи</w:t>
            </w:r>
          </w:p>
        </w:tc>
        <w:tc>
          <w:tcPr>
            <w:tcW w:w="555" w:type="pct"/>
          </w:tcPr>
          <w:p w14:paraId="3E467464" w14:textId="77777777" w:rsidR="009F42B9" w:rsidRPr="00155F83" w:rsidRDefault="009F42B9" w:rsidP="00155F83">
            <w:pPr>
              <w:pStyle w:val="GOSTTablenorm"/>
            </w:pPr>
            <w:r w:rsidRPr="00155F83">
              <w:t>Нет</w:t>
            </w:r>
          </w:p>
        </w:tc>
        <w:tc>
          <w:tcPr>
            <w:tcW w:w="786" w:type="pct"/>
          </w:tcPr>
          <w:p w14:paraId="2FEC02C9" w14:textId="77777777" w:rsidR="009F42B9" w:rsidRPr="00155F83" w:rsidRDefault="009F42B9" w:rsidP="00155F83">
            <w:pPr>
              <w:pStyle w:val="GOSTTablenorm"/>
            </w:pPr>
            <w:r w:rsidRPr="00155F83">
              <w:t>Да</w:t>
            </w:r>
          </w:p>
        </w:tc>
        <w:tc>
          <w:tcPr>
            <w:tcW w:w="2285" w:type="pct"/>
          </w:tcPr>
          <w:p w14:paraId="0C33A66D" w14:textId="4BC1F7AF" w:rsidR="009F42B9" w:rsidRPr="00155F83" w:rsidRDefault="009F42B9" w:rsidP="00155F83">
            <w:pPr>
              <w:pStyle w:val="GOSTTablenorm"/>
            </w:pPr>
            <w:r w:rsidRPr="00155F83">
              <w:t>Заполняется пользователем</w:t>
            </w:r>
            <w:r w:rsidR="00137102">
              <w:t>.</w:t>
            </w:r>
          </w:p>
        </w:tc>
      </w:tr>
    </w:tbl>
    <w:p w14:paraId="51F3BDC2" w14:textId="7D3C0BB5" w:rsidR="00FC4798" w:rsidRPr="00FC4798" w:rsidRDefault="00FC4798" w:rsidP="00FC4798">
      <w:pPr>
        <w:pStyle w:val="GOSTNormal"/>
      </w:pPr>
      <w:r w:rsidRPr="00FC4798">
        <w:lastRenderedPageBreak/>
        <w:t xml:space="preserve">Описание реквизитного состава полей </w:t>
      </w:r>
      <w:r w:rsidR="008C12B7">
        <w:t>вкладки «Подписи»</w:t>
      </w:r>
      <w:r w:rsidRPr="00FC4798">
        <w:t xml:space="preserve"> справочника и правила заполнения реквизитов представлены в таблице</w:t>
      </w:r>
      <w:r>
        <w:t xml:space="preserve"> </w:t>
      </w:r>
      <w:r>
        <w:fldChar w:fldCharType="begin"/>
      </w:r>
      <w:r>
        <w:instrText xml:space="preserve"> REF _Ref5194668 \h </w:instrText>
      </w:r>
      <w:r>
        <w:fldChar w:fldCharType="separate"/>
      </w:r>
      <w:r w:rsidR="00333657">
        <w:rPr>
          <w:noProof/>
        </w:rPr>
        <w:t>4</w:t>
      </w:r>
      <w:r>
        <w:fldChar w:fldCharType="end"/>
      </w:r>
      <w:r w:rsidRPr="00FC4798">
        <w:t>.</w:t>
      </w:r>
    </w:p>
    <w:p w14:paraId="0EC3983E" w14:textId="1C2DDDC6" w:rsidR="00F37A29" w:rsidRDefault="00ED195F" w:rsidP="00FC4798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" w:name="_Ref5194668"/>
      <w:bookmarkStart w:id="44" w:name="_Toc114755310"/>
      <w:r w:rsidR="00333657">
        <w:rPr>
          <w:noProof/>
        </w:rPr>
        <w:t>4</w:t>
      </w:r>
      <w:bookmarkEnd w:id="43"/>
      <w:r>
        <w:rPr>
          <w:noProof/>
        </w:rPr>
        <w:fldChar w:fldCharType="end"/>
      </w:r>
      <w:r w:rsidR="00FC4798">
        <w:t xml:space="preserve">. </w:t>
      </w:r>
      <w:r w:rsidR="00F37A29" w:rsidRPr="002B0EA9">
        <w:t>Описание реквизитного состава вкладки «</w:t>
      </w:r>
      <w:r w:rsidR="00F37A29">
        <w:t>Подписи</w:t>
      </w:r>
      <w:r w:rsidR="00F37A29" w:rsidRPr="002B0EA9">
        <w:t>»</w:t>
      </w:r>
      <w:bookmarkEnd w:id="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2089"/>
        <w:gridCol w:w="1294"/>
        <w:gridCol w:w="1721"/>
        <w:gridCol w:w="4339"/>
      </w:tblGrid>
      <w:tr w:rsidR="009F42B9" w:rsidRPr="00426B7B" w14:paraId="7F11A63A" w14:textId="77777777" w:rsidTr="009F42B9">
        <w:trPr>
          <w:cantSplit/>
          <w:tblHeader/>
        </w:trPr>
        <w:tc>
          <w:tcPr>
            <w:tcW w:w="342" w:type="pct"/>
            <w:shd w:val="clear" w:color="auto" w:fill="FFFFFF" w:themeFill="background1"/>
            <w:vAlign w:val="center"/>
          </w:tcPr>
          <w:p w14:paraId="00B4310F" w14:textId="77777777" w:rsidR="009F42B9" w:rsidRPr="00426B7B" w:rsidRDefault="009F42B9" w:rsidP="00FC4798">
            <w:pPr>
              <w:pStyle w:val="GOSTTableHead"/>
            </w:pPr>
            <w:r w:rsidRPr="00426B7B">
              <w:t>№ п/п</w:t>
            </w:r>
          </w:p>
        </w:tc>
        <w:tc>
          <w:tcPr>
            <w:tcW w:w="1030" w:type="pct"/>
            <w:shd w:val="clear" w:color="auto" w:fill="FFFFFF" w:themeFill="background1"/>
            <w:vAlign w:val="center"/>
          </w:tcPr>
          <w:p w14:paraId="1BCAB836" w14:textId="77777777" w:rsidR="009F42B9" w:rsidRPr="00426B7B" w:rsidRDefault="009F42B9" w:rsidP="00FC4798">
            <w:pPr>
              <w:pStyle w:val="GOSTTableHead"/>
            </w:pPr>
            <w:r w:rsidRPr="00426B7B">
              <w:t xml:space="preserve">Наименование </w:t>
            </w:r>
          </w:p>
          <w:p w14:paraId="4B09A617" w14:textId="77777777" w:rsidR="009F42B9" w:rsidRPr="00426B7B" w:rsidRDefault="009F42B9" w:rsidP="00FC4798">
            <w:pPr>
              <w:pStyle w:val="GOSTTableHead"/>
            </w:pPr>
            <w:r w:rsidRPr="00426B7B">
              <w:t>реквизита</w:t>
            </w:r>
          </w:p>
        </w:tc>
        <w:tc>
          <w:tcPr>
            <w:tcW w:w="638" w:type="pct"/>
            <w:shd w:val="clear" w:color="auto" w:fill="FFFFFF" w:themeFill="background1"/>
            <w:vAlign w:val="center"/>
          </w:tcPr>
          <w:p w14:paraId="4C35A7B8" w14:textId="77777777" w:rsidR="009F42B9" w:rsidRPr="00426B7B" w:rsidRDefault="009F42B9" w:rsidP="00FC4798">
            <w:pPr>
              <w:pStyle w:val="GOSTTableHead"/>
            </w:pPr>
            <w:r w:rsidRPr="00426B7B">
              <w:t>Обязательность</w:t>
            </w:r>
          </w:p>
        </w:tc>
        <w:tc>
          <w:tcPr>
            <w:tcW w:w="849" w:type="pct"/>
            <w:shd w:val="clear" w:color="auto" w:fill="FFFFFF" w:themeFill="background1"/>
            <w:vAlign w:val="center"/>
          </w:tcPr>
          <w:p w14:paraId="41701A75" w14:textId="77777777" w:rsidR="009F42B9" w:rsidRPr="00426B7B" w:rsidRDefault="009F42B9" w:rsidP="00FC4798">
            <w:pPr>
              <w:pStyle w:val="GOSTTableHead"/>
            </w:pPr>
            <w:r w:rsidRPr="00426B7B">
              <w:t>Доступность для редактирования</w:t>
            </w:r>
          </w:p>
        </w:tc>
        <w:tc>
          <w:tcPr>
            <w:tcW w:w="2140" w:type="pct"/>
            <w:shd w:val="clear" w:color="auto" w:fill="FFFFFF" w:themeFill="background1"/>
            <w:vAlign w:val="center"/>
          </w:tcPr>
          <w:p w14:paraId="04B3C177" w14:textId="77777777" w:rsidR="009F42B9" w:rsidRPr="00426B7B" w:rsidRDefault="009F42B9" w:rsidP="00FC4798">
            <w:pPr>
              <w:pStyle w:val="GOSTTableHead"/>
            </w:pPr>
            <w:r w:rsidRPr="00426B7B">
              <w:t>Правила заполнения реквизита</w:t>
            </w:r>
          </w:p>
        </w:tc>
      </w:tr>
      <w:tr w:rsidR="009F42B9" w:rsidRPr="00426B7B" w14:paraId="226A5F60" w14:textId="77777777" w:rsidTr="009F42B9">
        <w:trPr>
          <w:cantSplit/>
        </w:trPr>
        <w:tc>
          <w:tcPr>
            <w:tcW w:w="342" w:type="pct"/>
          </w:tcPr>
          <w:p w14:paraId="63230185" w14:textId="77777777" w:rsidR="009F42B9" w:rsidRPr="00B57508" w:rsidRDefault="009F42B9" w:rsidP="00A17573">
            <w:pPr>
              <w:pStyle w:val="GOSTTableNum"/>
              <w:numPr>
                <w:ilvl w:val="0"/>
                <w:numId w:val="74"/>
              </w:numPr>
            </w:pPr>
          </w:p>
        </w:tc>
        <w:tc>
          <w:tcPr>
            <w:tcW w:w="1030" w:type="pct"/>
          </w:tcPr>
          <w:p w14:paraId="50FE2E4C" w14:textId="77777777" w:rsidR="009F42B9" w:rsidRPr="00426B7B" w:rsidRDefault="009F42B9" w:rsidP="00FC4798">
            <w:pPr>
              <w:pStyle w:val="GOSTTablenorm"/>
            </w:pPr>
            <w:r w:rsidRPr="00426B7B">
              <w:t>Дата создания</w:t>
            </w:r>
          </w:p>
        </w:tc>
        <w:tc>
          <w:tcPr>
            <w:tcW w:w="638" w:type="pct"/>
          </w:tcPr>
          <w:p w14:paraId="4242F16D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1D34B7F2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0A816E1F" w14:textId="470ECBF6" w:rsidR="009F42B9" w:rsidRPr="00426B7B" w:rsidRDefault="009F42B9" w:rsidP="00FC4798">
            <w:pPr>
              <w:pStyle w:val="GOSTTablenorm"/>
            </w:pPr>
            <w:r w:rsidRPr="00426B7B">
              <w:t>Указывается системная дата создания записи справочника</w:t>
            </w:r>
            <w:r w:rsidR="00137102">
              <w:t>.</w:t>
            </w:r>
          </w:p>
        </w:tc>
      </w:tr>
      <w:tr w:rsidR="009F42B9" w:rsidRPr="00426B7B" w14:paraId="285DEAFE" w14:textId="77777777" w:rsidTr="009F42B9">
        <w:trPr>
          <w:cantSplit/>
        </w:trPr>
        <w:tc>
          <w:tcPr>
            <w:tcW w:w="342" w:type="pct"/>
          </w:tcPr>
          <w:p w14:paraId="65D99D9F" w14:textId="77777777" w:rsidR="009F42B9" w:rsidRPr="00B57508" w:rsidRDefault="009F42B9" w:rsidP="00B57508">
            <w:pPr>
              <w:pStyle w:val="GOSTTableNum"/>
            </w:pPr>
          </w:p>
        </w:tc>
        <w:tc>
          <w:tcPr>
            <w:tcW w:w="1030" w:type="pct"/>
          </w:tcPr>
          <w:p w14:paraId="6880BBFE" w14:textId="77777777" w:rsidR="009F42B9" w:rsidRPr="00426B7B" w:rsidRDefault="009F42B9" w:rsidP="00FC4798">
            <w:pPr>
              <w:pStyle w:val="GOSTTablenorm"/>
            </w:pPr>
            <w:r w:rsidRPr="00426B7B">
              <w:t>Дата изменения</w:t>
            </w:r>
          </w:p>
        </w:tc>
        <w:tc>
          <w:tcPr>
            <w:tcW w:w="638" w:type="pct"/>
          </w:tcPr>
          <w:p w14:paraId="2DB8FA4F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2C6765EB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15BDAB36" w14:textId="77777777" w:rsidR="009F42B9" w:rsidRPr="00426B7B" w:rsidRDefault="009F42B9" w:rsidP="00FC4798">
            <w:pPr>
              <w:pStyle w:val="GOSTTablenorm"/>
            </w:pPr>
            <w:r w:rsidRPr="00426B7B">
              <w:t>Указывается дата любого изменения записи: создания, корректировки значения реквизитов, изменения статуса записи.</w:t>
            </w:r>
          </w:p>
        </w:tc>
      </w:tr>
      <w:tr w:rsidR="009F42B9" w:rsidRPr="00426B7B" w14:paraId="6EA36671" w14:textId="77777777" w:rsidTr="009F42B9">
        <w:trPr>
          <w:cantSplit/>
        </w:trPr>
        <w:tc>
          <w:tcPr>
            <w:tcW w:w="342" w:type="pct"/>
          </w:tcPr>
          <w:p w14:paraId="360CEAD7" w14:textId="77777777" w:rsidR="009F42B9" w:rsidRPr="00B57508" w:rsidRDefault="009F42B9" w:rsidP="00B57508">
            <w:pPr>
              <w:pStyle w:val="GOSTTableNum"/>
            </w:pPr>
          </w:p>
        </w:tc>
        <w:tc>
          <w:tcPr>
            <w:tcW w:w="1030" w:type="pct"/>
          </w:tcPr>
          <w:p w14:paraId="289A0868" w14:textId="77777777" w:rsidR="009F42B9" w:rsidRPr="00426B7B" w:rsidRDefault="009F42B9" w:rsidP="00FC4798">
            <w:pPr>
              <w:pStyle w:val="GOSTTablenorm"/>
            </w:pPr>
            <w:r w:rsidRPr="00426B7B">
              <w:t>ФИО пользователя, создавшего запись</w:t>
            </w:r>
          </w:p>
        </w:tc>
        <w:tc>
          <w:tcPr>
            <w:tcW w:w="638" w:type="pct"/>
          </w:tcPr>
          <w:p w14:paraId="38415081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3CBA2CB8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4D52701A" w14:textId="141C0590" w:rsidR="009F42B9" w:rsidRPr="00426B7B" w:rsidRDefault="009F42B9" w:rsidP="00E34B1C">
            <w:pPr>
              <w:pStyle w:val="GOSTTablenorm"/>
            </w:pPr>
            <w:r w:rsidRPr="00426B7B">
              <w:t xml:space="preserve">Определяется ФИО исполнителя по логину пользователя, создающего </w:t>
            </w:r>
            <w:r w:rsidR="00CE4A7F" w:rsidRPr="00CE4A7F">
              <w:t>запись справочника</w:t>
            </w:r>
            <w:r w:rsidRPr="00426B7B">
              <w:t>.</w:t>
            </w:r>
          </w:p>
        </w:tc>
      </w:tr>
      <w:tr w:rsidR="009F42B9" w:rsidRPr="00426B7B" w14:paraId="621D77EE" w14:textId="77777777" w:rsidTr="009F42B9">
        <w:trPr>
          <w:cantSplit/>
        </w:trPr>
        <w:tc>
          <w:tcPr>
            <w:tcW w:w="342" w:type="pct"/>
          </w:tcPr>
          <w:p w14:paraId="0D9DE475" w14:textId="77777777" w:rsidR="009F42B9" w:rsidRPr="00B57508" w:rsidRDefault="009F42B9" w:rsidP="00B57508">
            <w:pPr>
              <w:pStyle w:val="GOSTTableNum"/>
            </w:pPr>
          </w:p>
        </w:tc>
        <w:tc>
          <w:tcPr>
            <w:tcW w:w="1030" w:type="pct"/>
          </w:tcPr>
          <w:p w14:paraId="7D520317" w14:textId="77777777" w:rsidR="009F42B9" w:rsidRPr="00426B7B" w:rsidRDefault="009F42B9" w:rsidP="00FC4798">
            <w:pPr>
              <w:pStyle w:val="GOSTTablenorm"/>
            </w:pPr>
            <w:r w:rsidRPr="00426B7B">
              <w:t>Должность пользователя, создавшего запись</w:t>
            </w:r>
          </w:p>
        </w:tc>
        <w:tc>
          <w:tcPr>
            <w:tcW w:w="638" w:type="pct"/>
          </w:tcPr>
          <w:p w14:paraId="4E4D7819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0D0542E8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1DE4805F" w14:textId="5705F560" w:rsidR="009F42B9" w:rsidRPr="00426B7B" w:rsidRDefault="009F42B9" w:rsidP="00E34B1C">
            <w:pPr>
              <w:pStyle w:val="GOSTTablenorm"/>
            </w:pPr>
            <w:r w:rsidRPr="00426B7B">
              <w:t xml:space="preserve">Определяется должность исполнителя по логину пользователя, создающего </w:t>
            </w:r>
            <w:r w:rsidR="00CE4A7F" w:rsidRPr="00CE4A7F">
              <w:t>запись справочника</w:t>
            </w:r>
            <w:r w:rsidRPr="00426B7B">
              <w:t>.</w:t>
            </w:r>
          </w:p>
        </w:tc>
      </w:tr>
      <w:tr w:rsidR="009F42B9" w:rsidRPr="00426B7B" w14:paraId="6CB91853" w14:textId="77777777" w:rsidTr="009F42B9">
        <w:trPr>
          <w:cantSplit/>
        </w:trPr>
        <w:tc>
          <w:tcPr>
            <w:tcW w:w="342" w:type="pct"/>
          </w:tcPr>
          <w:p w14:paraId="1F8EC0E0" w14:textId="77777777" w:rsidR="009F42B9" w:rsidRPr="00B57508" w:rsidRDefault="009F42B9" w:rsidP="00B57508">
            <w:pPr>
              <w:pStyle w:val="GOSTTableNum"/>
            </w:pPr>
          </w:p>
        </w:tc>
        <w:tc>
          <w:tcPr>
            <w:tcW w:w="1030" w:type="pct"/>
          </w:tcPr>
          <w:p w14:paraId="428A1BEE" w14:textId="77777777" w:rsidR="009F42B9" w:rsidRPr="00426B7B" w:rsidRDefault="009F42B9" w:rsidP="00FC4798">
            <w:pPr>
              <w:pStyle w:val="GOSTTablenorm"/>
            </w:pPr>
            <w:r w:rsidRPr="00426B7B">
              <w:t>Код организации пользователя, создавшего запись</w:t>
            </w:r>
          </w:p>
        </w:tc>
        <w:tc>
          <w:tcPr>
            <w:tcW w:w="638" w:type="pct"/>
          </w:tcPr>
          <w:p w14:paraId="475E4909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0724B45E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26282250" w14:textId="58531B42" w:rsidR="009F42B9" w:rsidRPr="00426B7B" w:rsidRDefault="009F42B9" w:rsidP="00E34B1C">
            <w:pPr>
              <w:pStyle w:val="GOSTTablenorm"/>
            </w:pPr>
            <w:r w:rsidRPr="00426B7B">
              <w:t xml:space="preserve">Определяется код организации исполнителя по логину пользователя, создающего </w:t>
            </w:r>
            <w:r w:rsidR="00CE4A7F">
              <w:t>запись справочника</w:t>
            </w:r>
            <w:r>
              <w:t>.</w:t>
            </w:r>
          </w:p>
        </w:tc>
      </w:tr>
      <w:tr w:rsidR="009F42B9" w:rsidRPr="00426B7B" w14:paraId="1852FAE2" w14:textId="77777777" w:rsidTr="009F42B9">
        <w:trPr>
          <w:cantSplit/>
        </w:trPr>
        <w:tc>
          <w:tcPr>
            <w:tcW w:w="342" w:type="pct"/>
          </w:tcPr>
          <w:p w14:paraId="13E70A03" w14:textId="77777777" w:rsidR="009F42B9" w:rsidRPr="00B57508" w:rsidRDefault="009F42B9" w:rsidP="00B57508">
            <w:pPr>
              <w:pStyle w:val="GOSTTableNum"/>
            </w:pPr>
          </w:p>
        </w:tc>
        <w:tc>
          <w:tcPr>
            <w:tcW w:w="1030" w:type="pct"/>
          </w:tcPr>
          <w:p w14:paraId="2177D142" w14:textId="77777777" w:rsidR="009F42B9" w:rsidRPr="00426B7B" w:rsidRDefault="009F42B9" w:rsidP="00FC4798">
            <w:pPr>
              <w:pStyle w:val="GOSTTablenorm"/>
            </w:pPr>
            <w:r w:rsidRPr="00426B7B">
              <w:t>Наименование организации пользователя, создавшего запись</w:t>
            </w:r>
          </w:p>
        </w:tc>
        <w:tc>
          <w:tcPr>
            <w:tcW w:w="638" w:type="pct"/>
          </w:tcPr>
          <w:p w14:paraId="0CA3A559" w14:textId="77777777" w:rsidR="009F42B9" w:rsidRPr="00426B7B" w:rsidRDefault="009F42B9" w:rsidP="00FC4798">
            <w:pPr>
              <w:pStyle w:val="GOSTTablenorm"/>
            </w:pPr>
            <w:r w:rsidRPr="00426B7B">
              <w:t>Да</w:t>
            </w:r>
          </w:p>
        </w:tc>
        <w:tc>
          <w:tcPr>
            <w:tcW w:w="849" w:type="pct"/>
          </w:tcPr>
          <w:p w14:paraId="7D0B0F09" w14:textId="77777777" w:rsidR="009F42B9" w:rsidRPr="00426B7B" w:rsidRDefault="009F42B9" w:rsidP="00FC4798">
            <w:pPr>
              <w:pStyle w:val="GOSTTablenorm"/>
            </w:pPr>
            <w:r w:rsidRPr="00426B7B">
              <w:t>Нет</w:t>
            </w:r>
          </w:p>
        </w:tc>
        <w:tc>
          <w:tcPr>
            <w:tcW w:w="2140" w:type="pct"/>
          </w:tcPr>
          <w:p w14:paraId="2C4CC5F4" w14:textId="49790B44" w:rsidR="009F42B9" w:rsidRPr="00426B7B" w:rsidRDefault="009F42B9" w:rsidP="00E34B1C">
            <w:pPr>
              <w:pStyle w:val="GOSTTablenorm"/>
            </w:pPr>
            <w:r w:rsidRPr="00426B7B">
              <w:t>Определяется наименование организаци</w:t>
            </w:r>
            <w:r w:rsidR="00CE4A7F">
              <w:t>и</w:t>
            </w:r>
            <w:r w:rsidRPr="00426B7B">
              <w:t xml:space="preserve"> исполнителя по логину пользователя, создающего </w:t>
            </w:r>
            <w:r w:rsidR="00CE4A7F">
              <w:t>запись справочника</w:t>
            </w:r>
            <w:r>
              <w:t>.</w:t>
            </w:r>
          </w:p>
        </w:tc>
      </w:tr>
    </w:tbl>
    <w:p w14:paraId="426F7064" w14:textId="77777777" w:rsidR="00D81E5D" w:rsidRDefault="00D81E5D" w:rsidP="000B1439">
      <w:pPr>
        <w:pStyle w:val="21"/>
      </w:pPr>
      <w:bookmarkStart w:id="45" w:name="_Toc795775"/>
      <w:bookmarkStart w:id="46" w:name="_Ref5802624"/>
      <w:bookmarkStart w:id="47" w:name="OLE_LINK52"/>
      <w:bookmarkStart w:id="48" w:name="_Toc114755268"/>
      <w:r>
        <w:t xml:space="preserve">Справочник </w:t>
      </w:r>
      <w:r w:rsidR="00155F83">
        <w:t>«</w:t>
      </w:r>
      <w:r>
        <w:t>Шаблон</w:t>
      </w:r>
      <w:r w:rsidR="00A97033">
        <w:t>ы</w:t>
      </w:r>
      <w:r>
        <w:t xml:space="preserve"> листа согласования</w:t>
      </w:r>
      <w:r w:rsidR="00155F83">
        <w:t>»</w:t>
      </w:r>
      <w:bookmarkEnd w:id="45"/>
      <w:bookmarkEnd w:id="46"/>
      <w:bookmarkEnd w:id="47"/>
      <w:bookmarkEnd w:id="48"/>
    </w:p>
    <w:p w14:paraId="48378053" w14:textId="3C811F40" w:rsidR="00F37A29" w:rsidRDefault="004E7250" w:rsidP="00D81E5D">
      <w:pPr>
        <w:pStyle w:val="GOSTNormal"/>
        <w:rPr>
          <w:szCs w:val="24"/>
        </w:rPr>
      </w:pPr>
      <w:r w:rsidRPr="00665B70">
        <w:t>Периодичность формирования</w:t>
      </w:r>
      <w:r>
        <w:t xml:space="preserve"> справочника</w:t>
      </w:r>
      <w:r w:rsidRPr="00D8332E">
        <w:t xml:space="preserve"> </w:t>
      </w:r>
      <w:r w:rsidR="00155F83">
        <w:t>«</w:t>
      </w:r>
      <w:r>
        <w:t>Шаблон</w:t>
      </w:r>
      <w:r w:rsidR="00A97033">
        <w:t>ы</w:t>
      </w:r>
      <w:r>
        <w:t xml:space="preserve"> листа согласования</w:t>
      </w:r>
      <w:r w:rsidR="00155F83">
        <w:t>»</w:t>
      </w:r>
      <w:r>
        <w:t xml:space="preserve"> не регламентируется.</w:t>
      </w:r>
      <w:r w:rsidR="00E37D2C">
        <w:t xml:space="preserve"> </w:t>
      </w:r>
      <w:r w:rsidR="00871C37">
        <w:t>С</w:t>
      </w:r>
      <w:r w:rsidR="00E37D2C">
        <w:t>правочник</w:t>
      </w:r>
      <w:r w:rsidR="00E37D2C" w:rsidRPr="00155F83">
        <w:t xml:space="preserve"> </w:t>
      </w:r>
      <w:r w:rsidR="00E37D2C">
        <w:t xml:space="preserve">формируется по мере необходимости. </w:t>
      </w:r>
      <w:r w:rsidR="00E37D2C" w:rsidRPr="001A07A2">
        <w:rPr>
          <w:szCs w:val="24"/>
        </w:rPr>
        <w:t>Заполнение справочника осуществляется вручную</w:t>
      </w:r>
      <w:r w:rsidR="00E37D2C">
        <w:rPr>
          <w:szCs w:val="24"/>
        </w:rPr>
        <w:t>.</w:t>
      </w:r>
      <w:r w:rsidR="00137102">
        <w:rPr>
          <w:szCs w:val="24"/>
        </w:rPr>
        <w:t xml:space="preserve"> Записи с</w:t>
      </w:r>
      <w:r w:rsidR="00137102" w:rsidRPr="00137102">
        <w:rPr>
          <w:szCs w:val="24"/>
        </w:rPr>
        <w:t>правочник</w:t>
      </w:r>
      <w:r w:rsidR="00137102">
        <w:rPr>
          <w:szCs w:val="24"/>
        </w:rPr>
        <w:t>а</w:t>
      </w:r>
      <w:r w:rsidR="00137102" w:rsidRPr="00137102">
        <w:rPr>
          <w:szCs w:val="24"/>
        </w:rPr>
        <w:t xml:space="preserve"> доступ</w:t>
      </w:r>
      <w:r w:rsidR="00137102">
        <w:rPr>
          <w:szCs w:val="24"/>
        </w:rPr>
        <w:t>ны</w:t>
      </w:r>
      <w:r w:rsidR="00137102" w:rsidRPr="00137102">
        <w:rPr>
          <w:szCs w:val="24"/>
        </w:rPr>
        <w:t xml:space="preserve"> в рамках своей организации</w:t>
      </w:r>
      <w:r w:rsidR="00137102">
        <w:rPr>
          <w:szCs w:val="24"/>
        </w:rPr>
        <w:t>.</w:t>
      </w:r>
    </w:p>
    <w:p w14:paraId="4E16979E" w14:textId="4B20EE06" w:rsidR="00B903F9" w:rsidRDefault="00137102" w:rsidP="00D81E5D">
      <w:pPr>
        <w:pStyle w:val="GOSTNormal"/>
      </w:pPr>
      <w:r>
        <w:rPr>
          <w:szCs w:val="24"/>
        </w:rPr>
        <w:t>С</w:t>
      </w:r>
      <w:r w:rsidR="00B903F9">
        <w:rPr>
          <w:szCs w:val="24"/>
        </w:rPr>
        <w:t xml:space="preserve">правочник </w:t>
      </w:r>
      <w:r w:rsidRPr="00137102">
        <w:rPr>
          <w:szCs w:val="24"/>
        </w:rPr>
        <w:t>используется для удобства заполнения листа согласования в документ</w:t>
      </w:r>
      <w:r w:rsidR="00CE4A7F">
        <w:rPr>
          <w:szCs w:val="24"/>
        </w:rPr>
        <w:t>е</w:t>
      </w:r>
      <w:r w:rsidRPr="00137102">
        <w:rPr>
          <w:szCs w:val="24"/>
        </w:rPr>
        <w:t xml:space="preserve"> «Произвольный документ».</w:t>
      </w:r>
      <w:r>
        <w:rPr>
          <w:szCs w:val="24"/>
        </w:rPr>
        <w:t xml:space="preserve"> При создании записи справочника в поле «Документ для согласования» необходимо </w:t>
      </w:r>
      <w:r w:rsidR="00CE4A7F">
        <w:rPr>
          <w:szCs w:val="24"/>
        </w:rPr>
        <w:t>указать</w:t>
      </w:r>
      <w:r>
        <w:rPr>
          <w:szCs w:val="24"/>
        </w:rPr>
        <w:t xml:space="preserve"> «</w:t>
      </w:r>
      <w:r w:rsidRPr="00137102">
        <w:rPr>
          <w:szCs w:val="24"/>
        </w:rPr>
        <w:t>Произвольный документ</w:t>
      </w:r>
      <w:r>
        <w:rPr>
          <w:szCs w:val="24"/>
        </w:rPr>
        <w:t>».</w:t>
      </w:r>
    </w:p>
    <w:p w14:paraId="1442BB62" w14:textId="7F80FCB5" w:rsidR="00E37D2C" w:rsidRDefault="00E37D2C" w:rsidP="00E37D2C">
      <w:pPr>
        <w:pStyle w:val="GOSTNormal"/>
        <w:rPr>
          <w:szCs w:val="24"/>
        </w:rPr>
      </w:pPr>
      <w:r>
        <w:rPr>
          <w:szCs w:val="24"/>
        </w:rPr>
        <w:t>ВФ</w:t>
      </w:r>
      <w:r w:rsidRPr="00E37D2C">
        <w:rPr>
          <w:szCs w:val="24"/>
        </w:rPr>
        <w:t xml:space="preserve"> </w:t>
      </w:r>
      <w:r>
        <w:rPr>
          <w:szCs w:val="24"/>
        </w:rPr>
        <w:t xml:space="preserve">справочника показана на рисунке </w:t>
      </w:r>
      <w:r w:rsidR="008C12B7">
        <w:rPr>
          <w:szCs w:val="24"/>
        </w:rPr>
        <w:fldChar w:fldCharType="begin"/>
      </w:r>
      <w:r w:rsidR="008C12B7">
        <w:rPr>
          <w:szCs w:val="24"/>
        </w:rPr>
        <w:instrText xml:space="preserve"> REF _Ref32238376 \h </w:instrText>
      </w:r>
      <w:r w:rsidR="008C12B7">
        <w:rPr>
          <w:szCs w:val="24"/>
        </w:rPr>
      </w:r>
      <w:r w:rsidR="008C12B7">
        <w:rPr>
          <w:szCs w:val="24"/>
        </w:rPr>
        <w:fldChar w:fldCharType="separate"/>
      </w:r>
      <w:r w:rsidR="00333657">
        <w:rPr>
          <w:noProof/>
        </w:rPr>
        <w:t>2</w:t>
      </w:r>
      <w:r w:rsidR="008C12B7">
        <w:rPr>
          <w:szCs w:val="24"/>
        </w:rPr>
        <w:fldChar w:fldCharType="end"/>
      </w:r>
      <w:r w:rsidR="008C12B7">
        <w:rPr>
          <w:szCs w:val="24"/>
        </w:rPr>
        <w:t>.</w:t>
      </w:r>
    </w:p>
    <w:p w14:paraId="5F1B602A" w14:textId="77777777" w:rsidR="00E37D2C" w:rsidRDefault="00E37D2C" w:rsidP="00E37D2C">
      <w:pPr>
        <w:pStyle w:val="GOSTFigure"/>
      </w:pPr>
      <w:r>
        <w:rPr>
          <w:noProof/>
        </w:rPr>
        <w:lastRenderedPageBreak/>
        <w:drawing>
          <wp:inline distT="0" distB="0" distL="0" distR="0" wp14:anchorId="1A4E2762" wp14:editId="4349A95A">
            <wp:extent cx="6299835" cy="3329305"/>
            <wp:effectExtent l="0" t="0" r="5715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502A0" w14:textId="4BBFC736" w:rsidR="00E37D2C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" w:name="_Ref32238376"/>
      <w:bookmarkStart w:id="50" w:name="_Toc114755326"/>
      <w:r w:rsidR="00333657">
        <w:rPr>
          <w:noProof/>
        </w:rPr>
        <w:t>2</w:t>
      </w:r>
      <w:bookmarkEnd w:id="49"/>
      <w:r>
        <w:rPr>
          <w:noProof/>
        </w:rPr>
        <w:fldChar w:fldCharType="end"/>
      </w:r>
      <w:r w:rsidR="00E37D2C" w:rsidRPr="00923308">
        <w:t xml:space="preserve">. </w:t>
      </w:r>
      <w:r w:rsidR="008C12B7" w:rsidRPr="00923308">
        <w:t xml:space="preserve">ВФ справочника </w:t>
      </w:r>
      <w:bookmarkStart w:id="51" w:name="OLE_LINK53"/>
      <w:bookmarkStart w:id="52" w:name="OLE_LINK54"/>
      <w:r w:rsidR="008C12B7" w:rsidRPr="00923308">
        <w:t>«Шаблоны листа согласования»</w:t>
      </w:r>
      <w:bookmarkEnd w:id="50"/>
      <w:bookmarkEnd w:id="51"/>
      <w:bookmarkEnd w:id="52"/>
    </w:p>
    <w:p w14:paraId="4A828605" w14:textId="77777777" w:rsidR="000B1439" w:rsidRPr="004C6C22" w:rsidRDefault="000B1439" w:rsidP="004C6C22">
      <w:pPr>
        <w:pStyle w:val="32"/>
      </w:pPr>
      <w:bookmarkStart w:id="53" w:name="_Ref5715506"/>
      <w:bookmarkStart w:id="54" w:name="_Toc795780"/>
      <w:bookmarkStart w:id="55" w:name="_Toc114755269"/>
      <w:r w:rsidRPr="004C6C22">
        <w:t>Реквизитный состав справочника</w:t>
      </w:r>
      <w:bookmarkEnd w:id="53"/>
      <w:bookmarkEnd w:id="55"/>
    </w:p>
    <w:p w14:paraId="0C5C5C1D" w14:textId="6F3671D8" w:rsidR="004E7250" w:rsidRPr="00643DFA" w:rsidRDefault="004E7250" w:rsidP="00643DFA">
      <w:pPr>
        <w:pStyle w:val="GOSTNormal"/>
      </w:pPr>
      <w:bookmarkStart w:id="56" w:name="OLE_LINK57"/>
      <w:bookmarkStart w:id="57" w:name="OLE_LINK58"/>
      <w:bookmarkEnd w:id="54"/>
      <w:r w:rsidRPr="00643DFA">
        <w:t xml:space="preserve">Состав и порядок заполнения полей </w:t>
      </w:r>
      <w:bookmarkStart w:id="58" w:name="OLE_LINK55"/>
      <w:bookmarkStart w:id="59" w:name="OLE_LINK56"/>
      <w:r w:rsidR="008C12B7">
        <w:t>раздела «Основная информация»</w:t>
      </w:r>
      <w:bookmarkEnd w:id="58"/>
      <w:bookmarkEnd w:id="59"/>
      <w:r w:rsidR="008C12B7">
        <w:t xml:space="preserve"> справочника</w:t>
      </w:r>
      <w:r w:rsidRPr="00643DFA">
        <w:t xml:space="preserve"> представлен</w:t>
      </w:r>
      <w:r w:rsidR="008C12B7">
        <w:t>ы</w:t>
      </w:r>
      <w:r w:rsidRPr="00643DFA">
        <w:t xml:space="preserve"> в таблице</w:t>
      </w:r>
      <w:r w:rsidR="00643DFA" w:rsidRPr="00643DFA">
        <w:t xml:space="preserve"> </w:t>
      </w:r>
      <w:bookmarkEnd w:id="56"/>
      <w:bookmarkEnd w:id="57"/>
      <w:r w:rsidR="00643DFA">
        <w:fldChar w:fldCharType="begin"/>
      </w:r>
      <w:r w:rsidR="00643DFA">
        <w:instrText xml:space="preserve"> REF _Ref5204809 \h </w:instrText>
      </w:r>
      <w:r w:rsidR="00643DFA">
        <w:fldChar w:fldCharType="separate"/>
      </w:r>
      <w:r w:rsidR="00333657">
        <w:rPr>
          <w:noProof/>
        </w:rPr>
        <w:t>5</w:t>
      </w:r>
      <w:r w:rsidR="00643DFA">
        <w:fldChar w:fldCharType="end"/>
      </w:r>
      <w:r w:rsidRPr="00643DFA">
        <w:t>.</w:t>
      </w:r>
    </w:p>
    <w:p w14:paraId="4E468666" w14:textId="4DE1C9FD" w:rsidR="004E7250" w:rsidRDefault="004E7250" w:rsidP="004E7250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" w:name="_Ref5204809"/>
      <w:bookmarkStart w:id="61" w:name="_Toc114755311"/>
      <w:r w:rsidR="00333657">
        <w:rPr>
          <w:noProof/>
        </w:rPr>
        <w:t>5</w:t>
      </w:r>
      <w:bookmarkEnd w:id="60"/>
      <w:r>
        <w:rPr>
          <w:noProof/>
        </w:rPr>
        <w:fldChar w:fldCharType="end"/>
      </w:r>
      <w:r>
        <w:t xml:space="preserve">. </w:t>
      </w:r>
      <w:r w:rsidRPr="002B0EA9">
        <w:t xml:space="preserve">Описание реквизитного состава </w:t>
      </w:r>
      <w:r w:rsidR="008C12B7">
        <w:t>полей раздела «Основная информация» справочника «Шаблоны листа согласования»</w:t>
      </w:r>
      <w:bookmarkEnd w:id="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77"/>
        <w:gridCol w:w="2074"/>
        <w:gridCol w:w="1326"/>
        <w:gridCol w:w="1699"/>
        <w:gridCol w:w="4361"/>
      </w:tblGrid>
      <w:tr w:rsidR="009F42B9" w:rsidRPr="00643DFA" w14:paraId="1E13A5EC" w14:textId="77777777" w:rsidTr="009A046E">
        <w:trPr>
          <w:cantSplit/>
          <w:tblHeader/>
        </w:trPr>
        <w:tc>
          <w:tcPr>
            <w:tcW w:w="334" w:type="pct"/>
            <w:shd w:val="clear" w:color="auto" w:fill="FFFFFF" w:themeFill="background1"/>
            <w:vAlign w:val="center"/>
          </w:tcPr>
          <w:p w14:paraId="029EC3EF" w14:textId="77777777" w:rsidR="009F42B9" w:rsidRPr="00643DFA" w:rsidRDefault="009F42B9" w:rsidP="00643DFA">
            <w:pPr>
              <w:pStyle w:val="GOSTTableHead"/>
            </w:pPr>
            <w:r w:rsidRPr="00643DFA">
              <w:t>№ п/п</w:t>
            </w:r>
          </w:p>
        </w:tc>
        <w:tc>
          <w:tcPr>
            <w:tcW w:w="1023" w:type="pct"/>
            <w:shd w:val="clear" w:color="auto" w:fill="FFFFFF" w:themeFill="background1"/>
            <w:vAlign w:val="center"/>
          </w:tcPr>
          <w:p w14:paraId="1FCF693D" w14:textId="77777777" w:rsidR="009F42B9" w:rsidRPr="00643DFA" w:rsidRDefault="009F42B9" w:rsidP="00643DFA">
            <w:pPr>
              <w:pStyle w:val="GOSTTableHead"/>
            </w:pPr>
            <w:r w:rsidRPr="00643DFA">
              <w:t xml:space="preserve">Наименование </w:t>
            </w:r>
          </w:p>
          <w:p w14:paraId="73051297" w14:textId="77777777" w:rsidR="009F42B9" w:rsidRPr="00643DFA" w:rsidRDefault="009F42B9" w:rsidP="00643DFA">
            <w:pPr>
              <w:pStyle w:val="GOSTTableHead"/>
            </w:pPr>
            <w:r w:rsidRPr="00643DFA">
              <w:t>реквизита</w:t>
            </w:r>
          </w:p>
        </w:tc>
        <w:tc>
          <w:tcPr>
            <w:tcW w:w="654" w:type="pct"/>
            <w:shd w:val="clear" w:color="auto" w:fill="FFFFFF" w:themeFill="background1"/>
            <w:vAlign w:val="center"/>
          </w:tcPr>
          <w:p w14:paraId="24A71C00" w14:textId="77777777" w:rsidR="009F42B9" w:rsidRPr="00643DFA" w:rsidRDefault="009F42B9" w:rsidP="00643DFA">
            <w:pPr>
              <w:pStyle w:val="GOSTTableHead"/>
            </w:pPr>
            <w:r w:rsidRPr="00643DFA">
              <w:t>Обязательность</w:t>
            </w:r>
          </w:p>
        </w:tc>
        <w:tc>
          <w:tcPr>
            <w:tcW w:w="838" w:type="pct"/>
            <w:shd w:val="clear" w:color="auto" w:fill="FFFFFF" w:themeFill="background1"/>
            <w:vAlign w:val="center"/>
          </w:tcPr>
          <w:p w14:paraId="39E9EA44" w14:textId="77777777" w:rsidR="009F42B9" w:rsidRPr="00643DFA" w:rsidRDefault="009F42B9" w:rsidP="00643DFA">
            <w:pPr>
              <w:pStyle w:val="GOSTTableHead"/>
            </w:pPr>
            <w:r w:rsidRPr="00643DFA">
              <w:t>Доступность для редактирования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5DCD0A5E" w14:textId="77777777" w:rsidR="009F42B9" w:rsidRPr="00643DFA" w:rsidRDefault="009F42B9" w:rsidP="00643DFA">
            <w:pPr>
              <w:pStyle w:val="GOSTTableHead"/>
            </w:pPr>
            <w:r w:rsidRPr="00643DFA">
              <w:t>Правила заполнения реквизита</w:t>
            </w:r>
          </w:p>
        </w:tc>
      </w:tr>
      <w:tr w:rsidR="008C12B7" w:rsidRPr="008C12B7" w14:paraId="6D2D939A" w14:textId="77777777" w:rsidTr="008C12B7">
        <w:trPr>
          <w:cantSplit/>
        </w:trPr>
        <w:tc>
          <w:tcPr>
            <w:tcW w:w="5000" w:type="pct"/>
            <w:gridSpan w:val="5"/>
            <w:shd w:val="clear" w:color="auto" w:fill="FFFFFF" w:themeFill="background1"/>
          </w:tcPr>
          <w:p w14:paraId="53CFFD19" w14:textId="6A45A03F" w:rsidR="008C12B7" w:rsidRPr="008C12B7" w:rsidRDefault="008C12B7" w:rsidP="00643DFA">
            <w:pPr>
              <w:pStyle w:val="GOSTTablenorm"/>
              <w:rPr>
                <w:rStyle w:val="GOSTSymBold"/>
              </w:rPr>
            </w:pPr>
            <w:r w:rsidRPr="008C12B7">
              <w:rPr>
                <w:rStyle w:val="GOSTSymBold"/>
              </w:rPr>
              <w:t xml:space="preserve">Раздел «Основная информация» </w:t>
            </w:r>
          </w:p>
        </w:tc>
      </w:tr>
      <w:tr w:rsidR="009F42B9" w:rsidRPr="00643DFA" w14:paraId="5DA6D33D" w14:textId="77777777" w:rsidTr="009A046E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72D1062E" w14:textId="77777777" w:rsidR="009F42B9" w:rsidRPr="004008B6" w:rsidRDefault="009F42B9" w:rsidP="00A17573">
            <w:pPr>
              <w:pStyle w:val="GOSTTableNum"/>
              <w:numPr>
                <w:ilvl w:val="0"/>
                <w:numId w:val="63"/>
              </w:numPr>
            </w:pPr>
          </w:p>
        </w:tc>
        <w:tc>
          <w:tcPr>
            <w:tcW w:w="1023" w:type="pct"/>
            <w:shd w:val="clear" w:color="auto" w:fill="FFFFFF" w:themeFill="background1"/>
          </w:tcPr>
          <w:p w14:paraId="57E6FC6F" w14:textId="0F332958" w:rsidR="009F42B9" w:rsidRPr="00643DFA" w:rsidRDefault="009F42B9" w:rsidP="00643DFA">
            <w:pPr>
              <w:pStyle w:val="GOSTTablenorm"/>
            </w:pPr>
            <w:r w:rsidRPr="00643DFA">
              <w:t>Статус</w:t>
            </w:r>
            <w:r w:rsidR="00671EFF">
              <w:t xml:space="preserve"> документа</w:t>
            </w:r>
          </w:p>
        </w:tc>
        <w:tc>
          <w:tcPr>
            <w:tcW w:w="654" w:type="pct"/>
            <w:shd w:val="clear" w:color="auto" w:fill="FFFFFF" w:themeFill="background1"/>
          </w:tcPr>
          <w:p w14:paraId="536F138D" w14:textId="77777777" w:rsidR="009F42B9" w:rsidRPr="00643DFA" w:rsidRDefault="009F42B9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674DF145" w14:textId="77777777" w:rsidR="009F42B9" w:rsidRPr="00643DFA" w:rsidRDefault="009F42B9" w:rsidP="00643DFA">
            <w:pPr>
              <w:pStyle w:val="GOSTTablenorm"/>
            </w:pPr>
            <w:r w:rsidRPr="00643DFA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342DD73B" w14:textId="77777777" w:rsidR="009F42B9" w:rsidRPr="00643DFA" w:rsidRDefault="009F42B9" w:rsidP="00643DFA">
            <w:pPr>
              <w:pStyle w:val="GOSTTablenorm"/>
            </w:pPr>
            <w:r w:rsidRPr="00643DFA">
              <w:t>Заполняется автоматически при выполнении переходов ЖЦ</w:t>
            </w:r>
          </w:p>
        </w:tc>
      </w:tr>
      <w:tr w:rsidR="00671EFF" w:rsidRPr="00643DFA" w14:paraId="73357A1F" w14:textId="77777777" w:rsidTr="00D36E58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16444824" w14:textId="77777777" w:rsidR="00671EFF" w:rsidRPr="004008B6" w:rsidRDefault="00671EFF" w:rsidP="004008B6">
            <w:pPr>
              <w:pStyle w:val="GOSTTableNum"/>
            </w:pPr>
          </w:p>
        </w:tc>
        <w:tc>
          <w:tcPr>
            <w:tcW w:w="1023" w:type="pct"/>
            <w:shd w:val="clear" w:color="auto" w:fill="FFFFFF" w:themeFill="background1"/>
          </w:tcPr>
          <w:p w14:paraId="549043B3" w14:textId="77777777" w:rsidR="00671EFF" w:rsidRPr="00643DFA" w:rsidRDefault="00671EFF" w:rsidP="00D36E58">
            <w:pPr>
              <w:pStyle w:val="GOSTTablenorm"/>
            </w:pPr>
            <w:r w:rsidRPr="00643DFA">
              <w:t>Наименование шаблона</w:t>
            </w:r>
          </w:p>
        </w:tc>
        <w:tc>
          <w:tcPr>
            <w:tcW w:w="654" w:type="pct"/>
            <w:shd w:val="clear" w:color="auto" w:fill="FFFFFF" w:themeFill="background1"/>
          </w:tcPr>
          <w:p w14:paraId="3D8213D4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423F71C6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16FC96E5" w14:textId="77777777" w:rsidR="00671EFF" w:rsidRPr="00643DFA" w:rsidRDefault="00671EFF" w:rsidP="00D36E58">
            <w:pPr>
              <w:pStyle w:val="GOSTTablenorm"/>
            </w:pPr>
            <w:r w:rsidRPr="00643DFA">
              <w:t>Заполняется вручную пользователем</w:t>
            </w:r>
          </w:p>
        </w:tc>
      </w:tr>
      <w:tr w:rsidR="009F42B9" w:rsidRPr="00643DFA" w14:paraId="75FDA971" w14:textId="77777777" w:rsidTr="00671EFF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6402BF13" w14:textId="77777777" w:rsidR="009F42B9" w:rsidRPr="004008B6" w:rsidRDefault="009F42B9" w:rsidP="004008B6">
            <w:pPr>
              <w:pStyle w:val="GOSTTableNum"/>
            </w:pPr>
          </w:p>
        </w:tc>
        <w:tc>
          <w:tcPr>
            <w:tcW w:w="1023" w:type="pct"/>
            <w:shd w:val="clear" w:color="auto" w:fill="auto"/>
          </w:tcPr>
          <w:p w14:paraId="586915AA" w14:textId="77777777" w:rsidR="009F42B9" w:rsidRPr="00671EFF" w:rsidRDefault="009F42B9" w:rsidP="00643DFA">
            <w:pPr>
              <w:pStyle w:val="GOSTTablenorm"/>
            </w:pPr>
            <w:r w:rsidRPr="00671EFF">
              <w:t>Дата начала действия</w:t>
            </w:r>
          </w:p>
        </w:tc>
        <w:tc>
          <w:tcPr>
            <w:tcW w:w="654" w:type="pct"/>
            <w:shd w:val="clear" w:color="auto" w:fill="FFFFFF" w:themeFill="background1"/>
          </w:tcPr>
          <w:p w14:paraId="52710BD3" w14:textId="77777777" w:rsidR="009F42B9" w:rsidRPr="00671EFF" w:rsidRDefault="009F42B9" w:rsidP="00643DFA">
            <w:pPr>
              <w:pStyle w:val="GOSTTablenorm"/>
            </w:pPr>
            <w:r w:rsidRPr="00671EFF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55DF7B29" w14:textId="77777777" w:rsidR="009F42B9" w:rsidRPr="00671EFF" w:rsidRDefault="009F42B9" w:rsidP="00643DFA">
            <w:pPr>
              <w:pStyle w:val="GOSTTablenorm"/>
            </w:pPr>
            <w:r w:rsidRPr="00671EFF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7984C81B" w14:textId="77777777" w:rsidR="009F42B9" w:rsidRPr="00643DFA" w:rsidRDefault="009F42B9" w:rsidP="00643DFA">
            <w:pPr>
              <w:pStyle w:val="GOSTTablenorm"/>
            </w:pPr>
            <w:r w:rsidRPr="00671EFF">
              <w:t>Заполняется вручную пользователем</w:t>
            </w:r>
          </w:p>
        </w:tc>
      </w:tr>
      <w:tr w:rsidR="009F42B9" w:rsidRPr="00643DFA" w14:paraId="0A6A93F2" w14:textId="77777777" w:rsidTr="009A046E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1F5A5B26" w14:textId="77777777" w:rsidR="009F42B9" w:rsidRPr="004008B6" w:rsidRDefault="009F42B9" w:rsidP="004008B6">
            <w:pPr>
              <w:pStyle w:val="GOSTTableNum"/>
            </w:pPr>
          </w:p>
        </w:tc>
        <w:tc>
          <w:tcPr>
            <w:tcW w:w="1023" w:type="pct"/>
            <w:shd w:val="clear" w:color="auto" w:fill="FFFFFF" w:themeFill="background1"/>
          </w:tcPr>
          <w:p w14:paraId="68678776" w14:textId="77777777" w:rsidR="009F42B9" w:rsidRPr="00643DFA" w:rsidRDefault="009F42B9" w:rsidP="00643DFA">
            <w:pPr>
              <w:pStyle w:val="GOSTTablenorm"/>
            </w:pPr>
            <w:r w:rsidRPr="00643DFA">
              <w:t>Дата окончания действия</w:t>
            </w:r>
          </w:p>
        </w:tc>
        <w:tc>
          <w:tcPr>
            <w:tcW w:w="654" w:type="pct"/>
            <w:shd w:val="clear" w:color="auto" w:fill="FFFFFF" w:themeFill="background1"/>
          </w:tcPr>
          <w:p w14:paraId="66C49EB8" w14:textId="77777777" w:rsidR="009F42B9" w:rsidRPr="00643DFA" w:rsidRDefault="009F42B9" w:rsidP="00643DFA">
            <w:pPr>
              <w:pStyle w:val="GOSTTablenorm"/>
            </w:pPr>
            <w:r w:rsidRPr="00643DFA">
              <w:t>Нет</w:t>
            </w:r>
          </w:p>
        </w:tc>
        <w:tc>
          <w:tcPr>
            <w:tcW w:w="838" w:type="pct"/>
            <w:shd w:val="clear" w:color="auto" w:fill="FFFFFF" w:themeFill="background1"/>
          </w:tcPr>
          <w:p w14:paraId="2009E56B" w14:textId="77777777" w:rsidR="009F42B9" w:rsidRPr="00643DFA" w:rsidRDefault="009F42B9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36B2F4EA" w14:textId="77777777" w:rsidR="009F42B9" w:rsidRPr="00643DFA" w:rsidRDefault="009F42B9" w:rsidP="00643DFA">
            <w:pPr>
              <w:pStyle w:val="GOSTTablenorm"/>
            </w:pPr>
            <w:r w:rsidRPr="00643DFA">
              <w:t>Заполняется вручную пользователем</w:t>
            </w:r>
          </w:p>
        </w:tc>
      </w:tr>
      <w:tr w:rsidR="00671EFF" w:rsidRPr="00643DFA" w14:paraId="2095BB69" w14:textId="77777777" w:rsidTr="00D36E58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0C345E03" w14:textId="77777777" w:rsidR="00671EFF" w:rsidRPr="004008B6" w:rsidRDefault="00671EFF" w:rsidP="004008B6">
            <w:pPr>
              <w:pStyle w:val="GOSTTableNum"/>
            </w:pPr>
          </w:p>
        </w:tc>
        <w:tc>
          <w:tcPr>
            <w:tcW w:w="1023" w:type="pct"/>
            <w:shd w:val="clear" w:color="auto" w:fill="FFFFFF" w:themeFill="background1"/>
          </w:tcPr>
          <w:p w14:paraId="50075C73" w14:textId="047377AB" w:rsidR="00671EFF" w:rsidRPr="00643DFA" w:rsidRDefault="00671EFF" w:rsidP="00671EFF">
            <w:pPr>
              <w:pStyle w:val="GOSTTablenorm"/>
            </w:pPr>
            <w:r w:rsidRPr="00643DFA">
              <w:t>Код по Сводному реестру</w:t>
            </w:r>
            <w:r>
              <w:t xml:space="preserve"> УБП</w:t>
            </w:r>
          </w:p>
        </w:tc>
        <w:tc>
          <w:tcPr>
            <w:tcW w:w="654" w:type="pct"/>
            <w:shd w:val="clear" w:color="auto" w:fill="FFFFFF" w:themeFill="background1"/>
          </w:tcPr>
          <w:p w14:paraId="45728CEE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5695688B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55EA824E" w14:textId="62FBDC08" w:rsidR="00671EFF" w:rsidRPr="00643DFA" w:rsidRDefault="00CE4A7F" w:rsidP="00D36E58">
            <w:pPr>
              <w:pStyle w:val="GOSTTablenorm"/>
            </w:pPr>
            <w:r w:rsidRPr="00CE4A7F">
              <w:t xml:space="preserve">Определяется код организации </w:t>
            </w:r>
            <w:r>
              <w:t>по ло</w:t>
            </w:r>
            <w:r w:rsidRPr="00CE4A7F">
              <w:t xml:space="preserve">гину пользователя, создающего </w:t>
            </w:r>
            <w:r>
              <w:t>запись справочника</w:t>
            </w:r>
            <w:r w:rsidRPr="00CE4A7F">
              <w:t>.</w:t>
            </w:r>
          </w:p>
        </w:tc>
      </w:tr>
      <w:tr w:rsidR="00671EFF" w:rsidRPr="00643DFA" w14:paraId="5F4EAA34" w14:textId="77777777" w:rsidTr="00D36E58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69F2237B" w14:textId="77777777" w:rsidR="00671EFF" w:rsidRPr="004008B6" w:rsidRDefault="00671EFF" w:rsidP="004008B6">
            <w:pPr>
              <w:pStyle w:val="GOSTTableNum"/>
            </w:pPr>
          </w:p>
        </w:tc>
        <w:tc>
          <w:tcPr>
            <w:tcW w:w="1023" w:type="pct"/>
            <w:shd w:val="clear" w:color="auto" w:fill="FFFFFF" w:themeFill="background1"/>
          </w:tcPr>
          <w:p w14:paraId="09482211" w14:textId="77777777" w:rsidR="00671EFF" w:rsidRPr="00643DFA" w:rsidRDefault="00671EFF" w:rsidP="00D36E58">
            <w:pPr>
              <w:pStyle w:val="GOSTTablenorm"/>
            </w:pPr>
            <w:r w:rsidRPr="00643DFA">
              <w:t>Документ для согласования</w:t>
            </w:r>
          </w:p>
        </w:tc>
        <w:tc>
          <w:tcPr>
            <w:tcW w:w="654" w:type="pct"/>
            <w:shd w:val="clear" w:color="auto" w:fill="FFFFFF" w:themeFill="background1"/>
          </w:tcPr>
          <w:p w14:paraId="2F4FADBC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1EC8CAAF" w14:textId="77777777" w:rsidR="00671EFF" w:rsidRPr="00643DFA" w:rsidRDefault="00671EFF" w:rsidP="00D36E58">
            <w:pPr>
              <w:pStyle w:val="GOSTTablenorm"/>
            </w:pPr>
            <w:r w:rsidRPr="00643DFA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181456B2" w14:textId="77777777" w:rsidR="00671EFF" w:rsidRPr="00643DFA" w:rsidRDefault="00671EFF" w:rsidP="00D36E58">
            <w:pPr>
              <w:pStyle w:val="GOSTTablenorm"/>
            </w:pPr>
            <w:r w:rsidRPr="00643DFA">
              <w:t>Заполняется пользователем с помощью выбора из списка типов документов, формируемых динамически.</w:t>
            </w:r>
          </w:p>
        </w:tc>
      </w:tr>
      <w:tr w:rsidR="009F42B9" w:rsidRPr="00643DFA" w14:paraId="6FC2FDAC" w14:textId="77777777" w:rsidTr="009A046E">
        <w:trPr>
          <w:cantSplit/>
        </w:trPr>
        <w:tc>
          <w:tcPr>
            <w:tcW w:w="334" w:type="pct"/>
            <w:shd w:val="clear" w:color="auto" w:fill="FFFFFF" w:themeFill="background1"/>
          </w:tcPr>
          <w:p w14:paraId="51F5622D" w14:textId="77777777" w:rsidR="009F42B9" w:rsidRPr="00671EFF" w:rsidRDefault="009F42B9" w:rsidP="00671EFF">
            <w:pPr>
              <w:pStyle w:val="GOSTTableNum"/>
            </w:pPr>
          </w:p>
        </w:tc>
        <w:tc>
          <w:tcPr>
            <w:tcW w:w="1023" w:type="pct"/>
            <w:shd w:val="clear" w:color="auto" w:fill="FFFFFF" w:themeFill="background1"/>
          </w:tcPr>
          <w:p w14:paraId="4DC4424C" w14:textId="515E054E" w:rsidR="009F42B9" w:rsidRPr="00643DFA" w:rsidRDefault="009F42B9" w:rsidP="00671EFF">
            <w:pPr>
              <w:pStyle w:val="GOSTTablenorm"/>
            </w:pPr>
            <w:r w:rsidRPr="00643DFA">
              <w:t xml:space="preserve">Наименование по </w:t>
            </w:r>
            <w:r w:rsidR="00671EFF">
              <w:t>УБП</w:t>
            </w:r>
            <w:r w:rsidRPr="00643DFA">
              <w:t>.</w:t>
            </w:r>
          </w:p>
        </w:tc>
        <w:tc>
          <w:tcPr>
            <w:tcW w:w="654" w:type="pct"/>
            <w:shd w:val="clear" w:color="auto" w:fill="FFFFFF" w:themeFill="background1"/>
          </w:tcPr>
          <w:p w14:paraId="7D303CC4" w14:textId="77777777" w:rsidR="009F42B9" w:rsidRPr="00643DFA" w:rsidRDefault="009F42B9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FFFFFF" w:themeFill="background1"/>
          </w:tcPr>
          <w:p w14:paraId="3E981F44" w14:textId="77777777" w:rsidR="009F42B9" w:rsidRPr="00643DFA" w:rsidRDefault="009F42B9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7566471C" w14:textId="046BD86B" w:rsidR="009F42B9" w:rsidRPr="00643DFA" w:rsidRDefault="00CE4A7F" w:rsidP="00643DFA">
            <w:pPr>
              <w:pStyle w:val="GOSTTablenorm"/>
            </w:pPr>
            <w:r w:rsidRPr="00CE4A7F">
              <w:t>Определяется наименование организаци</w:t>
            </w:r>
            <w:r>
              <w:t>и</w:t>
            </w:r>
            <w:r w:rsidRPr="00CE4A7F">
              <w:t xml:space="preserve"> по логину пользователя, создающего </w:t>
            </w:r>
            <w:r>
              <w:t>запись справочника</w:t>
            </w:r>
            <w:r w:rsidRPr="00CE4A7F">
              <w:t>.</w:t>
            </w:r>
          </w:p>
        </w:tc>
      </w:tr>
    </w:tbl>
    <w:p w14:paraId="0BF5DD86" w14:textId="44999CD3" w:rsidR="008C12B7" w:rsidRDefault="008C12B7" w:rsidP="008C12B7">
      <w:pPr>
        <w:pStyle w:val="GOSTNormal"/>
      </w:pPr>
      <w:bookmarkStart w:id="62" w:name="OLE_LINK61"/>
      <w:bookmarkStart w:id="63" w:name="OLE_LINK62"/>
      <w:r w:rsidRPr="008C12B7">
        <w:t xml:space="preserve">Состав и порядок заполнения полей табличной части «Согласующие» справочника </w:t>
      </w:r>
      <w:r w:rsidR="00A874DC" w:rsidRPr="008C12B7">
        <w:t>представлены</w:t>
      </w:r>
      <w:r w:rsidRPr="008C12B7">
        <w:t xml:space="preserve"> в таблице</w:t>
      </w:r>
      <w:r>
        <w:t xml:space="preserve"> </w:t>
      </w:r>
      <w:r>
        <w:fldChar w:fldCharType="begin"/>
      </w:r>
      <w:r>
        <w:instrText xml:space="preserve"> REF _Ref32238862 \h </w:instrText>
      </w:r>
      <w:r>
        <w:fldChar w:fldCharType="separate"/>
      </w:r>
      <w:r w:rsidR="00333657">
        <w:rPr>
          <w:noProof/>
        </w:rPr>
        <w:t>6</w:t>
      </w:r>
      <w:r>
        <w:fldChar w:fldCharType="end"/>
      </w:r>
      <w:r w:rsidR="00F739BA">
        <w:t>.</w:t>
      </w:r>
    </w:p>
    <w:bookmarkEnd w:id="62"/>
    <w:bookmarkEnd w:id="63"/>
    <w:p w14:paraId="30D94D09" w14:textId="27C12215" w:rsidR="004E7250" w:rsidRDefault="004E7250" w:rsidP="004E7250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" w:name="_Ref32238862"/>
      <w:bookmarkStart w:id="65" w:name="_Toc114755312"/>
      <w:r w:rsidR="00333657">
        <w:rPr>
          <w:noProof/>
        </w:rPr>
        <w:t>6</w:t>
      </w:r>
      <w:bookmarkEnd w:id="64"/>
      <w:r>
        <w:rPr>
          <w:noProof/>
        </w:rPr>
        <w:fldChar w:fldCharType="end"/>
      </w:r>
      <w:r>
        <w:t xml:space="preserve">. </w:t>
      </w:r>
      <w:r w:rsidRPr="002B0EA9">
        <w:t xml:space="preserve">Описание </w:t>
      </w:r>
      <w:bookmarkStart w:id="66" w:name="OLE_LINK59"/>
      <w:bookmarkStart w:id="67" w:name="OLE_LINK60"/>
      <w:r>
        <w:t>табличной части</w:t>
      </w:r>
      <w:r w:rsidRPr="002B0EA9">
        <w:t xml:space="preserve"> «</w:t>
      </w:r>
      <w:r>
        <w:t>Согласующие</w:t>
      </w:r>
      <w:r w:rsidRPr="002B0EA9">
        <w:t>»</w:t>
      </w:r>
      <w:bookmarkEnd w:id="65"/>
      <w:bookmarkEnd w:id="66"/>
      <w:bookmarkEnd w:id="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979"/>
        <w:gridCol w:w="1275"/>
        <w:gridCol w:w="1699"/>
        <w:gridCol w:w="4357"/>
      </w:tblGrid>
      <w:tr w:rsidR="00DC334A" w:rsidRPr="00643DFA" w14:paraId="5B028248" w14:textId="77777777" w:rsidTr="005A44A4">
        <w:trPr>
          <w:cantSplit/>
          <w:tblHeader/>
        </w:trPr>
        <w:tc>
          <w:tcPr>
            <w:tcW w:w="408" w:type="pct"/>
            <w:shd w:val="clear" w:color="auto" w:fill="auto"/>
            <w:vAlign w:val="center"/>
          </w:tcPr>
          <w:p w14:paraId="1B6D2212" w14:textId="77777777" w:rsidR="00DC334A" w:rsidRPr="00643DFA" w:rsidRDefault="00DC334A" w:rsidP="00643DFA">
            <w:pPr>
              <w:pStyle w:val="GOSTTableHead"/>
            </w:pPr>
            <w:r w:rsidRPr="00643DFA">
              <w:t>№ п/п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4C0D12C" w14:textId="77777777" w:rsidR="00DC334A" w:rsidRPr="00643DFA" w:rsidRDefault="00DC334A" w:rsidP="00643DFA">
            <w:pPr>
              <w:pStyle w:val="GOSTTableHead"/>
            </w:pPr>
            <w:r w:rsidRPr="00643DFA">
              <w:t xml:space="preserve">Наименование </w:t>
            </w:r>
          </w:p>
          <w:p w14:paraId="34256D83" w14:textId="77777777" w:rsidR="00DC334A" w:rsidRPr="00643DFA" w:rsidRDefault="00DC334A" w:rsidP="00643DFA">
            <w:pPr>
              <w:pStyle w:val="GOSTTableHead"/>
            </w:pPr>
            <w:r w:rsidRPr="00643DFA">
              <w:t>реквизита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1AE6FCFB" w14:textId="77777777" w:rsidR="00DC334A" w:rsidRPr="00643DFA" w:rsidRDefault="00DC334A" w:rsidP="00643DFA">
            <w:pPr>
              <w:pStyle w:val="GOSTTableHead"/>
            </w:pPr>
            <w:r w:rsidRPr="00643DFA">
              <w:t>Обязательность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2A83DA1D" w14:textId="77777777" w:rsidR="00DC334A" w:rsidRPr="00643DFA" w:rsidRDefault="00DC334A" w:rsidP="00643DFA">
            <w:pPr>
              <w:pStyle w:val="GOSTTableHead"/>
            </w:pPr>
            <w:r w:rsidRPr="00643DFA">
              <w:t>Доступность для редактирования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1F535577" w14:textId="77777777" w:rsidR="00DC334A" w:rsidRPr="00643DFA" w:rsidRDefault="00DC334A" w:rsidP="00643DFA">
            <w:pPr>
              <w:pStyle w:val="GOSTTableHead"/>
            </w:pPr>
            <w:r w:rsidRPr="00643DFA">
              <w:t>Правила заполнения реквизита</w:t>
            </w:r>
          </w:p>
        </w:tc>
      </w:tr>
      <w:tr w:rsidR="00DC334A" w:rsidRPr="00643DFA" w14:paraId="5E919DBB" w14:textId="77777777" w:rsidTr="005A44A4">
        <w:tc>
          <w:tcPr>
            <w:tcW w:w="408" w:type="pct"/>
            <w:shd w:val="clear" w:color="auto" w:fill="auto"/>
          </w:tcPr>
          <w:p w14:paraId="0A4CEC03" w14:textId="77777777" w:rsidR="00DC334A" w:rsidRPr="004008B6" w:rsidRDefault="00DC334A" w:rsidP="00A17573">
            <w:pPr>
              <w:pStyle w:val="GOSTTableNum"/>
              <w:numPr>
                <w:ilvl w:val="0"/>
                <w:numId w:val="64"/>
              </w:numPr>
            </w:pPr>
          </w:p>
        </w:tc>
        <w:tc>
          <w:tcPr>
            <w:tcW w:w="976" w:type="pct"/>
            <w:shd w:val="clear" w:color="auto" w:fill="auto"/>
          </w:tcPr>
          <w:p w14:paraId="4406D920" w14:textId="77777777" w:rsidR="00DC334A" w:rsidRPr="00643DFA" w:rsidRDefault="00DC334A" w:rsidP="00E01D6E">
            <w:pPr>
              <w:pStyle w:val="GOSTTablenorm"/>
            </w:pPr>
            <w:r w:rsidRPr="00643DFA">
              <w:t>Порядок</w:t>
            </w:r>
          </w:p>
        </w:tc>
        <w:tc>
          <w:tcPr>
            <w:tcW w:w="629" w:type="pct"/>
            <w:shd w:val="clear" w:color="auto" w:fill="auto"/>
          </w:tcPr>
          <w:p w14:paraId="55C476A4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auto"/>
          </w:tcPr>
          <w:p w14:paraId="6D085F7F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2149" w:type="pct"/>
            <w:shd w:val="clear" w:color="auto" w:fill="auto"/>
          </w:tcPr>
          <w:p w14:paraId="754476E1" w14:textId="77777777" w:rsidR="00DC334A" w:rsidRPr="00643DFA" w:rsidRDefault="00DC334A" w:rsidP="00643DFA">
            <w:pPr>
              <w:pStyle w:val="GOSTTablenorm"/>
            </w:pPr>
            <w:r w:rsidRPr="00643DFA">
              <w:t>Заполняется вручную пользователем.</w:t>
            </w:r>
          </w:p>
        </w:tc>
      </w:tr>
      <w:tr w:rsidR="005A44A4" w:rsidRPr="00643DFA" w14:paraId="5B2E39A4" w14:textId="77777777" w:rsidTr="005A44A4">
        <w:tc>
          <w:tcPr>
            <w:tcW w:w="408" w:type="pct"/>
            <w:shd w:val="clear" w:color="auto" w:fill="auto"/>
          </w:tcPr>
          <w:p w14:paraId="135D02DA" w14:textId="77777777" w:rsidR="005A44A4" w:rsidRPr="004008B6" w:rsidRDefault="005A44A4" w:rsidP="004008B6">
            <w:pPr>
              <w:pStyle w:val="GOSTTableNum"/>
            </w:pPr>
          </w:p>
        </w:tc>
        <w:tc>
          <w:tcPr>
            <w:tcW w:w="976" w:type="pct"/>
            <w:shd w:val="clear" w:color="auto" w:fill="auto"/>
          </w:tcPr>
          <w:p w14:paraId="72431898" w14:textId="3D2CE2D0" w:rsidR="005A44A4" w:rsidRPr="00643DFA" w:rsidRDefault="005A44A4" w:rsidP="005A44A4">
            <w:pPr>
              <w:pStyle w:val="GOSTTablenorm"/>
            </w:pPr>
            <w:r>
              <w:t>Логин</w:t>
            </w:r>
          </w:p>
        </w:tc>
        <w:tc>
          <w:tcPr>
            <w:tcW w:w="629" w:type="pct"/>
            <w:shd w:val="clear" w:color="auto" w:fill="auto"/>
          </w:tcPr>
          <w:p w14:paraId="1313704A" w14:textId="0EA1C9BF" w:rsidR="005A44A4" w:rsidRPr="00643DFA" w:rsidRDefault="005A44A4" w:rsidP="005A44A4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auto"/>
          </w:tcPr>
          <w:p w14:paraId="6BC77E1A" w14:textId="7FD15613" w:rsidR="005A44A4" w:rsidRPr="00643DFA" w:rsidRDefault="005A44A4" w:rsidP="005A44A4">
            <w:pPr>
              <w:pStyle w:val="GOSTTablenorm"/>
            </w:pPr>
            <w:r w:rsidRPr="00643DFA">
              <w:t>Нет</w:t>
            </w:r>
          </w:p>
        </w:tc>
        <w:tc>
          <w:tcPr>
            <w:tcW w:w="2149" w:type="pct"/>
            <w:shd w:val="clear" w:color="auto" w:fill="auto"/>
          </w:tcPr>
          <w:p w14:paraId="5F3DA6A0" w14:textId="29F2AD48" w:rsidR="005A44A4" w:rsidRPr="00643DFA" w:rsidRDefault="00CE4A7F" w:rsidP="005A44A4">
            <w:pPr>
              <w:pStyle w:val="GOSTTablenorm"/>
            </w:pPr>
            <w:r w:rsidRPr="00CE4A7F">
              <w:t>Заполняется автоматически при выборе пользователя</w:t>
            </w:r>
            <w:r w:rsidR="005A44A4" w:rsidRPr="00643DFA">
              <w:t xml:space="preserve"> из перечня активных пользователей</w:t>
            </w:r>
            <w:r>
              <w:t>.</w:t>
            </w:r>
          </w:p>
        </w:tc>
      </w:tr>
      <w:tr w:rsidR="00DC334A" w:rsidRPr="00643DFA" w14:paraId="75DD3A2C" w14:textId="77777777" w:rsidTr="005A44A4">
        <w:tc>
          <w:tcPr>
            <w:tcW w:w="408" w:type="pct"/>
            <w:shd w:val="clear" w:color="auto" w:fill="auto"/>
          </w:tcPr>
          <w:p w14:paraId="1766298A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976" w:type="pct"/>
            <w:shd w:val="clear" w:color="auto" w:fill="auto"/>
          </w:tcPr>
          <w:p w14:paraId="45544842" w14:textId="5FEA0823" w:rsidR="00DC334A" w:rsidRPr="00643DFA" w:rsidRDefault="00DC334A" w:rsidP="005A44A4">
            <w:pPr>
              <w:pStyle w:val="GOSTTablenorm"/>
            </w:pPr>
            <w:r w:rsidRPr="00643DFA">
              <w:t>ФИО</w:t>
            </w:r>
          </w:p>
        </w:tc>
        <w:tc>
          <w:tcPr>
            <w:tcW w:w="629" w:type="pct"/>
            <w:shd w:val="clear" w:color="auto" w:fill="auto"/>
          </w:tcPr>
          <w:p w14:paraId="4D64DD80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auto"/>
          </w:tcPr>
          <w:p w14:paraId="319242F4" w14:textId="77777777" w:rsidR="00DC334A" w:rsidRPr="00643DFA" w:rsidRDefault="00DC334A" w:rsidP="00643DFA">
            <w:pPr>
              <w:pStyle w:val="GOSTTablenorm"/>
            </w:pPr>
            <w:r w:rsidRPr="00643DFA">
              <w:t>Нет</w:t>
            </w:r>
          </w:p>
        </w:tc>
        <w:tc>
          <w:tcPr>
            <w:tcW w:w="2149" w:type="pct"/>
            <w:shd w:val="clear" w:color="auto" w:fill="auto"/>
          </w:tcPr>
          <w:p w14:paraId="531F611B" w14:textId="35BA49FA" w:rsidR="00DC334A" w:rsidRPr="00643DFA" w:rsidRDefault="00CE4A7F" w:rsidP="00E34B1C">
            <w:pPr>
              <w:pStyle w:val="GOSTTablenorm"/>
            </w:pPr>
            <w:r w:rsidRPr="00CE4A7F">
              <w:t>Заполняется с помощью ручного выбора</w:t>
            </w:r>
            <w:r w:rsidRPr="00CE4A7F" w:rsidDel="00CE4A7F">
              <w:t xml:space="preserve"> </w:t>
            </w:r>
            <w:r w:rsidR="00DC334A" w:rsidRPr="00643DFA">
              <w:t>из перечня активных пользователей</w:t>
            </w:r>
            <w:r w:rsidR="00DC334A">
              <w:t>.</w:t>
            </w:r>
          </w:p>
        </w:tc>
      </w:tr>
      <w:tr w:rsidR="00DC334A" w:rsidRPr="00643DFA" w14:paraId="76D0CEBC" w14:textId="77777777" w:rsidTr="005A44A4">
        <w:tc>
          <w:tcPr>
            <w:tcW w:w="408" w:type="pct"/>
            <w:shd w:val="clear" w:color="auto" w:fill="auto"/>
          </w:tcPr>
          <w:p w14:paraId="430DA35E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976" w:type="pct"/>
            <w:shd w:val="clear" w:color="auto" w:fill="auto"/>
          </w:tcPr>
          <w:p w14:paraId="7D4130E0" w14:textId="4610DAC3" w:rsidR="00DC334A" w:rsidRPr="00643DFA" w:rsidRDefault="00DC334A" w:rsidP="005A44A4">
            <w:pPr>
              <w:pStyle w:val="GOSTTablenorm"/>
            </w:pPr>
            <w:r w:rsidRPr="00643DFA">
              <w:t>Должность</w:t>
            </w:r>
          </w:p>
        </w:tc>
        <w:tc>
          <w:tcPr>
            <w:tcW w:w="629" w:type="pct"/>
            <w:shd w:val="clear" w:color="auto" w:fill="auto"/>
          </w:tcPr>
          <w:p w14:paraId="48FCF883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auto"/>
          </w:tcPr>
          <w:p w14:paraId="2BD68C3D" w14:textId="77777777" w:rsidR="00DC334A" w:rsidRPr="00643DFA" w:rsidRDefault="00DC334A" w:rsidP="00643DFA">
            <w:pPr>
              <w:pStyle w:val="GOSTTablenorm"/>
            </w:pPr>
            <w:r w:rsidRPr="00643DFA">
              <w:t>Нет</w:t>
            </w:r>
          </w:p>
        </w:tc>
        <w:tc>
          <w:tcPr>
            <w:tcW w:w="2149" w:type="pct"/>
            <w:shd w:val="clear" w:color="auto" w:fill="auto"/>
          </w:tcPr>
          <w:p w14:paraId="60CEC10C" w14:textId="1CE80190" w:rsidR="00DC334A" w:rsidRPr="00643DFA" w:rsidRDefault="00CE4A7F" w:rsidP="00E34B1C">
            <w:pPr>
              <w:pStyle w:val="GOSTTablenorm"/>
            </w:pPr>
            <w:r w:rsidRPr="00CE4A7F">
              <w:t>Заполняется автоматически при выборе пользователя</w:t>
            </w:r>
            <w:r w:rsidR="00DC334A" w:rsidRPr="00643DFA">
              <w:t xml:space="preserve"> из перечня активных пользователей</w:t>
            </w:r>
            <w:r w:rsidR="00DC334A">
              <w:t>.</w:t>
            </w:r>
          </w:p>
        </w:tc>
      </w:tr>
      <w:tr w:rsidR="00DC334A" w:rsidRPr="00643DFA" w14:paraId="7CCA2002" w14:textId="77777777" w:rsidTr="005A44A4">
        <w:tc>
          <w:tcPr>
            <w:tcW w:w="408" w:type="pct"/>
            <w:shd w:val="clear" w:color="auto" w:fill="auto"/>
          </w:tcPr>
          <w:p w14:paraId="4397F948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976" w:type="pct"/>
            <w:shd w:val="clear" w:color="auto" w:fill="auto"/>
          </w:tcPr>
          <w:p w14:paraId="38432A14" w14:textId="4A95769B" w:rsidR="00DC334A" w:rsidRPr="00643DFA" w:rsidRDefault="00671EFF" w:rsidP="00671EFF">
            <w:pPr>
              <w:pStyle w:val="GOSTTablenorm"/>
            </w:pPr>
            <w:r>
              <w:t>Подразделение</w:t>
            </w:r>
          </w:p>
        </w:tc>
        <w:tc>
          <w:tcPr>
            <w:tcW w:w="629" w:type="pct"/>
            <w:shd w:val="clear" w:color="auto" w:fill="auto"/>
          </w:tcPr>
          <w:p w14:paraId="03B222D4" w14:textId="77777777" w:rsidR="00DC334A" w:rsidRPr="00643DFA" w:rsidRDefault="00DC334A" w:rsidP="00643DFA">
            <w:pPr>
              <w:pStyle w:val="GOSTTablenorm"/>
            </w:pPr>
            <w:r w:rsidRPr="00643DFA">
              <w:t>Нет</w:t>
            </w:r>
          </w:p>
        </w:tc>
        <w:tc>
          <w:tcPr>
            <w:tcW w:w="838" w:type="pct"/>
            <w:shd w:val="clear" w:color="auto" w:fill="auto"/>
          </w:tcPr>
          <w:p w14:paraId="63EEBF28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2149" w:type="pct"/>
            <w:shd w:val="clear" w:color="auto" w:fill="auto"/>
          </w:tcPr>
          <w:p w14:paraId="59285ECF" w14:textId="766C9E97" w:rsidR="00DC334A" w:rsidRPr="00643DFA" w:rsidRDefault="00CE4A7F" w:rsidP="00E34B1C">
            <w:pPr>
              <w:pStyle w:val="GOSTTablenorm"/>
            </w:pPr>
            <w:r w:rsidRPr="00CE4A7F">
              <w:t>Заполняется автоматически при выборе пользователя</w:t>
            </w:r>
            <w:r w:rsidR="00DC334A" w:rsidRPr="00643DFA">
              <w:t xml:space="preserve"> из перечня активных пользователей</w:t>
            </w:r>
            <w:r w:rsidR="00DC334A">
              <w:t>.</w:t>
            </w:r>
          </w:p>
        </w:tc>
      </w:tr>
      <w:tr w:rsidR="00DC334A" w:rsidRPr="00643DFA" w14:paraId="35D58701" w14:textId="77777777" w:rsidTr="005A44A4">
        <w:tc>
          <w:tcPr>
            <w:tcW w:w="408" w:type="pct"/>
            <w:shd w:val="clear" w:color="auto" w:fill="auto"/>
          </w:tcPr>
          <w:p w14:paraId="713AF3BF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976" w:type="pct"/>
            <w:shd w:val="clear" w:color="auto" w:fill="auto"/>
          </w:tcPr>
          <w:p w14:paraId="7DA5CC83" w14:textId="0813F4A7" w:rsidR="00DC334A" w:rsidRPr="00643DFA" w:rsidRDefault="00DC334A" w:rsidP="00E01D6E">
            <w:pPr>
              <w:pStyle w:val="GOSTTablenorm"/>
            </w:pPr>
            <w:r w:rsidRPr="00643DFA">
              <w:t>ЭП</w:t>
            </w:r>
          </w:p>
        </w:tc>
        <w:tc>
          <w:tcPr>
            <w:tcW w:w="629" w:type="pct"/>
            <w:shd w:val="clear" w:color="auto" w:fill="auto"/>
          </w:tcPr>
          <w:p w14:paraId="5CA3AD9B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838" w:type="pct"/>
            <w:shd w:val="clear" w:color="auto" w:fill="auto"/>
          </w:tcPr>
          <w:p w14:paraId="0E48026E" w14:textId="77777777" w:rsidR="00DC334A" w:rsidRPr="00643DFA" w:rsidRDefault="00DC334A" w:rsidP="00643DFA">
            <w:pPr>
              <w:pStyle w:val="GOSTTablenorm"/>
            </w:pPr>
            <w:r w:rsidRPr="00643DFA">
              <w:t>Да</w:t>
            </w:r>
          </w:p>
        </w:tc>
        <w:tc>
          <w:tcPr>
            <w:tcW w:w="2149" w:type="pct"/>
            <w:shd w:val="clear" w:color="auto" w:fill="auto"/>
          </w:tcPr>
          <w:p w14:paraId="4D89A4CE" w14:textId="48FB0097" w:rsidR="005A44A4" w:rsidRDefault="005A44A4" w:rsidP="00643DFA">
            <w:pPr>
              <w:pStyle w:val="GOSTTablenorm"/>
            </w:pPr>
            <w:r w:rsidRPr="00643DFA">
              <w:t>Необходимость подписания ЭП</w:t>
            </w:r>
            <w:r w:rsidR="00CE4A7F">
              <w:t>.</w:t>
            </w:r>
          </w:p>
          <w:p w14:paraId="7B91F7BF" w14:textId="235BE3C2" w:rsidR="00DC334A" w:rsidRPr="00643DFA" w:rsidRDefault="00DC334A" w:rsidP="00643DFA">
            <w:pPr>
              <w:pStyle w:val="GOSTTablenorm"/>
            </w:pPr>
            <w:r w:rsidRPr="00643DFA">
              <w:t>Значение по умолчанию – «Нет»</w:t>
            </w:r>
            <w:r w:rsidR="00CE4A7F">
              <w:t>.</w:t>
            </w:r>
          </w:p>
          <w:p w14:paraId="29DA46A9" w14:textId="77777777" w:rsidR="00DC334A" w:rsidRPr="00643DFA" w:rsidRDefault="00DC334A" w:rsidP="00643DFA">
            <w:pPr>
              <w:pStyle w:val="GOSTTablenorm"/>
            </w:pPr>
            <w:r w:rsidRPr="00643DFA">
              <w:t>Если установлено значение «Да», то запускается стандартный механизм подписания.</w:t>
            </w:r>
          </w:p>
        </w:tc>
      </w:tr>
    </w:tbl>
    <w:p w14:paraId="6E6C537C" w14:textId="60D66AAA" w:rsidR="00A874DC" w:rsidRDefault="00A874DC" w:rsidP="00A874DC">
      <w:pPr>
        <w:pStyle w:val="GOSTNormal"/>
      </w:pPr>
      <w:r w:rsidRPr="008C12B7">
        <w:t>Состав и порядок заполнения полей табличной части «</w:t>
      </w:r>
      <w:r>
        <w:rPr>
          <w:noProof/>
        </w:rPr>
        <w:t>Утверждающие</w:t>
      </w:r>
      <w:r w:rsidRPr="008C12B7">
        <w:t>» справочника представлены в таблице</w:t>
      </w:r>
      <w:r>
        <w:t xml:space="preserve"> </w:t>
      </w:r>
      <w:r>
        <w:fldChar w:fldCharType="begin"/>
      </w:r>
      <w:r>
        <w:instrText xml:space="preserve"> REF _Ref32239065 \h </w:instrText>
      </w:r>
      <w:r>
        <w:fldChar w:fldCharType="separate"/>
      </w:r>
      <w:r w:rsidR="00333657">
        <w:rPr>
          <w:noProof/>
        </w:rPr>
        <w:t>7</w:t>
      </w:r>
      <w:r>
        <w:fldChar w:fldCharType="end"/>
      </w:r>
      <w:r>
        <w:t>.</w:t>
      </w:r>
    </w:p>
    <w:p w14:paraId="5BA90163" w14:textId="4E1FBBD4" w:rsidR="004E7250" w:rsidRDefault="004E7250" w:rsidP="004E7250">
      <w:pPr>
        <w:pStyle w:val="GOSTNameTable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" w:name="_Ref32239065"/>
      <w:bookmarkStart w:id="69" w:name="_Toc114755313"/>
      <w:r w:rsidR="00333657">
        <w:rPr>
          <w:noProof/>
        </w:rPr>
        <w:t>7</w:t>
      </w:r>
      <w:bookmarkEnd w:id="68"/>
      <w:r>
        <w:rPr>
          <w:noProof/>
        </w:rPr>
        <w:fldChar w:fldCharType="end"/>
      </w:r>
      <w:r>
        <w:rPr>
          <w:noProof/>
        </w:rPr>
        <w:t>. Описание табличной части «</w:t>
      </w:r>
      <w:bookmarkStart w:id="70" w:name="OLE_LINK63"/>
      <w:bookmarkStart w:id="71" w:name="OLE_LINK64"/>
      <w:r>
        <w:rPr>
          <w:noProof/>
        </w:rPr>
        <w:t>Утверждающие</w:t>
      </w:r>
      <w:bookmarkEnd w:id="70"/>
      <w:bookmarkEnd w:id="71"/>
      <w:r>
        <w:rPr>
          <w:noProof/>
        </w:rPr>
        <w:t>»</w:t>
      </w:r>
      <w:bookmarkEnd w:id="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75"/>
        <w:gridCol w:w="2129"/>
        <w:gridCol w:w="1273"/>
        <w:gridCol w:w="1701"/>
        <w:gridCol w:w="4359"/>
      </w:tblGrid>
      <w:tr w:rsidR="00DC334A" w:rsidRPr="00E34B1C" w14:paraId="1B82366E" w14:textId="77777777" w:rsidTr="005A44A4">
        <w:trPr>
          <w:cantSplit/>
          <w:tblHeader/>
        </w:trPr>
        <w:tc>
          <w:tcPr>
            <w:tcW w:w="333" w:type="pct"/>
            <w:shd w:val="clear" w:color="auto" w:fill="FFFFFF" w:themeFill="background1"/>
            <w:vAlign w:val="center"/>
          </w:tcPr>
          <w:p w14:paraId="7DA70C80" w14:textId="77777777" w:rsidR="00DC334A" w:rsidRPr="00E34B1C" w:rsidRDefault="00DC334A" w:rsidP="00E34B1C">
            <w:pPr>
              <w:pStyle w:val="GOSTTableHead"/>
            </w:pPr>
            <w:r w:rsidRPr="00E34B1C">
              <w:t>№ п/п</w:t>
            </w:r>
          </w:p>
        </w:tc>
        <w:tc>
          <w:tcPr>
            <w:tcW w:w="1050" w:type="pct"/>
            <w:shd w:val="clear" w:color="auto" w:fill="FFFFFF" w:themeFill="background1"/>
            <w:vAlign w:val="center"/>
          </w:tcPr>
          <w:p w14:paraId="0C978D07" w14:textId="77777777" w:rsidR="00DC334A" w:rsidRPr="00E34B1C" w:rsidRDefault="00DC334A" w:rsidP="00E34B1C">
            <w:pPr>
              <w:pStyle w:val="GOSTTableHead"/>
            </w:pPr>
            <w:r w:rsidRPr="00E34B1C">
              <w:t xml:space="preserve">Наименование </w:t>
            </w:r>
          </w:p>
          <w:p w14:paraId="2D0A0934" w14:textId="77777777" w:rsidR="00DC334A" w:rsidRPr="00E34B1C" w:rsidRDefault="00DC334A" w:rsidP="00E34B1C">
            <w:pPr>
              <w:pStyle w:val="GOSTTableHead"/>
            </w:pPr>
            <w:r w:rsidRPr="00E34B1C">
              <w:t>реквизита</w:t>
            </w:r>
          </w:p>
        </w:tc>
        <w:tc>
          <w:tcPr>
            <w:tcW w:w="628" w:type="pct"/>
            <w:shd w:val="clear" w:color="auto" w:fill="FFFFFF" w:themeFill="background1"/>
            <w:vAlign w:val="center"/>
          </w:tcPr>
          <w:p w14:paraId="750FEA8D" w14:textId="77777777" w:rsidR="00DC334A" w:rsidRPr="00E34B1C" w:rsidRDefault="00DC334A" w:rsidP="00E34B1C">
            <w:pPr>
              <w:pStyle w:val="GOSTTableHead"/>
            </w:pPr>
            <w:r w:rsidRPr="00E34B1C">
              <w:t>Обязательность</w:t>
            </w:r>
          </w:p>
        </w:tc>
        <w:tc>
          <w:tcPr>
            <w:tcW w:w="839" w:type="pct"/>
            <w:shd w:val="clear" w:color="auto" w:fill="FFFFFF" w:themeFill="background1"/>
            <w:vAlign w:val="center"/>
          </w:tcPr>
          <w:p w14:paraId="7EA61B2E" w14:textId="77777777" w:rsidR="00DC334A" w:rsidRPr="00E34B1C" w:rsidRDefault="00DC334A" w:rsidP="00E34B1C">
            <w:pPr>
              <w:pStyle w:val="GOSTTableHead"/>
            </w:pPr>
            <w:r w:rsidRPr="00E34B1C">
              <w:t>Доступность для редактирования</w:t>
            </w:r>
          </w:p>
        </w:tc>
        <w:tc>
          <w:tcPr>
            <w:tcW w:w="2150" w:type="pct"/>
            <w:shd w:val="clear" w:color="auto" w:fill="FFFFFF" w:themeFill="background1"/>
            <w:vAlign w:val="center"/>
          </w:tcPr>
          <w:p w14:paraId="456DAC92" w14:textId="77777777" w:rsidR="00DC334A" w:rsidRPr="00E34B1C" w:rsidRDefault="00DC334A" w:rsidP="00E34B1C">
            <w:pPr>
              <w:pStyle w:val="GOSTTableHead"/>
            </w:pPr>
            <w:r w:rsidRPr="00E34B1C">
              <w:t>Правила заполнения реквизита</w:t>
            </w:r>
          </w:p>
        </w:tc>
      </w:tr>
      <w:tr w:rsidR="00DC334A" w:rsidRPr="00E34B1C" w14:paraId="17D6037F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6D6EE82F" w14:textId="77777777" w:rsidR="00DC334A" w:rsidRPr="004008B6" w:rsidRDefault="00DC334A" w:rsidP="00A17573">
            <w:pPr>
              <w:pStyle w:val="GOSTTableNum"/>
              <w:numPr>
                <w:ilvl w:val="0"/>
                <w:numId w:val="65"/>
              </w:numPr>
            </w:pPr>
          </w:p>
        </w:tc>
        <w:tc>
          <w:tcPr>
            <w:tcW w:w="1050" w:type="pct"/>
            <w:shd w:val="clear" w:color="auto" w:fill="FFFFFF" w:themeFill="background1"/>
          </w:tcPr>
          <w:p w14:paraId="52CE4530" w14:textId="77777777" w:rsidR="00DC334A" w:rsidRPr="00E34B1C" w:rsidRDefault="00DC334A" w:rsidP="00E34B1C">
            <w:pPr>
              <w:pStyle w:val="GOSTTablenorm"/>
            </w:pPr>
            <w:r w:rsidRPr="00E34B1C">
              <w:t>Порядок</w:t>
            </w:r>
          </w:p>
        </w:tc>
        <w:tc>
          <w:tcPr>
            <w:tcW w:w="628" w:type="pct"/>
            <w:shd w:val="clear" w:color="auto" w:fill="FFFFFF" w:themeFill="background1"/>
          </w:tcPr>
          <w:p w14:paraId="4E4134DA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3695770C" w14:textId="5A747C2D" w:rsidR="00DC334A" w:rsidRPr="00E34B1C" w:rsidRDefault="00CE4A7F" w:rsidP="00E34B1C">
            <w:pPr>
              <w:pStyle w:val="GOSTTablenorm"/>
            </w:pPr>
            <w:r>
              <w:t>Нет</w:t>
            </w:r>
          </w:p>
        </w:tc>
        <w:tc>
          <w:tcPr>
            <w:tcW w:w="2150" w:type="pct"/>
            <w:shd w:val="clear" w:color="auto" w:fill="FFFFFF" w:themeFill="background1"/>
          </w:tcPr>
          <w:p w14:paraId="1F04D7C3" w14:textId="77777777" w:rsidR="00DC334A" w:rsidRPr="00E34B1C" w:rsidRDefault="00DC334A" w:rsidP="00E34B1C">
            <w:pPr>
              <w:pStyle w:val="GOSTTablenorm"/>
            </w:pPr>
            <w:r w:rsidRPr="00E34B1C">
              <w:t>Значение по умолчанию «1» и не может быть изменено пользователем.</w:t>
            </w:r>
          </w:p>
        </w:tc>
      </w:tr>
      <w:tr w:rsidR="005A44A4" w:rsidRPr="00E34B1C" w14:paraId="399E4747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0850E6B2" w14:textId="77777777" w:rsidR="005A44A4" w:rsidRPr="004008B6" w:rsidRDefault="005A44A4" w:rsidP="004008B6">
            <w:pPr>
              <w:pStyle w:val="GOSTTableNum"/>
            </w:pPr>
          </w:p>
        </w:tc>
        <w:tc>
          <w:tcPr>
            <w:tcW w:w="1050" w:type="pct"/>
            <w:shd w:val="clear" w:color="auto" w:fill="FFFFFF" w:themeFill="background1"/>
          </w:tcPr>
          <w:p w14:paraId="22AF000D" w14:textId="11B8B97F" w:rsidR="005A44A4" w:rsidRPr="00E34B1C" w:rsidRDefault="005A44A4" w:rsidP="005A44A4">
            <w:pPr>
              <w:pStyle w:val="GOSTTablenorm"/>
            </w:pPr>
            <w:r>
              <w:t>Логин</w:t>
            </w:r>
          </w:p>
        </w:tc>
        <w:tc>
          <w:tcPr>
            <w:tcW w:w="628" w:type="pct"/>
            <w:shd w:val="clear" w:color="auto" w:fill="FFFFFF" w:themeFill="background1"/>
          </w:tcPr>
          <w:p w14:paraId="2EA1ADD8" w14:textId="7E64792F" w:rsidR="005A44A4" w:rsidRPr="00E34B1C" w:rsidRDefault="005A44A4" w:rsidP="005A44A4">
            <w:pPr>
              <w:pStyle w:val="GOSTTablenorm"/>
            </w:pPr>
            <w:r w:rsidRPr="00643DFA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0B96F703" w14:textId="1CCEEED1" w:rsidR="005A44A4" w:rsidRPr="00E34B1C" w:rsidRDefault="005A44A4" w:rsidP="005A44A4">
            <w:pPr>
              <w:pStyle w:val="GOSTTablenorm"/>
            </w:pPr>
            <w:r w:rsidRPr="00643DFA">
              <w:t>Нет</w:t>
            </w:r>
          </w:p>
        </w:tc>
        <w:tc>
          <w:tcPr>
            <w:tcW w:w="2150" w:type="pct"/>
            <w:shd w:val="clear" w:color="auto" w:fill="FFFFFF" w:themeFill="background1"/>
          </w:tcPr>
          <w:p w14:paraId="398EE2C4" w14:textId="7A6C4A52" w:rsidR="005A44A4" w:rsidRPr="00E34B1C" w:rsidRDefault="00CE4A7F" w:rsidP="005A44A4">
            <w:pPr>
              <w:pStyle w:val="GOSTTablenorm"/>
            </w:pPr>
            <w:r w:rsidRPr="00CE4A7F">
              <w:t xml:space="preserve">Заполняется автоматически при выборе пользователя </w:t>
            </w:r>
            <w:r w:rsidR="005A44A4" w:rsidRPr="00643DFA">
              <w:t>из перечня активных пользователей</w:t>
            </w:r>
          </w:p>
        </w:tc>
      </w:tr>
      <w:tr w:rsidR="00DC334A" w:rsidRPr="00E34B1C" w14:paraId="5E787841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082152FA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1050" w:type="pct"/>
            <w:shd w:val="clear" w:color="auto" w:fill="FFFFFF" w:themeFill="background1"/>
          </w:tcPr>
          <w:p w14:paraId="0178EEAE" w14:textId="3E1CA735" w:rsidR="00DC334A" w:rsidRPr="00E34B1C" w:rsidRDefault="00DC334A" w:rsidP="005A44A4">
            <w:pPr>
              <w:pStyle w:val="GOSTTablenorm"/>
            </w:pPr>
            <w:r w:rsidRPr="00E34B1C">
              <w:t xml:space="preserve">ФИО </w:t>
            </w:r>
          </w:p>
        </w:tc>
        <w:tc>
          <w:tcPr>
            <w:tcW w:w="628" w:type="pct"/>
            <w:shd w:val="clear" w:color="auto" w:fill="FFFFFF" w:themeFill="background1"/>
          </w:tcPr>
          <w:p w14:paraId="176942FC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3C3B72BF" w14:textId="77777777" w:rsidR="00DC334A" w:rsidRPr="00E34B1C" w:rsidRDefault="00DC334A" w:rsidP="00E34B1C">
            <w:pPr>
              <w:pStyle w:val="GOSTTablenorm"/>
            </w:pPr>
            <w:r w:rsidRPr="00E34B1C">
              <w:t>Нет</w:t>
            </w:r>
          </w:p>
        </w:tc>
        <w:tc>
          <w:tcPr>
            <w:tcW w:w="2150" w:type="pct"/>
            <w:shd w:val="clear" w:color="auto" w:fill="FFFFFF" w:themeFill="background1"/>
          </w:tcPr>
          <w:p w14:paraId="4FADED61" w14:textId="4A40F631" w:rsidR="00DC334A" w:rsidRPr="00E34B1C" w:rsidRDefault="00CE4A7F" w:rsidP="00E34B1C">
            <w:pPr>
              <w:pStyle w:val="GOSTTablenorm"/>
            </w:pPr>
            <w:r w:rsidRPr="00CE4A7F">
              <w:t xml:space="preserve">Заполняется с помощью ручного выбора </w:t>
            </w:r>
            <w:r w:rsidR="00DC334A" w:rsidRPr="00E34B1C">
              <w:t>из перечня активных пользователей</w:t>
            </w:r>
            <w:r w:rsidR="00DC334A">
              <w:t>.</w:t>
            </w:r>
          </w:p>
        </w:tc>
      </w:tr>
      <w:tr w:rsidR="00DC334A" w:rsidRPr="00E34B1C" w14:paraId="19EF8837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4EAA4388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1050" w:type="pct"/>
            <w:shd w:val="clear" w:color="auto" w:fill="FFFFFF" w:themeFill="background1"/>
          </w:tcPr>
          <w:p w14:paraId="74EDA426" w14:textId="207923EC" w:rsidR="00DC334A" w:rsidRPr="00E34B1C" w:rsidRDefault="00DC334A" w:rsidP="005A44A4">
            <w:pPr>
              <w:pStyle w:val="GOSTTablenorm"/>
            </w:pPr>
            <w:r w:rsidRPr="00E34B1C">
              <w:t xml:space="preserve">Должность </w:t>
            </w:r>
          </w:p>
        </w:tc>
        <w:tc>
          <w:tcPr>
            <w:tcW w:w="628" w:type="pct"/>
            <w:shd w:val="clear" w:color="auto" w:fill="FFFFFF" w:themeFill="background1"/>
          </w:tcPr>
          <w:p w14:paraId="5BBF4DA6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5512BF48" w14:textId="77777777" w:rsidR="00DC334A" w:rsidRPr="00E34B1C" w:rsidRDefault="00DC334A" w:rsidP="00E34B1C">
            <w:pPr>
              <w:pStyle w:val="GOSTTablenorm"/>
            </w:pPr>
            <w:r w:rsidRPr="00E34B1C">
              <w:t>Нет</w:t>
            </w:r>
          </w:p>
        </w:tc>
        <w:tc>
          <w:tcPr>
            <w:tcW w:w="2150" w:type="pct"/>
            <w:shd w:val="clear" w:color="auto" w:fill="FFFFFF" w:themeFill="background1"/>
          </w:tcPr>
          <w:p w14:paraId="4B410F29" w14:textId="6D30CAB9" w:rsidR="00DC334A" w:rsidRPr="00E34B1C" w:rsidRDefault="00DC334A" w:rsidP="00E34B1C">
            <w:pPr>
              <w:pStyle w:val="GOSTTablenorm"/>
            </w:pPr>
            <w:r w:rsidRPr="00E34B1C">
              <w:t xml:space="preserve">Заполняется </w:t>
            </w:r>
            <w:r w:rsidR="00CE4A7F" w:rsidRPr="00CE4A7F">
              <w:t>автоматически при выборе пользователя</w:t>
            </w:r>
            <w:r w:rsidR="00CE4A7F" w:rsidRPr="00CE4A7F" w:rsidDel="00CE4A7F">
              <w:t xml:space="preserve"> </w:t>
            </w:r>
            <w:r w:rsidRPr="00E34B1C">
              <w:t>из перечня активных пользователей</w:t>
            </w:r>
            <w:r>
              <w:t>.</w:t>
            </w:r>
          </w:p>
        </w:tc>
      </w:tr>
      <w:tr w:rsidR="00DC334A" w:rsidRPr="00E34B1C" w14:paraId="639B11F1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1549642D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1050" w:type="pct"/>
            <w:shd w:val="clear" w:color="auto" w:fill="FFFFFF" w:themeFill="background1"/>
          </w:tcPr>
          <w:p w14:paraId="3B94BCAF" w14:textId="58538D68" w:rsidR="00DC334A" w:rsidRPr="00E34B1C" w:rsidRDefault="00DC334A" w:rsidP="005A44A4">
            <w:pPr>
              <w:pStyle w:val="GOSTTablenorm"/>
            </w:pPr>
            <w:r w:rsidRPr="00E34B1C">
              <w:t xml:space="preserve">Подразделение </w:t>
            </w:r>
          </w:p>
        </w:tc>
        <w:tc>
          <w:tcPr>
            <w:tcW w:w="628" w:type="pct"/>
            <w:shd w:val="clear" w:color="auto" w:fill="FFFFFF" w:themeFill="background1"/>
          </w:tcPr>
          <w:p w14:paraId="5417511A" w14:textId="77777777" w:rsidR="00DC334A" w:rsidRPr="00E34B1C" w:rsidRDefault="00DC334A" w:rsidP="00E34B1C">
            <w:pPr>
              <w:pStyle w:val="GOSTTablenorm"/>
            </w:pPr>
            <w:r w:rsidRPr="00E34B1C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1D8F2FE2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2150" w:type="pct"/>
            <w:shd w:val="clear" w:color="auto" w:fill="FFFFFF" w:themeFill="background1"/>
          </w:tcPr>
          <w:p w14:paraId="192CB7FD" w14:textId="3075CA3A" w:rsidR="00DC334A" w:rsidRPr="00E34B1C" w:rsidRDefault="00DC334A" w:rsidP="00E34B1C">
            <w:pPr>
              <w:pStyle w:val="GOSTTablenorm"/>
            </w:pPr>
            <w:r w:rsidRPr="00E34B1C">
              <w:t xml:space="preserve">Заполняется </w:t>
            </w:r>
            <w:r w:rsidR="00CE4A7F" w:rsidRPr="00CE4A7F">
              <w:t>автоматически при выборе пользователя</w:t>
            </w:r>
            <w:r w:rsidR="00CE4A7F" w:rsidRPr="00CE4A7F" w:rsidDel="00CE4A7F">
              <w:t xml:space="preserve"> </w:t>
            </w:r>
            <w:r w:rsidRPr="00E34B1C">
              <w:t>из перечня активных пользователей</w:t>
            </w:r>
            <w:r>
              <w:t>.</w:t>
            </w:r>
          </w:p>
        </w:tc>
      </w:tr>
      <w:tr w:rsidR="00DC334A" w:rsidRPr="00E34B1C" w14:paraId="376BA324" w14:textId="77777777" w:rsidTr="005A44A4">
        <w:trPr>
          <w:cantSplit/>
        </w:trPr>
        <w:tc>
          <w:tcPr>
            <w:tcW w:w="333" w:type="pct"/>
            <w:shd w:val="clear" w:color="auto" w:fill="FFFFFF" w:themeFill="background1"/>
          </w:tcPr>
          <w:p w14:paraId="4F0C2AC2" w14:textId="77777777" w:rsidR="00DC334A" w:rsidRPr="004008B6" w:rsidRDefault="00DC334A" w:rsidP="004008B6">
            <w:pPr>
              <w:pStyle w:val="GOSTTableNum"/>
            </w:pPr>
          </w:p>
        </w:tc>
        <w:tc>
          <w:tcPr>
            <w:tcW w:w="1050" w:type="pct"/>
            <w:shd w:val="clear" w:color="auto" w:fill="FFFFFF" w:themeFill="background1"/>
          </w:tcPr>
          <w:p w14:paraId="20D13702" w14:textId="1ACB662D" w:rsidR="00DC334A" w:rsidRPr="00E34B1C" w:rsidRDefault="005A44A4" w:rsidP="00E34B1C">
            <w:pPr>
              <w:pStyle w:val="GOSTTablenorm"/>
            </w:pPr>
            <w:r>
              <w:t>ЭП</w:t>
            </w:r>
          </w:p>
        </w:tc>
        <w:tc>
          <w:tcPr>
            <w:tcW w:w="628" w:type="pct"/>
            <w:shd w:val="clear" w:color="auto" w:fill="FFFFFF" w:themeFill="background1"/>
          </w:tcPr>
          <w:p w14:paraId="15381C19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249AB2CA" w14:textId="77777777" w:rsidR="00DC334A" w:rsidRPr="00E34B1C" w:rsidRDefault="00DC334A" w:rsidP="00E34B1C">
            <w:pPr>
              <w:pStyle w:val="GOSTTablenorm"/>
            </w:pPr>
            <w:r w:rsidRPr="00E34B1C">
              <w:t>Да</w:t>
            </w:r>
          </w:p>
        </w:tc>
        <w:tc>
          <w:tcPr>
            <w:tcW w:w="2150" w:type="pct"/>
            <w:shd w:val="clear" w:color="auto" w:fill="FFFFFF" w:themeFill="background1"/>
          </w:tcPr>
          <w:p w14:paraId="074F3AFF" w14:textId="5417330B" w:rsidR="005A44A4" w:rsidRDefault="005A44A4" w:rsidP="00E34B1C">
            <w:pPr>
              <w:pStyle w:val="GOSTTablenorm"/>
            </w:pPr>
            <w:r w:rsidRPr="00E34B1C">
              <w:t>Необходимость подписания ЭП</w:t>
            </w:r>
            <w:r w:rsidR="00CE4A7F">
              <w:t>.</w:t>
            </w:r>
          </w:p>
          <w:p w14:paraId="5DC9C2B4" w14:textId="5DB26CD6" w:rsidR="00DC334A" w:rsidRPr="00E34B1C" w:rsidRDefault="00DC334A" w:rsidP="00E34B1C">
            <w:pPr>
              <w:pStyle w:val="GOSTTablenorm"/>
            </w:pPr>
            <w:r w:rsidRPr="00E34B1C">
              <w:t>Значение по умолчанию – «Нет»</w:t>
            </w:r>
            <w:r w:rsidR="00CE4A7F">
              <w:t>.</w:t>
            </w:r>
          </w:p>
          <w:p w14:paraId="203F4CA2" w14:textId="77777777" w:rsidR="00DC334A" w:rsidRPr="00E34B1C" w:rsidRDefault="00DC334A" w:rsidP="00E34B1C">
            <w:pPr>
              <w:pStyle w:val="GOSTTablenorm"/>
            </w:pPr>
            <w:r w:rsidRPr="00E34B1C">
              <w:t>Если установлено значение «Да», то запускается стандартный механизм подписания.</w:t>
            </w:r>
          </w:p>
        </w:tc>
      </w:tr>
    </w:tbl>
    <w:p w14:paraId="375E7013" w14:textId="30F3CECB" w:rsidR="00D81E5D" w:rsidRPr="00A874DC" w:rsidRDefault="00D81E5D" w:rsidP="00A874DC">
      <w:pPr>
        <w:pStyle w:val="21"/>
      </w:pPr>
      <w:bookmarkStart w:id="72" w:name="_Toc795707"/>
      <w:bookmarkStart w:id="73" w:name="_Ref32408829"/>
      <w:bookmarkStart w:id="74" w:name="_Toc114755270"/>
      <w:r w:rsidRPr="00A874DC">
        <w:t xml:space="preserve">Формуляр </w:t>
      </w:r>
      <w:r w:rsidR="00155F83" w:rsidRPr="00A874DC">
        <w:t>«</w:t>
      </w:r>
      <w:r w:rsidR="008857D2">
        <w:t>Произвольный документ</w:t>
      </w:r>
      <w:r w:rsidR="00155F83" w:rsidRPr="00A874DC">
        <w:t>»</w:t>
      </w:r>
      <w:bookmarkEnd w:id="72"/>
      <w:bookmarkEnd w:id="73"/>
      <w:bookmarkEnd w:id="74"/>
    </w:p>
    <w:p w14:paraId="3CFE5422" w14:textId="1451058F" w:rsidR="00C1636B" w:rsidRDefault="004B7807" w:rsidP="00C1636B">
      <w:pPr>
        <w:pStyle w:val="GOSTNormal"/>
      </w:pPr>
      <w:r>
        <w:t>Ф</w:t>
      </w:r>
      <w:r w:rsidR="00C1636B">
        <w:t>ормуляр «</w:t>
      </w:r>
      <w:r w:rsidR="008857D2">
        <w:t>Произвольный документ</w:t>
      </w:r>
      <w:r w:rsidR="00C1636B">
        <w:t>»</w:t>
      </w:r>
      <w:r>
        <w:t xml:space="preserve"> </w:t>
      </w:r>
      <w:r w:rsidR="00C1636B">
        <w:t xml:space="preserve">предназначен для </w:t>
      </w:r>
      <w:r w:rsidR="002275B7">
        <w:t xml:space="preserve">передачи </w:t>
      </w:r>
      <w:r w:rsidR="00C1636B">
        <w:t>документ</w:t>
      </w:r>
      <w:r w:rsidR="002275B7">
        <w:t>ов</w:t>
      </w:r>
      <w:r w:rsidR="00C1636B">
        <w:t xml:space="preserve"> в неструктурирован</w:t>
      </w:r>
      <w:r>
        <w:t>ном виде между ТОФК и клиентами.</w:t>
      </w:r>
    </w:p>
    <w:p w14:paraId="03EE5DEB" w14:textId="61418A86" w:rsidR="00C1636B" w:rsidRDefault="00C1636B" w:rsidP="00C1636B">
      <w:pPr>
        <w:pStyle w:val="GOSTNormal"/>
      </w:pPr>
      <w:r>
        <w:t>Документ доступен на редактирование/просмотр (в зависимости от прав пользователя) в организации, сформировавш</w:t>
      </w:r>
      <w:r w:rsidR="00746EC6">
        <w:t>е</w:t>
      </w:r>
      <w:r>
        <w:t xml:space="preserve">й </w:t>
      </w:r>
      <w:r w:rsidR="00746EC6">
        <w:t>документ</w:t>
      </w:r>
      <w:r>
        <w:t xml:space="preserve">, и доступен на просмотр в организации-получателе </w:t>
      </w:r>
      <w:r w:rsidR="00D545A1">
        <w:t>документа</w:t>
      </w:r>
      <w:r>
        <w:t>.</w:t>
      </w:r>
    </w:p>
    <w:p w14:paraId="6A95B15F" w14:textId="09ADEEAC" w:rsidR="00C1636B" w:rsidRDefault="00C1636B" w:rsidP="00106581">
      <w:pPr>
        <w:pStyle w:val="GOSTNormal"/>
      </w:pPr>
      <w:r w:rsidRPr="00665B70">
        <w:t>Периодичность формирования</w:t>
      </w:r>
      <w:r>
        <w:t xml:space="preserve"> формуляра</w:t>
      </w:r>
      <w:r w:rsidRPr="00106581">
        <w:t xml:space="preserve"> </w:t>
      </w:r>
      <w:r w:rsidR="00155F83">
        <w:t>«</w:t>
      </w:r>
      <w:r w:rsidR="008857D2">
        <w:t>Произвольный документ</w:t>
      </w:r>
      <w:r w:rsidR="00155F83">
        <w:t>»</w:t>
      </w:r>
      <w:r>
        <w:t xml:space="preserve"> не регламенти</w:t>
      </w:r>
      <w:r w:rsidRPr="004B7807">
        <w:t>руется</w:t>
      </w:r>
      <w:r w:rsidR="004B7807" w:rsidRPr="004B7807">
        <w:t xml:space="preserve">. </w:t>
      </w:r>
      <w:r w:rsidRPr="004B7807">
        <w:t xml:space="preserve">Формуляр </w:t>
      </w:r>
      <w:r w:rsidR="004B7807" w:rsidRPr="004B7807">
        <w:t>формируется вручную, п</w:t>
      </w:r>
      <w:r w:rsidRPr="004B7807">
        <w:t>о инициативе пользователя</w:t>
      </w:r>
      <w:r w:rsidR="004B7807" w:rsidRPr="004B7807">
        <w:t>.</w:t>
      </w:r>
    </w:p>
    <w:p w14:paraId="0BC281C6" w14:textId="77777777" w:rsidR="000B1439" w:rsidRPr="004C6C22" w:rsidRDefault="000B1439" w:rsidP="004C6C22">
      <w:pPr>
        <w:pStyle w:val="32"/>
      </w:pPr>
      <w:bookmarkStart w:id="75" w:name="_Ref5635545"/>
      <w:bookmarkStart w:id="76" w:name="OLE_LINK97"/>
      <w:bookmarkStart w:id="77" w:name="OLE_LINK98"/>
      <w:bookmarkStart w:id="78" w:name="_Toc114755271"/>
      <w:r w:rsidRPr="004C6C22">
        <w:t xml:space="preserve">Реквизитный состав </w:t>
      </w:r>
      <w:r w:rsidR="004B7807" w:rsidRPr="004C6C22">
        <w:t>формуляра</w:t>
      </w:r>
      <w:bookmarkEnd w:id="75"/>
      <w:bookmarkEnd w:id="78"/>
    </w:p>
    <w:p w14:paraId="3FF950DC" w14:textId="70A9ECB3" w:rsidR="003C1F2B" w:rsidRPr="00A874DC" w:rsidRDefault="003C1F2B" w:rsidP="00A874DC">
      <w:pPr>
        <w:pStyle w:val="41"/>
      </w:pPr>
      <w:bookmarkStart w:id="79" w:name="_Ref114753435"/>
      <w:bookmarkStart w:id="80" w:name="_Toc114755272"/>
      <w:bookmarkStart w:id="81" w:name="_GoBack"/>
      <w:bookmarkEnd w:id="81"/>
      <w:r w:rsidRPr="00A874DC">
        <w:t>Вкладка «</w:t>
      </w:r>
      <w:r w:rsidR="00C1779F">
        <w:t>Основная информация</w:t>
      </w:r>
      <w:r w:rsidRPr="00A874DC">
        <w:t>»</w:t>
      </w:r>
      <w:bookmarkEnd w:id="79"/>
      <w:bookmarkEnd w:id="80"/>
    </w:p>
    <w:bookmarkEnd w:id="76"/>
    <w:bookmarkEnd w:id="77"/>
    <w:p w14:paraId="5A9FF025" w14:textId="1EAFE50C" w:rsidR="003C1F2B" w:rsidRDefault="003C1F2B" w:rsidP="004B7807">
      <w:pPr>
        <w:pStyle w:val="GOSTNormal"/>
      </w:pPr>
      <w:r>
        <w:t xml:space="preserve">На рисунке </w:t>
      </w:r>
      <w:r w:rsidR="00A874DC">
        <w:fldChar w:fldCharType="begin"/>
      </w:r>
      <w:r w:rsidR="00A874DC">
        <w:instrText xml:space="preserve"> REF _Ref32239092 \h </w:instrText>
      </w:r>
      <w:r w:rsidR="00A874DC">
        <w:fldChar w:fldCharType="separate"/>
      </w:r>
      <w:r w:rsidR="00333657">
        <w:rPr>
          <w:noProof/>
        </w:rPr>
        <w:t>3</w:t>
      </w:r>
      <w:r w:rsidR="00A874DC">
        <w:fldChar w:fldCharType="end"/>
      </w:r>
      <w:r>
        <w:t xml:space="preserve"> показана </w:t>
      </w:r>
      <w:bookmarkStart w:id="82" w:name="OLE_LINK65"/>
      <w:bookmarkStart w:id="83" w:name="OLE_LINK66"/>
      <w:r>
        <w:t>ВФ формуляра «</w:t>
      </w:r>
      <w:r w:rsidR="008857D2">
        <w:t>Произвольный документ</w:t>
      </w:r>
      <w:r>
        <w:t>», вкладка «</w:t>
      </w:r>
      <w:r w:rsidR="00C1779F">
        <w:t>Основная информация</w:t>
      </w:r>
      <w:r>
        <w:t>»</w:t>
      </w:r>
      <w:bookmarkEnd w:id="82"/>
      <w:bookmarkEnd w:id="83"/>
      <w:r>
        <w:t>.</w:t>
      </w:r>
    </w:p>
    <w:p w14:paraId="44CCAEAE" w14:textId="0A003A6C" w:rsidR="003C1F2B" w:rsidRDefault="00217BB5" w:rsidP="00217BB5">
      <w:pPr>
        <w:pStyle w:val="GOSTFigure"/>
      </w:pPr>
      <w:r w:rsidRPr="00333657">
        <w:rPr>
          <w:noProof/>
        </w:rPr>
        <w:lastRenderedPageBreak/>
        <w:drawing>
          <wp:inline distT="0" distB="0" distL="0" distR="0" wp14:anchorId="33C95A79" wp14:editId="02DC1F5B">
            <wp:extent cx="5765263" cy="4015519"/>
            <wp:effectExtent l="0" t="0" r="698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5263" cy="40155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630FC" w14:textId="5C87ECC1" w:rsidR="003C1F2B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" w:name="_Ref32239092"/>
      <w:bookmarkStart w:id="85" w:name="_Toc114755327"/>
      <w:r w:rsidR="00333657">
        <w:rPr>
          <w:noProof/>
        </w:rPr>
        <w:t>3</w:t>
      </w:r>
      <w:bookmarkEnd w:id="84"/>
      <w:r>
        <w:rPr>
          <w:noProof/>
        </w:rPr>
        <w:fldChar w:fldCharType="end"/>
      </w:r>
      <w:r w:rsidR="003C1F2B" w:rsidRPr="00923308">
        <w:t xml:space="preserve">. </w:t>
      </w:r>
      <w:r w:rsidR="00A874DC" w:rsidRPr="00923308">
        <w:t>ВФ формуляра «</w:t>
      </w:r>
      <w:r w:rsidR="008857D2">
        <w:t>Произвольный документ</w:t>
      </w:r>
      <w:r w:rsidR="00A874DC" w:rsidRPr="00923308">
        <w:t xml:space="preserve">», </w:t>
      </w:r>
      <w:bookmarkStart w:id="86" w:name="OLE_LINK67"/>
      <w:bookmarkStart w:id="87" w:name="OLE_LINK68"/>
      <w:r w:rsidR="00A874DC" w:rsidRPr="00923308">
        <w:t>вкладка «</w:t>
      </w:r>
      <w:r w:rsidR="00C1779F">
        <w:t>Основная информация</w:t>
      </w:r>
      <w:r w:rsidR="00A874DC" w:rsidRPr="00923308">
        <w:t>»</w:t>
      </w:r>
      <w:bookmarkEnd w:id="85"/>
      <w:bookmarkEnd w:id="86"/>
      <w:bookmarkEnd w:id="87"/>
    </w:p>
    <w:p w14:paraId="34A22357" w14:textId="5355F40A" w:rsidR="00C1636B" w:rsidRPr="004B7807" w:rsidRDefault="00C1636B" w:rsidP="004B7807">
      <w:pPr>
        <w:pStyle w:val="GOSTNormal"/>
      </w:pPr>
      <w:r w:rsidRPr="004B7807">
        <w:t xml:space="preserve">Состав и порядок заполнения полей </w:t>
      </w:r>
      <w:r w:rsidR="00A874DC">
        <w:t>вкладки</w:t>
      </w:r>
      <w:r w:rsidR="00A874DC" w:rsidRPr="00A874DC">
        <w:t xml:space="preserve"> «</w:t>
      </w:r>
      <w:r w:rsidR="00C1779F">
        <w:t>Основная информация</w:t>
      </w:r>
      <w:r w:rsidR="00A874DC" w:rsidRPr="00A874DC">
        <w:t>»</w:t>
      </w:r>
      <w:r w:rsidR="00A874DC">
        <w:t xml:space="preserve"> </w:t>
      </w:r>
      <w:r w:rsidR="00C1779F">
        <w:t xml:space="preserve">формуляра </w:t>
      </w:r>
      <w:r w:rsidRPr="004B7807">
        <w:t>представлен</w:t>
      </w:r>
      <w:r w:rsidR="00A874DC">
        <w:t>ы</w:t>
      </w:r>
      <w:r w:rsidRPr="004B7807">
        <w:t xml:space="preserve"> в таблице </w:t>
      </w:r>
      <w:r w:rsidRPr="004B7807">
        <w:fldChar w:fldCharType="begin"/>
      </w:r>
      <w:r w:rsidRPr="004B7807">
        <w:instrText xml:space="preserve"> REF _Ref488334367 \h </w:instrText>
      </w:r>
      <w:r w:rsidR="004B7807" w:rsidRPr="004B7807">
        <w:instrText xml:space="preserve"> \* MERGEFORMAT </w:instrText>
      </w:r>
      <w:r w:rsidRPr="004B7807">
        <w:fldChar w:fldCharType="separate"/>
      </w:r>
      <w:r w:rsidR="00333657">
        <w:t>8</w:t>
      </w:r>
      <w:r w:rsidRPr="004B7807">
        <w:fldChar w:fldCharType="end"/>
      </w:r>
      <w:r w:rsidRPr="004B7807">
        <w:t>.</w:t>
      </w:r>
    </w:p>
    <w:p w14:paraId="4B329ABE" w14:textId="36D13897" w:rsidR="00C1636B" w:rsidRDefault="00ED195F" w:rsidP="00C1636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8" w:name="_Ref488334367"/>
      <w:bookmarkStart w:id="89" w:name="_Toc114755314"/>
      <w:r w:rsidR="00333657">
        <w:rPr>
          <w:noProof/>
        </w:rPr>
        <w:t>8</w:t>
      </w:r>
      <w:bookmarkEnd w:id="88"/>
      <w:r>
        <w:rPr>
          <w:noProof/>
        </w:rPr>
        <w:fldChar w:fldCharType="end"/>
      </w:r>
      <w:r w:rsidR="00C1636B">
        <w:t xml:space="preserve">. </w:t>
      </w:r>
      <w:r w:rsidR="00C1636B" w:rsidRPr="002B0EA9">
        <w:t>Описание реквизитного состава вкладки «</w:t>
      </w:r>
      <w:r w:rsidR="00C1779F">
        <w:t>Основная информация</w:t>
      </w:r>
      <w:r w:rsidR="00C1636B" w:rsidRPr="002B0EA9">
        <w:t>»</w:t>
      </w:r>
      <w:bookmarkEnd w:id="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34"/>
        <w:gridCol w:w="1324"/>
        <w:gridCol w:w="1701"/>
        <w:gridCol w:w="4361"/>
      </w:tblGrid>
      <w:tr w:rsidR="004B7807" w:rsidRPr="00E01D6E" w14:paraId="509F91D1" w14:textId="77777777" w:rsidTr="00333657">
        <w:trPr>
          <w:tblHeader/>
        </w:trPr>
        <w:tc>
          <w:tcPr>
            <w:tcW w:w="403" w:type="pct"/>
            <w:shd w:val="clear" w:color="auto" w:fill="FFFFFF" w:themeFill="background1"/>
            <w:vAlign w:val="center"/>
          </w:tcPr>
          <w:p w14:paraId="6F675891" w14:textId="77777777" w:rsidR="004B7807" w:rsidRPr="00E01D6E" w:rsidRDefault="004B7807" w:rsidP="00E01D6E">
            <w:pPr>
              <w:pStyle w:val="GOSTTableHead"/>
            </w:pPr>
            <w:r w:rsidRPr="00E01D6E">
              <w:t>№ п/п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BDA1F1" w14:textId="77777777" w:rsidR="004B7807" w:rsidRPr="00E01D6E" w:rsidRDefault="004B7807" w:rsidP="00E01D6E">
            <w:pPr>
              <w:pStyle w:val="GOSTTableHead"/>
            </w:pPr>
            <w:r w:rsidRPr="00E01D6E">
              <w:t xml:space="preserve">Наименование </w:t>
            </w:r>
          </w:p>
          <w:p w14:paraId="07FA90B7" w14:textId="77777777" w:rsidR="004B7807" w:rsidRPr="00E01D6E" w:rsidRDefault="004B7807" w:rsidP="00E01D6E">
            <w:pPr>
              <w:pStyle w:val="GOSTTableHead"/>
            </w:pPr>
            <w:r w:rsidRPr="00E01D6E">
              <w:t>реквизита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E811E" w14:textId="77777777" w:rsidR="004B7807" w:rsidRPr="00E01D6E" w:rsidRDefault="004B7807" w:rsidP="00E01D6E">
            <w:pPr>
              <w:pStyle w:val="GOSTTableHead"/>
            </w:pPr>
            <w:r w:rsidRPr="00E01D6E">
              <w:t>Обязательность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FC1E10" w14:textId="77777777" w:rsidR="004B7807" w:rsidRPr="00E01D6E" w:rsidRDefault="004B7807" w:rsidP="00E01D6E">
            <w:pPr>
              <w:pStyle w:val="GOSTTableHead"/>
            </w:pPr>
            <w:r w:rsidRPr="00E01D6E">
              <w:t>Доступность для редактирования</w:t>
            </w:r>
          </w:p>
        </w:tc>
        <w:tc>
          <w:tcPr>
            <w:tcW w:w="215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1A0E33" w14:textId="77777777" w:rsidR="004B7807" w:rsidRPr="00E01D6E" w:rsidRDefault="004B7807" w:rsidP="00E01D6E">
            <w:pPr>
              <w:pStyle w:val="GOSTTableHead"/>
            </w:pPr>
            <w:r w:rsidRPr="00E01D6E">
              <w:t>Правила заполнения реквизита</w:t>
            </w:r>
          </w:p>
        </w:tc>
      </w:tr>
      <w:tr w:rsidR="00C8323D" w:rsidRPr="00A874DC" w14:paraId="40B9DC0F" w14:textId="77777777" w:rsidTr="00C8323D">
        <w:tc>
          <w:tcPr>
            <w:tcW w:w="5000" w:type="pct"/>
            <w:gridSpan w:val="5"/>
          </w:tcPr>
          <w:p w14:paraId="1CC15A82" w14:textId="03117647" w:rsidR="00C8323D" w:rsidRPr="00A874DC" w:rsidRDefault="00A874DC" w:rsidP="00C1779F">
            <w:pPr>
              <w:pStyle w:val="GOSTTablenorm"/>
              <w:rPr>
                <w:rStyle w:val="GOSTSymBold"/>
              </w:rPr>
            </w:pPr>
            <w:r w:rsidRPr="001457CF">
              <w:rPr>
                <w:rStyle w:val="GOSTSymBold"/>
              </w:rPr>
              <w:t>Раздел «</w:t>
            </w:r>
            <w:r w:rsidR="00C1779F">
              <w:rPr>
                <w:rStyle w:val="GOSTSymBold"/>
              </w:rPr>
              <w:t>Основная информация</w:t>
            </w:r>
            <w:r w:rsidRPr="001457CF">
              <w:rPr>
                <w:rStyle w:val="GOSTSymBold"/>
              </w:rPr>
              <w:t>»</w:t>
            </w:r>
          </w:p>
        </w:tc>
      </w:tr>
      <w:tr w:rsidR="00574975" w:rsidRPr="00E01D6E" w14:paraId="64445335" w14:textId="77777777" w:rsidTr="00333657">
        <w:tc>
          <w:tcPr>
            <w:tcW w:w="403" w:type="pct"/>
          </w:tcPr>
          <w:p w14:paraId="6FB8CFE5" w14:textId="77777777" w:rsidR="00574975" w:rsidRPr="004008B6" w:rsidRDefault="00574975" w:rsidP="00A17573">
            <w:pPr>
              <w:pStyle w:val="GOSTTableNum"/>
              <w:numPr>
                <w:ilvl w:val="0"/>
                <w:numId w:val="66"/>
              </w:numPr>
            </w:pPr>
          </w:p>
        </w:tc>
        <w:tc>
          <w:tcPr>
            <w:tcW w:w="954" w:type="pct"/>
          </w:tcPr>
          <w:p w14:paraId="200C6E38" w14:textId="1090D765" w:rsidR="00574975" w:rsidRDefault="00C8323D" w:rsidP="00E01D6E">
            <w:pPr>
              <w:pStyle w:val="GOSTTablenorm"/>
            </w:pPr>
            <w:r>
              <w:t>Статус</w:t>
            </w:r>
          </w:p>
        </w:tc>
        <w:tc>
          <w:tcPr>
            <w:tcW w:w="653" w:type="pct"/>
          </w:tcPr>
          <w:p w14:paraId="17ED0EB9" w14:textId="224F4904" w:rsidR="00574975" w:rsidRPr="00E01D6E" w:rsidRDefault="00C8323D" w:rsidP="00E01D6E">
            <w:pPr>
              <w:pStyle w:val="GOSTTablenorm"/>
            </w:pPr>
            <w:r>
              <w:t>Да</w:t>
            </w:r>
          </w:p>
        </w:tc>
        <w:tc>
          <w:tcPr>
            <w:tcW w:w="839" w:type="pct"/>
          </w:tcPr>
          <w:p w14:paraId="7C5A8168" w14:textId="788D44C0" w:rsidR="00574975" w:rsidRPr="00E01D6E" w:rsidRDefault="00C8323D" w:rsidP="00E01D6E">
            <w:pPr>
              <w:pStyle w:val="GOSTTablenorm"/>
            </w:pPr>
            <w:r>
              <w:t>Нет</w:t>
            </w:r>
          </w:p>
        </w:tc>
        <w:tc>
          <w:tcPr>
            <w:tcW w:w="2151" w:type="pct"/>
          </w:tcPr>
          <w:p w14:paraId="37236772" w14:textId="7CF67798" w:rsidR="00574975" w:rsidRPr="00E01D6E" w:rsidRDefault="00C8323D" w:rsidP="00E01D6E">
            <w:pPr>
              <w:pStyle w:val="GOSTTablenorm"/>
            </w:pPr>
            <w:r>
              <w:t>Заполняется автоматически при выполнении переходов ЖЦ</w:t>
            </w:r>
            <w:r w:rsidR="00D545A1">
              <w:t>.</w:t>
            </w:r>
          </w:p>
        </w:tc>
      </w:tr>
      <w:tr w:rsidR="00C1779F" w:rsidRPr="00E01D6E" w14:paraId="618DE4BD" w14:textId="77777777" w:rsidTr="00333657">
        <w:tc>
          <w:tcPr>
            <w:tcW w:w="403" w:type="pct"/>
          </w:tcPr>
          <w:p w14:paraId="55B90605" w14:textId="77777777" w:rsidR="00C1779F" w:rsidRPr="004008B6" w:rsidRDefault="00C1779F" w:rsidP="00A17573">
            <w:pPr>
              <w:pStyle w:val="GOSTTableNum"/>
              <w:numPr>
                <w:ilvl w:val="0"/>
                <w:numId w:val="66"/>
              </w:numPr>
            </w:pPr>
          </w:p>
        </w:tc>
        <w:tc>
          <w:tcPr>
            <w:tcW w:w="954" w:type="pct"/>
          </w:tcPr>
          <w:p w14:paraId="3628CF4D" w14:textId="609D6E2F" w:rsidR="00C1779F" w:rsidRDefault="00C1779F" w:rsidP="00E01D6E">
            <w:pPr>
              <w:pStyle w:val="GOSTTablenorm"/>
            </w:pPr>
            <w:r>
              <w:t>Дата создания</w:t>
            </w:r>
          </w:p>
        </w:tc>
        <w:tc>
          <w:tcPr>
            <w:tcW w:w="653" w:type="pct"/>
          </w:tcPr>
          <w:p w14:paraId="56A59384" w14:textId="58CBD79C" w:rsidR="00C1779F" w:rsidRDefault="00C1779F" w:rsidP="00E01D6E">
            <w:pPr>
              <w:pStyle w:val="GOSTTablenorm"/>
            </w:pPr>
            <w:r>
              <w:t>Да</w:t>
            </w:r>
          </w:p>
        </w:tc>
        <w:tc>
          <w:tcPr>
            <w:tcW w:w="839" w:type="pct"/>
          </w:tcPr>
          <w:p w14:paraId="291900ED" w14:textId="04C39BCE" w:rsidR="00C1779F" w:rsidRDefault="00C1779F" w:rsidP="00E01D6E">
            <w:pPr>
              <w:pStyle w:val="GOSTTablenorm"/>
            </w:pPr>
            <w:r>
              <w:t>Нет</w:t>
            </w:r>
          </w:p>
        </w:tc>
        <w:tc>
          <w:tcPr>
            <w:tcW w:w="2151" w:type="pct"/>
          </w:tcPr>
          <w:p w14:paraId="3F4552FF" w14:textId="4E759915" w:rsidR="00C1779F" w:rsidRDefault="00C1779F" w:rsidP="00C1779F">
            <w:pPr>
              <w:pStyle w:val="GOSTTablenorm"/>
            </w:pPr>
            <w:r w:rsidRPr="00C1779F">
              <w:t xml:space="preserve">Заполняется автоматически при </w:t>
            </w:r>
            <w:r>
              <w:t>создании</w:t>
            </w:r>
            <w:r w:rsidR="00D545A1">
              <w:t>.</w:t>
            </w:r>
          </w:p>
        </w:tc>
      </w:tr>
      <w:tr w:rsidR="00C1779F" w:rsidRPr="00E01D6E" w14:paraId="3AC5247A" w14:textId="77777777" w:rsidTr="00333657">
        <w:tc>
          <w:tcPr>
            <w:tcW w:w="403" w:type="pct"/>
          </w:tcPr>
          <w:p w14:paraId="2B6E881C" w14:textId="77777777" w:rsidR="00C1779F" w:rsidRPr="004008B6" w:rsidRDefault="00C1779F" w:rsidP="00A17573">
            <w:pPr>
              <w:pStyle w:val="GOSTTableNum"/>
              <w:numPr>
                <w:ilvl w:val="0"/>
                <w:numId w:val="66"/>
              </w:numPr>
            </w:pPr>
          </w:p>
        </w:tc>
        <w:tc>
          <w:tcPr>
            <w:tcW w:w="954" w:type="pct"/>
          </w:tcPr>
          <w:p w14:paraId="4A685A16" w14:textId="38A735F4" w:rsidR="00C1779F" w:rsidRDefault="00C1779F" w:rsidP="00E01D6E">
            <w:pPr>
              <w:pStyle w:val="GOSTTablenorm"/>
            </w:pPr>
            <w:r>
              <w:t>Дата утверждения</w:t>
            </w:r>
          </w:p>
        </w:tc>
        <w:tc>
          <w:tcPr>
            <w:tcW w:w="653" w:type="pct"/>
          </w:tcPr>
          <w:p w14:paraId="2054D583" w14:textId="76DB3E23" w:rsidR="00C1779F" w:rsidRDefault="00C1779F" w:rsidP="00E01D6E">
            <w:pPr>
              <w:pStyle w:val="GOSTTablenorm"/>
            </w:pPr>
            <w:r>
              <w:t>Нет</w:t>
            </w:r>
          </w:p>
        </w:tc>
        <w:tc>
          <w:tcPr>
            <w:tcW w:w="839" w:type="pct"/>
          </w:tcPr>
          <w:p w14:paraId="718FBC0F" w14:textId="48CAA1C2" w:rsidR="00C1779F" w:rsidRDefault="00C1779F" w:rsidP="00E01D6E">
            <w:pPr>
              <w:pStyle w:val="GOSTTablenorm"/>
            </w:pPr>
            <w:r>
              <w:t>Нет</w:t>
            </w:r>
          </w:p>
        </w:tc>
        <w:tc>
          <w:tcPr>
            <w:tcW w:w="2151" w:type="pct"/>
          </w:tcPr>
          <w:p w14:paraId="322E7181" w14:textId="2D8A6E38" w:rsidR="00C1779F" w:rsidRDefault="005C79EF" w:rsidP="00871C37">
            <w:pPr>
              <w:pStyle w:val="GOSTTablenorm"/>
            </w:pPr>
            <w:r w:rsidRPr="005C79EF">
              <w:t>Указывается системная дата утверждения документа (переход на статус «Зарегистрирован»)</w:t>
            </w:r>
            <w:r w:rsidR="00D545A1">
              <w:t>.</w:t>
            </w:r>
          </w:p>
        </w:tc>
      </w:tr>
      <w:tr w:rsidR="00C1779F" w:rsidRPr="00E01D6E" w14:paraId="2EF5CCE6" w14:textId="77777777" w:rsidTr="00333657">
        <w:tc>
          <w:tcPr>
            <w:tcW w:w="403" w:type="pct"/>
          </w:tcPr>
          <w:p w14:paraId="0547BE92" w14:textId="77777777" w:rsidR="00C1779F" w:rsidRPr="004008B6" w:rsidRDefault="00C1779F" w:rsidP="00A17573">
            <w:pPr>
              <w:pStyle w:val="GOSTTableNum"/>
              <w:numPr>
                <w:ilvl w:val="0"/>
                <w:numId w:val="66"/>
              </w:numPr>
            </w:pPr>
          </w:p>
        </w:tc>
        <w:tc>
          <w:tcPr>
            <w:tcW w:w="954" w:type="pct"/>
          </w:tcPr>
          <w:p w14:paraId="2C6687EF" w14:textId="2AFE6347" w:rsidR="00C1779F" w:rsidRDefault="00C1779F" w:rsidP="00E01D6E">
            <w:pPr>
              <w:pStyle w:val="GOSTTablenorm"/>
            </w:pPr>
            <w:r>
              <w:t>Дата отправки</w:t>
            </w:r>
          </w:p>
        </w:tc>
        <w:tc>
          <w:tcPr>
            <w:tcW w:w="653" w:type="pct"/>
          </w:tcPr>
          <w:p w14:paraId="7479ABB2" w14:textId="68B7E329" w:rsidR="00C1779F" w:rsidRDefault="00C1779F" w:rsidP="00E01D6E">
            <w:pPr>
              <w:pStyle w:val="GOSTTablenorm"/>
            </w:pPr>
            <w:r>
              <w:t>Нет</w:t>
            </w:r>
          </w:p>
        </w:tc>
        <w:tc>
          <w:tcPr>
            <w:tcW w:w="839" w:type="pct"/>
          </w:tcPr>
          <w:p w14:paraId="7ABCBDA0" w14:textId="684BD05F" w:rsidR="00C1779F" w:rsidRDefault="00C1779F" w:rsidP="00E01D6E">
            <w:pPr>
              <w:pStyle w:val="GOSTTablenorm"/>
            </w:pPr>
            <w:r>
              <w:t>Нет</w:t>
            </w:r>
          </w:p>
        </w:tc>
        <w:tc>
          <w:tcPr>
            <w:tcW w:w="2151" w:type="pct"/>
          </w:tcPr>
          <w:p w14:paraId="35C3ADF8" w14:textId="053AA871" w:rsidR="00C1779F" w:rsidRDefault="005C79EF" w:rsidP="00E01D6E">
            <w:pPr>
              <w:pStyle w:val="GOSTTablenorm"/>
            </w:pPr>
            <w:r w:rsidRPr="005C79EF">
              <w:t>Указывается системная дата отправки документа (переход на статус «Отправлен»)</w:t>
            </w:r>
            <w:r w:rsidR="00D545A1">
              <w:t>.</w:t>
            </w:r>
          </w:p>
        </w:tc>
      </w:tr>
      <w:tr w:rsidR="004B7807" w:rsidRPr="00E01D6E" w14:paraId="33B64C22" w14:textId="77777777" w:rsidTr="00333657">
        <w:tc>
          <w:tcPr>
            <w:tcW w:w="403" w:type="pct"/>
          </w:tcPr>
          <w:p w14:paraId="22ED9A87" w14:textId="77777777" w:rsidR="004B7807" w:rsidRPr="004008B6" w:rsidRDefault="004B7807" w:rsidP="004008B6">
            <w:pPr>
              <w:pStyle w:val="GOSTTableNum"/>
            </w:pPr>
          </w:p>
        </w:tc>
        <w:tc>
          <w:tcPr>
            <w:tcW w:w="954" w:type="pct"/>
          </w:tcPr>
          <w:p w14:paraId="104DF6A0" w14:textId="04A07A06" w:rsidR="004B7807" w:rsidRPr="00E01D6E" w:rsidRDefault="00574975" w:rsidP="00E01D6E">
            <w:pPr>
              <w:pStyle w:val="GOSTTablenorm"/>
            </w:pPr>
            <w:r>
              <w:t>Тема</w:t>
            </w:r>
          </w:p>
        </w:tc>
        <w:tc>
          <w:tcPr>
            <w:tcW w:w="653" w:type="pct"/>
          </w:tcPr>
          <w:p w14:paraId="19FB19D7" w14:textId="77777777" w:rsidR="004B7807" w:rsidRPr="00E01D6E" w:rsidRDefault="004B7807" w:rsidP="00E01D6E">
            <w:pPr>
              <w:pStyle w:val="GOSTTablenorm"/>
            </w:pPr>
            <w:r w:rsidRPr="00E01D6E">
              <w:t>Да</w:t>
            </w:r>
          </w:p>
        </w:tc>
        <w:tc>
          <w:tcPr>
            <w:tcW w:w="839" w:type="pct"/>
          </w:tcPr>
          <w:p w14:paraId="511B0C0B" w14:textId="77777777" w:rsidR="004B7807" w:rsidRPr="00E01D6E" w:rsidRDefault="004B7807" w:rsidP="00E01D6E">
            <w:pPr>
              <w:pStyle w:val="GOSTTablenorm"/>
            </w:pPr>
            <w:r w:rsidRPr="00E01D6E">
              <w:t>Да</w:t>
            </w:r>
          </w:p>
        </w:tc>
        <w:tc>
          <w:tcPr>
            <w:tcW w:w="2151" w:type="pct"/>
          </w:tcPr>
          <w:p w14:paraId="15A9F204" w14:textId="2BBB3D73" w:rsidR="004B7807" w:rsidRPr="00E01D6E" w:rsidRDefault="004B7807" w:rsidP="00E01D6E">
            <w:pPr>
              <w:pStyle w:val="GOSTTablenorm"/>
            </w:pPr>
            <w:r w:rsidRPr="00E01D6E">
              <w:t>Вводится вручную пользователем</w:t>
            </w:r>
            <w:r w:rsidR="00D545A1">
              <w:t>.</w:t>
            </w:r>
          </w:p>
        </w:tc>
      </w:tr>
      <w:tr w:rsidR="004B7807" w:rsidRPr="00E01D6E" w14:paraId="65769A5E" w14:textId="77777777" w:rsidTr="00333657">
        <w:tc>
          <w:tcPr>
            <w:tcW w:w="403" w:type="pct"/>
          </w:tcPr>
          <w:p w14:paraId="73939588" w14:textId="77777777" w:rsidR="004B7807" w:rsidRPr="004008B6" w:rsidRDefault="004B7807" w:rsidP="004008B6">
            <w:pPr>
              <w:pStyle w:val="GOSTTableNum"/>
            </w:pPr>
          </w:p>
        </w:tc>
        <w:tc>
          <w:tcPr>
            <w:tcW w:w="954" w:type="pct"/>
          </w:tcPr>
          <w:p w14:paraId="7FDC72CC" w14:textId="59DB0795" w:rsidR="004B7807" w:rsidRPr="00E01D6E" w:rsidRDefault="005A44A4" w:rsidP="005A44A4">
            <w:pPr>
              <w:pStyle w:val="GOSTTablenorm"/>
            </w:pPr>
            <w:r>
              <w:t>Дата</w:t>
            </w:r>
            <w:r w:rsidR="00C1779F">
              <w:t xml:space="preserve"> введения в действие</w:t>
            </w:r>
          </w:p>
        </w:tc>
        <w:tc>
          <w:tcPr>
            <w:tcW w:w="653" w:type="pct"/>
          </w:tcPr>
          <w:p w14:paraId="472CE7A2" w14:textId="77777777" w:rsidR="004B7807" w:rsidRPr="00E01D6E" w:rsidRDefault="004B7807" w:rsidP="00E01D6E">
            <w:pPr>
              <w:pStyle w:val="GOSTTablenorm"/>
            </w:pPr>
            <w:r w:rsidRPr="00E01D6E">
              <w:t>Да</w:t>
            </w:r>
          </w:p>
        </w:tc>
        <w:tc>
          <w:tcPr>
            <w:tcW w:w="839" w:type="pct"/>
          </w:tcPr>
          <w:p w14:paraId="20BEFE81" w14:textId="77777777" w:rsidR="004B7807" w:rsidRPr="00E01D6E" w:rsidRDefault="004B7807" w:rsidP="00E01D6E">
            <w:pPr>
              <w:pStyle w:val="GOSTTablenorm"/>
            </w:pPr>
            <w:r w:rsidRPr="00E01D6E">
              <w:t>Да</w:t>
            </w:r>
          </w:p>
        </w:tc>
        <w:tc>
          <w:tcPr>
            <w:tcW w:w="2151" w:type="pct"/>
          </w:tcPr>
          <w:p w14:paraId="5A366DBC" w14:textId="77777777" w:rsidR="004B7807" w:rsidRPr="00E01D6E" w:rsidRDefault="004B7807" w:rsidP="00E01D6E">
            <w:pPr>
              <w:pStyle w:val="GOSTTablenorm"/>
            </w:pPr>
            <w:r w:rsidRPr="00E01D6E">
              <w:t>Вводится вручную пользователем.</w:t>
            </w:r>
          </w:p>
          <w:p w14:paraId="751C9B16" w14:textId="77777777" w:rsidR="004B7807" w:rsidRPr="00E01D6E" w:rsidRDefault="004B7807" w:rsidP="00E01D6E">
            <w:pPr>
              <w:pStyle w:val="GOSTTablenorm"/>
            </w:pPr>
            <w:r w:rsidRPr="00E01D6E">
              <w:t>По умолчанию устанавливается значение, равное системной дате.</w:t>
            </w:r>
          </w:p>
        </w:tc>
      </w:tr>
      <w:tr w:rsidR="007E22E2" w:rsidRPr="00DD4617" w14:paraId="1D8CFD28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0064B6D8" w14:textId="77777777" w:rsidR="007E22E2" w:rsidRPr="00DD4617" w:rsidRDefault="007E22E2" w:rsidP="007E22E2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1D50B68F" w14:textId="494DE927" w:rsidR="007E22E2" w:rsidRPr="00DD4617" w:rsidRDefault="007E22E2" w:rsidP="007E22E2">
            <w:pPr>
              <w:pStyle w:val="GOSTTablenorm"/>
            </w:pPr>
            <w:r>
              <w:t>Вид направляемой информации</w:t>
            </w:r>
          </w:p>
        </w:tc>
        <w:tc>
          <w:tcPr>
            <w:tcW w:w="653" w:type="pct"/>
            <w:shd w:val="clear" w:color="auto" w:fill="FFFFFF" w:themeFill="background1"/>
          </w:tcPr>
          <w:p w14:paraId="3C783E14" w14:textId="1F534352" w:rsidR="007E22E2" w:rsidRPr="00DD4617" w:rsidRDefault="007E22E2" w:rsidP="007E22E2">
            <w:pPr>
              <w:pStyle w:val="GOSTTablenorm"/>
            </w:pPr>
            <w:r w:rsidRPr="00EC7276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6BF24C98" w14:textId="584A5F34" w:rsidR="007E22E2" w:rsidRPr="00DD4617" w:rsidRDefault="007E22E2" w:rsidP="007E22E2">
            <w:pPr>
              <w:pStyle w:val="GOSTTablenorm"/>
            </w:pPr>
            <w:r w:rsidRPr="00EC7276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4971606C" w14:textId="11ADA3F1" w:rsidR="007E22E2" w:rsidRPr="00DD4617" w:rsidRDefault="007E22E2" w:rsidP="00C1779F">
            <w:pPr>
              <w:pStyle w:val="GOSTTablenorm"/>
            </w:pPr>
            <w:r>
              <w:t xml:space="preserve">Заполняется из справочника видов направляемой информации (для выбора доступны только актуальные на дату </w:t>
            </w:r>
            <w:r w:rsidR="008857D2">
              <w:t>Произвольн</w:t>
            </w:r>
            <w:r w:rsidR="00C1779F">
              <w:t>ого</w:t>
            </w:r>
            <w:r w:rsidR="008857D2">
              <w:t xml:space="preserve"> документ</w:t>
            </w:r>
            <w:r w:rsidR="00C1779F">
              <w:t>а</w:t>
            </w:r>
            <w:r>
              <w:t xml:space="preserve"> записи в статусе «Актуально»)</w:t>
            </w:r>
            <w:r w:rsidR="00D545A1">
              <w:t>.</w:t>
            </w:r>
          </w:p>
        </w:tc>
      </w:tr>
      <w:tr w:rsidR="007E22E2" w:rsidRPr="00DD4617" w14:paraId="41794365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44D8ACEA" w14:textId="77777777" w:rsidR="007E22E2" w:rsidRPr="00DD4617" w:rsidRDefault="007E22E2" w:rsidP="007E22E2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7291974F" w14:textId="3CD1B322" w:rsidR="007E22E2" w:rsidRPr="00DD4617" w:rsidRDefault="007E22E2" w:rsidP="007E22E2">
            <w:pPr>
              <w:pStyle w:val="GOSTTablenorm"/>
            </w:pPr>
            <w:r>
              <w:t>Содержание сообщения</w:t>
            </w:r>
          </w:p>
        </w:tc>
        <w:tc>
          <w:tcPr>
            <w:tcW w:w="653" w:type="pct"/>
            <w:shd w:val="clear" w:color="auto" w:fill="FFFFFF" w:themeFill="background1"/>
          </w:tcPr>
          <w:p w14:paraId="5666B319" w14:textId="3833337F" w:rsidR="007E22E2" w:rsidRPr="00DD4617" w:rsidRDefault="007E22E2" w:rsidP="007E22E2">
            <w:pPr>
              <w:pStyle w:val="GOSTTablenorm"/>
            </w:pPr>
            <w:r w:rsidRPr="00EC7276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3CF1BA99" w14:textId="1F4B4E4E" w:rsidR="007E22E2" w:rsidRPr="00DD4617" w:rsidRDefault="007E22E2" w:rsidP="007E22E2">
            <w:pPr>
              <w:pStyle w:val="GOSTTablenorm"/>
            </w:pPr>
            <w:r w:rsidRPr="00EC7276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599B9A3F" w14:textId="26EFF677" w:rsidR="007E22E2" w:rsidRPr="00DD4617" w:rsidRDefault="007E22E2" w:rsidP="007E22E2">
            <w:pPr>
              <w:pStyle w:val="GOSTTablenorm"/>
            </w:pPr>
            <w:r>
              <w:t>Заполняется вручную пользователем.</w:t>
            </w:r>
          </w:p>
        </w:tc>
      </w:tr>
      <w:tr w:rsidR="007E22E2" w:rsidRPr="00A874DC" w14:paraId="20D9E429" w14:textId="77777777" w:rsidTr="007E22E2">
        <w:tblPrEx>
          <w:shd w:val="clear" w:color="auto" w:fill="FFFFFF" w:themeFill="background1"/>
        </w:tblPrEx>
        <w:trPr>
          <w:cantSplit/>
        </w:trPr>
        <w:tc>
          <w:tcPr>
            <w:tcW w:w="5000" w:type="pct"/>
            <w:gridSpan w:val="5"/>
            <w:shd w:val="clear" w:color="auto" w:fill="FFFFFF" w:themeFill="background1"/>
          </w:tcPr>
          <w:p w14:paraId="2F2B07E0" w14:textId="11503E1B" w:rsidR="007E22E2" w:rsidRPr="00A874DC" w:rsidRDefault="007E22E2" w:rsidP="00DD4617">
            <w:pPr>
              <w:pStyle w:val="GOSTTablenorm"/>
              <w:rPr>
                <w:rStyle w:val="GOSTSymBold"/>
              </w:rPr>
            </w:pPr>
            <w:r w:rsidRPr="00A874DC">
              <w:rPr>
                <w:rStyle w:val="GOSTSymBold"/>
              </w:rPr>
              <w:t>Таблица «Вложения»</w:t>
            </w:r>
          </w:p>
        </w:tc>
      </w:tr>
      <w:tr w:rsidR="004A08FF" w:rsidRPr="00DD4617" w14:paraId="5AEC1AA7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6212ACD1" w14:textId="77777777" w:rsidR="004A08FF" w:rsidRPr="004008B6" w:rsidRDefault="004A08FF" w:rsidP="004008B6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017CC969" w14:textId="1718CE5E" w:rsidR="004A08FF" w:rsidRPr="00DD4617" w:rsidRDefault="004A08FF" w:rsidP="004A08FF">
            <w:pPr>
              <w:pStyle w:val="GOSTTablenorm"/>
            </w:pPr>
            <w:r w:rsidRPr="00B715E7">
              <w:t>Наименование файла</w:t>
            </w:r>
          </w:p>
        </w:tc>
        <w:tc>
          <w:tcPr>
            <w:tcW w:w="653" w:type="pct"/>
            <w:shd w:val="clear" w:color="auto" w:fill="FFFFFF" w:themeFill="background1"/>
          </w:tcPr>
          <w:p w14:paraId="2B4781CF" w14:textId="19CE34EC" w:rsidR="004A08FF" w:rsidRPr="00DD4617" w:rsidRDefault="004A08FF" w:rsidP="004A08FF">
            <w:pPr>
              <w:pStyle w:val="GOSTTablenorm"/>
            </w:pPr>
            <w:r w:rsidRPr="00223E55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714BB2AC" w14:textId="16D0F00B" w:rsidR="004A08FF" w:rsidRPr="00DD4617" w:rsidRDefault="004A08FF" w:rsidP="004A08FF">
            <w:pPr>
              <w:pStyle w:val="GOSTTablenorm"/>
            </w:pPr>
            <w:r w:rsidRPr="00223E55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001258FA" w14:textId="295DE443" w:rsidR="004A08FF" w:rsidRPr="00DD4617" w:rsidRDefault="004A08FF" w:rsidP="004A08FF">
            <w:pPr>
              <w:pStyle w:val="GOSTTablenorm"/>
            </w:pPr>
            <w:r w:rsidRPr="00103B20">
              <w:t>Указывается наименование файла</w:t>
            </w:r>
            <w:r w:rsidR="00123D2B">
              <w:t>.</w:t>
            </w:r>
          </w:p>
        </w:tc>
      </w:tr>
      <w:tr w:rsidR="004A08FF" w:rsidRPr="00DD4617" w14:paraId="7650AF11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2EC75C7A" w14:textId="77777777" w:rsidR="004A08FF" w:rsidRPr="004008B6" w:rsidRDefault="004A08FF" w:rsidP="004008B6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31337356" w14:textId="116838C2" w:rsidR="004A08FF" w:rsidRPr="00DD4617" w:rsidRDefault="004A08FF" w:rsidP="004A08FF">
            <w:pPr>
              <w:pStyle w:val="GOSTTablenorm"/>
            </w:pPr>
            <w:r w:rsidRPr="00B715E7">
              <w:t>Дата вложения</w:t>
            </w:r>
          </w:p>
        </w:tc>
        <w:tc>
          <w:tcPr>
            <w:tcW w:w="653" w:type="pct"/>
            <w:shd w:val="clear" w:color="auto" w:fill="FFFFFF" w:themeFill="background1"/>
          </w:tcPr>
          <w:p w14:paraId="1DDC7ADE" w14:textId="47C497AA" w:rsidR="004A08FF" w:rsidRPr="00DD4617" w:rsidRDefault="004A08FF" w:rsidP="004A08FF">
            <w:pPr>
              <w:pStyle w:val="GOSTTablenorm"/>
            </w:pPr>
            <w:r w:rsidRPr="00223E55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2E625B36" w14:textId="5BFB2D52" w:rsidR="004A08FF" w:rsidRPr="00DD4617" w:rsidRDefault="004A08FF" w:rsidP="004A08FF">
            <w:pPr>
              <w:pStyle w:val="GOSTTablenorm"/>
            </w:pPr>
            <w:r w:rsidRPr="00223E55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0E51E1D0" w14:textId="3BFF9BA8" w:rsidR="004A08FF" w:rsidRPr="00DD4617" w:rsidRDefault="004A08FF" w:rsidP="004A08FF">
            <w:pPr>
              <w:pStyle w:val="GOSTTablenorm"/>
            </w:pPr>
            <w:r w:rsidRPr="00103B20">
              <w:t>Указывается системная дата, когда был прикреплен файл</w:t>
            </w:r>
            <w:r w:rsidR="00123D2B">
              <w:t>.</w:t>
            </w:r>
          </w:p>
        </w:tc>
      </w:tr>
      <w:tr w:rsidR="004A08FF" w:rsidRPr="00DD4617" w14:paraId="6045EC53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10591C76" w14:textId="77777777" w:rsidR="004A08FF" w:rsidRPr="004008B6" w:rsidRDefault="004A08FF" w:rsidP="004008B6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45A582F4" w14:textId="12463A1E" w:rsidR="004A08FF" w:rsidRPr="00DD4617" w:rsidRDefault="004A08FF" w:rsidP="004A08FF">
            <w:pPr>
              <w:pStyle w:val="GOSTTablenorm"/>
            </w:pPr>
            <w:r w:rsidRPr="00B715E7">
              <w:t>Размер вложения</w:t>
            </w:r>
          </w:p>
        </w:tc>
        <w:tc>
          <w:tcPr>
            <w:tcW w:w="653" w:type="pct"/>
            <w:shd w:val="clear" w:color="auto" w:fill="FFFFFF" w:themeFill="background1"/>
          </w:tcPr>
          <w:p w14:paraId="799DAB4C" w14:textId="3A865924" w:rsidR="004A08FF" w:rsidRPr="00DD4617" w:rsidRDefault="004A08FF" w:rsidP="004A08FF">
            <w:pPr>
              <w:pStyle w:val="GOSTTablenorm"/>
            </w:pPr>
            <w:r w:rsidRPr="00223E55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30C16897" w14:textId="4F169B69" w:rsidR="004A08FF" w:rsidRPr="00DD4617" w:rsidRDefault="004A08FF" w:rsidP="004A08FF">
            <w:pPr>
              <w:pStyle w:val="GOSTTablenorm"/>
            </w:pPr>
            <w:r w:rsidRPr="00223E55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06D62494" w14:textId="6D7E7206" w:rsidR="004A08FF" w:rsidRPr="00DD4617" w:rsidRDefault="004A08FF" w:rsidP="004A08FF">
            <w:pPr>
              <w:pStyle w:val="GOSTTablenorm"/>
            </w:pPr>
            <w:r w:rsidRPr="00103B20">
              <w:t>Указывается размер файла (В, кВ, Mb).</w:t>
            </w:r>
          </w:p>
        </w:tc>
      </w:tr>
      <w:tr w:rsidR="004A08FF" w:rsidRPr="00DD4617" w14:paraId="795A1336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75880C95" w14:textId="77777777" w:rsidR="004A08FF" w:rsidRPr="004008B6" w:rsidRDefault="004A08FF" w:rsidP="004008B6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7F57A790" w14:textId="74041C55" w:rsidR="004A08FF" w:rsidRPr="00DD4617" w:rsidRDefault="004A08FF" w:rsidP="004A08FF">
            <w:pPr>
              <w:pStyle w:val="GOSTTablenorm"/>
            </w:pPr>
            <w:r>
              <w:t>Комментарий</w:t>
            </w:r>
          </w:p>
        </w:tc>
        <w:tc>
          <w:tcPr>
            <w:tcW w:w="653" w:type="pct"/>
            <w:shd w:val="clear" w:color="auto" w:fill="FFFFFF" w:themeFill="background1"/>
          </w:tcPr>
          <w:p w14:paraId="60C42DD4" w14:textId="3DAE0B78" w:rsidR="004A08FF" w:rsidRPr="00DD4617" w:rsidRDefault="004A08FF" w:rsidP="004A08FF">
            <w:pPr>
              <w:pStyle w:val="GOSTTablenorm"/>
            </w:pPr>
            <w:r w:rsidRPr="00223E55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611F1B38" w14:textId="58FABF74" w:rsidR="004A08FF" w:rsidRPr="00DD4617" w:rsidRDefault="004A08FF" w:rsidP="004A08FF">
            <w:pPr>
              <w:pStyle w:val="GOSTTablenorm"/>
            </w:pPr>
            <w:r w:rsidRPr="00223E55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01642131" w14:textId="6AD9DDCD" w:rsidR="004A08FF" w:rsidRPr="00DD4617" w:rsidRDefault="004A08FF" w:rsidP="004A08FF">
            <w:pPr>
              <w:pStyle w:val="GOSTTablenorm"/>
            </w:pPr>
            <w:r w:rsidRPr="00103B20">
              <w:t>Указывается комментарий</w:t>
            </w:r>
            <w:r w:rsidR="00123D2B">
              <w:t>.</w:t>
            </w:r>
          </w:p>
        </w:tc>
      </w:tr>
      <w:tr w:rsidR="004A08FF" w:rsidRPr="00A874DC" w14:paraId="6B2CCD73" w14:textId="77777777" w:rsidTr="004A08FF">
        <w:tblPrEx>
          <w:shd w:val="clear" w:color="auto" w:fill="FFFFFF" w:themeFill="background1"/>
        </w:tblPrEx>
        <w:trPr>
          <w:cantSplit/>
        </w:trPr>
        <w:tc>
          <w:tcPr>
            <w:tcW w:w="5000" w:type="pct"/>
            <w:gridSpan w:val="5"/>
            <w:shd w:val="clear" w:color="auto" w:fill="FFFFFF" w:themeFill="background1"/>
          </w:tcPr>
          <w:p w14:paraId="262817FB" w14:textId="2BC258FF" w:rsidR="004A08FF" w:rsidRPr="00A874DC" w:rsidRDefault="00A874DC" w:rsidP="004A08FF">
            <w:pPr>
              <w:pStyle w:val="GOSTTablenorm"/>
              <w:rPr>
                <w:rStyle w:val="GOSTSymBold"/>
              </w:rPr>
            </w:pPr>
            <w:r w:rsidRPr="00A874DC">
              <w:rPr>
                <w:rStyle w:val="GOSTSymBold"/>
              </w:rPr>
              <w:t>Раздел</w:t>
            </w:r>
            <w:r w:rsidR="004A08FF" w:rsidRPr="00A874DC">
              <w:rPr>
                <w:rStyle w:val="GOSTSymBold"/>
              </w:rPr>
              <w:t xml:space="preserve"> «Подписи»</w:t>
            </w:r>
          </w:p>
        </w:tc>
      </w:tr>
      <w:tr w:rsidR="00123D2B" w:rsidRPr="00DD4617" w14:paraId="6D7D2A82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4066BBBD" w14:textId="77777777" w:rsidR="00123D2B" w:rsidRPr="00DD4617" w:rsidRDefault="00123D2B" w:rsidP="00123D2B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403D28C3" w14:textId="02A4EBDF" w:rsidR="00123D2B" w:rsidRDefault="00123D2B" w:rsidP="00123D2B">
            <w:pPr>
              <w:pStyle w:val="GOSTTablenorm"/>
            </w:pPr>
            <w:r>
              <w:t>Организация</w:t>
            </w:r>
          </w:p>
        </w:tc>
        <w:tc>
          <w:tcPr>
            <w:tcW w:w="653" w:type="pct"/>
            <w:shd w:val="clear" w:color="auto" w:fill="FFFFFF" w:themeFill="background1"/>
          </w:tcPr>
          <w:p w14:paraId="05519849" w14:textId="77777777" w:rsidR="00123D2B" w:rsidRDefault="00123D2B" w:rsidP="00123D2B">
            <w:pPr>
              <w:pStyle w:val="GOSTTablenorm"/>
            </w:pPr>
          </w:p>
        </w:tc>
        <w:tc>
          <w:tcPr>
            <w:tcW w:w="839" w:type="pct"/>
            <w:shd w:val="clear" w:color="auto" w:fill="FFFFFF" w:themeFill="background1"/>
          </w:tcPr>
          <w:p w14:paraId="264BDB06" w14:textId="77777777" w:rsidR="00123D2B" w:rsidRDefault="00123D2B" w:rsidP="00123D2B">
            <w:pPr>
              <w:pStyle w:val="GOSTTablenorm"/>
            </w:pPr>
          </w:p>
        </w:tc>
        <w:tc>
          <w:tcPr>
            <w:tcW w:w="2151" w:type="pct"/>
            <w:shd w:val="clear" w:color="auto" w:fill="FFFFFF" w:themeFill="background1"/>
          </w:tcPr>
          <w:p w14:paraId="471E38FD" w14:textId="77777777" w:rsidR="00123D2B" w:rsidRPr="00C8323D" w:rsidRDefault="00123D2B" w:rsidP="00123D2B">
            <w:pPr>
              <w:pStyle w:val="GOSTTablenorm"/>
            </w:pPr>
          </w:p>
        </w:tc>
      </w:tr>
      <w:tr w:rsidR="00123D2B" w:rsidRPr="00DD4617" w14:paraId="59F36422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1BC4225C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4E66EF66" w14:textId="1FA3F238" w:rsidR="00123D2B" w:rsidRPr="00123D2B" w:rsidRDefault="00123D2B" w:rsidP="00123D2B">
            <w:pPr>
              <w:pStyle w:val="GOSTTablenorm"/>
            </w:pPr>
            <w:r w:rsidRPr="00123D2B">
              <w:t>Код по сводному реестру</w:t>
            </w:r>
          </w:p>
        </w:tc>
        <w:tc>
          <w:tcPr>
            <w:tcW w:w="653" w:type="pct"/>
            <w:shd w:val="clear" w:color="auto" w:fill="FFFFFF" w:themeFill="background1"/>
          </w:tcPr>
          <w:p w14:paraId="5DFAFCEF" w14:textId="6F900E7B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00C657B6" w14:textId="0488711C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541F9065" w14:textId="0167EC5C" w:rsidR="00123D2B" w:rsidRPr="00123D2B" w:rsidRDefault="00123D2B" w:rsidP="00123D2B">
            <w:pPr>
              <w:pStyle w:val="GOSTTablenorm"/>
            </w:pPr>
            <w:r w:rsidRPr="00123D2B">
              <w:t>Определяется организация по логину пользователя, создающего документ.</w:t>
            </w:r>
          </w:p>
        </w:tc>
      </w:tr>
      <w:tr w:rsidR="00123D2B" w:rsidRPr="00DD4617" w14:paraId="28F17CF0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15CCC06C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6AFEB9C9" w14:textId="0AE326D8" w:rsidR="00123D2B" w:rsidRPr="00123D2B" w:rsidRDefault="00123D2B" w:rsidP="00123D2B">
            <w:pPr>
              <w:pStyle w:val="GOSTTablenorm"/>
            </w:pPr>
            <w:r w:rsidRPr="00123D2B">
              <w:t>Код ТОФК</w:t>
            </w:r>
          </w:p>
        </w:tc>
        <w:tc>
          <w:tcPr>
            <w:tcW w:w="653" w:type="pct"/>
            <w:shd w:val="clear" w:color="auto" w:fill="FFFFFF" w:themeFill="background1"/>
          </w:tcPr>
          <w:p w14:paraId="492A49F5" w14:textId="4755E065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76641218" w14:textId="448E6350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7817179B" w14:textId="2584C357" w:rsidR="00123D2B" w:rsidRPr="00123D2B" w:rsidRDefault="00123D2B" w:rsidP="00123D2B">
            <w:pPr>
              <w:pStyle w:val="GOSTTablenorm"/>
            </w:pPr>
            <w:r w:rsidRPr="00123D2B">
              <w:t>Определяется код ТОФК организации пользователя, создающего документ.</w:t>
            </w:r>
          </w:p>
        </w:tc>
      </w:tr>
      <w:tr w:rsidR="00123D2B" w:rsidRPr="00DD4617" w14:paraId="0029B1DA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130D4246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7EB424C2" w14:textId="71469AD2" w:rsidR="00123D2B" w:rsidRPr="00123D2B" w:rsidRDefault="00123D2B" w:rsidP="00123D2B">
            <w:pPr>
              <w:pStyle w:val="GOSTTablenorm"/>
            </w:pPr>
            <w:r w:rsidRPr="00123D2B">
              <w:t>Наименование</w:t>
            </w:r>
          </w:p>
        </w:tc>
        <w:tc>
          <w:tcPr>
            <w:tcW w:w="653" w:type="pct"/>
            <w:shd w:val="clear" w:color="auto" w:fill="FFFFFF" w:themeFill="background1"/>
          </w:tcPr>
          <w:p w14:paraId="5FF3228E" w14:textId="3CAE6FA9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0D819A00" w14:textId="0AFE8C86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3FFDA181" w14:textId="6261BA42" w:rsidR="00123D2B" w:rsidRPr="00123D2B" w:rsidRDefault="00123D2B" w:rsidP="00123D2B">
            <w:pPr>
              <w:pStyle w:val="GOSTTablenorm"/>
            </w:pPr>
            <w:r w:rsidRPr="00123D2B">
              <w:t>Определяется наименование организации пользователя, создающего документ.</w:t>
            </w:r>
          </w:p>
        </w:tc>
      </w:tr>
      <w:tr w:rsidR="00123D2B" w:rsidRPr="00DD4617" w14:paraId="047C44BE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34878B87" w14:textId="77777777" w:rsidR="00123D2B" w:rsidRPr="00DD4617" w:rsidRDefault="00123D2B" w:rsidP="00123D2B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4F0086FE" w14:textId="043D1C34" w:rsidR="00123D2B" w:rsidRPr="00123D2B" w:rsidRDefault="00123D2B" w:rsidP="00123D2B">
            <w:pPr>
              <w:pStyle w:val="GOSTTablenorm"/>
            </w:pPr>
            <w:r w:rsidRPr="00123D2B">
              <w:t>Ответственный исполнитель</w:t>
            </w:r>
          </w:p>
        </w:tc>
        <w:tc>
          <w:tcPr>
            <w:tcW w:w="653" w:type="pct"/>
            <w:shd w:val="clear" w:color="auto" w:fill="FFFFFF" w:themeFill="background1"/>
          </w:tcPr>
          <w:p w14:paraId="6247AD04" w14:textId="376F9949" w:rsidR="00123D2B" w:rsidRPr="00123D2B" w:rsidRDefault="00123D2B" w:rsidP="00123D2B">
            <w:pPr>
              <w:pStyle w:val="GOSTTablenorm"/>
            </w:pPr>
          </w:p>
        </w:tc>
        <w:tc>
          <w:tcPr>
            <w:tcW w:w="839" w:type="pct"/>
            <w:shd w:val="clear" w:color="auto" w:fill="FFFFFF" w:themeFill="background1"/>
          </w:tcPr>
          <w:p w14:paraId="72C55E1F" w14:textId="4F58474E" w:rsidR="00123D2B" w:rsidRPr="00123D2B" w:rsidRDefault="00123D2B" w:rsidP="00123D2B">
            <w:pPr>
              <w:pStyle w:val="GOSTTablenorm"/>
            </w:pPr>
          </w:p>
        </w:tc>
        <w:tc>
          <w:tcPr>
            <w:tcW w:w="2151" w:type="pct"/>
            <w:shd w:val="clear" w:color="auto" w:fill="FFFFFF" w:themeFill="background1"/>
          </w:tcPr>
          <w:p w14:paraId="18B8CC24" w14:textId="08B4679C" w:rsidR="00123D2B" w:rsidRPr="00123D2B" w:rsidRDefault="00123D2B" w:rsidP="00123D2B">
            <w:pPr>
              <w:pStyle w:val="GOSTTablenorm"/>
            </w:pPr>
          </w:p>
        </w:tc>
      </w:tr>
      <w:tr w:rsidR="00123D2B" w:rsidRPr="00DD4617" w14:paraId="56C2BA9B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6CE6761D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604E35C3" w14:textId="6C24E826" w:rsidR="00123D2B" w:rsidRPr="00123D2B" w:rsidRDefault="00123D2B" w:rsidP="00123D2B">
            <w:pPr>
              <w:pStyle w:val="GOSTTablenorm"/>
            </w:pPr>
            <w:r w:rsidRPr="00123D2B">
              <w:t>Должность</w:t>
            </w:r>
          </w:p>
        </w:tc>
        <w:tc>
          <w:tcPr>
            <w:tcW w:w="653" w:type="pct"/>
            <w:shd w:val="clear" w:color="auto" w:fill="FFFFFF" w:themeFill="background1"/>
          </w:tcPr>
          <w:p w14:paraId="3371642A" w14:textId="1BEE2AAA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201C6F6F" w14:textId="40716B1E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7DEBB66F" w14:textId="37AAE75D" w:rsidR="00123D2B" w:rsidRPr="00123D2B" w:rsidRDefault="00123D2B" w:rsidP="00123D2B">
            <w:pPr>
              <w:pStyle w:val="GOSTTablenorm"/>
            </w:pPr>
            <w:r w:rsidRPr="00123D2B">
              <w:t>Определяется должность исполнителя по логину пользователя, создающего документ.</w:t>
            </w:r>
          </w:p>
        </w:tc>
      </w:tr>
      <w:tr w:rsidR="00123D2B" w:rsidRPr="00DD4617" w14:paraId="3BD1AC8E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0FA00A96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09C2E733" w14:textId="5FAA1F5C" w:rsidR="00123D2B" w:rsidRPr="00123D2B" w:rsidRDefault="00123D2B" w:rsidP="00123D2B">
            <w:pPr>
              <w:pStyle w:val="GOSTTablenorm"/>
            </w:pPr>
            <w:r w:rsidRPr="00123D2B">
              <w:t>Расшифровка подписи</w:t>
            </w:r>
          </w:p>
        </w:tc>
        <w:tc>
          <w:tcPr>
            <w:tcW w:w="653" w:type="pct"/>
            <w:shd w:val="clear" w:color="auto" w:fill="FFFFFF" w:themeFill="background1"/>
          </w:tcPr>
          <w:p w14:paraId="152C46AD" w14:textId="1C81E836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839" w:type="pct"/>
            <w:shd w:val="clear" w:color="auto" w:fill="FFFFFF" w:themeFill="background1"/>
          </w:tcPr>
          <w:p w14:paraId="5EA028B2" w14:textId="3EB626A6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2151" w:type="pct"/>
            <w:shd w:val="clear" w:color="auto" w:fill="FFFFFF" w:themeFill="background1"/>
          </w:tcPr>
          <w:p w14:paraId="41462A4D" w14:textId="2394382F" w:rsidR="00123D2B" w:rsidRPr="00123D2B" w:rsidRDefault="00123D2B" w:rsidP="00123D2B">
            <w:pPr>
              <w:pStyle w:val="GOSTTablenorm"/>
            </w:pPr>
            <w:r w:rsidRPr="00123D2B">
              <w:t>Определяется ФИО исполнителя по логину пользователя, создающего документ.</w:t>
            </w:r>
          </w:p>
        </w:tc>
      </w:tr>
      <w:tr w:rsidR="00123D2B" w:rsidRPr="00DD4617" w14:paraId="1790D279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167199EB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1F2A98F3" w14:textId="083C2025" w:rsidR="00123D2B" w:rsidRPr="00123D2B" w:rsidRDefault="00123D2B" w:rsidP="00123D2B">
            <w:pPr>
              <w:pStyle w:val="GOSTTablenorm"/>
            </w:pPr>
            <w:r w:rsidRPr="00123D2B">
              <w:t>Телефон ответственного</w:t>
            </w:r>
          </w:p>
        </w:tc>
        <w:tc>
          <w:tcPr>
            <w:tcW w:w="653" w:type="pct"/>
            <w:shd w:val="clear" w:color="auto" w:fill="FFFFFF" w:themeFill="background1"/>
          </w:tcPr>
          <w:p w14:paraId="403A6E2E" w14:textId="05A9E058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1CA1B4A1" w14:textId="61104C96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029B36C5" w14:textId="4956EE4F" w:rsidR="00123D2B" w:rsidRPr="00123D2B" w:rsidRDefault="00123D2B" w:rsidP="00123D2B">
            <w:pPr>
              <w:pStyle w:val="GOSTTablenorm"/>
            </w:pPr>
            <w:r w:rsidRPr="00123D2B">
              <w:t>Заполняется вручную исполнителем.</w:t>
            </w:r>
          </w:p>
        </w:tc>
      </w:tr>
      <w:tr w:rsidR="00123D2B" w:rsidRPr="00DD4617" w14:paraId="59C85B20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2CC739F7" w14:textId="77777777" w:rsidR="00123D2B" w:rsidRPr="00DD4617" w:rsidRDefault="00123D2B" w:rsidP="00123D2B">
            <w:pPr>
              <w:pStyle w:val="GOSTTableNum"/>
            </w:pPr>
          </w:p>
        </w:tc>
        <w:tc>
          <w:tcPr>
            <w:tcW w:w="954" w:type="pct"/>
            <w:shd w:val="clear" w:color="auto" w:fill="FFFFFF" w:themeFill="background1"/>
          </w:tcPr>
          <w:p w14:paraId="720773C5" w14:textId="69A4DFC9" w:rsidR="00123D2B" w:rsidRPr="00123D2B" w:rsidRDefault="00123D2B" w:rsidP="00123D2B">
            <w:pPr>
              <w:pStyle w:val="GOSTTablenorm"/>
            </w:pPr>
            <w:r w:rsidRPr="00123D2B">
              <w:t>Руководитель (иное уполномоченное лицо)</w:t>
            </w:r>
          </w:p>
        </w:tc>
        <w:tc>
          <w:tcPr>
            <w:tcW w:w="653" w:type="pct"/>
            <w:shd w:val="clear" w:color="auto" w:fill="FFFFFF" w:themeFill="background1"/>
          </w:tcPr>
          <w:p w14:paraId="22F151DE" w14:textId="752A0034" w:rsidR="00123D2B" w:rsidRPr="00123D2B" w:rsidRDefault="00123D2B" w:rsidP="00123D2B">
            <w:pPr>
              <w:pStyle w:val="GOSTTablenorm"/>
            </w:pPr>
          </w:p>
        </w:tc>
        <w:tc>
          <w:tcPr>
            <w:tcW w:w="839" w:type="pct"/>
            <w:shd w:val="clear" w:color="auto" w:fill="FFFFFF" w:themeFill="background1"/>
          </w:tcPr>
          <w:p w14:paraId="1EDE6A85" w14:textId="6756B117" w:rsidR="00123D2B" w:rsidRPr="00123D2B" w:rsidRDefault="00123D2B" w:rsidP="00123D2B">
            <w:pPr>
              <w:pStyle w:val="GOSTTablenorm"/>
            </w:pPr>
          </w:p>
        </w:tc>
        <w:tc>
          <w:tcPr>
            <w:tcW w:w="2151" w:type="pct"/>
            <w:shd w:val="clear" w:color="auto" w:fill="FFFFFF" w:themeFill="background1"/>
          </w:tcPr>
          <w:p w14:paraId="55A944FC" w14:textId="03D4B645" w:rsidR="00123D2B" w:rsidRPr="00123D2B" w:rsidRDefault="00123D2B" w:rsidP="00123D2B">
            <w:pPr>
              <w:pStyle w:val="GOSTTablenorm"/>
            </w:pPr>
          </w:p>
        </w:tc>
      </w:tr>
      <w:tr w:rsidR="00123D2B" w:rsidRPr="00DD4617" w14:paraId="67627C5A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79201A5A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5F9FE348" w14:textId="57E5E5C6" w:rsidR="00123D2B" w:rsidRPr="00123D2B" w:rsidRDefault="00123D2B" w:rsidP="00333657">
            <w:pPr>
              <w:pStyle w:val="GOSTTablenorm"/>
            </w:pPr>
            <w:r w:rsidRPr="00123D2B">
              <w:t>Должность</w:t>
            </w:r>
          </w:p>
        </w:tc>
        <w:tc>
          <w:tcPr>
            <w:tcW w:w="653" w:type="pct"/>
            <w:shd w:val="clear" w:color="auto" w:fill="FFFFFF" w:themeFill="background1"/>
          </w:tcPr>
          <w:p w14:paraId="13DF3346" w14:textId="29ACBC8A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74BED067" w14:textId="62C9CB47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574E06AA" w14:textId="73A9D50F" w:rsidR="00123D2B" w:rsidRPr="00123D2B" w:rsidRDefault="00123D2B" w:rsidP="00123D2B">
            <w:pPr>
              <w:pStyle w:val="GOSTTablenorm"/>
            </w:pPr>
            <w:r w:rsidRPr="00123D2B">
              <w:t>Заполняется вручную или автоматически при выполнении операции утверждения в соответствии с листом согласования.</w:t>
            </w:r>
          </w:p>
        </w:tc>
      </w:tr>
      <w:tr w:rsidR="00123D2B" w:rsidRPr="00DD4617" w14:paraId="7C5F1826" w14:textId="77777777" w:rsidTr="00333657">
        <w:tblPrEx>
          <w:shd w:val="clear" w:color="auto" w:fill="FFFFFF" w:themeFill="background1"/>
        </w:tblPrEx>
        <w:trPr>
          <w:cantSplit/>
        </w:trPr>
        <w:tc>
          <w:tcPr>
            <w:tcW w:w="403" w:type="pct"/>
            <w:shd w:val="clear" w:color="auto" w:fill="FFFFFF" w:themeFill="background1"/>
          </w:tcPr>
          <w:p w14:paraId="73DCA68B" w14:textId="77777777" w:rsidR="00123D2B" w:rsidRPr="00DD4617" w:rsidRDefault="00123D2B" w:rsidP="00333657">
            <w:pPr>
              <w:pStyle w:val="GOSTTableNum2"/>
            </w:pPr>
          </w:p>
        </w:tc>
        <w:tc>
          <w:tcPr>
            <w:tcW w:w="954" w:type="pct"/>
            <w:shd w:val="clear" w:color="auto" w:fill="FFFFFF" w:themeFill="background1"/>
          </w:tcPr>
          <w:p w14:paraId="72EE168F" w14:textId="126132A9" w:rsidR="00123D2B" w:rsidRPr="00123D2B" w:rsidRDefault="00123D2B" w:rsidP="00123D2B">
            <w:pPr>
              <w:pStyle w:val="GOSTTablenorm"/>
            </w:pPr>
            <w:r w:rsidRPr="00123D2B">
              <w:t>Расшифровка подписи</w:t>
            </w:r>
          </w:p>
        </w:tc>
        <w:tc>
          <w:tcPr>
            <w:tcW w:w="653" w:type="pct"/>
            <w:shd w:val="clear" w:color="auto" w:fill="FFFFFF" w:themeFill="background1"/>
          </w:tcPr>
          <w:p w14:paraId="32E453BA" w14:textId="35E13CB6" w:rsidR="00123D2B" w:rsidRPr="00123D2B" w:rsidRDefault="00123D2B" w:rsidP="00123D2B">
            <w:pPr>
              <w:pStyle w:val="GOSTTablenorm"/>
            </w:pPr>
            <w:r w:rsidRPr="00123D2B">
              <w:t>Нет</w:t>
            </w:r>
          </w:p>
        </w:tc>
        <w:tc>
          <w:tcPr>
            <w:tcW w:w="839" w:type="pct"/>
            <w:shd w:val="clear" w:color="auto" w:fill="FFFFFF" w:themeFill="background1"/>
          </w:tcPr>
          <w:p w14:paraId="7C6CD012" w14:textId="1CE2D841" w:rsidR="00123D2B" w:rsidRPr="00123D2B" w:rsidRDefault="00123D2B" w:rsidP="00123D2B">
            <w:pPr>
              <w:pStyle w:val="GOSTTablenorm"/>
            </w:pPr>
            <w:r w:rsidRPr="00123D2B">
              <w:t>Да</w:t>
            </w:r>
          </w:p>
        </w:tc>
        <w:tc>
          <w:tcPr>
            <w:tcW w:w="2151" w:type="pct"/>
            <w:shd w:val="clear" w:color="auto" w:fill="FFFFFF" w:themeFill="background1"/>
          </w:tcPr>
          <w:p w14:paraId="75774A02" w14:textId="16A7E7FF" w:rsidR="00123D2B" w:rsidRPr="00123D2B" w:rsidRDefault="00123D2B" w:rsidP="00123D2B">
            <w:pPr>
              <w:pStyle w:val="GOSTTablenorm"/>
            </w:pPr>
            <w:r w:rsidRPr="00123D2B">
              <w:t>Заполняется вручную или автоматически при выполнении операции утверждения в соответствии с листом согласования. Если реквизит предварительно заполнен вручную, то при выполнении операции согласования заполнение данными из листа согласования не требуется.</w:t>
            </w:r>
          </w:p>
        </w:tc>
      </w:tr>
    </w:tbl>
    <w:p w14:paraId="3674F88E" w14:textId="77777777" w:rsidR="00C1636B" w:rsidRPr="00A874DC" w:rsidRDefault="00C1636B" w:rsidP="00A874DC">
      <w:pPr>
        <w:pStyle w:val="41"/>
      </w:pPr>
      <w:bookmarkStart w:id="90" w:name="_Toc795715"/>
      <w:bookmarkStart w:id="91" w:name="_Toc114755273"/>
      <w:r w:rsidRPr="00A874DC">
        <w:lastRenderedPageBreak/>
        <w:t>Вкладка «Получатели»</w:t>
      </w:r>
      <w:bookmarkEnd w:id="90"/>
      <w:bookmarkEnd w:id="91"/>
    </w:p>
    <w:p w14:paraId="74BF0C5E" w14:textId="2BFF06AE" w:rsidR="00D545A1" w:rsidRDefault="00D545A1" w:rsidP="003C1F2B">
      <w:pPr>
        <w:pStyle w:val="GOSTNormal"/>
      </w:pPr>
      <w:bookmarkStart w:id="92" w:name="OLE_LINK73"/>
      <w:bookmarkStart w:id="93" w:name="OLE_LINK74"/>
      <w:r>
        <w:t>На вкладке «Получатели» указывается список организаций-получателей из справочников «Сводный реестр», «ИП и КФХ», «ТОФК».</w:t>
      </w:r>
    </w:p>
    <w:p w14:paraId="40703E98" w14:textId="31E1DDB9" w:rsidR="003C1F2B" w:rsidRDefault="003C1F2B" w:rsidP="003C1F2B">
      <w:pPr>
        <w:pStyle w:val="GOSTNormal"/>
      </w:pPr>
      <w:r>
        <w:t xml:space="preserve">На рисунке </w:t>
      </w:r>
      <w:r w:rsidR="00A874DC">
        <w:fldChar w:fldCharType="begin"/>
      </w:r>
      <w:r w:rsidR="00A874DC">
        <w:instrText xml:space="preserve"> REF _Ref32239296 \h </w:instrText>
      </w:r>
      <w:r w:rsidR="00A874DC">
        <w:fldChar w:fldCharType="separate"/>
      </w:r>
      <w:r w:rsidR="00333657">
        <w:rPr>
          <w:noProof/>
        </w:rPr>
        <w:t>4</w:t>
      </w:r>
      <w:r w:rsidR="00A874DC">
        <w:fldChar w:fldCharType="end"/>
      </w:r>
      <w:r>
        <w:t xml:space="preserve"> показана </w:t>
      </w:r>
      <w:bookmarkStart w:id="94" w:name="OLE_LINK69"/>
      <w:bookmarkStart w:id="95" w:name="OLE_LINK70"/>
      <w:r>
        <w:t>ВФ формуляра «</w:t>
      </w:r>
      <w:r w:rsidR="008857D2">
        <w:t>Произвольный документ</w:t>
      </w:r>
      <w:r>
        <w:t>», вкладка «Получатели»</w:t>
      </w:r>
      <w:bookmarkEnd w:id="94"/>
      <w:bookmarkEnd w:id="95"/>
      <w:r>
        <w:t>.</w:t>
      </w:r>
    </w:p>
    <w:bookmarkEnd w:id="92"/>
    <w:bookmarkEnd w:id="93"/>
    <w:p w14:paraId="03A0F0FF" w14:textId="28FE6694" w:rsidR="00800B98" w:rsidRPr="00800B98" w:rsidRDefault="00416808" w:rsidP="00800B98">
      <w:pPr>
        <w:pStyle w:val="GOSTFigure"/>
      </w:pPr>
      <w:r w:rsidRPr="00416808">
        <w:rPr>
          <w:noProof/>
        </w:rPr>
        <w:t xml:space="preserve"> </w:t>
      </w:r>
      <w:r w:rsidRPr="004F6843">
        <w:rPr>
          <w:noProof/>
        </w:rPr>
        <w:drawing>
          <wp:inline distT="0" distB="0" distL="0" distR="0" wp14:anchorId="076A891B" wp14:editId="1D1A79A6">
            <wp:extent cx="6152515" cy="1614170"/>
            <wp:effectExtent l="0" t="0" r="635" b="508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96" w:name="OLE_LINK1"/>
    <w:bookmarkStart w:id="97" w:name="OLE_LINK2"/>
    <w:p w14:paraId="7AA4A6E9" w14:textId="4E63F3FB" w:rsidR="003C1F2B" w:rsidRPr="00923308" w:rsidRDefault="00E03084" w:rsidP="00923308">
      <w:pPr>
        <w:pStyle w:val="GOSTFigName"/>
      </w:pPr>
      <w:r w:rsidRPr="00923308">
        <w:fldChar w:fldCharType="begin"/>
      </w:r>
      <w:r w:rsidRPr="00923308">
        <w:instrText xml:space="preserve"> SEQ Рисунок \* ARABIC </w:instrText>
      </w:r>
      <w:r w:rsidRPr="00923308">
        <w:fldChar w:fldCharType="separate"/>
      </w:r>
      <w:bookmarkStart w:id="98" w:name="_Ref32239296"/>
      <w:bookmarkStart w:id="99" w:name="_Toc114755328"/>
      <w:r w:rsidR="00333657">
        <w:rPr>
          <w:noProof/>
        </w:rPr>
        <w:t>4</w:t>
      </w:r>
      <w:bookmarkEnd w:id="98"/>
      <w:r w:rsidRPr="00923308">
        <w:fldChar w:fldCharType="end"/>
      </w:r>
      <w:r w:rsidR="003C1F2B" w:rsidRPr="00923308">
        <w:t xml:space="preserve">. </w:t>
      </w:r>
      <w:r w:rsidR="00A874DC" w:rsidRPr="00923308">
        <w:t>ВФ формуляра «</w:t>
      </w:r>
      <w:r w:rsidR="008857D2">
        <w:t>Произвольный документ</w:t>
      </w:r>
      <w:r w:rsidR="00A874DC" w:rsidRPr="00923308">
        <w:t>»</w:t>
      </w:r>
      <w:r w:rsidR="00416808">
        <w:t>,</w:t>
      </w:r>
      <w:r w:rsidR="00A874DC" w:rsidRPr="00923308">
        <w:t xml:space="preserve"> </w:t>
      </w:r>
      <w:r w:rsidR="00416808">
        <w:t>в</w:t>
      </w:r>
      <w:r w:rsidR="00A874DC" w:rsidRPr="00923308">
        <w:t>кладка «Получатели»</w:t>
      </w:r>
      <w:bookmarkEnd w:id="99"/>
    </w:p>
    <w:bookmarkEnd w:id="96"/>
    <w:bookmarkEnd w:id="97"/>
    <w:p w14:paraId="19A420B9" w14:textId="434B690E" w:rsidR="00C1636B" w:rsidRPr="00980587" w:rsidRDefault="00C1636B" w:rsidP="00980587">
      <w:pPr>
        <w:pStyle w:val="GOSTNormal"/>
        <w:rPr>
          <w:rStyle w:val="OTRSymItalic"/>
          <w:i w:val="0"/>
        </w:rPr>
      </w:pPr>
      <w:r w:rsidRPr="001457CF">
        <w:t xml:space="preserve">Состав и порядок заполнения полей вкладки «Получатели» представлены в таблицах </w:t>
      </w:r>
      <w:r w:rsidRPr="001457CF">
        <w:fldChar w:fldCharType="begin"/>
      </w:r>
      <w:r w:rsidRPr="001457CF">
        <w:instrText xml:space="preserve"> REF _Ref872743 \h </w:instrText>
      </w:r>
      <w:r w:rsidR="00980587" w:rsidRPr="001457CF">
        <w:instrText xml:space="preserve"> \* MERGEFORMAT </w:instrText>
      </w:r>
      <w:r w:rsidRPr="001457CF">
        <w:fldChar w:fldCharType="separate"/>
      </w:r>
      <w:r w:rsidR="00333657">
        <w:t>9</w:t>
      </w:r>
      <w:r w:rsidRPr="001457CF">
        <w:fldChar w:fldCharType="end"/>
      </w:r>
      <w:r w:rsidRPr="001457CF">
        <w:rPr>
          <w:rStyle w:val="OTRSymItalic"/>
          <w:i w:val="0"/>
        </w:rPr>
        <w:t>. Данная вкладка доступна только пользователям организации-создателя документа.</w:t>
      </w:r>
    </w:p>
    <w:p w14:paraId="48881839" w14:textId="1F93A8FC" w:rsidR="00C1636B" w:rsidRDefault="00C1636B" w:rsidP="00C1636B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" w:name="_Ref872743"/>
      <w:bookmarkStart w:id="101" w:name="_Toc114755315"/>
      <w:r w:rsidR="00333657">
        <w:rPr>
          <w:noProof/>
        </w:rPr>
        <w:t>9</w:t>
      </w:r>
      <w:bookmarkEnd w:id="100"/>
      <w:r>
        <w:rPr>
          <w:noProof/>
        </w:rPr>
        <w:fldChar w:fldCharType="end"/>
      </w:r>
      <w:r>
        <w:t xml:space="preserve">. </w:t>
      </w:r>
      <w:r w:rsidRPr="00D66EC6">
        <w:t xml:space="preserve">Состав и порядок заполнения </w:t>
      </w:r>
      <w:r>
        <w:t>табличной части</w:t>
      </w:r>
      <w:r w:rsidRPr="00D66EC6">
        <w:t xml:space="preserve"> </w:t>
      </w:r>
      <w:r>
        <w:t>«</w:t>
      </w:r>
      <w:r w:rsidR="00416808">
        <w:t>Получатели</w:t>
      </w:r>
      <w:r>
        <w:t xml:space="preserve">» </w:t>
      </w:r>
      <w:r w:rsidRPr="00D66EC6">
        <w:t>вкладки «</w:t>
      </w:r>
      <w:r>
        <w:t>Получатели</w:t>
      </w:r>
      <w:r w:rsidRPr="00D66EC6">
        <w:t>»</w:t>
      </w:r>
      <w:bookmarkEnd w:id="1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16"/>
        <w:gridCol w:w="1845"/>
        <w:gridCol w:w="1160"/>
        <w:gridCol w:w="2173"/>
        <w:gridCol w:w="4343"/>
      </w:tblGrid>
      <w:tr w:rsidR="00980587" w:rsidRPr="00BB2D59" w14:paraId="5589DF53" w14:textId="77777777" w:rsidTr="00416808">
        <w:trPr>
          <w:tblHeader/>
        </w:trPr>
        <w:tc>
          <w:tcPr>
            <w:tcW w:w="304" w:type="pct"/>
            <w:shd w:val="clear" w:color="auto" w:fill="FFFFFF" w:themeFill="background1"/>
            <w:vAlign w:val="center"/>
          </w:tcPr>
          <w:p w14:paraId="28161355" w14:textId="77777777" w:rsidR="00980587" w:rsidRPr="00BB2D59" w:rsidRDefault="00980587" w:rsidP="00BB2D59">
            <w:pPr>
              <w:pStyle w:val="GOSTTableHead"/>
            </w:pPr>
            <w:r w:rsidRPr="00BB2D59">
              <w:t>№ п/п</w:t>
            </w:r>
          </w:p>
        </w:tc>
        <w:tc>
          <w:tcPr>
            <w:tcW w:w="910" w:type="pct"/>
            <w:shd w:val="clear" w:color="auto" w:fill="FFFFFF" w:themeFill="background1"/>
            <w:vAlign w:val="center"/>
          </w:tcPr>
          <w:p w14:paraId="71F06870" w14:textId="77777777" w:rsidR="00980587" w:rsidRPr="00BB2D59" w:rsidRDefault="00980587" w:rsidP="00BB2D59">
            <w:pPr>
              <w:pStyle w:val="GOSTTableHead"/>
            </w:pPr>
            <w:r w:rsidRPr="00BB2D59">
              <w:t xml:space="preserve">Наименование </w:t>
            </w:r>
          </w:p>
          <w:p w14:paraId="2EE3723F" w14:textId="77777777" w:rsidR="00980587" w:rsidRPr="00BB2D59" w:rsidRDefault="00980587" w:rsidP="00BB2D59">
            <w:pPr>
              <w:pStyle w:val="GOSTTableHead"/>
            </w:pPr>
            <w:r w:rsidRPr="00BB2D59">
              <w:t>реквизита</w:t>
            </w:r>
          </w:p>
        </w:tc>
        <w:tc>
          <w:tcPr>
            <w:tcW w:w="572" w:type="pct"/>
            <w:shd w:val="clear" w:color="auto" w:fill="FFFFFF" w:themeFill="background1"/>
            <w:vAlign w:val="center"/>
          </w:tcPr>
          <w:p w14:paraId="66A2A18B" w14:textId="77777777" w:rsidR="00980587" w:rsidRPr="00BB2D59" w:rsidRDefault="00980587" w:rsidP="00BB2D59">
            <w:pPr>
              <w:pStyle w:val="GOSTTableHead"/>
            </w:pPr>
            <w:r w:rsidRPr="00BB2D59">
              <w:t>Обязательность</w:t>
            </w:r>
          </w:p>
        </w:tc>
        <w:tc>
          <w:tcPr>
            <w:tcW w:w="1072" w:type="pct"/>
            <w:shd w:val="clear" w:color="auto" w:fill="FFFFFF" w:themeFill="background1"/>
            <w:vAlign w:val="center"/>
          </w:tcPr>
          <w:p w14:paraId="081C365A" w14:textId="77777777" w:rsidR="00980587" w:rsidRPr="00BB2D59" w:rsidRDefault="00980587" w:rsidP="00BB2D59">
            <w:pPr>
              <w:pStyle w:val="GOSTTableHead"/>
            </w:pPr>
            <w:r w:rsidRPr="00BB2D59">
              <w:t>Доступность для редактирования</w:t>
            </w:r>
          </w:p>
        </w:tc>
        <w:tc>
          <w:tcPr>
            <w:tcW w:w="2142" w:type="pct"/>
            <w:shd w:val="clear" w:color="auto" w:fill="FFFFFF" w:themeFill="background1"/>
            <w:vAlign w:val="center"/>
          </w:tcPr>
          <w:p w14:paraId="3D5DE0E7" w14:textId="77777777" w:rsidR="00980587" w:rsidRPr="00BB2D59" w:rsidRDefault="00980587" w:rsidP="00BB2D59">
            <w:pPr>
              <w:pStyle w:val="GOSTTableHead"/>
            </w:pPr>
            <w:r w:rsidRPr="00BB2D59">
              <w:t>Правила заполнения реквизита</w:t>
            </w:r>
          </w:p>
        </w:tc>
      </w:tr>
      <w:tr w:rsidR="0066372D" w:rsidRPr="00BB2D59" w14:paraId="14B5C154" w14:textId="77777777" w:rsidTr="00416808">
        <w:tc>
          <w:tcPr>
            <w:tcW w:w="304" w:type="pct"/>
            <w:shd w:val="clear" w:color="auto" w:fill="FFFFFF" w:themeFill="background1"/>
          </w:tcPr>
          <w:p w14:paraId="4102A091" w14:textId="77777777" w:rsidR="0066372D" w:rsidRPr="004008B6" w:rsidRDefault="0066372D" w:rsidP="00A17573">
            <w:pPr>
              <w:pStyle w:val="GOSTTableNum"/>
              <w:numPr>
                <w:ilvl w:val="0"/>
                <w:numId w:val="67"/>
              </w:numPr>
            </w:pPr>
          </w:p>
        </w:tc>
        <w:tc>
          <w:tcPr>
            <w:tcW w:w="910" w:type="pct"/>
            <w:shd w:val="clear" w:color="auto" w:fill="FFFFFF" w:themeFill="background1"/>
          </w:tcPr>
          <w:p w14:paraId="1CD69FC3" w14:textId="47150D93" w:rsidR="0066372D" w:rsidRPr="00416808" w:rsidRDefault="00416808" w:rsidP="004F6843">
            <w:pPr>
              <w:pStyle w:val="GOSTTablenorm"/>
            </w:pPr>
            <w:r w:rsidRPr="00416808">
              <w:t>Код получателя</w:t>
            </w:r>
            <w:r w:rsidRPr="00416808" w:rsidDel="00416808">
              <w:t xml:space="preserve"> </w:t>
            </w:r>
          </w:p>
        </w:tc>
        <w:tc>
          <w:tcPr>
            <w:tcW w:w="572" w:type="pct"/>
            <w:shd w:val="clear" w:color="auto" w:fill="FFFFFF" w:themeFill="background1"/>
          </w:tcPr>
          <w:p w14:paraId="70BBC172" w14:textId="0DB69094" w:rsidR="0066372D" w:rsidRPr="00416808" w:rsidRDefault="00416808" w:rsidP="00416808">
            <w:pPr>
              <w:pStyle w:val="GOSTTablenorm"/>
            </w:pPr>
            <w:r>
              <w:t>Да</w:t>
            </w:r>
          </w:p>
        </w:tc>
        <w:tc>
          <w:tcPr>
            <w:tcW w:w="1072" w:type="pct"/>
            <w:shd w:val="clear" w:color="auto" w:fill="FFFFFF" w:themeFill="background1"/>
          </w:tcPr>
          <w:p w14:paraId="6DF928CC" w14:textId="2FD53EE1" w:rsidR="0066372D" w:rsidRPr="00416808" w:rsidRDefault="00416808" w:rsidP="00416808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  <w:shd w:val="clear" w:color="auto" w:fill="FFFFFF" w:themeFill="background1"/>
          </w:tcPr>
          <w:p w14:paraId="527B4A14" w14:textId="77777777" w:rsidR="00416808" w:rsidRDefault="00416808" w:rsidP="00416808">
            <w:pPr>
              <w:pStyle w:val="GOSTTablenorm"/>
            </w:pPr>
            <w:r>
              <w:t>Заполняется автоматически при выборе получателя из справочника:</w:t>
            </w:r>
          </w:p>
          <w:p w14:paraId="5ED5B8DB" w14:textId="6562D9DE" w:rsidR="00416808" w:rsidRDefault="00416808" w:rsidP="004F6843">
            <w:pPr>
              <w:pStyle w:val="GOSTTableListMark1"/>
            </w:pPr>
            <w:r>
              <w:t>из Сводного реестра значением поля ORGCODE;</w:t>
            </w:r>
          </w:p>
          <w:p w14:paraId="4821905C" w14:textId="2A9A2F93" w:rsidR="00416808" w:rsidRDefault="00416808" w:rsidP="004F6843">
            <w:pPr>
              <w:pStyle w:val="GOSTTableListMark1"/>
            </w:pPr>
            <w:r>
              <w:t>из ТОФК определяется код организации СР (orgcode) из сводного реестра, где код тофк = selforfkcode;</w:t>
            </w:r>
          </w:p>
          <w:p w14:paraId="0A9F1A04" w14:textId="22DA11A9" w:rsidR="0066372D" w:rsidRPr="00416808" w:rsidRDefault="00416808" w:rsidP="004F6843">
            <w:pPr>
              <w:pStyle w:val="GOSTTableListMark1"/>
            </w:pPr>
            <w:r>
              <w:t>из ИП/КФХ значением поля MO_CLIENTCODE.</w:t>
            </w:r>
          </w:p>
        </w:tc>
      </w:tr>
      <w:tr w:rsidR="00185C2E" w:rsidRPr="00BB2D59" w14:paraId="7620F8D0" w14:textId="77777777" w:rsidTr="00416808">
        <w:tc>
          <w:tcPr>
            <w:tcW w:w="304" w:type="pct"/>
            <w:shd w:val="clear" w:color="auto" w:fill="FFFFFF" w:themeFill="background1"/>
          </w:tcPr>
          <w:p w14:paraId="25495217" w14:textId="77777777" w:rsidR="00185C2E" w:rsidRPr="004008B6" w:rsidRDefault="00185C2E" w:rsidP="004008B6">
            <w:pPr>
              <w:pStyle w:val="GOSTTableNum"/>
            </w:pPr>
          </w:p>
        </w:tc>
        <w:tc>
          <w:tcPr>
            <w:tcW w:w="910" w:type="pct"/>
            <w:shd w:val="clear" w:color="auto" w:fill="FFFFFF" w:themeFill="background1"/>
          </w:tcPr>
          <w:p w14:paraId="08DEF528" w14:textId="22E444A8" w:rsidR="00185C2E" w:rsidRPr="00416808" w:rsidRDefault="00416808" w:rsidP="004F6843">
            <w:pPr>
              <w:pStyle w:val="GOSTTablenorm"/>
            </w:pPr>
            <w:r w:rsidRPr="00416808">
              <w:t>Код ТОФК получателя</w:t>
            </w:r>
            <w:r w:rsidRPr="00416808" w:rsidDel="00416808">
              <w:t xml:space="preserve"> </w:t>
            </w:r>
          </w:p>
        </w:tc>
        <w:tc>
          <w:tcPr>
            <w:tcW w:w="572" w:type="pct"/>
            <w:shd w:val="clear" w:color="auto" w:fill="FFFFFF" w:themeFill="background1"/>
          </w:tcPr>
          <w:p w14:paraId="6C6FA6DE" w14:textId="2A2AA6B7" w:rsidR="00185C2E" w:rsidRPr="00416808" w:rsidRDefault="00416808" w:rsidP="00416808">
            <w:pPr>
              <w:pStyle w:val="GOSTTablenorm"/>
            </w:pPr>
            <w:r>
              <w:t>Нет</w:t>
            </w:r>
          </w:p>
        </w:tc>
        <w:tc>
          <w:tcPr>
            <w:tcW w:w="1072" w:type="pct"/>
            <w:shd w:val="clear" w:color="auto" w:fill="FFFFFF" w:themeFill="background1"/>
          </w:tcPr>
          <w:p w14:paraId="12617A5A" w14:textId="414A9179" w:rsidR="00185C2E" w:rsidRPr="00416808" w:rsidRDefault="00416808" w:rsidP="00416808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  <w:shd w:val="clear" w:color="auto" w:fill="FFFFFF" w:themeFill="background1"/>
          </w:tcPr>
          <w:p w14:paraId="0ED4006C" w14:textId="6BAAE43D" w:rsidR="00185C2E" w:rsidRPr="00416808" w:rsidRDefault="00416808" w:rsidP="00416808">
            <w:pPr>
              <w:pStyle w:val="GOSTTablenorm"/>
            </w:pPr>
            <w:r w:rsidRPr="00416808">
              <w:t>Заполняется автоматически при выборе получателя из справочника ТОФК значением поля CODE.</w:t>
            </w:r>
          </w:p>
        </w:tc>
      </w:tr>
      <w:tr w:rsidR="00416808" w:rsidRPr="00BB2D59" w14:paraId="0FC47F17" w14:textId="77777777" w:rsidTr="00416808">
        <w:tc>
          <w:tcPr>
            <w:tcW w:w="304" w:type="pct"/>
            <w:shd w:val="clear" w:color="auto" w:fill="FFFFFF" w:themeFill="background1"/>
          </w:tcPr>
          <w:p w14:paraId="6FB09F13" w14:textId="77777777" w:rsidR="00416808" w:rsidRPr="004008B6" w:rsidRDefault="00416808" w:rsidP="004008B6">
            <w:pPr>
              <w:pStyle w:val="GOSTTableNum"/>
            </w:pPr>
          </w:p>
        </w:tc>
        <w:tc>
          <w:tcPr>
            <w:tcW w:w="910" w:type="pct"/>
            <w:shd w:val="clear" w:color="auto" w:fill="FFFFFF" w:themeFill="background1"/>
          </w:tcPr>
          <w:p w14:paraId="65D3A099" w14:textId="1602F6B8" w:rsidR="00416808" w:rsidRPr="00416808" w:rsidRDefault="00416808" w:rsidP="004F6843">
            <w:pPr>
              <w:pStyle w:val="GOSTTablenorm"/>
            </w:pPr>
            <w:r w:rsidRPr="00416808">
              <w:t>Наименование получателя</w:t>
            </w:r>
            <w:r w:rsidRPr="00416808" w:rsidDel="00416808">
              <w:t xml:space="preserve"> </w:t>
            </w:r>
          </w:p>
        </w:tc>
        <w:tc>
          <w:tcPr>
            <w:tcW w:w="572" w:type="pct"/>
            <w:shd w:val="clear" w:color="auto" w:fill="FFFFFF" w:themeFill="background1"/>
          </w:tcPr>
          <w:p w14:paraId="02C501CD" w14:textId="0ABF9C61" w:rsidR="00416808" w:rsidRPr="00416808" w:rsidRDefault="00416808" w:rsidP="00416808">
            <w:pPr>
              <w:pStyle w:val="GOSTTablenorm"/>
            </w:pPr>
            <w:r>
              <w:t>Да</w:t>
            </w:r>
          </w:p>
        </w:tc>
        <w:tc>
          <w:tcPr>
            <w:tcW w:w="1072" w:type="pct"/>
            <w:shd w:val="clear" w:color="auto" w:fill="FFFFFF" w:themeFill="background1"/>
          </w:tcPr>
          <w:p w14:paraId="5AE2BE62" w14:textId="73DEFD2B" w:rsidR="00416808" w:rsidRPr="00416808" w:rsidRDefault="00416808" w:rsidP="00416808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  <w:shd w:val="clear" w:color="auto" w:fill="FFFFFF" w:themeFill="background1"/>
          </w:tcPr>
          <w:p w14:paraId="25CC2477" w14:textId="77777777" w:rsidR="00416808" w:rsidRDefault="00416808" w:rsidP="00416808">
            <w:pPr>
              <w:pStyle w:val="GOSTTablenorm"/>
            </w:pPr>
            <w:r>
              <w:t>Заполняется автоматически при выборе получателя из справочника:</w:t>
            </w:r>
          </w:p>
          <w:p w14:paraId="239FBC1A" w14:textId="7377BBE8" w:rsidR="00416808" w:rsidRDefault="00416808" w:rsidP="004F6843">
            <w:pPr>
              <w:pStyle w:val="GOSTTableListMark1"/>
            </w:pPr>
            <w:r>
              <w:t>из Сводного реестра полем ORGFULLNAME;</w:t>
            </w:r>
          </w:p>
          <w:p w14:paraId="4200073D" w14:textId="4FF6B7E2" w:rsidR="00416808" w:rsidRDefault="00416808" w:rsidP="004F6843">
            <w:pPr>
              <w:pStyle w:val="GOSTTableListMark1"/>
            </w:pPr>
            <w:r>
              <w:t>из ТОФК значением поля FULLNAME;</w:t>
            </w:r>
          </w:p>
          <w:p w14:paraId="47AE9630" w14:textId="4CA342D9" w:rsidR="00416808" w:rsidRPr="00416808" w:rsidRDefault="00416808" w:rsidP="004F6843">
            <w:pPr>
              <w:pStyle w:val="GOSTTableListMark1"/>
            </w:pPr>
            <w:r>
              <w:t>из ИП/КФХ значением поля MO_FULLNAME.</w:t>
            </w:r>
          </w:p>
        </w:tc>
      </w:tr>
      <w:tr w:rsidR="00416808" w:rsidRPr="00BB2D59" w14:paraId="790F778E" w14:textId="77777777" w:rsidTr="00416808">
        <w:tc>
          <w:tcPr>
            <w:tcW w:w="304" w:type="pct"/>
            <w:shd w:val="clear" w:color="auto" w:fill="FFFFFF" w:themeFill="background1"/>
          </w:tcPr>
          <w:p w14:paraId="69F62BA3" w14:textId="77777777" w:rsidR="00416808" w:rsidRPr="004008B6" w:rsidRDefault="00416808" w:rsidP="004008B6">
            <w:pPr>
              <w:pStyle w:val="GOSTTableNum"/>
            </w:pPr>
          </w:p>
        </w:tc>
        <w:tc>
          <w:tcPr>
            <w:tcW w:w="910" w:type="pct"/>
            <w:shd w:val="clear" w:color="auto" w:fill="FFFFFF" w:themeFill="background1"/>
          </w:tcPr>
          <w:p w14:paraId="23F4F198" w14:textId="2E484BC9" w:rsidR="00416808" w:rsidRPr="00416808" w:rsidRDefault="00416808" w:rsidP="004F6843">
            <w:pPr>
              <w:pStyle w:val="GOSTTablenorm"/>
            </w:pPr>
            <w:r w:rsidRPr="00416808">
              <w:t>Тип справочника</w:t>
            </w:r>
            <w:r w:rsidRPr="00416808" w:rsidDel="00416808">
              <w:t xml:space="preserve"> </w:t>
            </w:r>
          </w:p>
        </w:tc>
        <w:tc>
          <w:tcPr>
            <w:tcW w:w="572" w:type="pct"/>
            <w:shd w:val="clear" w:color="auto" w:fill="FFFFFF" w:themeFill="background1"/>
          </w:tcPr>
          <w:p w14:paraId="06E524D8" w14:textId="26902667" w:rsidR="00416808" w:rsidRPr="00416808" w:rsidRDefault="00416808" w:rsidP="00416808">
            <w:pPr>
              <w:pStyle w:val="GOSTTablenorm"/>
            </w:pPr>
            <w:r>
              <w:t>Да</w:t>
            </w:r>
          </w:p>
        </w:tc>
        <w:tc>
          <w:tcPr>
            <w:tcW w:w="1072" w:type="pct"/>
            <w:shd w:val="clear" w:color="auto" w:fill="FFFFFF" w:themeFill="background1"/>
          </w:tcPr>
          <w:p w14:paraId="1FC33708" w14:textId="031E02BB" w:rsidR="00416808" w:rsidRPr="00416808" w:rsidRDefault="00416808" w:rsidP="00416808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  <w:shd w:val="clear" w:color="auto" w:fill="FFFFFF" w:themeFill="background1"/>
          </w:tcPr>
          <w:p w14:paraId="7377265F" w14:textId="77777777" w:rsidR="00416808" w:rsidRDefault="00416808" w:rsidP="00416808">
            <w:pPr>
              <w:pStyle w:val="GOSTTablenorm"/>
            </w:pPr>
            <w:r>
              <w:t>Заполняется автоматически при выборе получателя. Указывается из какого справочника был выбран получатель:</w:t>
            </w:r>
          </w:p>
          <w:p w14:paraId="3D07FA28" w14:textId="766AACA5" w:rsidR="00416808" w:rsidRDefault="00416808" w:rsidP="004F6843">
            <w:pPr>
              <w:pStyle w:val="GOSTTableListMark1"/>
            </w:pPr>
            <w:r>
              <w:t>Сводный реестр;</w:t>
            </w:r>
          </w:p>
          <w:p w14:paraId="76149CBB" w14:textId="678E13F8" w:rsidR="00416808" w:rsidRDefault="00416808" w:rsidP="004F6843">
            <w:pPr>
              <w:pStyle w:val="GOSTTableListMark1"/>
            </w:pPr>
            <w:r>
              <w:t>ТОФК;</w:t>
            </w:r>
          </w:p>
          <w:p w14:paraId="195550F5" w14:textId="23A77F56" w:rsidR="00416808" w:rsidRPr="00416808" w:rsidRDefault="00416808" w:rsidP="004F6843">
            <w:pPr>
              <w:pStyle w:val="GOSTTableListMark1"/>
            </w:pPr>
            <w:r>
              <w:t>ИП\КФХ.</w:t>
            </w:r>
          </w:p>
        </w:tc>
      </w:tr>
    </w:tbl>
    <w:p w14:paraId="42CF3206" w14:textId="60C839BD" w:rsidR="00185C2E" w:rsidRPr="00416808" w:rsidRDefault="00185C2E" w:rsidP="00416808">
      <w:pPr>
        <w:pStyle w:val="GOSTNormal"/>
        <w:rPr>
          <w:rStyle w:val="OTRSymItalic"/>
          <w:i w:val="0"/>
        </w:rPr>
      </w:pPr>
      <w:bookmarkStart w:id="102" w:name="OLE_LINK11"/>
      <w:bookmarkStart w:id="103" w:name="OLE_LINK12"/>
      <w:bookmarkStart w:id="104" w:name="_Toc795745"/>
      <w:r w:rsidRPr="00416808">
        <w:rPr>
          <w:rStyle w:val="OTRSymItalic"/>
          <w:i w:val="0"/>
        </w:rPr>
        <w:t>Вкладка содержит следующие кнопки:</w:t>
      </w:r>
    </w:p>
    <w:p w14:paraId="100576C7" w14:textId="77777777" w:rsidR="00416808" w:rsidRPr="00970433" w:rsidRDefault="00416808" w:rsidP="00416808">
      <w:pPr>
        <w:pStyle w:val="GOSTListmark1"/>
        <w:rPr>
          <w:noProof/>
        </w:rPr>
      </w:pPr>
      <w:r w:rsidRPr="00970433">
        <w:rPr>
          <w:noProof/>
        </w:rPr>
        <w:lastRenderedPageBreak/>
        <w:t>«Добавить из сводного реестра» - при нажатии открывается диалоговая форма, в которой отображается СФ справочника «Сводный реестр».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</w:t>
      </w:r>
      <w:r>
        <w:rPr>
          <w:noProof/>
        </w:rPr>
        <w:t>Произвольный документ</w:t>
      </w:r>
      <w:r w:rsidRPr="00970433">
        <w:rPr>
          <w:noProof/>
        </w:rPr>
        <w:t>». Кнопка доступна на статус «Черновик», «К отмене».</w:t>
      </w:r>
    </w:p>
    <w:p w14:paraId="3CAA626C" w14:textId="77777777" w:rsidR="00416808" w:rsidRPr="00970433" w:rsidRDefault="00416808" w:rsidP="00416808">
      <w:pPr>
        <w:pStyle w:val="GOSTListmark1"/>
        <w:rPr>
          <w:noProof/>
        </w:rPr>
      </w:pPr>
      <w:r w:rsidRPr="00970433">
        <w:rPr>
          <w:noProof/>
        </w:rPr>
        <w:t>Добавить  ИП\КФХ - при нажатии открывается диалоговая форма, в которой отображается СФ справочника «Реестр ИП и КФХ».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«Произвольный документ». Кнопка доступна на статус «Черновик», «К отмене».</w:t>
      </w:r>
    </w:p>
    <w:p w14:paraId="7A50FE11" w14:textId="12E2B798" w:rsidR="00185C2E" w:rsidRDefault="00416808" w:rsidP="00416808">
      <w:pPr>
        <w:pStyle w:val="GOSTListmark1"/>
        <w:rPr>
          <w:rStyle w:val="OTRSymItalic"/>
          <w:i w:val="0"/>
        </w:rPr>
      </w:pPr>
      <w:r w:rsidRPr="00970433">
        <w:rPr>
          <w:noProof/>
        </w:rPr>
        <w:t>Добавить из ТОФК - при нажатии открывается диалоговая форма, в которой отображается СФ справочника «ТОФК 2.0».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«Произвольный документ». Кнопка доступна н</w:t>
      </w:r>
      <w:r>
        <w:rPr>
          <w:noProof/>
        </w:rPr>
        <w:t>а статус «Черновик», «К отмене»</w:t>
      </w:r>
      <w:r w:rsidR="00185C2E" w:rsidRPr="00185C2E">
        <w:rPr>
          <w:rStyle w:val="OTRSymItalic"/>
          <w:i w:val="0"/>
        </w:rPr>
        <w:t>.</w:t>
      </w:r>
    </w:p>
    <w:p w14:paraId="5BF691B2" w14:textId="3F6E3C77" w:rsidR="00347C20" w:rsidRPr="00A874DC" w:rsidRDefault="00347C20" w:rsidP="00A874DC">
      <w:pPr>
        <w:pStyle w:val="41"/>
      </w:pPr>
      <w:bookmarkStart w:id="105" w:name="_Toc57047185"/>
      <w:bookmarkStart w:id="106" w:name="_Toc57047186"/>
      <w:bookmarkStart w:id="107" w:name="_Toc57047187"/>
      <w:bookmarkStart w:id="108" w:name="_Toc57047188"/>
      <w:bookmarkStart w:id="109" w:name="_Toc57047189"/>
      <w:bookmarkStart w:id="110" w:name="_Toc57047190"/>
      <w:bookmarkStart w:id="111" w:name="_Toc57047200"/>
      <w:bookmarkStart w:id="112" w:name="_Toc57047206"/>
      <w:bookmarkStart w:id="113" w:name="_Toc57047214"/>
      <w:bookmarkStart w:id="114" w:name="_Toc57047220"/>
      <w:bookmarkStart w:id="115" w:name="_Toc57047226"/>
      <w:bookmarkStart w:id="116" w:name="_Toc57047231"/>
      <w:bookmarkStart w:id="117" w:name="_Toc57047235"/>
      <w:bookmarkStart w:id="118" w:name="_Toc57047239"/>
      <w:bookmarkStart w:id="119" w:name="_Toc57047243"/>
      <w:bookmarkStart w:id="120" w:name="_Toc57047247"/>
      <w:bookmarkStart w:id="121" w:name="_Toc114755274"/>
      <w:bookmarkEnd w:id="102"/>
      <w:bookmarkEnd w:id="103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r w:rsidRPr="00A874DC">
        <w:t>Вкладка «Отметки об исполнении»</w:t>
      </w:r>
      <w:bookmarkEnd w:id="121"/>
    </w:p>
    <w:p w14:paraId="6B815EE9" w14:textId="33F5F4CD" w:rsidR="00D545A1" w:rsidRDefault="00D545A1" w:rsidP="00A874DC">
      <w:pPr>
        <w:pStyle w:val="GOSTNormal"/>
      </w:pPr>
      <w:bookmarkStart w:id="122" w:name="OLE_LINK79"/>
      <w:bookmarkStart w:id="123" w:name="OLE_LINK80"/>
      <w:r>
        <w:t>На вкладке «Отметк</w:t>
      </w:r>
      <w:r w:rsidR="00626BDE">
        <w:t>и об исполнении» можно отследить ход обработки документа на стороне организации-получателе.</w:t>
      </w:r>
    </w:p>
    <w:p w14:paraId="5A46B271" w14:textId="245FA2B3" w:rsidR="00A874DC" w:rsidRPr="00A874DC" w:rsidRDefault="00A874DC" w:rsidP="00A874DC">
      <w:pPr>
        <w:pStyle w:val="GOSTNormal"/>
      </w:pPr>
      <w:r w:rsidRPr="00A874DC">
        <w:t xml:space="preserve">На рисунке </w:t>
      </w:r>
      <w:r>
        <w:fldChar w:fldCharType="begin"/>
      </w:r>
      <w:r>
        <w:instrText xml:space="preserve"> REF _Ref32239604 \h </w:instrText>
      </w:r>
      <w:r>
        <w:fldChar w:fldCharType="separate"/>
      </w:r>
      <w:r w:rsidR="00333657">
        <w:rPr>
          <w:noProof/>
        </w:rPr>
        <w:t>5</w:t>
      </w:r>
      <w:r>
        <w:fldChar w:fldCharType="end"/>
      </w:r>
      <w:r w:rsidRPr="00A874DC">
        <w:t xml:space="preserve"> показана </w:t>
      </w:r>
      <w:bookmarkStart w:id="124" w:name="OLE_LINK75"/>
      <w:bookmarkStart w:id="125" w:name="OLE_LINK76"/>
      <w:r w:rsidRPr="00A874DC">
        <w:t>ВФ формуляра «</w:t>
      </w:r>
      <w:r w:rsidR="008857D2">
        <w:t>Произвольный документ</w:t>
      </w:r>
      <w:r w:rsidRPr="00A874DC">
        <w:t>», вкладка «</w:t>
      </w:r>
      <w:r>
        <w:t>Отметки об исполнении</w:t>
      </w:r>
      <w:r w:rsidRPr="00A874DC">
        <w:t>»</w:t>
      </w:r>
      <w:bookmarkEnd w:id="124"/>
      <w:bookmarkEnd w:id="125"/>
      <w:r w:rsidRPr="00A874DC">
        <w:t>.</w:t>
      </w:r>
    </w:p>
    <w:bookmarkEnd w:id="122"/>
    <w:bookmarkEnd w:id="123"/>
    <w:p w14:paraId="1D404E54" w14:textId="35D2C609" w:rsidR="00347C20" w:rsidRDefault="00416808" w:rsidP="00347C20">
      <w:pPr>
        <w:pStyle w:val="GOSTFigure"/>
        <w:rPr>
          <w:rStyle w:val="OTRSymItalic"/>
        </w:rPr>
      </w:pPr>
      <w:r w:rsidRPr="00416808">
        <w:rPr>
          <w:noProof/>
        </w:rPr>
        <w:t xml:space="preserve"> </w:t>
      </w:r>
      <w:r w:rsidRPr="004F6843">
        <w:rPr>
          <w:noProof/>
        </w:rPr>
        <w:drawing>
          <wp:inline distT="0" distB="0" distL="0" distR="0" wp14:anchorId="79E629EA" wp14:editId="3D9600D9">
            <wp:extent cx="5755648" cy="166687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054" cy="166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02650" w14:textId="70DEAA49" w:rsidR="00704AFA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6" w:name="_Ref32239604"/>
      <w:bookmarkStart w:id="127" w:name="_Toc114755329"/>
      <w:r w:rsidR="00333657">
        <w:rPr>
          <w:noProof/>
        </w:rPr>
        <w:t>5</w:t>
      </w:r>
      <w:bookmarkEnd w:id="126"/>
      <w:r>
        <w:rPr>
          <w:noProof/>
        </w:rPr>
        <w:fldChar w:fldCharType="end"/>
      </w:r>
      <w:r w:rsidR="00704AFA" w:rsidRPr="00923308">
        <w:t xml:space="preserve">. </w:t>
      </w:r>
      <w:bookmarkStart w:id="128" w:name="OLE_LINK81"/>
      <w:bookmarkStart w:id="129" w:name="OLE_LINK82"/>
      <w:r w:rsidR="005827E4" w:rsidRPr="00923308">
        <w:t>ВФ формуляра «</w:t>
      </w:r>
      <w:r w:rsidR="008857D2">
        <w:t>Произвольный документ</w:t>
      </w:r>
      <w:r w:rsidR="005827E4" w:rsidRPr="00923308">
        <w:t>». Вкладка «</w:t>
      </w:r>
      <w:bookmarkEnd w:id="128"/>
      <w:bookmarkEnd w:id="129"/>
      <w:r w:rsidR="005827E4" w:rsidRPr="00923308">
        <w:t>Отметки об исполнении»</w:t>
      </w:r>
      <w:bookmarkEnd w:id="127"/>
    </w:p>
    <w:p w14:paraId="4709BF3D" w14:textId="6023A14C" w:rsidR="00347C20" w:rsidRPr="005827E4" w:rsidRDefault="00347C20" w:rsidP="005827E4">
      <w:pPr>
        <w:pStyle w:val="GOSTNormal"/>
        <w:rPr>
          <w:rStyle w:val="OTRSymItalic"/>
          <w:i w:val="0"/>
        </w:rPr>
      </w:pPr>
      <w:r w:rsidRPr="001457CF">
        <w:rPr>
          <w:rStyle w:val="OTRSymItalic"/>
          <w:i w:val="0"/>
        </w:rPr>
        <w:t xml:space="preserve">Состав и порядок заполнения полей </w:t>
      </w:r>
      <w:r w:rsidR="005827E4" w:rsidRPr="001457CF">
        <w:t xml:space="preserve">вкладки «Отметки об исполнении» </w:t>
      </w:r>
      <w:r w:rsidRPr="001457CF">
        <w:rPr>
          <w:rStyle w:val="OTRSymItalic"/>
          <w:i w:val="0"/>
        </w:rPr>
        <w:t>представлен в таблице</w:t>
      </w:r>
      <w:r w:rsidR="001457CF" w:rsidRPr="001457CF">
        <w:rPr>
          <w:rStyle w:val="OTRSymItalic"/>
          <w:i w:val="0"/>
        </w:rPr>
        <w:t xml:space="preserve"> </w:t>
      </w:r>
      <w:r w:rsidR="001457CF" w:rsidRPr="001457CF">
        <w:rPr>
          <w:rStyle w:val="OTRSymItalic"/>
          <w:i w:val="0"/>
        </w:rPr>
        <w:fldChar w:fldCharType="begin"/>
      </w:r>
      <w:r w:rsidR="001457CF" w:rsidRPr="001457CF">
        <w:rPr>
          <w:rStyle w:val="OTRSymItalic"/>
          <w:i w:val="0"/>
        </w:rPr>
        <w:instrText xml:space="preserve"> REF _Ref32512806 \h </w:instrText>
      </w:r>
      <w:r w:rsidR="001457CF">
        <w:rPr>
          <w:rStyle w:val="OTRSymItalic"/>
          <w:i w:val="0"/>
        </w:rPr>
        <w:instrText xml:space="preserve"> \* MERGEFORMAT </w:instrText>
      </w:r>
      <w:r w:rsidR="001457CF" w:rsidRPr="001457CF">
        <w:rPr>
          <w:rStyle w:val="OTRSymItalic"/>
          <w:i w:val="0"/>
        </w:rPr>
      </w:r>
      <w:r w:rsidR="001457CF" w:rsidRPr="001457CF">
        <w:rPr>
          <w:rStyle w:val="OTRSymItalic"/>
          <w:i w:val="0"/>
        </w:rPr>
        <w:fldChar w:fldCharType="separate"/>
      </w:r>
      <w:r w:rsidR="00333657">
        <w:rPr>
          <w:noProof/>
        </w:rPr>
        <w:t>10</w:t>
      </w:r>
      <w:r w:rsidR="001457CF" w:rsidRPr="001457CF">
        <w:rPr>
          <w:rStyle w:val="OTRSymItalic"/>
          <w:i w:val="0"/>
        </w:rPr>
        <w:fldChar w:fldCharType="end"/>
      </w:r>
      <w:r w:rsidRPr="001457CF">
        <w:rPr>
          <w:rStyle w:val="OTRSymItalic"/>
          <w:i w:val="0"/>
        </w:rPr>
        <w:t>. Данная вкладка доступна только пользователям организации-создателя документа.</w:t>
      </w:r>
    </w:p>
    <w:p w14:paraId="5BFA4F04" w14:textId="2D401E01" w:rsidR="00347C20" w:rsidRDefault="00A65462" w:rsidP="00347C20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30" w:name="_Ref32512806"/>
      <w:bookmarkStart w:id="131" w:name="_Toc114755316"/>
      <w:r w:rsidR="00333657">
        <w:rPr>
          <w:noProof/>
        </w:rPr>
        <w:t>10</w:t>
      </w:r>
      <w:bookmarkEnd w:id="130"/>
      <w:r>
        <w:rPr>
          <w:noProof/>
        </w:rPr>
        <w:fldChar w:fldCharType="end"/>
      </w:r>
      <w:r w:rsidR="00347C20">
        <w:t xml:space="preserve">. </w:t>
      </w:r>
      <w:bookmarkStart w:id="132" w:name="OLE_LINK83"/>
      <w:bookmarkStart w:id="133" w:name="OLE_LINK84"/>
      <w:r w:rsidR="00347C20" w:rsidRPr="002B0EA9">
        <w:t xml:space="preserve">Описание реквизитного состава </w:t>
      </w:r>
      <w:bookmarkStart w:id="134" w:name="OLE_LINK77"/>
      <w:bookmarkStart w:id="135" w:name="OLE_LINK78"/>
      <w:r w:rsidR="00347C20" w:rsidRPr="002B0EA9">
        <w:t>вкладки «</w:t>
      </w:r>
      <w:bookmarkEnd w:id="132"/>
      <w:bookmarkEnd w:id="133"/>
      <w:r w:rsidR="00347C20">
        <w:t>Отметки об исполнении</w:t>
      </w:r>
      <w:r w:rsidR="00347C20" w:rsidRPr="002B0EA9">
        <w:t>»</w:t>
      </w:r>
      <w:bookmarkEnd w:id="131"/>
      <w:bookmarkEnd w:id="134"/>
      <w:bookmarkEnd w:id="1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18"/>
        <w:gridCol w:w="2044"/>
        <w:gridCol w:w="1105"/>
        <w:gridCol w:w="1160"/>
        <w:gridCol w:w="5210"/>
      </w:tblGrid>
      <w:tr w:rsidR="00B43C2E" w:rsidRPr="00BB2D59" w14:paraId="10ACAD7C" w14:textId="77777777" w:rsidTr="004F6843">
        <w:trPr>
          <w:tblHeader/>
        </w:trPr>
        <w:tc>
          <w:tcPr>
            <w:tcW w:w="305" w:type="pct"/>
            <w:shd w:val="clear" w:color="auto" w:fill="FFFFFF" w:themeFill="background1"/>
            <w:vAlign w:val="center"/>
          </w:tcPr>
          <w:p w14:paraId="4B4C01A3" w14:textId="77777777" w:rsidR="00B43C2E" w:rsidRPr="00BB2D59" w:rsidRDefault="00B43C2E" w:rsidP="002D1698">
            <w:pPr>
              <w:pStyle w:val="GOSTTableHead"/>
            </w:pPr>
            <w:r w:rsidRPr="00BB2D59">
              <w:t>№ п/п</w:t>
            </w: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3DE7A5DA" w14:textId="77777777" w:rsidR="00B43C2E" w:rsidRPr="00BB2D59" w:rsidRDefault="00B43C2E" w:rsidP="002D1698">
            <w:pPr>
              <w:pStyle w:val="GOSTTableHead"/>
            </w:pPr>
            <w:r w:rsidRPr="00BB2D59">
              <w:t xml:space="preserve">Наименование </w:t>
            </w:r>
          </w:p>
          <w:p w14:paraId="7AD27BA7" w14:textId="77777777" w:rsidR="00B43C2E" w:rsidRPr="00BB2D59" w:rsidRDefault="00B43C2E" w:rsidP="002D1698">
            <w:pPr>
              <w:pStyle w:val="GOSTTableHead"/>
            </w:pPr>
            <w:r w:rsidRPr="00BB2D59">
              <w:t>реквизита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77DE9F3D" w14:textId="77777777" w:rsidR="00B43C2E" w:rsidRPr="00BB2D59" w:rsidRDefault="00B43C2E" w:rsidP="002D1698">
            <w:pPr>
              <w:pStyle w:val="GOSTTableHead"/>
            </w:pPr>
            <w:r w:rsidRPr="00BB2D59">
              <w:t>Обязательность</w:t>
            </w:r>
          </w:p>
        </w:tc>
        <w:tc>
          <w:tcPr>
            <w:tcW w:w="572" w:type="pct"/>
            <w:shd w:val="clear" w:color="auto" w:fill="FFFFFF" w:themeFill="background1"/>
            <w:vAlign w:val="center"/>
          </w:tcPr>
          <w:p w14:paraId="328FE4D1" w14:textId="77777777" w:rsidR="00B43C2E" w:rsidRPr="00BB2D59" w:rsidRDefault="00B43C2E" w:rsidP="002D1698">
            <w:pPr>
              <w:pStyle w:val="GOSTTableHead"/>
            </w:pPr>
            <w:r w:rsidRPr="00BB2D59">
              <w:t>Доступность для редактирования</w:t>
            </w:r>
          </w:p>
        </w:tc>
        <w:tc>
          <w:tcPr>
            <w:tcW w:w="2570" w:type="pct"/>
            <w:shd w:val="clear" w:color="auto" w:fill="FFFFFF" w:themeFill="background1"/>
            <w:vAlign w:val="center"/>
          </w:tcPr>
          <w:p w14:paraId="5549F0EE" w14:textId="77777777" w:rsidR="00B43C2E" w:rsidRPr="00BB2D59" w:rsidRDefault="00B43C2E" w:rsidP="002D1698">
            <w:pPr>
              <w:pStyle w:val="GOSTTableHead"/>
            </w:pPr>
            <w:r w:rsidRPr="00BB2D59">
              <w:t>Правила заполнения реквизита</w:t>
            </w:r>
          </w:p>
        </w:tc>
      </w:tr>
      <w:tr w:rsidR="00B43C2E" w:rsidRPr="00BB2D59" w14:paraId="1C62DBDA" w14:textId="77777777" w:rsidTr="004F6843">
        <w:tc>
          <w:tcPr>
            <w:tcW w:w="305" w:type="pct"/>
            <w:shd w:val="clear" w:color="auto" w:fill="FFFFFF" w:themeFill="background1"/>
          </w:tcPr>
          <w:p w14:paraId="0F0085D3" w14:textId="77777777" w:rsidR="00B43C2E" w:rsidRPr="004008B6" w:rsidRDefault="00B43C2E" w:rsidP="004F6843">
            <w:pPr>
              <w:pStyle w:val="GOSTTableNum"/>
              <w:numPr>
                <w:ilvl w:val="0"/>
                <w:numId w:val="85"/>
              </w:numPr>
            </w:pPr>
          </w:p>
        </w:tc>
        <w:tc>
          <w:tcPr>
            <w:tcW w:w="1008" w:type="pct"/>
          </w:tcPr>
          <w:p w14:paraId="221A98A4" w14:textId="527B48C5" w:rsidR="00B43C2E" w:rsidRPr="00BB2D59" w:rsidRDefault="00B43C2E" w:rsidP="00B43C2E">
            <w:pPr>
              <w:pStyle w:val="GOSTTablenorm"/>
            </w:pPr>
            <w:r>
              <w:t>Дата прочтения</w:t>
            </w:r>
          </w:p>
        </w:tc>
        <w:tc>
          <w:tcPr>
            <w:tcW w:w="545" w:type="pct"/>
          </w:tcPr>
          <w:p w14:paraId="715E8CC3" w14:textId="3E195E1E" w:rsidR="00B43C2E" w:rsidRPr="00BB2D59" w:rsidRDefault="00B43C2E" w:rsidP="00B43C2E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534B1617" w14:textId="6E3C87C4" w:rsidR="00B43C2E" w:rsidRPr="00BB2D59" w:rsidRDefault="00B43C2E" w:rsidP="00B43C2E">
            <w:pPr>
              <w:pStyle w:val="GOSTTablenorm"/>
            </w:pPr>
            <w:r>
              <w:t>Нет</w:t>
            </w:r>
          </w:p>
        </w:tc>
        <w:tc>
          <w:tcPr>
            <w:tcW w:w="2570" w:type="pct"/>
          </w:tcPr>
          <w:p w14:paraId="029B56F0" w14:textId="26825CFF" w:rsidR="00B43C2E" w:rsidRPr="00BB2D59" w:rsidRDefault="00B43C2E" w:rsidP="005C79EF">
            <w:pPr>
              <w:pStyle w:val="GOSTTablenorm"/>
            </w:pPr>
            <w:r>
              <w:t xml:space="preserve">Указывается системная дата прочтения документа (переход на статус «Прочтен» всех связанных </w:t>
            </w:r>
            <w:r w:rsidR="005C79EF">
              <w:t>документов</w:t>
            </w:r>
            <w:r>
              <w:t>)</w:t>
            </w:r>
            <w:r w:rsidR="005C79EF">
              <w:t>.</w:t>
            </w:r>
          </w:p>
        </w:tc>
      </w:tr>
      <w:tr w:rsidR="00B30F16" w:rsidRPr="00BB2D59" w14:paraId="54BBD13B" w14:textId="77777777" w:rsidTr="004F6843">
        <w:tc>
          <w:tcPr>
            <w:tcW w:w="305" w:type="pct"/>
            <w:shd w:val="clear" w:color="auto" w:fill="FFFFFF" w:themeFill="background1"/>
          </w:tcPr>
          <w:p w14:paraId="1023639C" w14:textId="77777777" w:rsidR="00B30F16" w:rsidRPr="00BB2D59" w:rsidRDefault="00B30F16" w:rsidP="00B30F16">
            <w:pPr>
              <w:pStyle w:val="GOSTTableNum"/>
            </w:pPr>
          </w:p>
        </w:tc>
        <w:tc>
          <w:tcPr>
            <w:tcW w:w="1008" w:type="pct"/>
            <w:shd w:val="clear" w:color="auto" w:fill="FFFFFF" w:themeFill="background1"/>
          </w:tcPr>
          <w:p w14:paraId="38B1098A" w14:textId="72366685" w:rsidR="00B30F16" w:rsidRPr="00BB2D59" w:rsidRDefault="00B30F16" w:rsidP="005C79EF">
            <w:pPr>
              <w:pStyle w:val="GOSTTablenorm"/>
            </w:pPr>
            <w:r w:rsidRPr="00F27E14">
              <w:t xml:space="preserve">Дата исполнения </w:t>
            </w:r>
          </w:p>
        </w:tc>
        <w:tc>
          <w:tcPr>
            <w:tcW w:w="545" w:type="pct"/>
            <w:shd w:val="clear" w:color="auto" w:fill="FFFFFF" w:themeFill="background1"/>
          </w:tcPr>
          <w:p w14:paraId="7AC7B541" w14:textId="595E862C" w:rsidR="00B30F16" w:rsidRPr="00BB2D59" w:rsidRDefault="00B30F16" w:rsidP="00B30F16">
            <w:pPr>
              <w:pStyle w:val="GOSTTablenorm"/>
            </w:pPr>
            <w:r w:rsidRPr="00C27881">
              <w:t>Нет</w:t>
            </w:r>
          </w:p>
        </w:tc>
        <w:tc>
          <w:tcPr>
            <w:tcW w:w="572" w:type="pct"/>
            <w:shd w:val="clear" w:color="auto" w:fill="FFFFFF" w:themeFill="background1"/>
          </w:tcPr>
          <w:p w14:paraId="5A817719" w14:textId="1A4E1A0E" w:rsidR="00B30F16" w:rsidRPr="00BB2D59" w:rsidRDefault="00B30F16" w:rsidP="00B30F16">
            <w:pPr>
              <w:pStyle w:val="GOSTTablenorm"/>
            </w:pPr>
            <w:r w:rsidRPr="00C27881">
              <w:t>Нет</w:t>
            </w:r>
          </w:p>
        </w:tc>
        <w:tc>
          <w:tcPr>
            <w:tcW w:w="2570" w:type="pct"/>
            <w:shd w:val="clear" w:color="auto" w:fill="FFFFFF" w:themeFill="background1"/>
          </w:tcPr>
          <w:p w14:paraId="33C2D6EB" w14:textId="209C0124" w:rsidR="00B30F16" w:rsidRPr="00BB2D59" w:rsidRDefault="00B30F16" w:rsidP="001E6B46">
            <w:pPr>
              <w:pStyle w:val="GOSTTablenorm"/>
            </w:pPr>
            <w:r w:rsidRPr="00014740">
              <w:t>Указывается системная дата исполнения докумен</w:t>
            </w:r>
            <w:r w:rsidRPr="00014740">
              <w:lastRenderedPageBreak/>
              <w:t>та.</w:t>
            </w:r>
          </w:p>
        </w:tc>
      </w:tr>
      <w:tr w:rsidR="00B30F16" w:rsidRPr="00BB2D59" w14:paraId="34C468B1" w14:textId="77777777" w:rsidTr="004F6843">
        <w:tc>
          <w:tcPr>
            <w:tcW w:w="305" w:type="pct"/>
            <w:shd w:val="clear" w:color="auto" w:fill="FFFFFF" w:themeFill="background1"/>
          </w:tcPr>
          <w:p w14:paraId="4456B8CC" w14:textId="77777777" w:rsidR="00B30F16" w:rsidRPr="00BB2D59" w:rsidRDefault="00B30F16" w:rsidP="00B30F16">
            <w:pPr>
              <w:pStyle w:val="GOSTTableNum"/>
            </w:pPr>
          </w:p>
        </w:tc>
        <w:tc>
          <w:tcPr>
            <w:tcW w:w="1008" w:type="pct"/>
            <w:shd w:val="clear" w:color="auto" w:fill="FFFFFF" w:themeFill="background1"/>
          </w:tcPr>
          <w:p w14:paraId="4DFC4752" w14:textId="2C07EBE3" w:rsidR="00B30F16" w:rsidRPr="00BB2D59" w:rsidRDefault="00B30F16" w:rsidP="005C79EF">
            <w:pPr>
              <w:pStyle w:val="GOSTTablenorm"/>
            </w:pPr>
            <w:r w:rsidRPr="00F27E14">
              <w:t>Дата отказа</w:t>
            </w:r>
          </w:p>
        </w:tc>
        <w:tc>
          <w:tcPr>
            <w:tcW w:w="545" w:type="pct"/>
            <w:shd w:val="clear" w:color="auto" w:fill="FFFFFF" w:themeFill="background1"/>
          </w:tcPr>
          <w:p w14:paraId="6248ED21" w14:textId="414A5D48" w:rsidR="00B30F16" w:rsidRPr="00BB2D59" w:rsidRDefault="00B30F16" w:rsidP="00B30F16">
            <w:pPr>
              <w:pStyle w:val="GOSTTablenorm"/>
            </w:pPr>
            <w:r w:rsidRPr="00C27881">
              <w:t>Нет</w:t>
            </w:r>
          </w:p>
        </w:tc>
        <w:tc>
          <w:tcPr>
            <w:tcW w:w="572" w:type="pct"/>
            <w:shd w:val="clear" w:color="auto" w:fill="FFFFFF" w:themeFill="background1"/>
          </w:tcPr>
          <w:p w14:paraId="22BDEAC0" w14:textId="5CE976F6" w:rsidR="00B30F16" w:rsidRPr="00BB2D59" w:rsidRDefault="00B30F16" w:rsidP="00B30F16">
            <w:pPr>
              <w:pStyle w:val="GOSTTablenorm"/>
            </w:pPr>
            <w:r w:rsidRPr="00C27881">
              <w:t>Нет</w:t>
            </w:r>
          </w:p>
        </w:tc>
        <w:tc>
          <w:tcPr>
            <w:tcW w:w="2570" w:type="pct"/>
            <w:shd w:val="clear" w:color="auto" w:fill="FFFFFF" w:themeFill="background1"/>
          </w:tcPr>
          <w:p w14:paraId="6AE38078" w14:textId="46F128C6" w:rsidR="00B30F16" w:rsidRPr="00BB2D59" w:rsidRDefault="005C79EF" w:rsidP="005C79EF">
            <w:pPr>
              <w:pStyle w:val="GOSTTablenorm"/>
            </w:pPr>
            <w:r w:rsidRPr="005C79EF">
              <w:t xml:space="preserve">Указывается системная дата </w:t>
            </w:r>
            <w:r>
              <w:t>отказа документа</w:t>
            </w:r>
          </w:p>
        </w:tc>
      </w:tr>
      <w:tr w:rsidR="005C79EF" w:rsidRPr="00BB2D59" w14:paraId="0DDDF8D3" w14:textId="77777777" w:rsidTr="005C79EF">
        <w:tc>
          <w:tcPr>
            <w:tcW w:w="5000" w:type="pct"/>
            <w:gridSpan w:val="5"/>
            <w:shd w:val="clear" w:color="auto" w:fill="FFFFFF" w:themeFill="background1"/>
          </w:tcPr>
          <w:p w14:paraId="02AEFAF3" w14:textId="040F45EA" w:rsidR="005C79EF" w:rsidRPr="00014740" w:rsidRDefault="005C79EF" w:rsidP="001E6B46">
            <w:pPr>
              <w:pStyle w:val="GOSTTablenorm"/>
            </w:pPr>
            <w:r>
              <w:t>Раздел «Контроль исполнения»</w:t>
            </w:r>
          </w:p>
        </w:tc>
      </w:tr>
      <w:tr w:rsidR="005C79EF" w:rsidRPr="00BB2D59" w14:paraId="6B7DBE30" w14:textId="77777777" w:rsidTr="005C79EF">
        <w:tc>
          <w:tcPr>
            <w:tcW w:w="305" w:type="pct"/>
            <w:shd w:val="clear" w:color="auto" w:fill="FFFFFF" w:themeFill="background1"/>
          </w:tcPr>
          <w:p w14:paraId="3F07351D" w14:textId="77777777" w:rsidR="005C79EF" w:rsidRPr="00BB2D59" w:rsidRDefault="005C79EF" w:rsidP="00B30F16">
            <w:pPr>
              <w:pStyle w:val="GOSTTableNum"/>
            </w:pPr>
          </w:p>
        </w:tc>
        <w:tc>
          <w:tcPr>
            <w:tcW w:w="1008" w:type="pct"/>
            <w:shd w:val="clear" w:color="auto" w:fill="FFFFFF" w:themeFill="background1"/>
          </w:tcPr>
          <w:p w14:paraId="128D6B0F" w14:textId="1846F83D" w:rsidR="005C79EF" w:rsidRPr="00F27E14" w:rsidRDefault="005C79EF" w:rsidP="00B30F16">
            <w:pPr>
              <w:pStyle w:val="GOSTTablenorm"/>
            </w:pPr>
            <w:r>
              <w:t>-</w:t>
            </w:r>
          </w:p>
        </w:tc>
        <w:tc>
          <w:tcPr>
            <w:tcW w:w="545" w:type="pct"/>
            <w:shd w:val="clear" w:color="auto" w:fill="FFFFFF" w:themeFill="background1"/>
          </w:tcPr>
          <w:p w14:paraId="5650E9E7" w14:textId="490F8695" w:rsidR="005C79EF" w:rsidRPr="00C27881" w:rsidRDefault="005C79EF" w:rsidP="00B30F1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  <w:shd w:val="clear" w:color="auto" w:fill="FFFFFF" w:themeFill="background1"/>
          </w:tcPr>
          <w:p w14:paraId="792A1962" w14:textId="4D406827" w:rsidR="005C79EF" w:rsidRPr="00C27881" w:rsidRDefault="005C79EF" w:rsidP="00B30F16">
            <w:pPr>
              <w:pStyle w:val="GOSTTablenorm"/>
            </w:pPr>
            <w:r>
              <w:t>Нет</w:t>
            </w:r>
          </w:p>
        </w:tc>
        <w:tc>
          <w:tcPr>
            <w:tcW w:w="2570" w:type="pct"/>
            <w:shd w:val="clear" w:color="auto" w:fill="FFFFFF" w:themeFill="background1"/>
          </w:tcPr>
          <w:p w14:paraId="32695196" w14:textId="77777777" w:rsidR="005C79EF" w:rsidRDefault="005C79EF" w:rsidP="001E6B46">
            <w:pPr>
              <w:pStyle w:val="GOSTTablenorm"/>
            </w:pPr>
            <w:r>
              <w:t>Табличная часть.</w:t>
            </w:r>
          </w:p>
          <w:p w14:paraId="5F1CB5F7" w14:textId="6A763CC3" w:rsidR="005C79EF" w:rsidRPr="00014740" w:rsidRDefault="005C79EF" w:rsidP="001E6B46">
            <w:pPr>
              <w:pStyle w:val="GOSTTablenorm"/>
            </w:pPr>
            <w:r w:rsidRPr="005C79EF">
              <w:t>Связи документа с «Произвольным документом (входящий)»</w:t>
            </w:r>
            <w:r>
              <w:t>.</w:t>
            </w:r>
          </w:p>
        </w:tc>
      </w:tr>
    </w:tbl>
    <w:p w14:paraId="1BD72F45" w14:textId="2CB60E72" w:rsidR="00347C20" w:rsidRDefault="00347C20" w:rsidP="005C79EF">
      <w:pPr>
        <w:pStyle w:val="41"/>
      </w:pPr>
      <w:bookmarkStart w:id="136" w:name="_Toc18579487"/>
      <w:bookmarkStart w:id="137" w:name="_Toc114755275"/>
      <w:r>
        <w:t>Вкладка «</w:t>
      </w:r>
      <w:r w:rsidR="005C79EF" w:rsidRPr="005C79EF">
        <w:t>Отметка об отзыве</w:t>
      </w:r>
      <w:r>
        <w:t>»</w:t>
      </w:r>
      <w:bookmarkEnd w:id="136"/>
      <w:bookmarkEnd w:id="137"/>
    </w:p>
    <w:p w14:paraId="7B9856C9" w14:textId="511C651B" w:rsidR="00626BDE" w:rsidRDefault="00626BDE" w:rsidP="005827E4">
      <w:pPr>
        <w:pStyle w:val="GOSTNormal"/>
      </w:pPr>
      <w:bookmarkStart w:id="138" w:name="OLE_LINK87"/>
      <w:bookmarkStart w:id="139" w:name="OLE_LINK88"/>
      <w:r>
        <w:t>На вкладке «Отметка об отзыве» указывается дата и причина отзыва документа. Данная вкладка доступна только после выполнения действия «Отозвать документ» на стороне организации-отправителя.</w:t>
      </w:r>
    </w:p>
    <w:p w14:paraId="0CB70B00" w14:textId="0767611C" w:rsidR="005827E4" w:rsidRPr="00A874DC" w:rsidRDefault="005827E4" w:rsidP="005827E4">
      <w:pPr>
        <w:pStyle w:val="GOSTNormal"/>
      </w:pPr>
      <w:r w:rsidRPr="00A874DC">
        <w:t xml:space="preserve">На рисунке </w:t>
      </w:r>
      <w:r>
        <w:fldChar w:fldCharType="begin"/>
      </w:r>
      <w:r>
        <w:instrText xml:space="preserve"> REF _Ref32239876 \h </w:instrText>
      </w:r>
      <w:r>
        <w:fldChar w:fldCharType="separate"/>
      </w:r>
      <w:r w:rsidR="00333657">
        <w:rPr>
          <w:noProof/>
        </w:rPr>
        <w:t>6</w:t>
      </w:r>
      <w:r>
        <w:fldChar w:fldCharType="end"/>
      </w:r>
      <w:r w:rsidRPr="00A874DC">
        <w:t xml:space="preserve"> показана ВФ формуляра «</w:t>
      </w:r>
      <w:r w:rsidR="008857D2">
        <w:t>Произвольный документ</w:t>
      </w:r>
      <w:r w:rsidRPr="00A874DC">
        <w:t>», вкладка «</w:t>
      </w:r>
      <w:r w:rsidR="005C79EF" w:rsidRPr="005C79EF">
        <w:t>Отметка об отзыве</w:t>
      </w:r>
      <w:r w:rsidRPr="00A874DC">
        <w:t>».</w:t>
      </w:r>
    </w:p>
    <w:bookmarkEnd w:id="138"/>
    <w:bookmarkEnd w:id="139"/>
    <w:p w14:paraId="6B0F35B3" w14:textId="238B3A46" w:rsidR="00675742" w:rsidRDefault="005C79EF" w:rsidP="00704AFA">
      <w:pPr>
        <w:pStyle w:val="GOSTFigure"/>
      </w:pPr>
      <w:r w:rsidRPr="004F6843">
        <w:rPr>
          <w:noProof/>
        </w:rPr>
        <w:drawing>
          <wp:inline distT="0" distB="0" distL="0" distR="0" wp14:anchorId="4D8E63B3" wp14:editId="6A93A583">
            <wp:extent cx="6152515" cy="1477010"/>
            <wp:effectExtent l="0" t="0" r="635" b="889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4AFA" w:rsidDel="005C79EF">
        <w:rPr>
          <w:noProof/>
        </w:rPr>
        <w:t xml:space="preserve"> </w:t>
      </w:r>
    </w:p>
    <w:p w14:paraId="3A0AC56C" w14:textId="61A9B949" w:rsidR="00704AFA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0" w:name="_Ref32239876"/>
      <w:bookmarkStart w:id="141" w:name="_Toc114755330"/>
      <w:r w:rsidR="00333657">
        <w:rPr>
          <w:noProof/>
        </w:rPr>
        <w:t>6</w:t>
      </w:r>
      <w:bookmarkEnd w:id="140"/>
      <w:r>
        <w:rPr>
          <w:noProof/>
        </w:rPr>
        <w:fldChar w:fldCharType="end"/>
      </w:r>
      <w:r w:rsidR="00704AFA" w:rsidRPr="00923308">
        <w:t xml:space="preserve">. </w:t>
      </w:r>
      <w:r w:rsidR="005827E4" w:rsidRPr="00923308">
        <w:t>ВФ формуляра «</w:t>
      </w:r>
      <w:r w:rsidR="008857D2">
        <w:t>Произвольный документ</w:t>
      </w:r>
      <w:r w:rsidR="005827E4" w:rsidRPr="00923308">
        <w:t>». Вкладка «</w:t>
      </w:r>
      <w:r w:rsidR="00626BDE">
        <w:t>Отметки об отзыве</w:t>
      </w:r>
      <w:r w:rsidR="005827E4" w:rsidRPr="00923308">
        <w:t>»</w:t>
      </w:r>
      <w:bookmarkEnd w:id="141"/>
    </w:p>
    <w:p w14:paraId="29BCE27F" w14:textId="1620B68A" w:rsidR="00347C20" w:rsidRPr="005827E4" w:rsidRDefault="00347C20" w:rsidP="005827E4">
      <w:pPr>
        <w:pStyle w:val="GOSTNormal"/>
        <w:rPr>
          <w:rStyle w:val="OTRSymItalic"/>
          <w:i w:val="0"/>
        </w:rPr>
      </w:pPr>
      <w:r w:rsidRPr="005827E4">
        <w:rPr>
          <w:rStyle w:val="OTRSymItalic"/>
          <w:i w:val="0"/>
        </w:rPr>
        <w:t>Состав и порядок заполнения полей вкладки «</w:t>
      </w:r>
      <w:r w:rsidR="005C79EF" w:rsidRPr="005C79EF">
        <w:rPr>
          <w:rStyle w:val="OTRSymItalic"/>
          <w:i w:val="0"/>
        </w:rPr>
        <w:t>Отметк</w:t>
      </w:r>
      <w:r w:rsidR="00626BDE">
        <w:rPr>
          <w:rStyle w:val="OTRSymItalic"/>
          <w:i w:val="0"/>
        </w:rPr>
        <w:t>и</w:t>
      </w:r>
      <w:r w:rsidR="005C79EF" w:rsidRPr="005C79EF">
        <w:rPr>
          <w:rStyle w:val="OTRSymItalic"/>
          <w:i w:val="0"/>
        </w:rPr>
        <w:t xml:space="preserve"> об отзыве</w:t>
      </w:r>
      <w:r w:rsidRPr="005827E4">
        <w:rPr>
          <w:rStyle w:val="OTRSymItalic"/>
          <w:i w:val="0"/>
        </w:rPr>
        <w:t>» представлены в таблиц</w:t>
      </w:r>
      <w:r w:rsidR="005827E4">
        <w:rPr>
          <w:rStyle w:val="OTRSymItalic"/>
          <w:i w:val="0"/>
        </w:rPr>
        <w:t xml:space="preserve">е </w:t>
      </w:r>
      <w:r w:rsidR="005827E4">
        <w:rPr>
          <w:rStyle w:val="OTRSymItalic"/>
          <w:i w:val="0"/>
        </w:rPr>
        <w:fldChar w:fldCharType="begin"/>
      </w:r>
      <w:r w:rsidR="005827E4">
        <w:rPr>
          <w:rStyle w:val="OTRSymItalic"/>
          <w:i w:val="0"/>
        </w:rPr>
        <w:instrText xml:space="preserve"> REF _Ref32240153 \h </w:instrText>
      </w:r>
      <w:r w:rsidR="005827E4">
        <w:rPr>
          <w:rStyle w:val="OTRSymItalic"/>
          <w:i w:val="0"/>
        </w:rPr>
      </w:r>
      <w:r w:rsidR="005827E4">
        <w:rPr>
          <w:rStyle w:val="OTRSymItalic"/>
          <w:i w:val="0"/>
        </w:rPr>
        <w:fldChar w:fldCharType="separate"/>
      </w:r>
      <w:r w:rsidR="00333657">
        <w:rPr>
          <w:noProof/>
        </w:rPr>
        <w:t>11</w:t>
      </w:r>
      <w:r w:rsidR="005827E4">
        <w:rPr>
          <w:rStyle w:val="OTRSymItalic"/>
          <w:i w:val="0"/>
        </w:rPr>
        <w:fldChar w:fldCharType="end"/>
      </w:r>
      <w:r w:rsidRPr="005827E4">
        <w:rPr>
          <w:rStyle w:val="OTRSymItalic"/>
          <w:i w:val="0"/>
        </w:rPr>
        <w:t>.</w:t>
      </w:r>
    </w:p>
    <w:p w14:paraId="0D7B174F" w14:textId="0DA6DC06" w:rsidR="005827E4" w:rsidRDefault="00A65462" w:rsidP="005827E4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42" w:name="_Ref32240153"/>
      <w:bookmarkStart w:id="143" w:name="_Toc114755317"/>
      <w:r w:rsidR="00333657">
        <w:rPr>
          <w:noProof/>
        </w:rPr>
        <w:t>11</w:t>
      </w:r>
      <w:bookmarkEnd w:id="142"/>
      <w:r>
        <w:rPr>
          <w:noProof/>
        </w:rPr>
        <w:fldChar w:fldCharType="end"/>
      </w:r>
      <w:r w:rsidR="005827E4">
        <w:t xml:space="preserve">. </w:t>
      </w:r>
      <w:bookmarkStart w:id="144" w:name="OLE_LINK91"/>
      <w:bookmarkStart w:id="145" w:name="OLE_LINK92"/>
      <w:r w:rsidR="005827E4" w:rsidRPr="005827E4">
        <w:t>Описание реквизитного состава вкладки «</w:t>
      </w:r>
      <w:r w:rsidR="005827E4">
        <w:t>Уведомления»</w:t>
      </w:r>
      <w:bookmarkEnd w:id="143"/>
      <w:bookmarkEnd w:id="144"/>
      <w:bookmarkEnd w:id="1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15"/>
        <w:gridCol w:w="2754"/>
        <w:gridCol w:w="1275"/>
        <w:gridCol w:w="1150"/>
        <w:gridCol w:w="4343"/>
      </w:tblGrid>
      <w:tr w:rsidR="00CE3A6C" w:rsidRPr="00BB2D59" w14:paraId="01212C26" w14:textId="77777777" w:rsidTr="00EB69E2">
        <w:trPr>
          <w:tblHeader/>
        </w:trPr>
        <w:tc>
          <w:tcPr>
            <w:tcW w:w="303" w:type="pct"/>
            <w:shd w:val="clear" w:color="auto" w:fill="FFFFFF" w:themeFill="background1"/>
            <w:vAlign w:val="center"/>
          </w:tcPr>
          <w:p w14:paraId="5451F0A7" w14:textId="77777777" w:rsidR="00CE3A6C" w:rsidRPr="00BB2D59" w:rsidRDefault="00CE3A6C" w:rsidP="00CE3A6C">
            <w:pPr>
              <w:pStyle w:val="GOSTTableHead"/>
            </w:pPr>
            <w:r w:rsidRPr="00BB2D59">
              <w:t>№ п/п</w:t>
            </w:r>
          </w:p>
        </w:tc>
        <w:tc>
          <w:tcPr>
            <w:tcW w:w="1358" w:type="pct"/>
            <w:shd w:val="clear" w:color="auto" w:fill="FFFFFF" w:themeFill="background1"/>
            <w:vAlign w:val="center"/>
          </w:tcPr>
          <w:p w14:paraId="668A226A" w14:textId="77777777" w:rsidR="00CE3A6C" w:rsidRPr="00BB2D59" w:rsidRDefault="00CE3A6C" w:rsidP="00CE3A6C">
            <w:pPr>
              <w:pStyle w:val="GOSTTableHead"/>
            </w:pPr>
            <w:r w:rsidRPr="00BB2D59">
              <w:t xml:space="preserve">Наименование </w:t>
            </w:r>
          </w:p>
          <w:p w14:paraId="5C571DFD" w14:textId="77777777" w:rsidR="00CE3A6C" w:rsidRPr="00BB2D59" w:rsidRDefault="00CE3A6C" w:rsidP="00CE3A6C">
            <w:pPr>
              <w:pStyle w:val="GOSTTableHead"/>
            </w:pPr>
            <w:r w:rsidRPr="00BB2D59">
              <w:t>реквизита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152658D1" w14:textId="77777777" w:rsidR="00CE3A6C" w:rsidRPr="00BB2D59" w:rsidRDefault="00CE3A6C" w:rsidP="00CE3A6C">
            <w:pPr>
              <w:pStyle w:val="GOSTTableHead"/>
            </w:pPr>
            <w:r w:rsidRPr="00BB2D59">
              <w:t>Обязательность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7B29FE99" w14:textId="77777777" w:rsidR="00CE3A6C" w:rsidRPr="00BB2D59" w:rsidRDefault="00CE3A6C" w:rsidP="00CE3A6C">
            <w:pPr>
              <w:pStyle w:val="GOSTTableHead"/>
            </w:pPr>
            <w:r w:rsidRPr="00BB2D59">
              <w:t>Доступность для редактирования</w:t>
            </w:r>
          </w:p>
        </w:tc>
        <w:tc>
          <w:tcPr>
            <w:tcW w:w="2142" w:type="pct"/>
            <w:shd w:val="clear" w:color="auto" w:fill="FFFFFF" w:themeFill="background1"/>
            <w:vAlign w:val="center"/>
          </w:tcPr>
          <w:p w14:paraId="15192806" w14:textId="77777777" w:rsidR="00CE3A6C" w:rsidRPr="00BB2D59" w:rsidRDefault="00CE3A6C" w:rsidP="00CE3A6C">
            <w:pPr>
              <w:pStyle w:val="GOSTTableHead"/>
            </w:pPr>
            <w:r w:rsidRPr="00BB2D59">
              <w:t>Правила заполнения реквизита</w:t>
            </w:r>
          </w:p>
        </w:tc>
      </w:tr>
      <w:tr w:rsidR="00675742" w:rsidRPr="00BB2D59" w14:paraId="71A9234B" w14:textId="77777777" w:rsidTr="00EB69E2">
        <w:tc>
          <w:tcPr>
            <w:tcW w:w="303" w:type="pct"/>
            <w:shd w:val="clear" w:color="auto" w:fill="FFFFFF" w:themeFill="background1"/>
          </w:tcPr>
          <w:p w14:paraId="2143AE5C" w14:textId="77777777" w:rsidR="00675742" w:rsidRPr="004008B6" w:rsidRDefault="00675742" w:rsidP="00A17573">
            <w:pPr>
              <w:pStyle w:val="GOSTTableNum"/>
              <w:numPr>
                <w:ilvl w:val="0"/>
                <w:numId w:val="69"/>
              </w:numPr>
            </w:pPr>
          </w:p>
        </w:tc>
        <w:tc>
          <w:tcPr>
            <w:tcW w:w="1358" w:type="pct"/>
          </w:tcPr>
          <w:p w14:paraId="3C84B06D" w14:textId="6B9AE348" w:rsidR="00675742" w:rsidRPr="00626BDE" w:rsidRDefault="005C79EF" w:rsidP="00626BDE">
            <w:pPr>
              <w:pStyle w:val="GOSTTablenorm"/>
            </w:pPr>
            <w:r w:rsidRPr="00626BDE">
              <w:t>Дата отзыва</w:t>
            </w:r>
            <w:r w:rsidRPr="00626BDE" w:rsidDel="005C79EF">
              <w:t xml:space="preserve"> </w:t>
            </w:r>
          </w:p>
        </w:tc>
        <w:tc>
          <w:tcPr>
            <w:tcW w:w="629" w:type="pct"/>
          </w:tcPr>
          <w:p w14:paraId="4971177E" w14:textId="300E2BA1" w:rsidR="00675742" w:rsidRPr="00BB2D59" w:rsidRDefault="005C79EF" w:rsidP="00675742">
            <w:pPr>
              <w:pStyle w:val="GOSTTablenorm"/>
            </w:pPr>
            <w:r>
              <w:t>Нет</w:t>
            </w:r>
          </w:p>
        </w:tc>
        <w:tc>
          <w:tcPr>
            <w:tcW w:w="567" w:type="pct"/>
          </w:tcPr>
          <w:p w14:paraId="129F2B12" w14:textId="2AAC9DAD" w:rsidR="00675742" w:rsidRPr="00BB2D59" w:rsidRDefault="005C79EF" w:rsidP="00675742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</w:tcPr>
          <w:p w14:paraId="7F441366" w14:textId="1202C059" w:rsidR="00675742" w:rsidRPr="00BB2D59" w:rsidRDefault="005C79EF" w:rsidP="00675742">
            <w:pPr>
              <w:pStyle w:val="GOSTTablenorm"/>
            </w:pPr>
            <w:r w:rsidRPr="005C79EF">
              <w:t>Указывается системная дата отзыва документа (переход на статус «Отозван»)</w:t>
            </w:r>
            <w:r>
              <w:t>.</w:t>
            </w:r>
          </w:p>
        </w:tc>
      </w:tr>
      <w:tr w:rsidR="005C79EF" w:rsidRPr="00BB2D59" w14:paraId="6799BABE" w14:textId="77777777" w:rsidTr="00EB69E2">
        <w:tc>
          <w:tcPr>
            <w:tcW w:w="303" w:type="pct"/>
            <w:shd w:val="clear" w:color="auto" w:fill="FFFFFF" w:themeFill="background1"/>
          </w:tcPr>
          <w:p w14:paraId="6B2DF80E" w14:textId="77777777" w:rsidR="005C79EF" w:rsidRPr="004008B6" w:rsidRDefault="005C79EF" w:rsidP="00A17573">
            <w:pPr>
              <w:pStyle w:val="GOSTTableNum"/>
              <w:numPr>
                <w:ilvl w:val="0"/>
                <w:numId w:val="69"/>
              </w:numPr>
            </w:pPr>
          </w:p>
        </w:tc>
        <w:tc>
          <w:tcPr>
            <w:tcW w:w="1358" w:type="pct"/>
          </w:tcPr>
          <w:p w14:paraId="5D923230" w14:textId="08238EF3" w:rsidR="005C79EF" w:rsidRPr="007005E5" w:rsidRDefault="005C79EF" w:rsidP="00626BDE">
            <w:pPr>
              <w:pStyle w:val="GOSTTablenorm"/>
            </w:pPr>
            <w:r w:rsidRPr="007005E5">
              <w:t>Причина отзыва</w:t>
            </w:r>
          </w:p>
        </w:tc>
        <w:tc>
          <w:tcPr>
            <w:tcW w:w="629" w:type="pct"/>
          </w:tcPr>
          <w:p w14:paraId="4C9C3414" w14:textId="3732D58D" w:rsidR="005C79EF" w:rsidRDefault="005C79EF" w:rsidP="00675742">
            <w:pPr>
              <w:pStyle w:val="GOSTTablenorm"/>
            </w:pPr>
            <w:r>
              <w:t>Нет</w:t>
            </w:r>
          </w:p>
        </w:tc>
        <w:tc>
          <w:tcPr>
            <w:tcW w:w="567" w:type="pct"/>
          </w:tcPr>
          <w:p w14:paraId="1F86B889" w14:textId="0CBE1305" w:rsidR="005C79EF" w:rsidDel="005C79EF" w:rsidRDefault="005C79EF" w:rsidP="00675742">
            <w:pPr>
              <w:pStyle w:val="GOSTTablenorm"/>
            </w:pPr>
            <w:r>
              <w:t>Нет</w:t>
            </w:r>
          </w:p>
        </w:tc>
        <w:tc>
          <w:tcPr>
            <w:tcW w:w="2142" w:type="pct"/>
          </w:tcPr>
          <w:p w14:paraId="0E622E5F" w14:textId="79B0F0CC" w:rsidR="005C79EF" w:rsidRPr="005C79EF" w:rsidRDefault="005C79EF" w:rsidP="00675742">
            <w:pPr>
              <w:pStyle w:val="GOSTTablenorm"/>
            </w:pPr>
            <w:r w:rsidRPr="005C79EF">
              <w:t>Указывается причина отзыва документа (переход на статус «Отозван»)</w:t>
            </w:r>
            <w:r>
              <w:t>.</w:t>
            </w:r>
          </w:p>
        </w:tc>
      </w:tr>
    </w:tbl>
    <w:p w14:paraId="732B0B4E" w14:textId="37D0EABC" w:rsidR="00347C20" w:rsidRDefault="00347C20" w:rsidP="00347C20">
      <w:pPr>
        <w:pStyle w:val="41"/>
        <w:tabs>
          <w:tab w:val="clear" w:pos="864"/>
        </w:tabs>
        <w:ind w:left="1134" w:hanging="1134"/>
      </w:pPr>
      <w:bookmarkStart w:id="146" w:name="_Toc57047253"/>
      <w:bookmarkStart w:id="147" w:name="_Toc57047259"/>
      <w:bookmarkStart w:id="148" w:name="_Toc57047265"/>
      <w:bookmarkStart w:id="149" w:name="_Toc57047271"/>
      <w:bookmarkStart w:id="150" w:name="_Toc57047277"/>
      <w:bookmarkStart w:id="151" w:name="_Toc433300577"/>
      <w:bookmarkStart w:id="152" w:name="_Toc433301085"/>
      <w:bookmarkStart w:id="153" w:name="_Toc433307521"/>
      <w:bookmarkStart w:id="154" w:name="_Toc433308163"/>
      <w:bookmarkStart w:id="155" w:name="_Toc433308483"/>
      <w:bookmarkStart w:id="156" w:name="_Toc433308802"/>
      <w:bookmarkStart w:id="157" w:name="_Toc433309136"/>
      <w:bookmarkStart w:id="158" w:name="_Toc433300583"/>
      <w:bookmarkStart w:id="159" w:name="_Toc433301091"/>
      <w:bookmarkStart w:id="160" w:name="_Toc433307527"/>
      <w:bookmarkStart w:id="161" w:name="_Toc433308169"/>
      <w:bookmarkStart w:id="162" w:name="_Toc433308489"/>
      <w:bookmarkStart w:id="163" w:name="_Toc433308808"/>
      <w:bookmarkStart w:id="164" w:name="_Toc433309142"/>
      <w:bookmarkStart w:id="165" w:name="_Toc433300585"/>
      <w:bookmarkStart w:id="166" w:name="_Toc433301093"/>
      <w:bookmarkStart w:id="167" w:name="_Toc433307529"/>
      <w:bookmarkStart w:id="168" w:name="_Toc433308171"/>
      <w:bookmarkStart w:id="169" w:name="_Toc433308491"/>
      <w:bookmarkStart w:id="170" w:name="_Toc433308810"/>
      <w:bookmarkStart w:id="171" w:name="_Toc433309144"/>
      <w:bookmarkStart w:id="172" w:name="_Toc433300586"/>
      <w:bookmarkStart w:id="173" w:name="_Toc433301094"/>
      <w:bookmarkStart w:id="174" w:name="_Toc433307530"/>
      <w:bookmarkStart w:id="175" w:name="_Toc433308172"/>
      <w:bookmarkStart w:id="176" w:name="_Toc433308492"/>
      <w:bookmarkStart w:id="177" w:name="_Toc433308811"/>
      <w:bookmarkStart w:id="178" w:name="_Toc433309145"/>
      <w:bookmarkStart w:id="179" w:name="_Toc433300587"/>
      <w:bookmarkStart w:id="180" w:name="_Toc433301095"/>
      <w:bookmarkStart w:id="181" w:name="_Toc433307531"/>
      <w:bookmarkStart w:id="182" w:name="_Toc433308173"/>
      <w:bookmarkStart w:id="183" w:name="_Toc433308493"/>
      <w:bookmarkStart w:id="184" w:name="_Toc433308812"/>
      <w:bookmarkStart w:id="185" w:name="_Toc433309146"/>
      <w:bookmarkStart w:id="186" w:name="_Toc433300594"/>
      <w:bookmarkStart w:id="187" w:name="_Toc433301102"/>
      <w:bookmarkStart w:id="188" w:name="_Toc433307538"/>
      <w:bookmarkStart w:id="189" w:name="_Toc433308180"/>
      <w:bookmarkStart w:id="190" w:name="_Toc433308500"/>
      <w:bookmarkStart w:id="191" w:name="_Toc433308819"/>
      <w:bookmarkStart w:id="192" w:name="_Toc433309153"/>
      <w:bookmarkStart w:id="193" w:name="_Toc433300599"/>
      <w:bookmarkStart w:id="194" w:name="_Toc433301107"/>
      <w:bookmarkStart w:id="195" w:name="_Toc433307543"/>
      <w:bookmarkStart w:id="196" w:name="_Toc433308185"/>
      <w:bookmarkStart w:id="197" w:name="_Toc433308505"/>
      <w:bookmarkStart w:id="198" w:name="_Toc433308824"/>
      <w:bookmarkStart w:id="199" w:name="_Toc433309158"/>
      <w:bookmarkStart w:id="200" w:name="_Toc433300604"/>
      <w:bookmarkStart w:id="201" w:name="_Toc433301112"/>
      <w:bookmarkStart w:id="202" w:name="_Toc433307548"/>
      <w:bookmarkStart w:id="203" w:name="_Toc433308190"/>
      <w:bookmarkStart w:id="204" w:name="_Toc433308510"/>
      <w:bookmarkStart w:id="205" w:name="_Toc433308829"/>
      <w:bookmarkStart w:id="206" w:name="_Toc433309163"/>
      <w:bookmarkStart w:id="207" w:name="_Toc433300611"/>
      <w:bookmarkStart w:id="208" w:name="_Toc433301119"/>
      <w:bookmarkStart w:id="209" w:name="_Toc433307555"/>
      <w:bookmarkStart w:id="210" w:name="_Toc433308197"/>
      <w:bookmarkStart w:id="211" w:name="_Toc433308517"/>
      <w:bookmarkStart w:id="212" w:name="_Toc433308836"/>
      <w:bookmarkStart w:id="213" w:name="_Toc433309170"/>
      <w:bookmarkStart w:id="214" w:name="_Toc433300612"/>
      <w:bookmarkStart w:id="215" w:name="_Toc433301120"/>
      <w:bookmarkStart w:id="216" w:name="_Toc433307556"/>
      <w:bookmarkStart w:id="217" w:name="_Toc433308198"/>
      <w:bookmarkStart w:id="218" w:name="_Toc433308518"/>
      <w:bookmarkStart w:id="219" w:name="_Toc433308837"/>
      <w:bookmarkStart w:id="220" w:name="_Toc433309171"/>
      <w:bookmarkStart w:id="221" w:name="_Toc433300615"/>
      <w:bookmarkStart w:id="222" w:name="_Toc433301123"/>
      <w:bookmarkStart w:id="223" w:name="_Toc433307559"/>
      <w:bookmarkStart w:id="224" w:name="_Toc433308201"/>
      <w:bookmarkStart w:id="225" w:name="_Toc433308521"/>
      <w:bookmarkStart w:id="226" w:name="_Toc433308840"/>
      <w:bookmarkStart w:id="227" w:name="_Toc433309174"/>
      <w:bookmarkStart w:id="228" w:name="_Toc433300623"/>
      <w:bookmarkStart w:id="229" w:name="_Toc433301131"/>
      <w:bookmarkStart w:id="230" w:name="_Toc433307567"/>
      <w:bookmarkStart w:id="231" w:name="_Toc433308209"/>
      <w:bookmarkStart w:id="232" w:name="_Toc433308529"/>
      <w:bookmarkStart w:id="233" w:name="_Toc433308848"/>
      <w:bookmarkStart w:id="234" w:name="_Toc433309182"/>
      <w:bookmarkStart w:id="235" w:name="_Toc433300630"/>
      <w:bookmarkStart w:id="236" w:name="_Toc433301138"/>
      <w:bookmarkStart w:id="237" w:name="_Toc433307574"/>
      <w:bookmarkStart w:id="238" w:name="_Toc433308216"/>
      <w:bookmarkStart w:id="239" w:name="_Toc433308536"/>
      <w:bookmarkStart w:id="240" w:name="_Toc433308855"/>
      <w:bookmarkStart w:id="241" w:name="_Toc433309189"/>
      <w:bookmarkStart w:id="242" w:name="_Toc433300637"/>
      <w:bookmarkStart w:id="243" w:name="_Toc433301145"/>
      <w:bookmarkStart w:id="244" w:name="_Toc433307581"/>
      <w:bookmarkStart w:id="245" w:name="_Toc433308223"/>
      <w:bookmarkStart w:id="246" w:name="_Toc433308543"/>
      <w:bookmarkStart w:id="247" w:name="_Toc433308862"/>
      <w:bookmarkStart w:id="248" w:name="_Toc433309196"/>
      <w:bookmarkStart w:id="249" w:name="_Toc18579488"/>
      <w:bookmarkStart w:id="250" w:name="OLE_LINK9"/>
      <w:bookmarkStart w:id="251" w:name="OLE_LINK10"/>
      <w:bookmarkStart w:id="252" w:name="_Toc114755276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r>
        <w:t>Вкладка «Лист согласования»</w:t>
      </w:r>
      <w:bookmarkEnd w:id="249"/>
      <w:bookmarkEnd w:id="252"/>
    </w:p>
    <w:p w14:paraId="271D6C10" w14:textId="2B45BBFF" w:rsidR="00626BDE" w:rsidRDefault="00626BDE" w:rsidP="005827E4">
      <w:pPr>
        <w:pStyle w:val="GOSTNormal"/>
      </w:pPr>
      <w:r>
        <w:t xml:space="preserve">На вкладке «Лист согласования» указываются согласующие и утверждающие. Заполнение вкладки </w:t>
      </w:r>
      <w:r w:rsidR="00E62F2D">
        <w:t xml:space="preserve">обязательно и </w:t>
      </w:r>
      <w:r>
        <w:t>возможно из справочника «Шаблоны листов согласования» или вручную.</w:t>
      </w:r>
      <w:r w:rsidR="00E62F2D">
        <w:t xml:space="preserve"> </w:t>
      </w:r>
      <w:r w:rsidR="00E62F2D" w:rsidRPr="00E62F2D">
        <w:t>Данная вкладка доступна только пользователям организации-создателя документа.</w:t>
      </w:r>
    </w:p>
    <w:p w14:paraId="5A54FE36" w14:textId="1109E34C" w:rsidR="005827E4" w:rsidRPr="00A874DC" w:rsidRDefault="005827E4" w:rsidP="005827E4">
      <w:pPr>
        <w:pStyle w:val="GOSTNormal"/>
      </w:pPr>
      <w:r w:rsidRPr="00A874DC">
        <w:t>На рисунке</w:t>
      </w:r>
      <w:r w:rsidRPr="005827E4">
        <w:t xml:space="preserve"> </w:t>
      </w:r>
      <w:r>
        <w:fldChar w:fldCharType="begin"/>
      </w:r>
      <w:r>
        <w:instrText xml:space="preserve"> REF _Ref32240256 \h </w:instrText>
      </w:r>
      <w:r>
        <w:fldChar w:fldCharType="separate"/>
      </w:r>
      <w:r w:rsidR="00333657">
        <w:rPr>
          <w:noProof/>
        </w:rPr>
        <w:t>7</w:t>
      </w:r>
      <w:r>
        <w:fldChar w:fldCharType="end"/>
      </w:r>
      <w:r w:rsidRPr="00A874DC">
        <w:t xml:space="preserve"> показана </w:t>
      </w:r>
      <w:bookmarkStart w:id="253" w:name="OLE_LINK89"/>
      <w:bookmarkStart w:id="254" w:name="OLE_LINK90"/>
      <w:r w:rsidRPr="00A874DC">
        <w:t>ВФ формуляра «</w:t>
      </w:r>
      <w:r w:rsidR="008857D2">
        <w:t>Произвольный документ</w:t>
      </w:r>
      <w:r w:rsidRPr="00A874DC">
        <w:t>», вкладка «</w:t>
      </w:r>
      <w:r>
        <w:t>Лист согласования</w:t>
      </w:r>
      <w:r w:rsidRPr="00A874DC">
        <w:t>»</w:t>
      </w:r>
      <w:bookmarkEnd w:id="253"/>
      <w:bookmarkEnd w:id="254"/>
      <w:r w:rsidRPr="00A874DC">
        <w:t>.</w:t>
      </w:r>
    </w:p>
    <w:bookmarkEnd w:id="250"/>
    <w:bookmarkEnd w:id="251"/>
    <w:p w14:paraId="555DAF50" w14:textId="3CF6DAD6" w:rsidR="00347C20" w:rsidRDefault="00B957F5" w:rsidP="00347C20">
      <w:pPr>
        <w:pStyle w:val="GOSTFigure"/>
        <w:rPr>
          <w:rStyle w:val="OTRSymItalic"/>
        </w:rPr>
      </w:pPr>
      <w:r w:rsidRPr="00B957F5">
        <w:rPr>
          <w:noProof/>
        </w:rPr>
        <w:lastRenderedPageBreak/>
        <w:t xml:space="preserve"> </w:t>
      </w:r>
      <w:r w:rsidRPr="004F6843">
        <w:rPr>
          <w:noProof/>
        </w:rPr>
        <w:drawing>
          <wp:inline distT="0" distB="0" distL="0" distR="0" wp14:anchorId="0F0B0873" wp14:editId="5954013C">
            <wp:extent cx="6152515" cy="2481580"/>
            <wp:effectExtent l="19050" t="19050" r="19685" b="1397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81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A715CB" w14:textId="44F9E6A8" w:rsidR="00704AFA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5" w:name="_Ref32240256"/>
      <w:bookmarkStart w:id="256" w:name="_Toc114755331"/>
      <w:r w:rsidR="00333657">
        <w:rPr>
          <w:noProof/>
        </w:rPr>
        <w:t>7</w:t>
      </w:r>
      <w:bookmarkEnd w:id="255"/>
      <w:r>
        <w:rPr>
          <w:noProof/>
        </w:rPr>
        <w:fldChar w:fldCharType="end"/>
      </w:r>
      <w:r w:rsidR="00704AFA" w:rsidRPr="00923308">
        <w:t xml:space="preserve">. </w:t>
      </w:r>
      <w:r w:rsidR="005827E4" w:rsidRPr="00923308">
        <w:t>ВФ формуляра «</w:t>
      </w:r>
      <w:r w:rsidR="008857D2">
        <w:t>Произвольный документ</w:t>
      </w:r>
      <w:r w:rsidR="005827E4" w:rsidRPr="00923308">
        <w:t>». Вкладка «Лист согласования»</w:t>
      </w:r>
      <w:bookmarkEnd w:id="256"/>
    </w:p>
    <w:p w14:paraId="7B26B3C0" w14:textId="77856E97" w:rsidR="006D0BED" w:rsidRPr="005827E4" w:rsidRDefault="006D0BED" w:rsidP="006D0BED">
      <w:pPr>
        <w:pStyle w:val="GOSTNormal"/>
        <w:rPr>
          <w:rStyle w:val="OTRSymItalic"/>
          <w:i w:val="0"/>
        </w:rPr>
      </w:pPr>
      <w:r w:rsidRPr="005827E4">
        <w:rPr>
          <w:rStyle w:val="OTRSymItalic"/>
          <w:i w:val="0"/>
        </w:rPr>
        <w:t>Состав и порядок заполнения полей вкладки «</w:t>
      </w:r>
      <w:r>
        <w:t>Лист согласования</w:t>
      </w:r>
      <w:r w:rsidRPr="005827E4">
        <w:rPr>
          <w:rStyle w:val="OTRSymItalic"/>
          <w:i w:val="0"/>
        </w:rPr>
        <w:t>» представлены в таблиц</w:t>
      </w:r>
      <w:r>
        <w:rPr>
          <w:rStyle w:val="OTRSymItalic"/>
          <w:i w:val="0"/>
        </w:rPr>
        <w:t xml:space="preserve">е </w:t>
      </w:r>
      <w:r>
        <w:rPr>
          <w:rStyle w:val="OTRSymItalic"/>
          <w:i w:val="0"/>
        </w:rPr>
        <w:fldChar w:fldCharType="begin"/>
      </w:r>
      <w:r>
        <w:rPr>
          <w:rStyle w:val="OTRSymItalic"/>
          <w:i w:val="0"/>
        </w:rPr>
        <w:instrText xml:space="preserve"> REF _Ref32513703 \h </w:instrText>
      </w:r>
      <w:r>
        <w:rPr>
          <w:rStyle w:val="OTRSymItalic"/>
          <w:i w:val="0"/>
        </w:rPr>
      </w:r>
      <w:r>
        <w:rPr>
          <w:rStyle w:val="OTRSymItalic"/>
          <w:i w:val="0"/>
        </w:rPr>
        <w:fldChar w:fldCharType="separate"/>
      </w:r>
      <w:r w:rsidR="00333657">
        <w:rPr>
          <w:noProof/>
        </w:rPr>
        <w:t>12</w:t>
      </w:r>
      <w:r>
        <w:rPr>
          <w:rStyle w:val="OTRSymItalic"/>
          <w:i w:val="0"/>
        </w:rPr>
        <w:fldChar w:fldCharType="end"/>
      </w:r>
      <w:r w:rsidRPr="005827E4">
        <w:rPr>
          <w:rStyle w:val="OTRSymItalic"/>
          <w:i w:val="0"/>
        </w:rPr>
        <w:t xml:space="preserve">. </w:t>
      </w:r>
    </w:p>
    <w:p w14:paraId="16CAB92D" w14:textId="6945B6CA" w:rsidR="006D0BED" w:rsidRDefault="00A65462" w:rsidP="006D0BED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57" w:name="_Ref32513703"/>
      <w:bookmarkStart w:id="258" w:name="_Toc114755318"/>
      <w:r w:rsidR="00333657">
        <w:rPr>
          <w:noProof/>
        </w:rPr>
        <w:t>12</w:t>
      </w:r>
      <w:bookmarkEnd w:id="257"/>
      <w:r>
        <w:rPr>
          <w:noProof/>
        </w:rPr>
        <w:fldChar w:fldCharType="end"/>
      </w:r>
      <w:r w:rsidR="006D0BED">
        <w:t xml:space="preserve">. </w:t>
      </w:r>
      <w:r w:rsidR="006D0BED" w:rsidRPr="005827E4">
        <w:t>Описание реквизитного состава вкладки «</w:t>
      </w:r>
      <w:r w:rsidR="00717676">
        <w:t>Лист согласования</w:t>
      </w:r>
      <w:r w:rsidR="006D0BED">
        <w:t>»</w:t>
      </w:r>
      <w:bookmarkEnd w:id="2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6"/>
        <w:gridCol w:w="2086"/>
        <w:gridCol w:w="1105"/>
        <w:gridCol w:w="1160"/>
        <w:gridCol w:w="5210"/>
      </w:tblGrid>
      <w:tr w:rsidR="006D0BED" w:rsidRPr="00BB2D59" w14:paraId="7C01447B" w14:textId="77777777" w:rsidTr="004008B6">
        <w:trPr>
          <w:tblHeader/>
        </w:trPr>
        <w:tc>
          <w:tcPr>
            <w:tcW w:w="284" w:type="pct"/>
            <w:shd w:val="clear" w:color="auto" w:fill="FFFFFF" w:themeFill="background1"/>
            <w:vAlign w:val="center"/>
          </w:tcPr>
          <w:p w14:paraId="7A2EA087" w14:textId="77777777" w:rsidR="006D0BED" w:rsidRPr="00BB2D59" w:rsidRDefault="006D0BED" w:rsidP="00D36E58">
            <w:pPr>
              <w:pStyle w:val="GOSTTableHead"/>
            </w:pPr>
            <w:r w:rsidRPr="00BB2D59">
              <w:t>№ п/п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69D1492F" w14:textId="77777777" w:rsidR="006D0BED" w:rsidRPr="00BB2D59" w:rsidRDefault="006D0BED" w:rsidP="00D36E58">
            <w:pPr>
              <w:pStyle w:val="GOSTTableHead"/>
            </w:pPr>
            <w:r w:rsidRPr="00BB2D59">
              <w:t xml:space="preserve">Наименование </w:t>
            </w:r>
          </w:p>
          <w:p w14:paraId="1CF190E1" w14:textId="77777777" w:rsidR="006D0BED" w:rsidRPr="00BB2D59" w:rsidRDefault="006D0BED" w:rsidP="00D36E58">
            <w:pPr>
              <w:pStyle w:val="GOSTTableHead"/>
            </w:pPr>
            <w:r w:rsidRPr="00BB2D59">
              <w:t>реквизита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7A4FC46D" w14:textId="77777777" w:rsidR="006D0BED" w:rsidRPr="00BB2D59" w:rsidRDefault="006D0BED" w:rsidP="00D36E58">
            <w:pPr>
              <w:pStyle w:val="GOSTTableHead"/>
            </w:pPr>
            <w:r w:rsidRPr="00BB2D59">
              <w:t>Обязательность</w:t>
            </w:r>
          </w:p>
        </w:tc>
        <w:tc>
          <w:tcPr>
            <w:tcW w:w="572" w:type="pct"/>
            <w:shd w:val="clear" w:color="auto" w:fill="FFFFFF" w:themeFill="background1"/>
            <w:vAlign w:val="center"/>
          </w:tcPr>
          <w:p w14:paraId="612F8EBE" w14:textId="77777777" w:rsidR="006D0BED" w:rsidRPr="00BB2D59" w:rsidRDefault="006D0BED" w:rsidP="00D36E58">
            <w:pPr>
              <w:pStyle w:val="GOSTTableHead"/>
            </w:pPr>
            <w:r w:rsidRPr="00BB2D59">
              <w:t>Доступность для редактирования</w:t>
            </w:r>
          </w:p>
        </w:tc>
        <w:tc>
          <w:tcPr>
            <w:tcW w:w="2571" w:type="pct"/>
            <w:shd w:val="clear" w:color="auto" w:fill="FFFFFF" w:themeFill="background1"/>
            <w:vAlign w:val="center"/>
          </w:tcPr>
          <w:p w14:paraId="788406AE" w14:textId="77777777" w:rsidR="006D0BED" w:rsidRPr="00BB2D59" w:rsidRDefault="006D0BED" w:rsidP="00D36E58">
            <w:pPr>
              <w:pStyle w:val="GOSTTableHead"/>
            </w:pPr>
            <w:r w:rsidRPr="00BB2D59">
              <w:t>Правила заполнения реквизита</w:t>
            </w:r>
          </w:p>
        </w:tc>
      </w:tr>
      <w:tr w:rsidR="00717676" w:rsidRPr="00BB2D59" w14:paraId="035207B7" w14:textId="77777777" w:rsidTr="00717676">
        <w:tc>
          <w:tcPr>
            <w:tcW w:w="5000" w:type="pct"/>
            <w:gridSpan w:val="5"/>
            <w:shd w:val="clear" w:color="auto" w:fill="FFFFFF" w:themeFill="background1"/>
          </w:tcPr>
          <w:p w14:paraId="5B8E7602" w14:textId="42C52DAA" w:rsidR="00717676" w:rsidRDefault="00717676" w:rsidP="00717676">
            <w:pPr>
              <w:pStyle w:val="GOSTTablenorm"/>
            </w:pPr>
            <w:r>
              <w:t>Табличная часть «Согласующие»</w:t>
            </w:r>
          </w:p>
        </w:tc>
      </w:tr>
      <w:tr w:rsidR="00717676" w:rsidRPr="00BB2D59" w14:paraId="1E4F33B0" w14:textId="77777777" w:rsidTr="004008B6">
        <w:tc>
          <w:tcPr>
            <w:tcW w:w="284" w:type="pct"/>
            <w:shd w:val="clear" w:color="auto" w:fill="FFFFFF" w:themeFill="background1"/>
          </w:tcPr>
          <w:p w14:paraId="54029320" w14:textId="77777777" w:rsidR="00717676" w:rsidRPr="004008B6" w:rsidRDefault="00717676" w:rsidP="00A17573">
            <w:pPr>
              <w:pStyle w:val="GOSTTableNum"/>
              <w:numPr>
                <w:ilvl w:val="0"/>
                <w:numId w:val="70"/>
              </w:numPr>
            </w:pPr>
          </w:p>
        </w:tc>
        <w:tc>
          <w:tcPr>
            <w:tcW w:w="1029" w:type="pct"/>
          </w:tcPr>
          <w:p w14:paraId="01D31FA6" w14:textId="24DBBEE7" w:rsidR="00717676" w:rsidRPr="00BB2D59" w:rsidRDefault="00717676" w:rsidP="00717676">
            <w:pPr>
              <w:pStyle w:val="GOSTTablenorm"/>
            </w:pPr>
            <w:r>
              <w:t>Порядок</w:t>
            </w:r>
          </w:p>
        </w:tc>
        <w:tc>
          <w:tcPr>
            <w:tcW w:w="545" w:type="pct"/>
          </w:tcPr>
          <w:p w14:paraId="1B71E1CC" w14:textId="596D66A1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7AF01551" w14:textId="4AC1B599" w:rsidR="00717676" w:rsidRPr="00BB2D59" w:rsidRDefault="00E62F2D" w:rsidP="00717676">
            <w:pPr>
              <w:pStyle w:val="GOSTTablenorm"/>
            </w:pPr>
            <w:r>
              <w:t>Да</w:t>
            </w:r>
          </w:p>
        </w:tc>
        <w:tc>
          <w:tcPr>
            <w:tcW w:w="2571" w:type="pct"/>
          </w:tcPr>
          <w:p w14:paraId="676EBCD5" w14:textId="3DEEEBAF" w:rsidR="00717676" w:rsidRPr="00BB2D59" w:rsidRDefault="00717676" w:rsidP="00717676">
            <w:pPr>
              <w:pStyle w:val="GOSTTablenorm"/>
            </w:pPr>
            <w:r>
              <w:t xml:space="preserve">Заполняется </w:t>
            </w:r>
            <w:r w:rsidR="00E62F2D" w:rsidRPr="00E62F2D">
              <w:t xml:space="preserve">автоматически </w:t>
            </w:r>
            <w:r>
              <w:t xml:space="preserve">на основании </w:t>
            </w:r>
            <w:r w:rsidR="00E62F2D">
              <w:t>справочника «</w:t>
            </w:r>
            <w:r>
              <w:t>Шаблон</w:t>
            </w:r>
            <w:r w:rsidR="00E62F2D">
              <w:t>ы</w:t>
            </w:r>
            <w:r>
              <w:t xml:space="preserve"> лист</w:t>
            </w:r>
            <w:r w:rsidR="00E62F2D">
              <w:t>ов</w:t>
            </w:r>
            <w:r>
              <w:t xml:space="preserve"> согласования</w:t>
            </w:r>
            <w:r w:rsidR="00E62F2D">
              <w:t>» или вручную.</w:t>
            </w:r>
          </w:p>
        </w:tc>
      </w:tr>
      <w:tr w:rsidR="00717676" w:rsidRPr="00BB2D59" w14:paraId="5964BE47" w14:textId="77777777" w:rsidTr="004008B6">
        <w:tc>
          <w:tcPr>
            <w:tcW w:w="284" w:type="pct"/>
            <w:shd w:val="clear" w:color="auto" w:fill="FFFFFF" w:themeFill="background1"/>
          </w:tcPr>
          <w:p w14:paraId="1F2E0185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</w:tcPr>
          <w:p w14:paraId="42FD1F59" w14:textId="72DDC44C" w:rsidR="00717676" w:rsidRPr="00BB2D59" w:rsidRDefault="00717676" w:rsidP="00717676">
            <w:pPr>
              <w:pStyle w:val="GOSTTablenorm"/>
            </w:pPr>
            <w:r>
              <w:t>Примечание</w:t>
            </w:r>
          </w:p>
        </w:tc>
        <w:tc>
          <w:tcPr>
            <w:tcW w:w="545" w:type="pct"/>
          </w:tcPr>
          <w:p w14:paraId="03A87B3B" w14:textId="6404DE62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718C32CA" w14:textId="29D43908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2A855D9B" w14:textId="001FD2C1" w:rsidR="00717676" w:rsidRPr="00BB2D59" w:rsidRDefault="00717676" w:rsidP="00717676">
            <w:pPr>
              <w:pStyle w:val="GOSTTablenorm"/>
            </w:pPr>
            <w:r>
              <w:t>Заполняется значением, введенным пользователем в процессе согласования</w:t>
            </w:r>
            <w:r w:rsidR="00E62F2D">
              <w:t>.</w:t>
            </w:r>
          </w:p>
        </w:tc>
      </w:tr>
      <w:tr w:rsidR="00717676" w:rsidRPr="00BB2D59" w14:paraId="71B44151" w14:textId="77777777" w:rsidTr="004008B6">
        <w:tc>
          <w:tcPr>
            <w:tcW w:w="284" w:type="pct"/>
            <w:shd w:val="clear" w:color="auto" w:fill="FFFFFF" w:themeFill="background1"/>
          </w:tcPr>
          <w:p w14:paraId="08E481C3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</w:tcPr>
          <w:p w14:paraId="4152D2C2" w14:textId="40C079C4" w:rsidR="00717676" w:rsidRPr="00BB2D59" w:rsidRDefault="00717676" w:rsidP="00717676">
            <w:pPr>
              <w:pStyle w:val="GOSTTablenorm"/>
            </w:pPr>
            <w:r>
              <w:t>ФИО согласующего</w:t>
            </w:r>
          </w:p>
        </w:tc>
        <w:tc>
          <w:tcPr>
            <w:tcW w:w="545" w:type="pct"/>
          </w:tcPr>
          <w:p w14:paraId="216C29CE" w14:textId="4D9CC32B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4D8C88B2" w14:textId="11F82B9B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2364EBBC" w14:textId="7BB92555" w:rsidR="00717676" w:rsidRPr="00BB2D59" w:rsidRDefault="00717676" w:rsidP="00717676">
            <w:pPr>
              <w:pStyle w:val="GOSTTablenorm"/>
            </w:pPr>
            <w:r>
              <w:t xml:space="preserve">Заполняется </w:t>
            </w:r>
            <w:r w:rsidR="007005E5" w:rsidRPr="007005E5">
              <w:t xml:space="preserve">автоматически </w:t>
            </w:r>
            <w:r>
              <w:t xml:space="preserve">на основании </w:t>
            </w:r>
            <w:r w:rsidR="00E62F2D" w:rsidRPr="00E62F2D">
              <w:t xml:space="preserve">справочника </w:t>
            </w:r>
            <w:r w:rsidR="00E62F2D">
              <w:t>«</w:t>
            </w:r>
            <w:r>
              <w:t>Шаблон</w:t>
            </w:r>
            <w:r w:rsidR="00E62F2D">
              <w:t>ы</w:t>
            </w:r>
            <w:r>
              <w:t xml:space="preserve"> лист</w:t>
            </w:r>
            <w:r w:rsidR="00E62F2D">
              <w:t>ов</w:t>
            </w:r>
            <w:r>
              <w:t xml:space="preserve"> согласования</w:t>
            </w:r>
            <w:r w:rsidR="00E62F2D">
              <w:t xml:space="preserve">» или </w:t>
            </w:r>
            <w:r w:rsidR="00A8615C" w:rsidRPr="00A8615C">
              <w:t>при добавлении пользователя вручную.</w:t>
            </w:r>
          </w:p>
        </w:tc>
      </w:tr>
      <w:tr w:rsidR="00717676" w:rsidRPr="00BB2D59" w14:paraId="770D8ED4" w14:textId="77777777" w:rsidTr="004008B6">
        <w:tc>
          <w:tcPr>
            <w:tcW w:w="284" w:type="pct"/>
            <w:shd w:val="clear" w:color="auto" w:fill="FFFFFF" w:themeFill="background1"/>
          </w:tcPr>
          <w:p w14:paraId="2B3ABF35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  <w:shd w:val="clear" w:color="auto" w:fill="FFFFFF" w:themeFill="background1"/>
          </w:tcPr>
          <w:p w14:paraId="07C6149F" w14:textId="330C2C3F" w:rsidR="00717676" w:rsidRPr="00BB2D59" w:rsidRDefault="00717676" w:rsidP="00717676">
            <w:pPr>
              <w:pStyle w:val="GOSTTablenorm"/>
            </w:pPr>
            <w:r>
              <w:t>Должность согласующего</w:t>
            </w:r>
          </w:p>
        </w:tc>
        <w:tc>
          <w:tcPr>
            <w:tcW w:w="545" w:type="pct"/>
          </w:tcPr>
          <w:p w14:paraId="5511CC5C" w14:textId="78AD8AC2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26D9D2E5" w14:textId="34B1302F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0D7C5D22" w14:textId="56D6F319" w:rsidR="00717676" w:rsidRPr="00BB2D59" w:rsidRDefault="00717676" w:rsidP="00717676">
            <w:pPr>
              <w:pStyle w:val="GOSTTablenorm"/>
            </w:pPr>
            <w:r>
              <w:t xml:space="preserve">Заполняется </w:t>
            </w:r>
            <w:r w:rsidR="00E62F2D">
              <w:t xml:space="preserve">автоматически </w:t>
            </w:r>
            <w:r>
              <w:t xml:space="preserve">на основании </w:t>
            </w:r>
            <w:r w:rsidR="00E62F2D" w:rsidRPr="00E62F2D">
              <w:t xml:space="preserve">справочника </w:t>
            </w:r>
            <w:r w:rsidR="00E62F2D">
              <w:t>«</w:t>
            </w:r>
            <w:r>
              <w:t>Шаблон</w:t>
            </w:r>
            <w:r w:rsidR="00E62F2D">
              <w:t>ы</w:t>
            </w:r>
            <w:r>
              <w:t xml:space="preserve"> лист</w:t>
            </w:r>
            <w:r w:rsidR="00E62F2D">
              <w:t>ов</w:t>
            </w:r>
            <w:r>
              <w:t xml:space="preserve"> согласования</w:t>
            </w:r>
            <w:r w:rsidR="00E62F2D">
              <w:t xml:space="preserve">» или при </w:t>
            </w:r>
            <w:r w:rsidR="00A8615C">
              <w:t>добавлении</w:t>
            </w:r>
            <w:r w:rsidR="00E62F2D">
              <w:t xml:space="preserve"> пользователя вручную.</w:t>
            </w:r>
          </w:p>
        </w:tc>
      </w:tr>
      <w:tr w:rsidR="00717676" w:rsidRPr="00BB2D59" w14:paraId="2DFC7355" w14:textId="77777777" w:rsidTr="004008B6">
        <w:tc>
          <w:tcPr>
            <w:tcW w:w="284" w:type="pct"/>
            <w:shd w:val="clear" w:color="auto" w:fill="FFFFFF" w:themeFill="background1"/>
          </w:tcPr>
          <w:p w14:paraId="5E2D6508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  <w:shd w:val="clear" w:color="auto" w:fill="FFFFFF" w:themeFill="background1"/>
          </w:tcPr>
          <w:p w14:paraId="0E89D43A" w14:textId="750A30C5" w:rsidR="00717676" w:rsidRPr="00BB2D59" w:rsidRDefault="00717676" w:rsidP="00717676">
            <w:pPr>
              <w:pStyle w:val="GOSTTablenorm"/>
            </w:pPr>
            <w:r>
              <w:t>Подразделение согласующего</w:t>
            </w:r>
          </w:p>
        </w:tc>
        <w:tc>
          <w:tcPr>
            <w:tcW w:w="545" w:type="pct"/>
          </w:tcPr>
          <w:p w14:paraId="589F7342" w14:textId="0C9250B9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7815A209" w14:textId="642F6DEC" w:rsidR="00717676" w:rsidRPr="00BB2D59" w:rsidRDefault="00717676" w:rsidP="00717676">
            <w:pPr>
              <w:pStyle w:val="GOSTTablenorm"/>
            </w:pPr>
            <w:r>
              <w:t>Да</w:t>
            </w:r>
          </w:p>
        </w:tc>
        <w:tc>
          <w:tcPr>
            <w:tcW w:w="2571" w:type="pct"/>
          </w:tcPr>
          <w:p w14:paraId="70F62528" w14:textId="583AF8B6" w:rsidR="00717676" w:rsidRPr="00BB2D59" w:rsidRDefault="00717676" w:rsidP="00717676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 xml:space="preserve">на основании </w:t>
            </w:r>
            <w:r w:rsidR="00E62F2D" w:rsidRPr="00E62F2D">
              <w:t xml:space="preserve">справочника </w:t>
            </w:r>
            <w:r w:rsidR="00E62F2D">
              <w:t>«</w:t>
            </w:r>
            <w:r>
              <w:t>Шаблон</w:t>
            </w:r>
            <w:r w:rsidR="00E62F2D">
              <w:t>ы</w:t>
            </w:r>
            <w:r>
              <w:t xml:space="preserve"> лист</w:t>
            </w:r>
            <w:r w:rsidR="00E62F2D">
              <w:t>ов</w:t>
            </w:r>
            <w:r>
              <w:t xml:space="preserve"> согласования</w:t>
            </w:r>
            <w:r w:rsidR="00E62F2D">
              <w:t xml:space="preserve">» </w:t>
            </w:r>
            <w:r w:rsidR="00E62F2D" w:rsidRPr="00E62F2D">
              <w:t xml:space="preserve">или при </w:t>
            </w:r>
            <w:r w:rsidR="00A8615C">
              <w:t>добавлении</w:t>
            </w:r>
            <w:r w:rsidR="00E62F2D" w:rsidRPr="00E62F2D">
              <w:t xml:space="preserve"> пользователя вручную</w:t>
            </w:r>
            <w:r w:rsidR="00E62F2D">
              <w:t>.</w:t>
            </w:r>
          </w:p>
        </w:tc>
      </w:tr>
      <w:tr w:rsidR="00717676" w:rsidRPr="00BB2D59" w14:paraId="39E5712C" w14:textId="77777777" w:rsidTr="004008B6">
        <w:tc>
          <w:tcPr>
            <w:tcW w:w="284" w:type="pct"/>
            <w:shd w:val="clear" w:color="auto" w:fill="FFFFFF" w:themeFill="background1"/>
          </w:tcPr>
          <w:p w14:paraId="73B06935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</w:tcPr>
          <w:p w14:paraId="51C109DE" w14:textId="22FDE523" w:rsidR="00717676" w:rsidRPr="00BB2D59" w:rsidRDefault="00717676" w:rsidP="00717676">
            <w:pPr>
              <w:pStyle w:val="GOSTTablenorm"/>
            </w:pPr>
            <w:r>
              <w:t>Дата поступления на согласование</w:t>
            </w:r>
          </w:p>
        </w:tc>
        <w:tc>
          <w:tcPr>
            <w:tcW w:w="545" w:type="pct"/>
          </w:tcPr>
          <w:p w14:paraId="75A46DF9" w14:textId="0A98D0BA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401BF1FA" w14:textId="238C28D1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0B1EDBDD" w14:textId="15127645" w:rsidR="00717676" w:rsidRPr="00BB2D59" w:rsidRDefault="00717676" w:rsidP="00717676">
            <w:pPr>
              <w:pStyle w:val="GOSTTablenorm"/>
            </w:pPr>
            <w:r>
              <w:t>Указывается дата назначения на согласование текущему согласующему</w:t>
            </w:r>
            <w:r w:rsidR="00E62F2D">
              <w:t>.</w:t>
            </w:r>
          </w:p>
        </w:tc>
      </w:tr>
      <w:tr w:rsidR="00717676" w:rsidRPr="00BB2D59" w14:paraId="142DB702" w14:textId="77777777" w:rsidTr="004008B6">
        <w:tc>
          <w:tcPr>
            <w:tcW w:w="284" w:type="pct"/>
            <w:shd w:val="clear" w:color="auto" w:fill="FFFFFF" w:themeFill="background1"/>
          </w:tcPr>
          <w:p w14:paraId="32336E31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</w:tcPr>
          <w:p w14:paraId="7A171308" w14:textId="014C3507" w:rsidR="00717676" w:rsidRPr="00BB2D59" w:rsidRDefault="00717676" w:rsidP="00717676">
            <w:pPr>
              <w:pStyle w:val="GOSTTablenorm"/>
            </w:pPr>
            <w:r>
              <w:t>Дата согласования</w:t>
            </w:r>
          </w:p>
        </w:tc>
        <w:tc>
          <w:tcPr>
            <w:tcW w:w="545" w:type="pct"/>
          </w:tcPr>
          <w:p w14:paraId="624213D0" w14:textId="5306AB13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1BFF00C9" w14:textId="41DDC6E1" w:rsidR="00717676" w:rsidRPr="00BB2D59" w:rsidRDefault="00717676" w:rsidP="00717676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20CDD9EA" w14:textId="23A0F01D" w:rsidR="00717676" w:rsidRPr="00BB2D59" w:rsidRDefault="00717676" w:rsidP="00717676">
            <w:pPr>
              <w:pStyle w:val="GOSTTablenorm"/>
            </w:pPr>
            <w:r>
              <w:t>Указывается дата согласования текущим согласующим</w:t>
            </w:r>
            <w:r w:rsidR="00E62F2D">
              <w:t>.</w:t>
            </w:r>
          </w:p>
        </w:tc>
      </w:tr>
      <w:tr w:rsidR="00717676" w:rsidRPr="00BB2D59" w14:paraId="08E455FF" w14:textId="77777777" w:rsidTr="004008B6">
        <w:tc>
          <w:tcPr>
            <w:tcW w:w="284" w:type="pct"/>
            <w:shd w:val="clear" w:color="auto" w:fill="FFFFFF" w:themeFill="background1"/>
          </w:tcPr>
          <w:p w14:paraId="38D288C4" w14:textId="77777777" w:rsidR="00717676" w:rsidRPr="004008B6" w:rsidRDefault="00717676" w:rsidP="004008B6">
            <w:pPr>
              <w:pStyle w:val="GOSTTableNum"/>
            </w:pPr>
          </w:p>
        </w:tc>
        <w:tc>
          <w:tcPr>
            <w:tcW w:w="1029" w:type="pct"/>
          </w:tcPr>
          <w:p w14:paraId="7FD59427" w14:textId="639B01B1" w:rsidR="00717676" w:rsidRPr="00BB2D59" w:rsidRDefault="00717676" w:rsidP="00717676">
            <w:pPr>
              <w:pStyle w:val="GOSTTablenorm"/>
            </w:pPr>
            <w:r>
              <w:t>Необходимость подписания ЭП</w:t>
            </w:r>
          </w:p>
        </w:tc>
        <w:tc>
          <w:tcPr>
            <w:tcW w:w="545" w:type="pct"/>
          </w:tcPr>
          <w:p w14:paraId="3FA18AEA" w14:textId="74236A72" w:rsidR="00717676" w:rsidRPr="00BB2D59" w:rsidRDefault="00717676" w:rsidP="00717676">
            <w:pPr>
              <w:pStyle w:val="GOSTTablenorm"/>
            </w:pPr>
            <w:r>
              <w:t>Да</w:t>
            </w:r>
          </w:p>
        </w:tc>
        <w:tc>
          <w:tcPr>
            <w:tcW w:w="572" w:type="pct"/>
          </w:tcPr>
          <w:p w14:paraId="335AF878" w14:textId="0DB786E9" w:rsidR="00717676" w:rsidRPr="00BB2D59" w:rsidRDefault="00717676" w:rsidP="00717676">
            <w:pPr>
              <w:pStyle w:val="GOSTTablenorm"/>
            </w:pPr>
            <w:r>
              <w:t>Да</w:t>
            </w:r>
          </w:p>
        </w:tc>
        <w:tc>
          <w:tcPr>
            <w:tcW w:w="2571" w:type="pct"/>
          </w:tcPr>
          <w:p w14:paraId="43FAD5AE" w14:textId="6835E813" w:rsidR="00717676" w:rsidRPr="00BB2D59" w:rsidRDefault="00717676" w:rsidP="00717676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 xml:space="preserve">на основании </w:t>
            </w:r>
            <w:r w:rsidR="00E62F2D" w:rsidRPr="00E62F2D">
              <w:t xml:space="preserve">справочника </w:t>
            </w:r>
            <w:r w:rsidR="00E62F2D">
              <w:t>«</w:t>
            </w:r>
            <w:r>
              <w:t>Шаблон</w:t>
            </w:r>
            <w:r w:rsidR="00A8615C">
              <w:t>ы</w:t>
            </w:r>
            <w:r>
              <w:t xml:space="preserve"> лист</w:t>
            </w:r>
            <w:r w:rsidR="00E62F2D">
              <w:t>ов</w:t>
            </w:r>
            <w:r>
              <w:t xml:space="preserve"> согласования</w:t>
            </w:r>
            <w:r w:rsidR="00E62F2D">
              <w:t>» или вручную.</w:t>
            </w:r>
          </w:p>
        </w:tc>
      </w:tr>
      <w:tr w:rsidR="00717676" w:rsidRPr="00BB2D59" w14:paraId="379959FD" w14:textId="77777777" w:rsidTr="00717676">
        <w:tc>
          <w:tcPr>
            <w:tcW w:w="5000" w:type="pct"/>
            <w:gridSpan w:val="5"/>
            <w:shd w:val="clear" w:color="auto" w:fill="FFFFFF" w:themeFill="background1"/>
          </w:tcPr>
          <w:p w14:paraId="0C3DBD71" w14:textId="195F0AFE" w:rsidR="00717676" w:rsidRPr="00BB2D59" w:rsidRDefault="00717676" w:rsidP="00717676">
            <w:pPr>
              <w:pStyle w:val="GOSTTablenorm"/>
            </w:pPr>
            <w:r>
              <w:t>Т</w:t>
            </w:r>
            <w:r w:rsidRPr="00717676">
              <w:t>абличн</w:t>
            </w:r>
            <w:r>
              <w:t>ая</w:t>
            </w:r>
            <w:r w:rsidRPr="00717676">
              <w:t xml:space="preserve"> част</w:t>
            </w:r>
            <w:r>
              <w:t>ь</w:t>
            </w:r>
            <w:r w:rsidRPr="00717676">
              <w:t xml:space="preserve"> «</w:t>
            </w:r>
            <w:r>
              <w:t>Утверждающие</w:t>
            </w:r>
            <w:r w:rsidRPr="00717676">
              <w:t>»</w:t>
            </w:r>
          </w:p>
        </w:tc>
      </w:tr>
      <w:tr w:rsidR="003A7904" w:rsidRPr="00BB2D59" w14:paraId="42F0F63D" w14:textId="77777777" w:rsidTr="004008B6">
        <w:tc>
          <w:tcPr>
            <w:tcW w:w="284" w:type="pct"/>
            <w:shd w:val="clear" w:color="auto" w:fill="FFFFFF" w:themeFill="background1"/>
          </w:tcPr>
          <w:p w14:paraId="111E12C2" w14:textId="77777777" w:rsidR="003A7904" w:rsidRPr="00BB2D59" w:rsidRDefault="003A7904" w:rsidP="003A7904">
            <w:pPr>
              <w:pStyle w:val="GOSTTableNum"/>
            </w:pPr>
          </w:p>
        </w:tc>
        <w:tc>
          <w:tcPr>
            <w:tcW w:w="1029" w:type="pct"/>
            <w:shd w:val="clear" w:color="auto" w:fill="FFFFFF" w:themeFill="background1"/>
          </w:tcPr>
          <w:p w14:paraId="49C259C5" w14:textId="661C0001" w:rsidR="003A7904" w:rsidRPr="00BB2D59" w:rsidRDefault="003A7904" w:rsidP="003A7904">
            <w:pPr>
              <w:pStyle w:val="GOSTTablenorm"/>
            </w:pPr>
            <w:r>
              <w:t>Порядок</w:t>
            </w:r>
          </w:p>
        </w:tc>
        <w:tc>
          <w:tcPr>
            <w:tcW w:w="545" w:type="pct"/>
          </w:tcPr>
          <w:p w14:paraId="3FFAA45F" w14:textId="084B14B0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0D80A722" w14:textId="43654940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1B9875EE" w14:textId="4D9C598A" w:rsidR="003A7904" w:rsidRPr="00BB2D59" w:rsidRDefault="003A7904" w:rsidP="003A7904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 xml:space="preserve">на основании </w:t>
            </w:r>
            <w:r w:rsidR="00A8615C">
              <w:t>справочника «</w:t>
            </w:r>
            <w:r>
              <w:t>Шаблон</w:t>
            </w:r>
            <w:r w:rsidR="00A8615C">
              <w:t>ы</w:t>
            </w:r>
            <w:r>
              <w:t xml:space="preserve"> лист</w:t>
            </w:r>
            <w:r w:rsidR="00A8615C">
              <w:t>ов</w:t>
            </w:r>
            <w:r>
              <w:t xml:space="preserve"> согласования</w:t>
            </w:r>
            <w:r w:rsidR="00A8615C">
              <w:t>» или значением «1» при добавлении утверждающего вруч</w:t>
            </w:r>
            <w:r w:rsidR="00A8615C">
              <w:lastRenderedPageBreak/>
              <w:t>ную.</w:t>
            </w:r>
          </w:p>
        </w:tc>
      </w:tr>
      <w:tr w:rsidR="003A7904" w:rsidRPr="00BB2D59" w14:paraId="6CD8244B" w14:textId="77777777" w:rsidTr="004008B6">
        <w:tc>
          <w:tcPr>
            <w:tcW w:w="284" w:type="pct"/>
            <w:shd w:val="clear" w:color="auto" w:fill="FFFFFF" w:themeFill="background1"/>
          </w:tcPr>
          <w:p w14:paraId="44899A2E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</w:tcPr>
          <w:p w14:paraId="6DECA47C" w14:textId="38B7AF4D" w:rsidR="003A7904" w:rsidRPr="00BB2D59" w:rsidRDefault="003A7904" w:rsidP="003A7904">
            <w:pPr>
              <w:pStyle w:val="GOSTTablenorm"/>
            </w:pPr>
            <w:r>
              <w:t>Примечание</w:t>
            </w:r>
          </w:p>
        </w:tc>
        <w:tc>
          <w:tcPr>
            <w:tcW w:w="545" w:type="pct"/>
          </w:tcPr>
          <w:p w14:paraId="2A6F17B8" w14:textId="68798A58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02EDAC43" w14:textId="19BD5193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72F64594" w14:textId="51C85CDF" w:rsidR="003A7904" w:rsidRPr="00BB2D59" w:rsidRDefault="003A7904" w:rsidP="003A7904">
            <w:pPr>
              <w:pStyle w:val="GOSTTablenorm"/>
            </w:pPr>
            <w:r>
              <w:t>Заполняется значением, введенным пользователем в процессе утверждения</w:t>
            </w:r>
            <w:r w:rsidR="00A8615C">
              <w:t>.</w:t>
            </w:r>
          </w:p>
        </w:tc>
      </w:tr>
      <w:tr w:rsidR="003A7904" w:rsidRPr="00BB2D59" w14:paraId="075A8B21" w14:textId="77777777" w:rsidTr="004008B6">
        <w:tc>
          <w:tcPr>
            <w:tcW w:w="284" w:type="pct"/>
            <w:shd w:val="clear" w:color="auto" w:fill="FFFFFF" w:themeFill="background1"/>
          </w:tcPr>
          <w:p w14:paraId="3AF546CF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</w:tcPr>
          <w:p w14:paraId="6EAA4CE3" w14:textId="79CCDF6E" w:rsidR="003A7904" w:rsidRPr="00BB2D59" w:rsidRDefault="003A7904" w:rsidP="003A7904">
            <w:pPr>
              <w:pStyle w:val="GOSTTablenorm"/>
            </w:pPr>
            <w:r>
              <w:t>ФИО утверждающего</w:t>
            </w:r>
          </w:p>
        </w:tc>
        <w:tc>
          <w:tcPr>
            <w:tcW w:w="545" w:type="pct"/>
          </w:tcPr>
          <w:p w14:paraId="16548A91" w14:textId="0EEF34B2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445497F2" w14:textId="09C53E4D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7C55EC63" w14:textId="59E24C46" w:rsidR="003A7904" w:rsidRPr="00BB2D59" w:rsidRDefault="003A7904" w:rsidP="003A7904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>на основании Шаблона листа согласования</w:t>
            </w:r>
            <w:r w:rsidR="00A8615C">
              <w:t xml:space="preserve"> или </w:t>
            </w:r>
            <w:r w:rsidR="00A8615C" w:rsidRPr="00A8615C">
              <w:t>при добавлении пользователя вручную.</w:t>
            </w:r>
          </w:p>
        </w:tc>
      </w:tr>
      <w:tr w:rsidR="003A7904" w:rsidRPr="00BB2D59" w14:paraId="4592B293" w14:textId="77777777" w:rsidTr="004008B6">
        <w:tc>
          <w:tcPr>
            <w:tcW w:w="284" w:type="pct"/>
            <w:shd w:val="clear" w:color="auto" w:fill="FFFFFF" w:themeFill="background1"/>
          </w:tcPr>
          <w:p w14:paraId="37981986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</w:tcPr>
          <w:p w14:paraId="61180DC8" w14:textId="43A48396" w:rsidR="003A7904" w:rsidRPr="00BB2D59" w:rsidRDefault="003A7904" w:rsidP="003A7904">
            <w:pPr>
              <w:pStyle w:val="GOSTTablenorm"/>
            </w:pPr>
            <w:r>
              <w:t>Должность утверждающего</w:t>
            </w:r>
          </w:p>
        </w:tc>
        <w:tc>
          <w:tcPr>
            <w:tcW w:w="545" w:type="pct"/>
          </w:tcPr>
          <w:p w14:paraId="72D5A545" w14:textId="6EF3B4D6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09322C53" w14:textId="166D5DAC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64DB2120" w14:textId="7C331759" w:rsidR="003A7904" w:rsidRPr="00BB2D59" w:rsidRDefault="003A7904" w:rsidP="003A7904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>на основании Шаблона листа согласования</w:t>
            </w:r>
            <w:r w:rsidR="00A8615C">
              <w:t xml:space="preserve"> </w:t>
            </w:r>
            <w:r w:rsidR="00A8615C" w:rsidRPr="00A8615C">
              <w:t>или при добавлении пользователя вручную.</w:t>
            </w:r>
          </w:p>
        </w:tc>
      </w:tr>
      <w:tr w:rsidR="003A7904" w:rsidRPr="00BB2D59" w14:paraId="35660E14" w14:textId="77777777" w:rsidTr="004008B6">
        <w:tc>
          <w:tcPr>
            <w:tcW w:w="284" w:type="pct"/>
            <w:shd w:val="clear" w:color="auto" w:fill="FFFFFF" w:themeFill="background1"/>
          </w:tcPr>
          <w:p w14:paraId="27D98519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</w:tcPr>
          <w:p w14:paraId="5ED3E5CC" w14:textId="1958D874" w:rsidR="003A7904" w:rsidRPr="00BB2D59" w:rsidRDefault="003A7904" w:rsidP="003A7904">
            <w:pPr>
              <w:pStyle w:val="GOSTTablenorm"/>
            </w:pPr>
            <w:r>
              <w:t>Подразделение утверждающего</w:t>
            </w:r>
          </w:p>
        </w:tc>
        <w:tc>
          <w:tcPr>
            <w:tcW w:w="545" w:type="pct"/>
          </w:tcPr>
          <w:p w14:paraId="0223BB86" w14:textId="7CAF408F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2FDDB32F" w14:textId="6A4CAD2D" w:rsidR="003A7904" w:rsidRPr="00BB2D59" w:rsidRDefault="003A7904" w:rsidP="003A7904">
            <w:pPr>
              <w:pStyle w:val="GOSTTablenorm"/>
            </w:pPr>
            <w:r>
              <w:t>Да</w:t>
            </w:r>
          </w:p>
        </w:tc>
        <w:tc>
          <w:tcPr>
            <w:tcW w:w="2571" w:type="pct"/>
          </w:tcPr>
          <w:p w14:paraId="672FF20F" w14:textId="7B8AC55C" w:rsidR="003A7904" w:rsidRPr="00BB2D59" w:rsidRDefault="003A7904" w:rsidP="003A7904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>на основании Шаблона листа согласования</w:t>
            </w:r>
            <w:r w:rsidR="00A8615C">
              <w:t xml:space="preserve"> </w:t>
            </w:r>
            <w:r w:rsidR="00A8615C" w:rsidRPr="00A8615C">
              <w:t>или при добавлении пользователя вручную.</w:t>
            </w:r>
          </w:p>
        </w:tc>
      </w:tr>
      <w:tr w:rsidR="003A7904" w:rsidRPr="00BB2D59" w14:paraId="304CCCE7" w14:textId="77777777" w:rsidTr="004008B6">
        <w:tc>
          <w:tcPr>
            <w:tcW w:w="284" w:type="pct"/>
            <w:shd w:val="clear" w:color="auto" w:fill="FFFFFF" w:themeFill="background1"/>
          </w:tcPr>
          <w:p w14:paraId="2736ECEF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  <w:shd w:val="clear" w:color="auto" w:fill="FFFFFF" w:themeFill="background1"/>
          </w:tcPr>
          <w:p w14:paraId="012C543C" w14:textId="00748E25" w:rsidR="003A7904" w:rsidRPr="00BB2D59" w:rsidRDefault="003A7904" w:rsidP="003A7904">
            <w:pPr>
              <w:pStyle w:val="GOSTTablenorm"/>
            </w:pPr>
            <w:r>
              <w:t>Дата поступления на утверждение</w:t>
            </w:r>
          </w:p>
        </w:tc>
        <w:tc>
          <w:tcPr>
            <w:tcW w:w="545" w:type="pct"/>
          </w:tcPr>
          <w:p w14:paraId="1CA8393F" w14:textId="1A9C81AC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7CA8E93F" w14:textId="012773A9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7709068A" w14:textId="737E0B3F" w:rsidR="003A7904" w:rsidRPr="00BB2D59" w:rsidRDefault="003A7904" w:rsidP="003A7904">
            <w:pPr>
              <w:pStyle w:val="GOSTTablenorm"/>
            </w:pPr>
            <w:r>
              <w:t>Указывается дата назначения на утверждение текущему согласующему</w:t>
            </w:r>
            <w:r w:rsidR="00A8615C">
              <w:t>.</w:t>
            </w:r>
          </w:p>
        </w:tc>
      </w:tr>
      <w:tr w:rsidR="003A7904" w:rsidRPr="00BB2D59" w14:paraId="14BC0FCF" w14:textId="77777777" w:rsidTr="004008B6">
        <w:tc>
          <w:tcPr>
            <w:tcW w:w="284" w:type="pct"/>
            <w:shd w:val="clear" w:color="auto" w:fill="FFFFFF" w:themeFill="background1"/>
          </w:tcPr>
          <w:p w14:paraId="0D5D7BA2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  <w:shd w:val="clear" w:color="auto" w:fill="FFFFFF" w:themeFill="background1"/>
          </w:tcPr>
          <w:p w14:paraId="565CB4CA" w14:textId="127DD72B" w:rsidR="003A7904" w:rsidRPr="00BB2D59" w:rsidRDefault="003A7904" w:rsidP="003A7904">
            <w:pPr>
              <w:pStyle w:val="GOSTTablenorm"/>
            </w:pPr>
            <w:r>
              <w:t>Дата утверждения</w:t>
            </w:r>
          </w:p>
        </w:tc>
        <w:tc>
          <w:tcPr>
            <w:tcW w:w="545" w:type="pct"/>
          </w:tcPr>
          <w:p w14:paraId="3D909967" w14:textId="618CDB81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572" w:type="pct"/>
          </w:tcPr>
          <w:p w14:paraId="6F59CD19" w14:textId="73CDDE25" w:rsidR="003A7904" w:rsidRPr="00BB2D59" w:rsidRDefault="003A7904" w:rsidP="003A7904">
            <w:pPr>
              <w:pStyle w:val="GOSTTablenorm"/>
            </w:pPr>
            <w:r>
              <w:t>Нет</w:t>
            </w:r>
          </w:p>
        </w:tc>
        <w:tc>
          <w:tcPr>
            <w:tcW w:w="2571" w:type="pct"/>
          </w:tcPr>
          <w:p w14:paraId="631E1943" w14:textId="47CF16CB" w:rsidR="003A7904" w:rsidRPr="00BB2D59" w:rsidRDefault="003A7904" w:rsidP="003A7904">
            <w:pPr>
              <w:pStyle w:val="GOSTTablenorm"/>
            </w:pPr>
            <w:r>
              <w:t>Указывается дата утверждения текущим утверждающим</w:t>
            </w:r>
            <w:r w:rsidR="00A8615C">
              <w:t>.</w:t>
            </w:r>
          </w:p>
        </w:tc>
      </w:tr>
      <w:tr w:rsidR="003A7904" w:rsidRPr="00BB2D59" w14:paraId="68E1C7E3" w14:textId="77777777" w:rsidTr="004008B6">
        <w:tc>
          <w:tcPr>
            <w:tcW w:w="284" w:type="pct"/>
            <w:shd w:val="clear" w:color="auto" w:fill="FFFFFF" w:themeFill="background1"/>
          </w:tcPr>
          <w:p w14:paraId="3AC3CCB0" w14:textId="77777777" w:rsidR="003A7904" w:rsidRPr="004008B6" w:rsidRDefault="003A7904" w:rsidP="004008B6">
            <w:pPr>
              <w:pStyle w:val="GOSTTableNum"/>
            </w:pPr>
          </w:p>
        </w:tc>
        <w:tc>
          <w:tcPr>
            <w:tcW w:w="1029" w:type="pct"/>
          </w:tcPr>
          <w:p w14:paraId="0490467F" w14:textId="00B4492B" w:rsidR="003A7904" w:rsidRPr="00BB2D59" w:rsidRDefault="003A7904" w:rsidP="003A7904">
            <w:pPr>
              <w:pStyle w:val="GOSTTablenorm"/>
            </w:pPr>
            <w:r>
              <w:t>Необходимость подписания ЭП</w:t>
            </w:r>
          </w:p>
        </w:tc>
        <w:tc>
          <w:tcPr>
            <w:tcW w:w="545" w:type="pct"/>
          </w:tcPr>
          <w:p w14:paraId="2DED1F59" w14:textId="3BD02787" w:rsidR="003A7904" w:rsidRPr="00BB2D59" w:rsidRDefault="003A7904" w:rsidP="003A7904">
            <w:pPr>
              <w:pStyle w:val="GOSTTablenorm"/>
            </w:pPr>
            <w:r>
              <w:t>Да</w:t>
            </w:r>
          </w:p>
        </w:tc>
        <w:tc>
          <w:tcPr>
            <w:tcW w:w="572" w:type="pct"/>
          </w:tcPr>
          <w:p w14:paraId="7CD86F6C" w14:textId="3B894A13" w:rsidR="003A7904" w:rsidRPr="00BB2D59" w:rsidRDefault="003A7904" w:rsidP="003A7904">
            <w:pPr>
              <w:pStyle w:val="GOSTTablenorm"/>
            </w:pPr>
            <w:r>
              <w:t>Да</w:t>
            </w:r>
          </w:p>
        </w:tc>
        <w:tc>
          <w:tcPr>
            <w:tcW w:w="2571" w:type="pct"/>
          </w:tcPr>
          <w:p w14:paraId="16377720" w14:textId="7350942D" w:rsidR="003A7904" w:rsidRPr="00BB2D59" w:rsidRDefault="003A7904" w:rsidP="003A7904">
            <w:pPr>
              <w:pStyle w:val="GOSTTablenorm"/>
            </w:pPr>
            <w:r>
              <w:t xml:space="preserve">Заполняется </w:t>
            </w:r>
            <w:r w:rsidR="00A8615C" w:rsidRPr="00A8615C">
              <w:t xml:space="preserve">автоматически </w:t>
            </w:r>
            <w:r>
              <w:t>на основании Шаблона листа согласования</w:t>
            </w:r>
            <w:r w:rsidR="00A8615C">
              <w:t xml:space="preserve"> или значением «Да» </w:t>
            </w:r>
            <w:r w:rsidR="00A8615C" w:rsidRPr="00A8615C">
              <w:t>при добавлении утверждающего вручную</w:t>
            </w:r>
            <w:r w:rsidR="00A8615C">
              <w:t>.</w:t>
            </w:r>
          </w:p>
        </w:tc>
      </w:tr>
    </w:tbl>
    <w:p w14:paraId="5A0D0C42" w14:textId="68D203C5" w:rsidR="00D81E5D" w:rsidRDefault="00D81E5D" w:rsidP="000B1439">
      <w:pPr>
        <w:pStyle w:val="21"/>
      </w:pPr>
      <w:bookmarkStart w:id="259" w:name="_Toc114755277"/>
      <w:r>
        <w:t xml:space="preserve">Формуляр </w:t>
      </w:r>
      <w:r w:rsidR="00155F83">
        <w:t>«</w:t>
      </w:r>
      <w:r w:rsidR="00B957F5">
        <w:t>Произвольный документ (входящий)</w:t>
      </w:r>
      <w:r w:rsidR="00155F83">
        <w:t>»</w:t>
      </w:r>
      <w:bookmarkEnd w:id="104"/>
      <w:bookmarkEnd w:id="259"/>
    </w:p>
    <w:p w14:paraId="74114A4A" w14:textId="375B9815" w:rsidR="004C6C22" w:rsidRDefault="00C1636B" w:rsidP="004C6C22">
      <w:pPr>
        <w:pStyle w:val="GOSTNormal"/>
      </w:pPr>
      <w:r w:rsidRPr="00665B70">
        <w:t>Периодичность формирования</w:t>
      </w:r>
      <w:r>
        <w:t xml:space="preserve"> формуляра</w:t>
      </w:r>
      <w:r w:rsidR="004E70B1">
        <w:t xml:space="preserve"> </w:t>
      </w:r>
      <w:r w:rsidR="00155F83">
        <w:t>«</w:t>
      </w:r>
      <w:r w:rsidR="00B957F5">
        <w:t>Произвольный документ (входящий)</w:t>
      </w:r>
      <w:r w:rsidR="00155F83">
        <w:t>»</w:t>
      </w:r>
      <w:r>
        <w:t xml:space="preserve"> не регламентируется.</w:t>
      </w:r>
      <w:r w:rsidR="004E70B1">
        <w:t xml:space="preserve"> </w:t>
      </w:r>
      <w:r w:rsidRPr="00C1636B">
        <w:t xml:space="preserve">Формуляр </w:t>
      </w:r>
      <w:r w:rsidR="004E70B1">
        <w:t>формируется</w:t>
      </w:r>
      <w:r w:rsidRPr="00C1636B">
        <w:tab/>
        <w:t>автоматически</w:t>
      </w:r>
      <w:r w:rsidRPr="00C1636B">
        <w:tab/>
      </w:r>
      <w:bookmarkStart w:id="260" w:name="_Toc795749"/>
      <w:r w:rsidR="00A8615C">
        <w:t>на стороне организации-получателе при отправке документа «Произвольный документ».</w:t>
      </w:r>
    </w:p>
    <w:p w14:paraId="1DF5E8D3" w14:textId="6E84B499" w:rsidR="000A12C7" w:rsidRPr="004C6C22" w:rsidRDefault="000A12C7" w:rsidP="004C6C22">
      <w:pPr>
        <w:pStyle w:val="32"/>
      </w:pPr>
      <w:bookmarkStart w:id="261" w:name="_Toc114755278"/>
      <w:r w:rsidRPr="004C6C22">
        <w:t xml:space="preserve">Реквизитный состав </w:t>
      </w:r>
      <w:bookmarkStart w:id="262" w:name="OLE_LINK93"/>
      <w:bookmarkStart w:id="263" w:name="OLE_LINK94"/>
      <w:r w:rsidRPr="004C6C22">
        <w:t>формуляра</w:t>
      </w:r>
      <w:bookmarkEnd w:id="260"/>
      <w:bookmarkEnd w:id="261"/>
      <w:bookmarkEnd w:id="262"/>
      <w:bookmarkEnd w:id="263"/>
    </w:p>
    <w:p w14:paraId="42F16B3A" w14:textId="600682E6" w:rsidR="00EB5D86" w:rsidRDefault="00EB5D86" w:rsidP="00EB5D86">
      <w:pPr>
        <w:pStyle w:val="41"/>
        <w:tabs>
          <w:tab w:val="clear" w:pos="864"/>
        </w:tabs>
        <w:ind w:left="1134" w:hanging="1134"/>
      </w:pPr>
      <w:bookmarkStart w:id="264" w:name="_Toc57047286"/>
      <w:bookmarkStart w:id="265" w:name="_Toc57047287"/>
      <w:bookmarkStart w:id="266" w:name="_Toc57047288"/>
      <w:bookmarkStart w:id="267" w:name="_Toc57047289"/>
      <w:bookmarkStart w:id="268" w:name="_Toc57047290"/>
      <w:bookmarkStart w:id="269" w:name="_Toc57047291"/>
      <w:bookmarkStart w:id="270" w:name="_Toc57047298"/>
      <w:bookmarkStart w:id="271" w:name="_Toc57047304"/>
      <w:bookmarkStart w:id="272" w:name="_Toc57047310"/>
      <w:bookmarkStart w:id="273" w:name="_Toc57047318"/>
      <w:bookmarkStart w:id="274" w:name="_Toc57047324"/>
      <w:bookmarkStart w:id="275" w:name="_Toc57047330"/>
      <w:bookmarkStart w:id="276" w:name="_Toc57047338"/>
      <w:bookmarkStart w:id="277" w:name="_Toc57047344"/>
      <w:bookmarkStart w:id="278" w:name="_Toc57047350"/>
      <w:bookmarkStart w:id="279" w:name="_Toc57047358"/>
      <w:bookmarkStart w:id="280" w:name="_Toc57047364"/>
      <w:bookmarkStart w:id="281" w:name="_Toc57047370"/>
      <w:bookmarkStart w:id="282" w:name="_Toc57047376"/>
      <w:bookmarkStart w:id="283" w:name="_Toc57047382"/>
      <w:bookmarkStart w:id="284" w:name="_Toc57047388"/>
      <w:bookmarkStart w:id="285" w:name="_Toc57047394"/>
      <w:bookmarkStart w:id="286" w:name="_Toc57047400"/>
      <w:bookmarkStart w:id="287" w:name="_Toc57047406"/>
      <w:bookmarkStart w:id="288" w:name="_Toc57047414"/>
      <w:bookmarkStart w:id="289" w:name="_Toc57047420"/>
      <w:bookmarkStart w:id="290" w:name="_Toc57047426"/>
      <w:bookmarkStart w:id="291" w:name="OLE_LINK13"/>
      <w:bookmarkStart w:id="292" w:name="OLE_LINK14"/>
      <w:bookmarkStart w:id="293" w:name="_Toc114755279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r>
        <w:t>Вкладка «</w:t>
      </w:r>
      <w:r w:rsidR="008857D2">
        <w:t>Произвольный документ</w:t>
      </w:r>
      <w:r>
        <w:t>»</w:t>
      </w:r>
      <w:bookmarkEnd w:id="293"/>
    </w:p>
    <w:bookmarkEnd w:id="291"/>
    <w:bookmarkEnd w:id="292"/>
    <w:p w14:paraId="795EAED9" w14:textId="62F7F880" w:rsidR="00EB5D86" w:rsidRDefault="00EB5D86" w:rsidP="00EB5D86">
      <w:pPr>
        <w:pStyle w:val="GOSTNormal"/>
      </w:pPr>
      <w:r w:rsidRPr="00B57508">
        <w:t>На данной вкладке отобра</w:t>
      </w:r>
      <w:r w:rsidR="007D499C" w:rsidRPr="00B57508">
        <w:t>жается</w:t>
      </w:r>
      <w:r w:rsidRPr="00B57508">
        <w:t xml:space="preserve"> форм</w:t>
      </w:r>
      <w:r w:rsidR="007D499C" w:rsidRPr="00B57508">
        <w:t>а</w:t>
      </w:r>
      <w:r w:rsidRPr="00B57508">
        <w:t xml:space="preserve"> редактирования формуляра «</w:t>
      </w:r>
      <w:r w:rsidR="008857D2">
        <w:t>Произвольный документ</w:t>
      </w:r>
      <w:r w:rsidRPr="00B57508">
        <w:t>»</w:t>
      </w:r>
      <w:r w:rsidR="00B957F5" w:rsidRPr="00B957F5">
        <w:t xml:space="preserve">: доступны вкладки «Основная информация», «Получатели», «Отметки об отзыве». Вкладка "Отметки об отзыве" </w:t>
      </w:r>
      <w:r w:rsidR="00A8615C">
        <w:t>отображается</w:t>
      </w:r>
      <w:r w:rsidR="00B957F5" w:rsidRPr="00B957F5">
        <w:t xml:space="preserve"> только в том случае, если документ </w:t>
      </w:r>
      <w:r w:rsidR="00A8615C" w:rsidRPr="00A8615C">
        <w:t>«Произвольный документ»</w:t>
      </w:r>
      <w:r w:rsidR="00A8615C">
        <w:t xml:space="preserve"> </w:t>
      </w:r>
      <w:r w:rsidR="00B957F5" w:rsidRPr="00B957F5">
        <w:t>был отозван</w:t>
      </w:r>
      <w:r w:rsidR="00A8615C">
        <w:t xml:space="preserve"> на стороне организации-отправителе</w:t>
      </w:r>
      <w:r w:rsidR="00B957F5" w:rsidRPr="00B957F5">
        <w:t>.</w:t>
      </w:r>
    </w:p>
    <w:p w14:paraId="6F544E52" w14:textId="75249010" w:rsidR="00EB5D86" w:rsidRDefault="00EB5D86" w:rsidP="00B957F5">
      <w:pPr>
        <w:pStyle w:val="41"/>
      </w:pPr>
      <w:bookmarkStart w:id="294" w:name="_Toc114755280"/>
      <w:r>
        <w:t>Вкладка «</w:t>
      </w:r>
      <w:r w:rsidR="00B957F5" w:rsidRPr="00B957F5">
        <w:t>Отметка об исполнении</w:t>
      </w:r>
      <w:r>
        <w:t>»</w:t>
      </w:r>
      <w:bookmarkEnd w:id="294"/>
    </w:p>
    <w:p w14:paraId="104C3025" w14:textId="13C6E630" w:rsidR="006E3E67" w:rsidRDefault="006E3E67" w:rsidP="00C151B6">
      <w:pPr>
        <w:pStyle w:val="GOSTNormal"/>
      </w:pPr>
      <w:r>
        <w:t>На вкладке «Отметка об исполнении» указывается исполнитель для обработки документа, так же на ней фиксируется результат обработки.</w:t>
      </w:r>
    </w:p>
    <w:p w14:paraId="5BF21C5C" w14:textId="21A812FD" w:rsidR="00C151B6" w:rsidRPr="00C151B6" w:rsidRDefault="00C151B6" w:rsidP="00C151B6">
      <w:pPr>
        <w:pStyle w:val="GOSTNormal"/>
      </w:pPr>
      <w:r w:rsidRPr="00A874DC">
        <w:t>На рисунке</w:t>
      </w:r>
      <w:r>
        <w:t xml:space="preserve"> </w:t>
      </w:r>
      <w:r w:rsidR="006E3E67">
        <w:fldChar w:fldCharType="begin"/>
      </w:r>
      <w:r w:rsidR="006E3E67">
        <w:instrText xml:space="preserve"> REF _Ref32565420 \h </w:instrText>
      </w:r>
      <w:r w:rsidR="006E3E67">
        <w:fldChar w:fldCharType="separate"/>
      </w:r>
      <w:r w:rsidR="00333657">
        <w:rPr>
          <w:noProof/>
        </w:rPr>
        <w:t>8</w:t>
      </w:r>
      <w:r w:rsidR="006E3E67">
        <w:fldChar w:fldCharType="end"/>
      </w:r>
      <w:r w:rsidR="00367C95">
        <w:t xml:space="preserve"> показана</w:t>
      </w:r>
      <w:r w:rsidRPr="00A874DC">
        <w:t xml:space="preserve"> ВФ формуляра </w:t>
      </w:r>
      <w:r w:rsidRPr="004C6C22">
        <w:t>«</w:t>
      </w:r>
      <w:r w:rsidR="00B957F5">
        <w:t>Произвольный документ (входящий)</w:t>
      </w:r>
      <w:r w:rsidRPr="004C6C22">
        <w:t>»</w:t>
      </w:r>
      <w:r>
        <w:t>, вкладка «</w:t>
      </w:r>
      <w:r w:rsidR="00B957F5" w:rsidRPr="00B957F5">
        <w:t>Отметка об исполнении</w:t>
      </w:r>
      <w:r>
        <w:t>».</w:t>
      </w:r>
    </w:p>
    <w:p w14:paraId="5C34A9C6" w14:textId="795DF911" w:rsidR="007D499C" w:rsidRDefault="00B957F5" w:rsidP="007D499C">
      <w:pPr>
        <w:pStyle w:val="GOSTFigure"/>
      </w:pPr>
      <w:r w:rsidRPr="00B957F5">
        <w:rPr>
          <w:noProof/>
        </w:rPr>
        <w:lastRenderedPageBreak/>
        <w:t xml:space="preserve"> </w:t>
      </w:r>
      <w:r w:rsidRPr="004F6843">
        <w:rPr>
          <w:noProof/>
        </w:rPr>
        <w:drawing>
          <wp:inline distT="0" distB="0" distL="0" distR="0" wp14:anchorId="204991CA" wp14:editId="6A4DCEEE">
            <wp:extent cx="6152515" cy="1206500"/>
            <wp:effectExtent l="19050" t="19050" r="19685" b="1270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06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5F5B16" w14:textId="4D2E82C9" w:rsidR="007D499C" w:rsidRPr="00923308" w:rsidRDefault="00A65462" w:rsidP="00B957F5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5" w:name="_Ref32565420"/>
      <w:bookmarkStart w:id="296" w:name="_Toc114755332"/>
      <w:r w:rsidR="00333657">
        <w:rPr>
          <w:noProof/>
        </w:rPr>
        <w:t>8</w:t>
      </w:r>
      <w:bookmarkEnd w:id="295"/>
      <w:r>
        <w:rPr>
          <w:noProof/>
        </w:rPr>
        <w:fldChar w:fldCharType="end"/>
      </w:r>
      <w:r w:rsidR="007D499C" w:rsidRPr="00923308">
        <w:t>. ЭФ формуляра «</w:t>
      </w:r>
      <w:r w:rsidR="00B957F5">
        <w:t>Произвольный документ (входящий)</w:t>
      </w:r>
      <w:r w:rsidR="007D499C" w:rsidRPr="00923308">
        <w:t>». Вкладка «</w:t>
      </w:r>
      <w:r w:rsidR="00B957F5" w:rsidRPr="00B957F5">
        <w:t>Отметка об исполнении</w:t>
      </w:r>
      <w:r w:rsidR="007D499C" w:rsidRPr="00923308">
        <w:t>»</w:t>
      </w:r>
      <w:bookmarkEnd w:id="296"/>
    </w:p>
    <w:p w14:paraId="4CBC7939" w14:textId="7F694CE6" w:rsidR="00C151B6" w:rsidRPr="00C151B6" w:rsidRDefault="00C151B6" w:rsidP="00C151B6">
      <w:pPr>
        <w:pStyle w:val="GOSTNormal"/>
      </w:pPr>
      <w:r w:rsidRPr="004E70B1">
        <w:t xml:space="preserve">Состав и порядок заполнения полей </w:t>
      </w:r>
      <w:r w:rsidRPr="005827E4">
        <w:t>вкладки</w:t>
      </w:r>
      <w:r>
        <w:t xml:space="preserve"> «</w:t>
      </w:r>
      <w:r w:rsidR="006E3E67" w:rsidRPr="006E3E67">
        <w:t>Отметка об исполнении</w:t>
      </w:r>
      <w:r>
        <w:t xml:space="preserve">» </w:t>
      </w:r>
      <w:r w:rsidRPr="004E70B1">
        <w:t>представлен в таблице</w:t>
      </w:r>
      <w:r>
        <w:t xml:space="preserve"> </w:t>
      </w:r>
      <w:r>
        <w:fldChar w:fldCharType="begin"/>
      </w:r>
      <w:r>
        <w:instrText xml:space="preserve"> REF _Ref32565466 \h </w:instrText>
      </w:r>
      <w:r>
        <w:fldChar w:fldCharType="separate"/>
      </w:r>
      <w:r w:rsidR="00333657">
        <w:rPr>
          <w:noProof/>
        </w:rPr>
        <w:t>16</w:t>
      </w:r>
      <w:r>
        <w:fldChar w:fldCharType="end"/>
      </w:r>
      <w:r w:rsidRPr="004E70B1">
        <w:t>.</w:t>
      </w:r>
    </w:p>
    <w:p w14:paraId="233D55B8" w14:textId="0D70A574" w:rsidR="00EB5D86" w:rsidRDefault="00A65462" w:rsidP="00B957F5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7" w:name="_Toc114755319"/>
      <w:r w:rsidR="00333657">
        <w:rPr>
          <w:noProof/>
        </w:rPr>
        <w:t>13</w:t>
      </w:r>
      <w:r>
        <w:rPr>
          <w:noProof/>
        </w:rPr>
        <w:fldChar w:fldCharType="end"/>
      </w:r>
      <w:r w:rsidR="00D26A8C">
        <w:t>.</w:t>
      </w:r>
      <w:r w:rsidR="004C6C22">
        <w:t xml:space="preserve"> </w:t>
      </w:r>
      <w:r w:rsidR="004C6C22" w:rsidRPr="005827E4">
        <w:t>Описание реквизитного состава вкладки</w:t>
      </w:r>
      <w:r w:rsidR="007D499C">
        <w:t xml:space="preserve"> «</w:t>
      </w:r>
      <w:r w:rsidR="00B957F5" w:rsidRPr="00B957F5">
        <w:t>Отметка об исполнении</w:t>
      </w:r>
      <w:r w:rsidR="007D499C">
        <w:t>»</w:t>
      </w:r>
      <w:r w:rsidR="004C6C22" w:rsidRPr="005827E4">
        <w:t xml:space="preserve"> </w:t>
      </w:r>
      <w:r w:rsidR="004C6C22">
        <w:t>формуляра «</w:t>
      </w:r>
      <w:r w:rsidR="00B957F5">
        <w:t>Произвольный документ (входящий)</w:t>
      </w:r>
      <w:r w:rsidR="004C6C22">
        <w:t>»</w:t>
      </w:r>
      <w:bookmarkEnd w:id="2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90"/>
        <w:gridCol w:w="1861"/>
        <w:gridCol w:w="1896"/>
        <w:gridCol w:w="3947"/>
      </w:tblGrid>
      <w:tr w:rsidR="00EB5D86" w:rsidRPr="00177C5D" w14:paraId="0408C39E" w14:textId="77777777" w:rsidTr="0058332A">
        <w:trPr>
          <w:tblHeader/>
        </w:trPr>
        <w:tc>
          <w:tcPr>
            <w:tcW w:w="268" w:type="pct"/>
            <w:shd w:val="pct25" w:color="auto" w:fill="FFFFFF"/>
            <w:vAlign w:val="center"/>
          </w:tcPr>
          <w:p w14:paraId="2943B5E4" w14:textId="77777777" w:rsidR="00EB5D86" w:rsidRPr="00177C5D" w:rsidRDefault="00EB5D86" w:rsidP="0058332A">
            <w:pPr>
              <w:pStyle w:val="GOSTTableHead"/>
              <w:rPr>
                <w:szCs w:val="22"/>
              </w:rPr>
            </w:pPr>
            <w:r w:rsidRPr="00177C5D">
              <w:rPr>
                <w:szCs w:val="22"/>
              </w:rPr>
              <w:t>№ п/п</w:t>
            </w:r>
          </w:p>
        </w:tc>
        <w:tc>
          <w:tcPr>
            <w:tcW w:w="932" w:type="pct"/>
            <w:shd w:val="pct25" w:color="auto" w:fill="FFFFFF"/>
            <w:vAlign w:val="center"/>
          </w:tcPr>
          <w:p w14:paraId="25A5A29A" w14:textId="77777777" w:rsidR="00EB5D86" w:rsidRPr="00177C5D" w:rsidRDefault="00EB5D86" w:rsidP="0058332A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Наименование реквизита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5E5BBF51" w14:textId="77777777" w:rsidR="00EB5D86" w:rsidRPr="00177C5D" w:rsidRDefault="00EB5D86" w:rsidP="0058332A">
            <w:pPr>
              <w:pStyle w:val="GOSTTableHead"/>
              <w:rPr>
                <w:szCs w:val="22"/>
              </w:rPr>
            </w:pPr>
            <w:r w:rsidRPr="00177C5D">
              <w:rPr>
                <w:szCs w:val="22"/>
              </w:rPr>
              <w:t>Обязательность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00C76A4F" w14:textId="77777777" w:rsidR="00EB5D86" w:rsidRPr="00177C5D" w:rsidRDefault="00EB5D86" w:rsidP="0058332A">
            <w:pPr>
              <w:pStyle w:val="GOSTTableHead"/>
              <w:rPr>
                <w:szCs w:val="22"/>
              </w:rPr>
            </w:pPr>
            <w:r w:rsidRPr="00177C5D">
              <w:rPr>
                <w:szCs w:val="22"/>
              </w:rPr>
              <w:t>Доступность для редактирования</w:t>
            </w:r>
          </w:p>
        </w:tc>
        <w:tc>
          <w:tcPr>
            <w:tcW w:w="1947" w:type="pct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7D46110B" w14:textId="77777777" w:rsidR="00EB5D86" w:rsidRPr="00177C5D" w:rsidRDefault="00EB5D86" w:rsidP="0058332A">
            <w:pPr>
              <w:pStyle w:val="GOSTTableHead"/>
              <w:rPr>
                <w:szCs w:val="22"/>
              </w:rPr>
            </w:pPr>
            <w:r w:rsidRPr="00177C5D">
              <w:rPr>
                <w:szCs w:val="22"/>
              </w:rPr>
              <w:t>Правила заполнения реквизита</w:t>
            </w:r>
          </w:p>
        </w:tc>
      </w:tr>
      <w:tr w:rsidR="00B957F5" w:rsidRPr="00177C5D" w14:paraId="495A6B0C" w14:textId="77777777" w:rsidTr="00CF56DA">
        <w:tc>
          <w:tcPr>
            <w:tcW w:w="268" w:type="pct"/>
          </w:tcPr>
          <w:p w14:paraId="68A88DF1" w14:textId="77777777" w:rsidR="00B957F5" w:rsidRPr="004C6C22" w:rsidRDefault="00B957F5" w:rsidP="00B957F5">
            <w:pPr>
              <w:pStyle w:val="GOSTTableNum"/>
              <w:numPr>
                <w:ilvl w:val="0"/>
                <w:numId w:val="86"/>
              </w:numPr>
            </w:pPr>
          </w:p>
        </w:tc>
        <w:tc>
          <w:tcPr>
            <w:tcW w:w="932" w:type="pct"/>
          </w:tcPr>
          <w:p w14:paraId="255A484B" w14:textId="3A69A0B7" w:rsidR="00B957F5" w:rsidRDefault="00B957F5" w:rsidP="00EB5D86">
            <w:pPr>
              <w:pStyle w:val="GOSTTablenorm"/>
            </w:pPr>
            <w:r w:rsidRPr="00B957F5">
              <w:t>Дата прочтения</w:t>
            </w:r>
          </w:p>
        </w:tc>
        <w:tc>
          <w:tcPr>
            <w:tcW w:w="918" w:type="pct"/>
          </w:tcPr>
          <w:p w14:paraId="139434C0" w14:textId="3A010249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935" w:type="pct"/>
          </w:tcPr>
          <w:p w14:paraId="37B85283" w14:textId="53C16A95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1947" w:type="pct"/>
          </w:tcPr>
          <w:p w14:paraId="35423E3D" w14:textId="7323EC3B" w:rsidR="00B957F5" w:rsidRPr="00B957F5" w:rsidRDefault="00B957F5" w:rsidP="00B957F5">
            <w:pPr>
              <w:pStyle w:val="GOSTTablenorm"/>
            </w:pPr>
            <w:r w:rsidRPr="00B957F5">
              <w:t>Указывается системная дата смены статуса на «Прочитан»</w:t>
            </w:r>
            <w:r>
              <w:t>.</w:t>
            </w:r>
          </w:p>
        </w:tc>
      </w:tr>
      <w:tr w:rsidR="00B957F5" w:rsidRPr="00177C5D" w14:paraId="740DC704" w14:textId="77777777" w:rsidTr="00CF56DA">
        <w:tc>
          <w:tcPr>
            <w:tcW w:w="268" w:type="pct"/>
          </w:tcPr>
          <w:p w14:paraId="2FC925C4" w14:textId="77777777" w:rsidR="00B957F5" w:rsidRPr="004C6C22" w:rsidRDefault="00B957F5" w:rsidP="00A17573">
            <w:pPr>
              <w:pStyle w:val="GOSTTableNum"/>
            </w:pPr>
          </w:p>
        </w:tc>
        <w:tc>
          <w:tcPr>
            <w:tcW w:w="932" w:type="pct"/>
          </w:tcPr>
          <w:p w14:paraId="52BA9F8D" w14:textId="11571707" w:rsidR="00B957F5" w:rsidRDefault="00B957F5" w:rsidP="00EB5D86">
            <w:pPr>
              <w:pStyle w:val="GOSTTablenorm"/>
            </w:pPr>
            <w:r w:rsidRPr="00B957F5">
              <w:t>Дата исполнения</w:t>
            </w:r>
          </w:p>
        </w:tc>
        <w:tc>
          <w:tcPr>
            <w:tcW w:w="918" w:type="pct"/>
          </w:tcPr>
          <w:p w14:paraId="5C87CBC6" w14:textId="3E22BB95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935" w:type="pct"/>
          </w:tcPr>
          <w:p w14:paraId="60A145D1" w14:textId="55831AB8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1947" w:type="pct"/>
          </w:tcPr>
          <w:p w14:paraId="2600496E" w14:textId="5B22C798" w:rsidR="00B957F5" w:rsidRPr="00B957F5" w:rsidRDefault="00B957F5" w:rsidP="00B957F5">
            <w:pPr>
              <w:pStyle w:val="GOSTTablenorm"/>
            </w:pPr>
            <w:r w:rsidRPr="00B957F5">
              <w:t>Указывается системная дата смены статуса на «Исполнен»</w:t>
            </w:r>
            <w:r>
              <w:t>.</w:t>
            </w:r>
          </w:p>
        </w:tc>
      </w:tr>
      <w:tr w:rsidR="00B957F5" w:rsidRPr="00177C5D" w14:paraId="24F33B07" w14:textId="77777777" w:rsidTr="00CF56DA">
        <w:tc>
          <w:tcPr>
            <w:tcW w:w="268" w:type="pct"/>
          </w:tcPr>
          <w:p w14:paraId="541EFA1E" w14:textId="77777777" w:rsidR="00B957F5" w:rsidRPr="004C6C22" w:rsidRDefault="00B957F5" w:rsidP="00A17573">
            <w:pPr>
              <w:pStyle w:val="GOSTTableNum"/>
            </w:pPr>
          </w:p>
        </w:tc>
        <w:tc>
          <w:tcPr>
            <w:tcW w:w="932" w:type="pct"/>
          </w:tcPr>
          <w:p w14:paraId="436E3860" w14:textId="11CF368F" w:rsidR="00B957F5" w:rsidRPr="00B957F5" w:rsidRDefault="00B957F5" w:rsidP="00EB5D86">
            <w:pPr>
              <w:pStyle w:val="GOSTTablenorm"/>
            </w:pPr>
            <w:r w:rsidRPr="00B957F5">
              <w:t>Дата отказа</w:t>
            </w:r>
          </w:p>
        </w:tc>
        <w:tc>
          <w:tcPr>
            <w:tcW w:w="918" w:type="pct"/>
          </w:tcPr>
          <w:p w14:paraId="76758ECB" w14:textId="21A4EBA6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935" w:type="pct"/>
          </w:tcPr>
          <w:p w14:paraId="16F3EC5F" w14:textId="4EF0FADF" w:rsidR="00B957F5" w:rsidRPr="00B957F5" w:rsidRDefault="00B957F5" w:rsidP="00B957F5">
            <w:pPr>
              <w:pStyle w:val="GOSTTablenorm"/>
            </w:pPr>
            <w:r w:rsidRPr="00B957F5">
              <w:t>Нет</w:t>
            </w:r>
          </w:p>
        </w:tc>
        <w:tc>
          <w:tcPr>
            <w:tcW w:w="1947" w:type="pct"/>
          </w:tcPr>
          <w:p w14:paraId="26BFBE46" w14:textId="475EC1BC" w:rsidR="00B957F5" w:rsidRPr="00B957F5" w:rsidRDefault="00B957F5" w:rsidP="00B957F5">
            <w:pPr>
              <w:pStyle w:val="GOSTTablenorm"/>
            </w:pPr>
            <w:r w:rsidRPr="00B957F5">
              <w:t>Указывается системная дата смены статуса на «Отказан»</w:t>
            </w:r>
            <w:r>
              <w:t>.</w:t>
            </w:r>
          </w:p>
        </w:tc>
      </w:tr>
      <w:tr w:rsidR="00B957F5" w:rsidRPr="00177C5D" w14:paraId="4CF44878" w14:textId="77777777" w:rsidTr="00B957F5">
        <w:tc>
          <w:tcPr>
            <w:tcW w:w="5000" w:type="pct"/>
            <w:gridSpan w:val="5"/>
          </w:tcPr>
          <w:p w14:paraId="7CF137BD" w14:textId="7AA533B9" w:rsidR="00B957F5" w:rsidRPr="00B957F5" w:rsidRDefault="00B957F5" w:rsidP="00B957F5">
            <w:pPr>
              <w:pStyle w:val="GOSTTablenorm"/>
            </w:pPr>
            <w:r>
              <w:t xml:space="preserve">Раздел </w:t>
            </w:r>
            <w:r w:rsidRPr="00B957F5">
              <w:t>«Исполнители». Табличная часть.</w:t>
            </w:r>
          </w:p>
        </w:tc>
      </w:tr>
      <w:tr w:rsidR="00B957F5" w:rsidRPr="00177C5D" w14:paraId="16082461" w14:textId="77777777" w:rsidTr="00CF56DA">
        <w:tc>
          <w:tcPr>
            <w:tcW w:w="268" w:type="pct"/>
          </w:tcPr>
          <w:p w14:paraId="0A69A132" w14:textId="77777777" w:rsidR="00B957F5" w:rsidRPr="004C6C22" w:rsidRDefault="00B957F5" w:rsidP="00B957F5">
            <w:pPr>
              <w:pStyle w:val="GOSTTableNum"/>
            </w:pPr>
          </w:p>
        </w:tc>
        <w:tc>
          <w:tcPr>
            <w:tcW w:w="932" w:type="pct"/>
          </w:tcPr>
          <w:p w14:paraId="1159BC34" w14:textId="4E0A0AB2" w:rsidR="00B957F5" w:rsidRPr="001D612C" w:rsidRDefault="00B957F5" w:rsidP="00EB5D86">
            <w:pPr>
              <w:pStyle w:val="GOSTTablenorm"/>
              <w:rPr>
                <w:szCs w:val="22"/>
              </w:rPr>
            </w:pPr>
            <w:r>
              <w:t>ФИО исполнителя</w:t>
            </w:r>
          </w:p>
        </w:tc>
        <w:tc>
          <w:tcPr>
            <w:tcW w:w="918" w:type="pct"/>
          </w:tcPr>
          <w:p w14:paraId="3A95E3D8" w14:textId="691C8201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935" w:type="pct"/>
          </w:tcPr>
          <w:p w14:paraId="23529DDA" w14:textId="05B4448C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1947" w:type="pct"/>
          </w:tcPr>
          <w:p w14:paraId="337E7981" w14:textId="1BF93C6A" w:rsidR="00B957F5" w:rsidRPr="00177C5D" w:rsidRDefault="00B957F5" w:rsidP="00B57508">
            <w:pPr>
              <w:pStyle w:val="GOSTTablenorm"/>
              <w:rPr>
                <w:szCs w:val="22"/>
              </w:rPr>
            </w:pPr>
            <w:r w:rsidRPr="00D56C04">
              <w:t xml:space="preserve">Заполняется вручную из </w:t>
            </w:r>
            <w:r>
              <w:t>перечня активных пользователей.</w:t>
            </w:r>
          </w:p>
        </w:tc>
      </w:tr>
      <w:tr w:rsidR="00B957F5" w:rsidRPr="00177C5D" w14:paraId="1FD79EA0" w14:textId="77777777" w:rsidTr="00CF56DA">
        <w:tc>
          <w:tcPr>
            <w:tcW w:w="268" w:type="pct"/>
          </w:tcPr>
          <w:p w14:paraId="58A045AA" w14:textId="77777777" w:rsidR="00B957F5" w:rsidRPr="004C6C22" w:rsidRDefault="00B957F5" w:rsidP="004C6C22">
            <w:pPr>
              <w:pStyle w:val="GOSTTableNum"/>
            </w:pPr>
          </w:p>
        </w:tc>
        <w:tc>
          <w:tcPr>
            <w:tcW w:w="932" w:type="pct"/>
          </w:tcPr>
          <w:p w14:paraId="179D820C" w14:textId="724930AB" w:rsidR="00B957F5" w:rsidRPr="001D612C" w:rsidRDefault="00B957F5" w:rsidP="00EB5D86">
            <w:pPr>
              <w:pStyle w:val="GOSTTablenorm"/>
              <w:rPr>
                <w:szCs w:val="22"/>
              </w:rPr>
            </w:pPr>
            <w:r>
              <w:t>Должность исполнителя</w:t>
            </w:r>
          </w:p>
        </w:tc>
        <w:tc>
          <w:tcPr>
            <w:tcW w:w="918" w:type="pct"/>
          </w:tcPr>
          <w:p w14:paraId="1092C06F" w14:textId="6FB65CB7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935" w:type="pct"/>
          </w:tcPr>
          <w:p w14:paraId="68ED0D08" w14:textId="420FB89D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1947" w:type="pct"/>
          </w:tcPr>
          <w:p w14:paraId="6919DA46" w14:textId="1AC6A63F" w:rsidR="00B957F5" w:rsidRPr="00B57508" w:rsidRDefault="00B957F5" w:rsidP="00B57508">
            <w:pPr>
              <w:pStyle w:val="GOSTTablenorm"/>
            </w:pPr>
            <w:r w:rsidRPr="00D56C04">
              <w:t>Заполняется вручную из перечня активных пользователей</w:t>
            </w:r>
            <w:r>
              <w:t>.</w:t>
            </w:r>
          </w:p>
        </w:tc>
      </w:tr>
      <w:tr w:rsidR="00B957F5" w:rsidRPr="00177C5D" w14:paraId="28A0D5E6" w14:textId="77777777" w:rsidTr="00CF56DA">
        <w:tc>
          <w:tcPr>
            <w:tcW w:w="268" w:type="pct"/>
          </w:tcPr>
          <w:p w14:paraId="2DED28E2" w14:textId="77777777" w:rsidR="00B957F5" w:rsidRPr="004C6C22" w:rsidRDefault="00B957F5" w:rsidP="004C6C22">
            <w:pPr>
              <w:pStyle w:val="GOSTTableNum"/>
            </w:pPr>
          </w:p>
        </w:tc>
        <w:tc>
          <w:tcPr>
            <w:tcW w:w="932" w:type="pct"/>
          </w:tcPr>
          <w:p w14:paraId="7E4627E3" w14:textId="7CDD006F" w:rsidR="00B957F5" w:rsidRPr="001D612C" w:rsidRDefault="00B957F5" w:rsidP="00EB5D86">
            <w:pPr>
              <w:pStyle w:val="GOSTTablenorm"/>
              <w:rPr>
                <w:szCs w:val="22"/>
              </w:rPr>
            </w:pPr>
            <w:r>
              <w:t>Подразделение исполнителя</w:t>
            </w:r>
          </w:p>
        </w:tc>
        <w:tc>
          <w:tcPr>
            <w:tcW w:w="918" w:type="pct"/>
          </w:tcPr>
          <w:p w14:paraId="64751BBC" w14:textId="702A3AAB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Нет</w:t>
            </w:r>
          </w:p>
        </w:tc>
        <w:tc>
          <w:tcPr>
            <w:tcW w:w="935" w:type="pct"/>
          </w:tcPr>
          <w:p w14:paraId="7BB5E744" w14:textId="1F19B7F2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1947" w:type="pct"/>
          </w:tcPr>
          <w:p w14:paraId="0C761218" w14:textId="66675FA5" w:rsidR="00B957F5" w:rsidRPr="00B57508" w:rsidRDefault="00B957F5" w:rsidP="00B57508">
            <w:pPr>
              <w:pStyle w:val="GOSTTablenorm"/>
            </w:pPr>
            <w:r w:rsidRPr="00D56C04">
              <w:t>Заполняется вручную из пере</w:t>
            </w:r>
            <w:r>
              <w:t>чня активных пользователей</w:t>
            </w:r>
          </w:p>
        </w:tc>
      </w:tr>
      <w:tr w:rsidR="00B957F5" w:rsidRPr="00177C5D" w14:paraId="68E6595C" w14:textId="77777777" w:rsidTr="00CF56DA">
        <w:tc>
          <w:tcPr>
            <w:tcW w:w="268" w:type="pct"/>
          </w:tcPr>
          <w:p w14:paraId="1775CA2D" w14:textId="77777777" w:rsidR="00B957F5" w:rsidRPr="004C6C22" w:rsidRDefault="00B957F5" w:rsidP="004C6C22">
            <w:pPr>
              <w:pStyle w:val="GOSTTableNum"/>
            </w:pPr>
          </w:p>
        </w:tc>
        <w:tc>
          <w:tcPr>
            <w:tcW w:w="932" w:type="pct"/>
          </w:tcPr>
          <w:p w14:paraId="1CD9F086" w14:textId="06BF4400" w:rsidR="00B957F5" w:rsidRPr="001D612C" w:rsidRDefault="00B957F5" w:rsidP="00EB5D86">
            <w:pPr>
              <w:pStyle w:val="GOSTTablenorm"/>
              <w:rPr>
                <w:szCs w:val="22"/>
              </w:rPr>
            </w:pPr>
            <w:r>
              <w:t>Примечание</w:t>
            </w:r>
          </w:p>
        </w:tc>
        <w:tc>
          <w:tcPr>
            <w:tcW w:w="918" w:type="pct"/>
          </w:tcPr>
          <w:p w14:paraId="6FED05CA" w14:textId="11BC4892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935" w:type="pct"/>
          </w:tcPr>
          <w:p w14:paraId="730410AA" w14:textId="7F38B3BF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Да</w:t>
            </w:r>
          </w:p>
        </w:tc>
        <w:tc>
          <w:tcPr>
            <w:tcW w:w="1947" w:type="pct"/>
          </w:tcPr>
          <w:p w14:paraId="7E003461" w14:textId="0C52319B" w:rsidR="00B957F5" w:rsidRPr="00177C5D" w:rsidRDefault="00B957F5" w:rsidP="00EB5D86">
            <w:pPr>
              <w:pStyle w:val="GOSTTablenorm"/>
              <w:rPr>
                <w:szCs w:val="22"/>
              </w:rPr>
            </w:pPr>
            <w:r>
              <w:t>Заполняется вручную пользователем в случае необходимости.</w:t>
            </w:r>
          </w:p>
        </w:tc>
      </w:tr>
      <w:tr w:rsidR="00B957F5" w:rsidRPr="00177C5D" w14:paraId="6AEB307E" w14:textId="77777777" w:rsidTr="00CF56DA">
        <w:tc>
          <w:tcPr>
            <w:tcW w:w="268" w:type="pct"/>
          </w:tcPr>
          <w:p w14:paraId="2EF2E858" w14:textId="77777777" w:rsidR="00B957F5" w:rsidRPr="004C6C22" w:rsidRDefault="00B957F5" w:rsidP="00C151B6">
            <w:pPr>
              <w:pStyle w:val="GOSTTableNum"/>
            </w:pPr>
          </w:p>
        </w:tc>
        <w:tc>
          <w:tcPr>
            <w:tcW w:w="932" w:type="pct"/>
          </w:tcPr>
          <w:p w14:paraId="37C84692" w14:textId="7660271B" w:rsidR="00B957F5" w:rsidRDefault="00B957F5" w:rsidP="00C151B6">
            <w:pPr>
              <w:pStyle w:val="GOSTTablenorm"/>
            </w:pPr>
            <w:r>
              <w:t>Дата передачи</w:t>
            </w:r>
          </w:p>
        </w:tc>
        <w:tc>
          <w:tcPr>
            <w:tcW w:w="918" w:type="pct"/>
          </w:tcPr>
          <w:p w14:paraId="19481746" w14:textId="41472431" w:rsidR="00B957F5" w:rsidRDefault="00B957F5" w:rsidP="00C151B6">
            <w:pPr>
              <w:pStyle w:val="GOSTTablenorm"/>
            </w:pPr>
            <w:r>
              <w:t>Нет</w:t>
            </w:r>
          </w:p>
        </w:tc>
        <w:tc>
          <w:tcPr>
            <w:tcW w:w="935" w:type="pct"/>
          </w:tcPr>
          <w:p w14:paraId="7DB18FCC" w14:textId="61443D8C" w:rsidR="00B957F5" w:rsidRDefault="00B957F5" w:rsidP="00C151B6">
            <w:pPr>
              <w:pStyle w:val="GOSTTablenorm"/>
            </w:pPr>
            <w:r>
              <w:t>Нет</w:t>
            </w:r>
          </w:p>
        </w:tc>
        <w:tc>
          <w:tcPr>
            <w:tcW w:w="1947" w:type="pct"/>
          </w:tcPr>
          <w:p w14:paraId="1FE68E3B" w14:textId="3A3A3362" w:rsidR="00B957F5" w:rsidRDefault="00B957F5" w:rsidP="00C151B6">
            <w:pPr>
              <w:pStyle w:val="GOSTTablenorm"/>
            </w:pPr>
            <w:r>
              <w:t>Заполняется значением даты смены статуса на «В работе».</w:t>
            </w:r>
          </w:p>
        </w:tc>
      </w:tr>
      <w:tr w:rsidR="00B957F5" w:rsidRPr="00177C5D" w14:paraId="7D268DAE" w14:textId="77777777" w:rsidTr="00CF56DA">
        <w:tc>
          <w:tcPr>
            <w:tcW w:w="268" w:type="pct"/>
          </w:tcPr>
          <w:p w14:paraId="37B4CF05" w14:textId="77777777" w:rsidR="00B957F5" w:rsidRPr="004C6C22" w:rsidRDefault="00B957F5" w:rsidP="00C151B6">
            <w:pPr>
              <w:pStyle w:val="GOSTTableNum"/>
            </w:pPr>
          </w:p>
        </w:tc>
        <w:tc>
          <w:tcPr>
            <w:tcW w:w="932" w:type="pct"/>
          </w:tcPr>
          <w:p w14:paraId="2E76C3E4" w14:textId="76CF1D59" w:rsidR="00B957F5" w:rsidRDefault="00B957F5" w:rsidP="00A9460F">
            <w:pPr>
              <w:pStyle w:val="GOSTTablenorm"/>
            </w:pPr>
            <w:r>
              <w:t xml:space="preserve">Дата </w:t>
            </w:r>
            <w:r w:rsidR="00A9460F">
              <w:t>прочтения</w:t>
            </w:r>
          </w:p>
        </w:tc>
        <w:tc>
          <w:tcPr>
            <w:tcW w:w="918" w:type="pct"/>
          </w:tcPr>
          <w:p w14:paraId="1D45C9D6" w14:textId="11FA0438" w:rsidR="00B957F5" w:rsidRDefault="00B957F5" w:rsidP="00C151B6">
            <w:pPr>
              <w:pStyle w:val="GOSTTablenorm"/>
            </w:pPr>
            <w:r>
              <w:t>Нет</w:t>
            </w:r>
          </w:p>
        </w:tc>
        <w:tc>
          <w:tcPr>
            <w:tcW w:w="935" w:type="pct"/>
          </w:tcPr>
          <w:p w14:paraId="195CDF93" w14:textId="3F80A273" w:rsidR="00B957F5" w:rsidRDefault="00B957F5" w:rsidP="00C151B6">
            <w:pPr>
              <w:pStyle w:val="GOSTTablenorm"/>
            </w:pPr>
            <w:r>
              <w:t>Нет</w:t>
            </w:r>
          </w:p>
        </w:tc>
        <w:tc>
          <w:tcPr>
            <w:tcW w:w="1947" w:type="pct"/>
          </w:tcPr>
          <w:p w14:paraId="1AF9D329" w14:textId="65D219CE" w:rsidR="00B957F5" w:rsidRDefault="00B957F5" w:rsidP="00C151B6">
            <w:pPr>
              <w:pStyle w:val="GOSTTablenorm"/>
            </w:pPr>
            <w:r>
              <w:t>Заполняется значением даты смены статуса на «Прочитан».</w:t>
            </w:r>
          </w:p>
        </w:tc>
      </w:tr>
      <w:tr w:rsidR="00A9460F" w:rsidRPr="00177C5D" w14:paraId="7E261FCD" w14:textId="77777777" w:rsidTr="00CF56DA">
        <w:tc>
          <w:tcPr>
            <w:tcW w:w="268" w:type="pct"/>
          </w:tcPr>
          <w:p w14:paraId="0C57B90E" w14:textId="77777777" w:rsidR="00A9460F" w:rsidRPr="004C6C22" w:rsidRDefault="00A9460F" w:rsidP="00C151B6">
            <w:pPr>
              <w:pStyle w:val="GOSTTableNum"/>
            </w:pPr>
          </w:p>
        </w:tc>
        <w:tc>
          <w:tcPr>
            <w:tcW w:w="932" w:type="pct"/>
          </w:tcPr>
          <w:p w14:paraId="1C63041D" w14:textId="596D085B" w:rsidR="00A9460F" w:rsidRDefault="00A9460F" w:rsidP="00A9460F">
            <w:pPr>
              <w:pStyle w:val="GOSTTablenorm"/>
            </w:pPr>
            <w:r>
              <w:t>Дата обработки</w:t>
            </w:r>
          </w:p>
        </w:tc>
        <w:tc>
          <w:tcPr>
            <w:tcW w:w="918" w:type="pct"/>
          </w:tcPr>
          <w:p w14:paraId="1DA17E97" w14:textId="1A3512B2" w:rsidR="00A9460F" w:rsidRDefault="00A9460F" w:rsidP="00C151B6">
            <w:pPr>
              <w:pStyle w:val="GOSTTablenorm"/>
            </w:pPr>
            <w:r>
              <w:t>Нет</w:t>
            </w:r>
          </w:p>
        </w:tc>
        <w:tc>
          <w:tcPr>
            <w:tcW w:w="935" w:type="pct"/>
          </w:tcPr>
          <w:p w14:paraId="57822738" w14:textId="2793EAD4" w:rsidR="00A9460F" w:rsidRDefault="00A9460F" w:rsidP="00C151B6">
            <w:pPr>
              <w:pStyle w:val="GOSTTablenorm"/>
            </w:pPr>
            <w:r>
              <w:t>Нет</w:t>
            </w:r>
          </w:p>
        </w:tc>
        <w:tc>
          <w:tcPr>
            <w:tcW w:w="1947" w:type="pct"/>
          </w:tcPr>
          <w:p w14:paraId="37276A4F" w14:textId="18F90E66" w:rsidR="00A9460F" w:rsidRDefault="00A9460F" w:rsidP="00A9460F">
            <w:pPr>
              <w:pStyle w:val="GOSTTablenorm"/>
            </w:pPr>
            <w:r w:rsidRPr="00A9460F">
              <w:t>Заполняется значением даты смены статуса на «Исполнен», «</w:t>
            </w:r>
            <w:r>
              <w:t>Отменен</w:t>
            </w:r>
            <w:r w:rsidRPr="00A9460F">
              <w:t>».</w:t>
            </w:r>
          </w:p>
        </w:tc>
      </w:tr>
    </w:tbl>
    <w:p w14:paraId="2FC34CDC" w14:textId="1382849C" w:rsidR="00D81E5D" w:rsidRDefault="00340E44" w:rsidP="00340E44">
      <w:pPr>
        <w:pStyle w:val="21"/>
      </w:pPr>
      <w:bookmarkStart w:id="298" w:name="_Toc57047434"/>
      <w:bookmarkStart w:id="299" w:name="_Toc57047435"/>
      <w:bookmarkStart w:id="300" w:name="_Toc57047436"/>
      <w:bookmarkStart w:id="301" w:name="_Toc57047437"/>
      <w:bookmarkStart w:id="302" w:name="_Toc57047438"/>
      <w:bookmarkStart w:id="303" w:name="_Toc57047439"/>
      <w:bookmarkStart w:id="304" w:name="_Toc57047440"/>
      <w:bookmarkStart w:id="305" w:name="_Toc57047441"/>
      <w:bookmarkStart w:id="306" w:name="_Toc57047442"/>
      <w:bookmarkStart w:id="307" w:name="_Toc57047452"/>
      <w:bookmarkStart w:id="308" w:name="_Toc57047458"/>
      <w:bookmarkStart w:id="309" w:name="_Toc57047464"/>
      <w:bookmarkStart w:id="310" w:name="_Toc57047470"/>
      <w:bookmarkStart w:id="311" w:name="_Toc57047478"/>
      <w:bookmarkStart w:id="312" w:name="_Toc57047485"/>
      <w:bookmarkStart w:id="313" w:name="_Toc57047492"/>
      <w:bookmarkStart w:id="314" w:name="_Toc57047498"/>
      <w:bookmarkStart w:id="315" w:name="_Toc57047505"/>
      <w:bookmarkStart w:id="316" w:name="_Toc57047511"/>
      <w:bookmarkStart w:id="317" w:name="_Toc57047517"/>
      <w:bookmarkStart w:id="318" w:name="_Toc57047523"/>
      <w:bookmarkStart w:id="319" w:name="_Toc57047529"/>
      <w:bookmarkStart w:id="320" w:name="_Toc57047535"/>
      <w:bookmarkStart w:id="321" w:name="_Toc57047541"/>
      <w:bookmarkStart w:id="322" w:name="_Toc57047547"/>
      <w:bookmarkStart w:id="323" w:name="_Toc57047553"/>
      <w:bookmarkStart w:id="324" w:name="_Toc57047559"/>
      <w:bookmarkStart w:id="325" w:name="_Toc57047560"/>
      <w:bookmarkStart w:id="326" w:name="_Toc57047568"/>
      <w:bookmarkStart w:id="327" w:name="_Toc57047574"/>
      <w:bookmarkStart w:id="328" w:name="_Toc57047580"/>
      <w:bookmarkStart w:id="329" w:name="_Toc57047581"/>
      <w:bookmarkStart w:id="330" w:name="_Toc57047582"/>
      <w:bookmarkStart w:id="331" w:name="_Toc57047583"/>
      <w:bookmarkStart w:id="332" w:name="_Toc57047584"/>
      <w:bookmarkStart w:id="333" w:name="_Toc57047585"/>
      <w:bookmarkStart w:id="334" w:name="_Toc57047593"/>
      <w:bookmarkStart w:id="335" w:name="_Toc57047599"/>
      <w:bookmarkStart w:id="336" w:name="_Toc57047605"/>
      <w:bookmarkStart w:id="337" w:name="_Toc57047611"/>
      <w:bookmarkStart w:id="338" w:name="_Toc57047617"/>
      <w:bookmarkStart w:id="339" w:name="_Toc57047618"/>
      <w:bookmarkStart w:id="340" w:name="_Toc57047619"/>
      <w:bookmarkStart w:id="341" w:name="_Toc57047620"/>
      <w:bookmarkStart w:id="342" w:name="_Toc57047621"/>
      <w:bookmarkStart w:id="343" w:name="_Toc57047622"/>
      <w:bookmarkStart w:id="344" w:name="_Toc57047632"/>
      <w:bookmarkStart w:id="345" w:name="_Toc57047638"/>
      <w:bookmarkStart w:id="346" w:name="_Toc57047644"/>
      <w:bookmarkStart w:id="347" w:name="_Toc57047650"/>
      <w:bookmarkStart w:id="348" w:name="_Toc57047656"/>
      <w:bookmarkStart w:id="349" w:name="_Toc57047662"/>
      <w:bookmarkStart w:id="350" w:name="_Toc57047668"/>
      <w:bookmarkStart w:id="351" w:name="_Toc57047674"/>
      <w:bookmarkStart w:id="352" w:name="_Toc57047682"/>
      <w:bookmarkStart w:id="353" w:name="_Toc57047688"/>
      <w:bookmarkStart w:id="354" w:name="_Toc57047694"/>
      <w:bookmarkStart w:id="355" w:name="_Toc57047700"/>
      <w:bookmarkStart w:id="356" w:name="_Toc57047706"/>
      <w:bookmarkStart w:id="357" w:name="_Toc57047712"/>
      <w:bookmarkStart w:id="358" w:name="_Toc57047718"/>
      <w:bookmarkStart w:id="359" w:name="_Toc57047724"/>
      <w:bookmarkStart w:id="360" w:name="_Toc57047730"/>
      <w:bookmarkStart w:id="361" w:name="_Toc57047731"/>
      <w:bookmarkStart w:id="362" w:name="_Toc57047732"/>
      <w:bookmarkStart w:id="363" w:name="_Toc57047733"/>
      <w:bookmarkStart w:id="364" w:name="_Toc57047734"/>
      <w:bookmarkStart w:id="365" w:name="_Toc57047735"/>
      <w:bookmarkStart w:id="366" w:name="_Toc57047736"/>
      <w:bookmarkStart w:id="367" w:name="_Toc57047744"/>
      <w:bookmarkStart w:id="368" w:name="_Toc57047750"/>
      <w:bookmarkStart w:id="369" w:name="_Toc114755281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r>
        <w:t>Формуляр «Сообщение»</w:t>
      </w:r>
      <w:bookmarkEnd w:id="369"/>
    </w:p>
    <w:p w14:paraId="1FEC2D8E" w14:textId="13A310FC" w:rsidR="00340E44" w:rsidRPr="00340E44" w:rsidRDefault="00340E44" w:rsidP="00340E44">
      <w:pPr>
        <w:pStyle w:val="GOSTNormal"/>
      </w:pPr>
      <w:r w:rsidRPr="00340E44">
        <w:t>Периодичность формирования формуляра "Сообщение" не регламентируется.</w:t>
      </w:r>
      <w:r>
        <w:t xml:space="preserve"> Формуляр создается </w:t>
      </w:r>
      <w:r w:rsidR="006E3E67">
        <w:t>вручную</w:t>
      </w:r>
      <w:r>
        <w:t>, по инициативе пользователя ТОФК.</w:t>
      </w:r>
    </w:p>
    <w:p w14:paraId="618847AC" w14:textId="2F91C321" w:rsidR="00340E44" w:rsidRPr="004C6C22" w:rsidRDefault="00340E44" w:rsidP="004C6C22">
      <w:pPr>
        <w:pStyle w:val="32"/>
      </w:pPr>
      <w:bookmarkStart w:id="370" w:name="_Ref32578491"/>
      <w:bookmarkStart w:id="371" w:name="_Toc114755282"/>
      <w:r w:rsidRPr="004C6C22">
        <w:t>Реквизитный состав формуляра</w:t>
      </w:r>
      <w:bookmarkEnd w:id="370"/>
      <w:bookmarkEnd w:id="371"/>
    </w:p>
    <w:p w14:paraId="44328673" w14:textId="382FB57E" w:rsidR="00340E44" w:rsidRDefault="00340E44" w:rsidP="00340E44">
      <w:pPr>
        <w:pStyle w:val="41"/>
      </w:pPr>
      <w:bookmarkStart w:id="372" w:name="_Toc114755283"/>
      <w:r w:rsidRPr="00A874DC">
        <w:t>Вкладка «</w:t>
      </w:r>
      <w:r w:rsidR="00CF1D5D">
        <w:t>Заголовочная часть</w:t>
      </w:r>
      <w:r w:rsidRPr="00A874DC">
        <w:t>»</w:t>
      </w:r>
      <w:bookmarkEnd w:id="372"/>
    </w:p>
    <w:p w14:paraId="1F869F4F" w14:textId="726A1757" w:rsidR="009A678B" w:rsidRDefault="009A678B" w:rsidP="00CF1D5D">
      <w:pPr>
        <w:pStyle w:val="GOSTNormal"/>
      </w:pPr>
      <w:r>
        <w:t>На вкладке «Заголовочная часть» заполняются основные реквизиты сообщения и прикрепляются вложения при необходимости.</w:t>
      </w:r>
    </w:p>
    <w:p w14:paraId="47CABC0C" w14:textId="7B3683CC" w:rsidR="00CF1D5D" w:rsidRPr="00CF1D5D" w:rsidRDefault="00CF1D5D" w:rsidP="00CF1D5D">
      <w:pPr>
        <w:pStyle w:val="GOSTNormal"/>
      </w:pPr>
      <w:r w:rsidRPr="00CF1D5D">
        <w:lastRenderedPageBreak/>
        <w:t>На рисунке</w:t>
      </w:r>
      <w:r>
        <w:t xml:space="preserve"> </w:t>
      </w:r>
      <w:r w:rsidR="006E3E67">
        <w:fldChar w:fldCharType="begin"/>
      </w:r>
      <w:r w:rsidR="006E3E67">
        <w:instrText xml:space="preserve"> REF _Ref102127131 \h </w:instrText>
      </w:r>
      <w:r w:rsidR="006E3E67">
        <w:fldChar w:fldCharType="separate"/>
      </w:r>
      <w:r w:rsidR="00333657">
        <w:rPr>
          <w:noProof/>
        </w:rPr>
        <w:t>9</w:t>
      </w:r>
      <w:r w:rsidR="006E3E67">
        <w:fldChar w:fldCharType="end"/>
      </w:r>
      <w:r w:rsidR="006E3E67">
        <w:t xml:space="preserve"> </w:t>
      </w:r>
      <w:r w:rsidRPr="00CF1D5D">
        <w:t>показана ВФ формуляра «</w:t>
      </w:r>
      <w:r>
        <w:t>Сообщение</w:t>
      </w:r>
      <w:r w:rsidRPr="00CF1D5D">
        <w:t>», вкладка «</w:t>
      </w:r>
      <w:r>
        <w:t>Заголовочная часть</w:t>
      </w:r>
      <w:r w:rsidRPr="00CF1D5D">
        <w:t>».</w:t>
      </w:r>
    </w:p>
    <w:p w14:paraId="1952818F" w14:textId="77777777" w:rsidR="00CF1D5D" w:rsidRPr="00CF1D5D" w:rsidRDefault="00CF1D5D" w:rsidP="00CF1D5D">
      <w:pPr>
        <w:pStyle w:val="GOSTNormal"/>
      </w:pPr>
    </w:p>
    <w:p w14:paraId="45ABF869" w14:textId="0B3034F8" w:rsidR="00AC14CD" w:rsidRDefault="00CF1D5D" w:rsidP="00CF1D5D">
      <w:pPr>
        <w:pStyle w:val="GOSTFigure"/>
      </w:pPr>
      <w:r>
        <w:rPr>
          <w:noProof/>
        </w:rPr>
        <w:drawing>
          <wp:inline distT="0" distB="0" distL="0" distR="0" wp14:anchorId="40F2A19F" wp14:editId="712FA66D">
            <wp:extent cx="6299835" cy="3128010"/>
            <wp:effectExtent l="0" t="0" r="571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9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C9A9" w14:textId="370065C5" w:rsidR="00CF1D5D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3" w:name="_Ref102127131"/>
      <w:bookmarkStart w:id="374" w:name="_Toc114755333"/>
      <w:r w:rsidR="00333657">
        <w:rPr>
          <w:noProof/>
        </w:rPr>
        <w:t>9</w:t>
      </w:r>
      <w:bookmarkEnd w:id="373"/>
      <w:r>
        <w:rPr>
          <w:noProof/>
        </w:rPr>
        <w:fldChar w:fldCharType="end"/>
      </w:r>
      <w:r w:rsidR="00CF1D5D" w:rsidRPr="00923308">
        <w:t>. ВФ формуляра «Сообщение». Вкладка «Заголовочная часть»</w:t>
      </w:r>
      <w:bookmarkEnd w:id="374"/>
    </w:p>
    <w:p w14:paraId="2C4DB270" w14:textId="1CF155AC" w:rsidR="00340E44" w:rsidRPr="00340E44" w:rsidRDefault="00340E44" w:rsidP="00340E44">
      <w:pPr>
        <w:pStyle w:val="GOSTNormal"/>
      </w:pPr>
      <w:r w:rsidRPr="00340E44">
        <w:t>Состав и порядок заполнения полей вкладки «</w:t>
      </w:r>
      <w:r w:rsidR="00CF1D5D">
        <w:t>Заголовочная часть</w:t>
      </w:r>
      <w:r w:rsidRPr="00340E44">
        <w:t>» представлен в таблице</w:t>
      </w:r>
      <w:r>
        <w:t xml:space="preserve"> </w:t>
      </w:r>
      <w:r w:rsidR="00CF1D5D">
        <w:fldChar w:fldCharType="begin"/>
      </w:r>
      <w:r w:rsidR="00CF1D5D">
        <w:instrText xml:space="preserve"> REF _Ref32569620 \h </w:instrText>
      </w:r>
      <w:r w:rsidR="00CF1D5D">
        <w:fldChar w:fldCharType="separate"/>
      </w:r>
      <w:r w:rsidR="00333657">
        <w:rPr>
          <w:noProof/>
        </w:rPr>
        <w:t>14</w:t>
      </w:r>
      <w:r w:rsidR="00CF1D5D">
        <w:fldChar w:fldCharType="end"/>
      </w:r>
      <w:r w:rsidRPr="00340E44">
        <w:t>.</w:t>
      </w:r>
    </w:p>
    <w:p w14:paraId="11261C3B" w14:textId="2071EEFB" w:rsidR="00340E44" w:rsidRPr="00CF1D5D" w:rsidRDefault="00A65462" w:rsidP="00CF1D5D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5" w:name="_Ref32569620"/>
      <w:bookmarkStart w:id="376" w:name="_Toc114755320"/>
      <w:r w:rsidR="00333657">
        <w:rPr>
          <w:noProof/>
        </w:rPr>
        <w:t>14</w:t>
      </w:r>
      <w:bookmarkEnd w:id="375"/>
      <w:r>
        <w:rPr>
          <w:noProof/>
        </w:rPr>
        <w:fldChar w:fldCharType="end"/>
      </w:r>
      <w:r w:rsidR="00CF1D5D">
        <w:t xml:space="preserve">. </w:t>
      </w:r>
      <w:r w:rsidR="00340E44" w:rsidRPr="00CF1D5D">
        <w:t>Описание реквизитного состава вкладки «</w:t>
      </w:r>
      <w:r w:rsidR="00CF1D5D">
        <w:t>Заголовочная часть</w:t>
      </w:r>
      <w:r w:rsidR="00340E44" w:rsidRPr="00CF1D5D">
        <w:t>»</w:t>
      </w:r>
      <w:bookmarkEnd w:id="3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1942"/>
        <w:gridCol w:w="1275"/>
        <w:gridCol w:w="1985"/>
        <w:gridCol w:w="4217"/>
      </w:tblGrid>
      <w:tr w:rsidR="00E91708" w:rsidRPr="00B5388C" w14:paraId="0CD937B4" w14:textId="77777777" w:rsidTr="00717E7C">
        <w:tc>
          <w:tcPr>
            <w:tcW w:w="354" w:type="pct"/>
            <w:shd w:val="clear" w:color="auto" w:fill="FFFFFF" w:themeFill="background1"/>
            <w:vAlign w:val="center"/>
          </w:tcPr>
          <w:p w14:paraId="441C3C76" w14:textId="77777777" w:rsidR="00E91708" w:rsidRPr="0091285B" w:rsidRDefault="00E91708" w:rsidP="00717E7C">
            <w:pPr>
              <w:pStyle w:val="GOSTTableHead"/>
            </w:pPr>
            <w:r w:rsidRPr="0091285B">
              <w:t>№ п/п</w:t>
            </w: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14:paraId="0A486305" w14:textId="77777777" w:rsidR="00E91708" w:rsidRPr="0091285B" w:rsidRDefault="00E91708" w:rsidP="00717E7C">
            <w:pPr>
              <w:pStyle w:val="GOSTTableHead"/>
            </w:pPr>
            <w:r w:rsidRPr="0091285B">
              <w:t xml:space="preserve">Наименование </w:t>
            </w:r>
          </w:p>
          <w:p w14:paraId="160B7CBA" w14:textId="77777777" w:rsidR="00E91708" w:rsidRPr="0091285B" w:rsidRDefault="00E91708" w:rsidP="00717E7C">
            <w:pPr>
              <w:pStyle w:val="GOSTTableHead"/>
            </w:pPr>
            <w:r w:rsidRPr="0091285B">
              <w:t>реквизита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51BCB11A" w14:textId="77777777" w:rsidR="00E91708" w:rsidRPr="0091285B" w:rsidRDefault="00E91708" w:rsidP="00717E7C">
            <w:pPr>
              <w:pStyle w:val="GOSTTableHead"/>
            </w:pPr>
            <w:r w:rsidRPr="0091285B">
              <w:t>Обязательность</w:t>
            </w:r>
          </w:p>
        </w:tc>
        <w:tc>
          <w:tcPr>
            <w:tcW w:w="979" w:type="pct"/>
            <w:shd w:val="clear" w:color="auto" w:fill="FFFFFF" w:themeFill="background1"/>
            <w:vAlign w:val="center"/>
          </w:tcPr>
          <w:p w14:paraId="4EE321DD" w14:textId="77777777" w:rsidR="00E91708" w:rsidRPr="0091285B" w:rsidRDefault="00E91708" w:rsidP="00717E7C">
            <w:pPr>
              <w:pStyle w:val="GOSTTableHead"/>
            </w:pPr>
            <w:r w:rsidRPr="0091285B">
              <w:t>Доступность для редактирования</w:t>
            </w:r>
          </w:p>
        </w:tc>
        <w:tc>
          <w:tcPr>
            <w:tcW w:w="2080" w:type="pct"/>
            <w:shd w:val="clear" w:color="auto" w:fill="FFFFFF" w:themeFill="background1"/>
            <w:vAlign w:val="center"/>
          </w:tcPr>
          <w:p w14:paraId="7A96F8F1" w14:textId="77777777" w:rsidR="00E91708" w:rsidRPr="0091285B" w:rsidRDefault="00E91708" w:rsidP="00717E7C">
            <w:pPr>
              <w:pStyle w:val="GOSTTableHead"/>
            </w:pPr>
            <w:r w:rsidRPr="0091285B">
              <w:t>Правила заполнения реквизита</w:t>
            </w:r>
          </w:p>
        </w:tc>
      </w:tr>
      <w:tr w:rsidR="00E91708" w:rsidRPr="00B5388C" w14:paraId="3CA3D3BB" w14:textId="77777777" w:rsidTr="00717E7C">
        <w:tc>
          <w:tcPr>
            <w:tcW w:w="354" w:type="pct"/>
          </w:tcPr>
          <w:p w14:paraId="4778BD84" w14:textId="77777777" w:rsidR="00E91708" w:rsidRPr="00A90575" w:rsidRDefault="00E91708" w:rsidP="00A17573">
            <w:pPr>
              <w:pStyle w:val="GOSTTableNum"/>
              <w:numPr>
                <w:ilvl w:val="0"/>
                <w:numId w:val="59"/>
              </w:numPr>
            </w:pPr>
          </w:p>
        </w:tc>
        <w:tc>
          <w:tcPr>
            <w:tcW w:w="958" w:type="pct"/>
          </w:tcPr>
          <w:p w14:paraId="7E0B5EB8" w14:textId="68F1CD54" w:rsidR="00E91708" w:rsidRDefault="00E91708" w:rsidP="00E91708">
            <w:pPr>
              <w:pStyle w:val="GOSTTablenorm"/>
            </w:pPr>
            <w:r>
              <w:t>Дата создания.</w:t>
            </w:r>
          </w:p>
        </w:tc>
        <w:tc>
          <w:tcPr>
            <w:tcW w:w="629" w:type="pct"/>
          </w:tcPr>
          <w:p w14:paraId="153DBD05" w14:textId="2D0FCCDB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979" w:type="pct"/>
          </w:tcPr>
          <w:p w14:paraId="7C892C2C" w14:textId="5232A77A" w:rsidR="00E91708" w:rsidRDefault="00E91708" w:rsidP="00E91708">
            <w:pPr>
              <w:pStyle w:val="GOSTTablenorm"/>
            </w:pPr>
            <w:r>
              <w:t>Нет</w:t>
            </w:r>
          </w:p>
        </w:tc>
        <w:tc>
          <w:tcPr>
            <w:tcW w:w="2080" w:type="pct"/>
          </w:tcPr>
          <w:p w14:paraId="35709F80" w14:textId="4590AE24" w:rsidR="00E91708" w:rsidRPr="00C82749" w:rsidRDefault="00E91708" w:rsidP="00E91708">
            <w:pPr>
              <w:pStyle w:val="GOSTTablenorm"/>
            </w:pPr>
            <w:r>
              <w:t>Заполняется автоматически при создании документа</w:t>
            </w:r>
          </w:p>
        </w:tc>
      </w:tr>
      <w:tr w:rsidR="00E91708" w:rsidRPr="00B5388C" w14:paraId="50EBAF6A" w14:textId="77777777" w:rsidTr="00717E7C">
        <w:tc>
          <w:tcPr>
            <w:tcW w:w="354" w:type="pct"/>
          </w:tcPr>
          <w:p w14:paraId="5AC174C5" w14:textId="77777777" w:rsidR="00E91708" w:rsidRPr="00A90575" w:rsidRDefault="00E91708" w:rsidP="00E91708">
            <w:pPr>
              <w:pStyle w:val="GOSTTableNum"/>
            </w:pPr>
          </w:p>
        </w:tc>
        <w:tc>
          <w:tcPr>
            <w:tcW w:w="958" w:type="pct"/>
          </w:tcPr>
          <w:p w14:paraId="4AA97F82" w14:textId="1F5F0681" w:rsidR="00E91708" w:rsidRDefault="00E91708" w:rsidP="00E91708">
            <w:pPr>
              <w:pStyle w:val="GOSTTablenorm"/>
            </w:pPr>
            <w:r>
              <w:t>Отправить в приложение.</w:t>
            </w:r>
          </w:p>
        </w:tc>
        <w:tc>
          <w:tcPr>
            <w:tcW w:w="629" w:type="pct"/>
          </w:tcPr>
          <w:p w14:paraId="638D852D" w14:textId="0289E59D" w:rsidR="00E91708" w:rsidRDefault="00070341" w:rsidP="00E91708">
            <w:pPr>
              <w:pStyle w:val="GOSTTablenorm"/>
            </w:pPr>
            <w:r>
              <w:t>Да</w:t>
            </w:r>
          </w:p>
        </w:tc>
        <w:tc>
          <w:tcPr>
            <w:tcW w:w="979" w:type="pct"/>
          </w:tcPr>
          <w:p w14:paraId="473AFF37" w14:textId="1ED7348A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5A7578BD" w14:textId="77777777" w:rsidR="00E91708" w:rsidRDefault="00E91708" w:rsidP="00E91708">
            <w:pPr>
              <w:pStyle w:val="GOSTTablenorm"/>
              <w:jc w:val="left"/>
            </w:pPr>
            <w:r>
              <w:t>Заполняется вручную. Выбирается одно из значений.</w:t>
            </w:r>
          </w:p>
          <w:p w14:paraId="67A5C672" w14:textId="77777777" w:rsidR="00E91708" w:rsidRDefault="00E91708" w:rsidP="00E91708">
            <w:pPr>
              <w:pStyle w:val="GOSTTablenorm"/>
              <w:jc w:val="left"/>
            </w:pPr>
            <w:r>
              <w:t>Возможные значения:</w:t>
            </w:r>
          </w:p>
          <w:p w14:paraId="5DBAF0CF" w14:textId="5B3A52F7" w:rsidR="00E91708" w:rsidRDefault="00E91708" w:rsidP="007005E5">
            <w:pPr>
              <w:pStyle w:val="GOSTTableListMark1"/>
            </w:pPr>
            <w:r w:rsidDel="0042069E">
              <w:t xml:space="preserve"> </w:t>
            </w:r>
            <w:r>
              <w:t>«Все»</w:t>
            </w:r>
            <w:r w:rsidR="009A678B">
              <w:t>;</w:t>
            </w:r>
          </w:p>
          <w:p w14:paraId="67B51687" w14:textId="606A16DA" w:rsidR="00E91708" w:rsidRPr="00630D08" w:rsidRDefault="00E91708" w:rsidP="007005E5">
            <w:pPr>
              <w:pStyle w:val="GOSTTableListMark1"/>
            </w:pPr>
            <w:r>
              <w:t>«Личный кабинет»</w:t>
            </w:r>
            <w:r w:rsidR="009A678B">
              <w:t>;</w:t>
            </w:r>
          </w:p>
          <w:p w14:paraId="3D5DC217" w14:textId="60708610" w:rsidR="00E91708" w:rsidRPr="00C82749" w:rsidRDefault="00E91708" w:rsidP="007005E5">
            <w:pPr>
              <w:pStyle w:val="GOSTTableListMark1"/>
            </w:pPr>
            <w:r>
              <w:t>«Мобильное приложение»</w:t>
            </w:r>
            <w:r w:rsidR="009A678B">
              <w:t>.</w:t>
            </w:r>
          </w:p>
        </w:tc>
      </w:tr>
      <w:tr w:rsidR="00E91708" w:rsidRPr="00B5388C" w14:paraId="5B08387D" w14:textId="77777777" w:rsidTr="00717E7C">
        <w:tc>
          <w:tcPr>
            <w:tcW w:w="354" w:type="pct"/>
          </w:tcPr>
          <w:p w14:paraId="0C80E753" w14:textId="77777777" w:rsidR="00E91708" w:rsidRPr="00A90575" w:rsidRDefault="00E91708" w:rsidP="00E91708">
            <w:pPr>
              <w:pStyle w:val="GOSTTableNum"/>
            </w:pPr>
          </w:p>
        </w:tc>
        <w:tc>
          <w:tcPr>
            <w:tcW w:w="958" w:type="pct"/>
          </w:tcPr>
          <w:p w14:paraId="483719DE" w14:textId="7C85DBCA" w:rsidR="00E91708" w:rsidRDefault="00E91708" w:rsidP="00E91708">
            <w:pPr>
              <w:pStyle w:val="GOSTTablenorm"/>
            </w:pPr>
            <w:r>
              <w:t>Тема.</w:t>
            </w:r>
          </w:p>
        </w:tc>
        <w:tc>
          <w:tcPr>
            <w:tcW w:w="629" w:type="pct"/>
          </w:tcPr>
          <w:p w14:paraId="04E834C4" w14:textId="223C8A2F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979" w:type="pct"/>
          </w:tcPr>
          <w:p w14:paraId="5B3CF1E2" w14:textId="078DEF9D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4C184B29" w14:textId="7783AB12" w:rsidR="00E91708" w:rsidRPr="00C82749" w:rsidRDefault="00E91708" w:rsidP="00E91708">
            <w:pPr>
              <w:pStyle w:val="GOSTTablenorm"/>
            </w:pPr>
            <w:r>
              <w:t>Заполняется вручную.</w:t>
            </w:r>
          </w:p>
        </w:tc>
      </w:tr>
      <w:tr w:rsidR="00E91708" w:rsidRPr="00B5388C" w14:paraId="59561893" w14:textId="77777777" w:rsidTr="00717E7C">
        <w:tc>
          <w:tcPr>
            <w:tcW w:w="354" w:type="pct"/>
          </w:tcPr>
          <w:p w14:paraId="656BF005" w14:textId="77777777" w:rsidR="00E91708" w:rsidRPr="00A90575" w:rsidRDefault="00E91708" w:rsidP="00E91708">
            <w:pPr>
              <w:pStyle w:val="GOSTTableNum"/>
            </w:pPr>
          </w:p>
        </w:tc>
        <w:tc>
          <w:tcPr>
            <w:tcW w:w="958" w:type="pct"/>
          </w:tcPr>
          <w:p w14:paraId="78E3DD22" w14:textId="364DC141" w:rsidR="00E91708" w:rsidRDefault="00E91708" w:rsidP="00E91708">
            <w:pPr>
              <w:pStyle w:val="GOSTTablenorm"/>
            </w:pPr>
            <w:r>
              <w:t>Содержание.</w:t>
            </w:r>
          </w:p>
        </w:tc>
        <w:tc>
          <w:tcPr>
            <w:tcW w:w="629" w:type="pct"/>
          </w:tcPr>
          <w:p w14:paraId="58A76214" w14:textId="7F3A6CA2" w:rsidR="00E91708" w:rsidRDefault="00070341" w:rsidP="00E91708">
            <w:pPr>
              <w:pStyle w:val="GOSTTablenorm"/>
            </w:pPr>
            <w:r>
              <w:t>Да</w:t>
            </w:r>
          </w:p>
        </w:tc>
        <w:tc>
          <w:tcPr>
            <w:tcW w:w="979" w:type="pct"/>
          </w:tcPr>
          <w:p w14:paraId="286A7581" w14:textId="627E189A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172AA058" w14:textId="1146BCC4" w:rsidR="00E91708" w:rsidRPr="00C82749" w:rsidRDefault="00E91708" w:rsidP="00E91708">
            <w:pPr>
              <w:pStyle w:val="GOSTTablenorm"/>
            </w:pPr>
            <w:r>
              <w:t>Заполняется вручную.</w:t>
            </w:r>
          </w:p>
        </w:tc>
      </w:tr>
      <w:tr w:rsidR="00E91708" w:rsidRPr="00B5388C" w14:paraId="7F1BA9EF" w14:textId="77777777" w:rsidTr="00717E7C">
        <w:tc>
          <w:tcPr>
            <w:tcW w:w="354" w:type="pct"/>
          </w:tcPr>
          <w:p w14:paraId="56F9999D" w14:textId="77777777" w:rsidR="00E91708" w:rsidRPr="00A90575" w:rsidRDefault="00E91708" w:rsidP="00E91708">
            <w:pPr>
              <w:pStyle w:val="GOSTTableNum"/>
            </w:pPr>
          </w:p>
        </w:tc>
        <w:tc>
          <w:tcPr>
            <w:tcW w:w="958" w:type="pct"/>
          </w:tcPr>
          <w:p w14:paraId="4087108D" w14:textId="5FFBB19A" w:rsidR="00E91708" w:rsidRDefault="00E91708" w:rsidP="00E91708">
            <w:pPr>
              <w:pStyle w:val="GOSTTablenorm"/>
            </w:pPr>
            <w:r>
              <w:t>Начало публикации.</w:t>
            </w:r>
          </w:p>
        </w:tc>
        <w:tc>
          <w:tcPr>
            <w:tcW w:w="629" w:type="pct"/>
          </w:tcPr>
          <w:p w14:paraId="1892B602" w14:textId="7F667052" w:rsidR="00E91708" w:rsidRDefault="00070341" w:rsidP="00E91708">
            <w:pPr>
              <w:pStyle w:val="GOSTTablenorm"/>
            </w:pPr>
            <w:r>
              <w:t>Да</w:t>
            </w:r>
          </w:p>
        </w:tc>
        <w:tc>
          <w:tcPr>
            <w:tcW w:w="979" w:type="pct"/>
          </w:tcPr>
          <w:p w14:paraId="4F5D3AD3" w14:textId="24F035B9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46A69129" w14:textId="61C45BFB" w:rsidR="00E91708" w:rsidRPr="00C82749" w:rsidRDefault="00E91708" w:rsidP="00E91708">
            <w:pPr>
              <w:pStyle w:val="GOSTTablenorm"/>
            </w:pPr>
            <w:r>
              <w:t xml:space="preserve">Заполняется автоматически </w:t>
            </w:r>
            <w:r w:rsidRPr="00363882">
              <w:t>при создании документа</w:t>
            </w:r>
            <w:r>
              <w:t xml:space="preserve"> текущая дата. Может быть изменена пользователем вручную.</w:t>
            </w:r>
          </w:p>
        </w:tc>
      </w:tr>
      <w:tr w:rsidR="00E91708" w:rsidRPr="00B5388C" w14:paraId="5494FF4C" w14:textId="77777777" w:rsidTr="00717E7C">
        <w:tc>
          <w:tcPr>
            <w:tcW w:w="354" w:type="pct"/>
          </w:tcPr>
          <w:p w14:paraId="5B0E03A9" w14:textId="77777777" w:rsidR="00E91708" w:rsidRPr="00A90575" w:rsidRDefault="00E91708" w:rsidP="00E91708">
            <w:pPr>
              <w:pStyle w:val="GOSTTableNum"/>
            </w:pPr>
          </w:p>
        </w:tc>
        <w:tc>
          <w:tcPr>
            <w:tcW w:w="958" w:type="pct"/>
          </w:tcPr>
          <w:p w14:paraId="43AF4907" w14:textId="55D95CBA" w:rsidR="00E91708" w:rsidRDefault="00E91708" w:rsidP="00E91708">
            <w:pPr>
              <w:pStyle w:val="GOSTTablenorm"/>
            </w:pPr>
            <w:r>
              <w:t>Окончание публикации.</w:t>
            </w:r>
          </w:p>
        </w:tc>
        <w:tc>
          <w:tcPr>
            <w:tcW w:w="629" w:type="pct"/>
          </w:tcPr>
          <w:p w14:paraId="36917B31" w14:textId="2E49BF84" w:rsidR="00E91708" w:rsidRDefault="00E91708" w:rsidP="00E91708">
            <w:pPr>
              <w:pStyle w:val="GOSTTablenorm"/>
            </w:pPr>
            <w:r>
              <w:t>Нет</w:t>
            </w:r>
          </w:p>
        </w:tc>
        <w:tc>
          <w:tcPr>
            <w:tcW w:w="979" w:type="pct"/>
          </w:tcPr>
          <w:p w14:paraId="062FE4FD" w14:textId="5E450577" w:rsidR="00E91708" w:rsidRDefault="00E91708" w:rsidP="00E91708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76707DBF" w14:textId="45098F8A" w:rsidR="00E91708" w:rsidRPr="00C82749" w:rsidRDefault="00E91708" w:rsidP="00E91708">
            <w:pPr>
              <w:pStyle w:val="GOSTTablenorm"/>
            </w:pPr>
            <w:r>
              <w:t>Заполняется пользователем вручную при создании документа или автоматически при выполнении перехода ЖЦ «Снять с публикации».</w:t>
            </w:r>
          </w:p>
        </w:tc>
      </w:tr>
      <w:tr w:rsidR="008A3713" w:rsidRPr="00B5388C" w14:paraId="2F2F3AEF" w14:textId="77777777" w:rsidTr="008A3713">
        <w:tc>
          <w:tcPr>
            <w:tcW w:w="5000" w:type="pct"/>
            <w:gridSpan w:val="5"/>
          </w:tcPr>
          <w:p w14:paraId="67DD4865" w14:textId="6A9344A4" w:rsidR="008A3713" w:rsidRPr="00EB2535" w:rsidRDefault="008A3713" w:rsidP="00E91708">
            <w:pPr>
              <w:pStyle w:val="GOSTTablenorm"/>
              <w:rPr>
                <w:b/>
                <w:lang w:val="en-US"/>
              </w:rPr>
            </w:pPr>
            <w:r w:rsidRPr="00EB2535">
              <w:rPr>
                <w:b/>
              </w:rPr>
              <w:t>Группа «Отправитель»</w:t>
            </w:r>
          </w:p>
        </w:tc>
      </w:tr>
      <w:tr w:rsidR="008A3713" w:rsidRPr="008A3713" w14:paraId="1E3A6694" w14:textId="77777777" w:rsidTr="00717E7C">
        <w:tc>
          <w:tcPr>
            <w:tcW w:w="354" w:type="pct"/>
          </w:tcPr>
          <w:p w14:paraId="7F53F7B6" w14:textId="77777777" w:rsidR="008A3713" w:rsidRPr="00B57671" w:rsidRDefault="008A3713" w:rsidP="00E91708">
            <w:pPr>
              <w:pStyle w:val="GOSTTableNum"/>
            </w:pPr>
          </w:p>
        </w:tc>
        <w:tc>
          <w:tcPr>
            <w:tcW w:w="958" w:type="pct"/>
          </w:tcPr>
          <w:p w14:paraId="5352EBBD" w14:textId="7F28C369" w:rsidR="008A3713" w:rsidRPr="00D13B2F" w:rsidRDefault="008A3713" w:rsidP="007005E5">
            <w:pPr>
              <w:pStyle w:val="GOSTTablenorm"/>
            </w:pPr>
            <w:r w:rsidRPr="009A678B">
              <w:t>Наименование</w:t>
            </w:r>
          </w:p>
        </w:tc>
        <w:tc>
          <w:tcPr>
            <w:tcW w:w="629" w:type="pct"/>
          </w:tcPr>
          <w:p w14:paraId="2F2A9DC8" w14:textId="572E7AFE" w:rsidR="008A3713" w:rsidRPr="00D13B2F" w:rsidRDefault="00070341" w:rsidP="00E91708">
            <w:pPr>
              <w:pStyle w:val="GOSTTablenorm"/>
              <w:ind w:firstLine="567"/>
            </w:pPr>
            <w:r w:rsidRPr="00D13B2F">
              <w:t>Да</w:t>
            </w:r>
          </w:p>
        </w:tc>
        <w:tc>
          <w:tcPr>
            <w:tcW w:w="979" w:type="pct"/>
          </w:tcPr>
          <w:p w14:paraId="10F3DF9F" w14:textId="2D3153B7" w:rsidR="008A3713" w:rsidRPr="00D13B2F" w:rsidRDefault="00070341" w:rsidP="00E91708">
            <w:pPr>
              <w:pStyle w:val="GOSTTablenorm"/>
              <w:ind w:firstLine="567"/>
            </w:pPr>
            <w:r w:rsidRPr="00D13B2F">
              <w:t>Нет</w:t>
            </w:r>
          </w:p>
        </w:tc>
        <w:tc>
          <w:tcPr>
            <w:tcW w:w="2080" w:type="pct"/>
          </w:tcPr>
          <w:p w14:paraId="76D681B1" w14:textId="716F6EA1" w:rsidR="008A3713" w:rsidRPr="009A678B" w:rsidRDefault="008A3713" w:rsidP="007005E5">
            <w:pPr>
              <w:pStyle w:val="GOSTTablenorm"/>
            </w:pPr>
            <w:r w:rsidRPr="009A678B">
              <w:t xml:space="preserve">Наименование </w:t>
            </w:r>
            <w:r w:rsidR="009A678B">
              <w:t>организации-</w:t>
            </w:r>
            <w:r w:rsidRPr="009A678B">
              <w:t>отправителя</w:t>
            </w:r>
            <w:r w:rsidR="009A678B">
              <w:t>.</w:t>
            </w:r>
          </w:p>
        </w:tc>
      </w:tr>
      <w:tr w:rsidR="008A3713" w:rsidRPr="00B5388C" w14:paraId="032E5AA3" w14:textId="77777777" w:rsidTr="00717E7C">
        <w:tc>
          <w:tcPr>
            <w:tcW w:w="354" w:type="pct"/>
          </w:tcPr>
          <w:p w14:paraId="376760A8" w14:textId="77777777" w:rsidR="008A3713" w:rsidRPr="00D13B2F" w:rsidRDefault="008A3713" w:rsidP="00E91708">
            <w:pPr>
              <w:pStyle w:val="GOSTTableNum"/>
              <w:jc w:val="both"/>
            </w:pPr>
          </w:p>
        </w:tc>
        <w:tc>
          <w:tcPr>
            <w:tcW w:w="958" w:type="pct"/>
          </w:tcPr>
          <w:p w14:paraId="13F3DD82" w14:textId="3FC9EC07" w:rsidR="008A3713" w:rsidRPr="00D13B2F" w:rsidRDefault="008A3713" w:rsidP="007005E5">
            <w:pPr>
              <w:pStyle w:val="GOSTTablenorm"/>
            </w:pPr>
            <w:r w:rsidRPr="00D13B2F">
              <w:t xml:space="preserve">Код по сводному </w:t>
            </w:r>
            <w:r w:rsidRPr="00D13B2F">
              <w:lastRenderedPageBreak/>
              <w:t>реестру</w:t>
            </w:r>
          </w:p>
        </w:tc>
        <w:tc>
          <w:tcPr>
            <w:tcW w:w="629" w:type="pct"/>
          </w:tcPr>
          <w:p w14:paraId="0D857ADA" w14:textId="58656D78" w:rsidR="008A3713" w:rsidRPr="00D13B2F" w:rsidRDefault="00070341" w:rsidP="00E91708">
            <w:pPr>
              <w:pStyle w:val="GOSTTablenorm"/>
              <w:ind w:firstLine="567"/>
            </w:pPr>
            <w:r w:rsidRPr="00D13B2F">
              <w:lastRenderedPageBreak/>
              <w:t>Да</w:t>
            </w:r>
          </w:p>
        </w:tc>
        <w:tc>
          <w:tcPr>
            <w:tcW w:w="979" w:type="pct"/>
          </w:tcPr>
          <w:p w14:paraId="54C6C0A1" w14:textId="46257434" w:rsidR="008A3713" w:rsidRPr="00D13B2F" w:rsidRDefault="00070341" w:rsidP="00E91708">
            <w:pPr>
              <w:pStyle w:val="GOSTTablenorm"/>
              <w:ind w:firstLine="567"/>
            </w:pPr>
            <w:r w:rsidRPr="00D13B2F">
              <w:t>Нет</w:t>
            </w:r>
          </w:p>
        </w:tc>
        <w:tc>
          <w:tcPr>
            <w:tcW w:w="2080" w:type="pct"/>
          </w:tcPr>
          <w:p w14:paraId="67D8CC9C" w14:textId="27D7C291" w:rsidR="008A3713" w:rsidRPr="009A678B" w:rsidRDefault="008A3713" w:rsidP="009A678B">
            <w:pPr>
              <w:pStyle w:val="GOSTTablenorm"/>
            </w:pPr>
            <w:r w:rsidRPr="009A678B">
              <w:t xml:space="preserve">Код </w:t>
            </w:r>
            <w:r w:rsidR="009A678B">
              <w:t>организации-</w:t>
            </w:r>
            <w:r w:rsidRPr="009A678B">
              <w:t>отправителя по свод</w:t>
            </w:r>
            <w:r w:rsidRPr="009A678B">
              <w:lastRenderedPageBreak/>
              <w:t>ному реестру</w:t>
            </w:r>
            <w:r w:rsidR="009A678B">
              <w:t>.</w:t>
            </w:r>
          </w:p>
        </w:tc>
      </w:tr>
      <w:tr w:rsidR="00E91708" w:rsidRPr="00B5388C" w14:paraId="00C05F3B" w14:textId="77777777" w:rsidTr="00E91708">
        <w:tc>
          <w:tcPr>
            <w:tcW w:w="5000" w:type="pct"/>
            <w:gridSpan w:val="5"/>
          </w:tcPr>
          <w:p w14:paraId="1CEB0F8D" w14:textId="2E87F956" w:rsidR="00E91708" w:rsidRPr="008F4DB1" w:rsidRDefault="00E91708" w:rsidP="00E91708">
            <w:pPr>
              <w:pStyle w:val="GOSTTablenorm"/>
              <w:rPr>
                <w:rStyle w:val="GOSTSymBold"/>
              </w:rPr>
            </w:pPr>
            <w:r w:rsidRPr="008F4DB1">
              <w:rPr>
                <w:rStyle w:val="GOSTSymBold"/>
              </w:rPr>
              <w:lastRenderedPageBreak/>
              <w:t>Группа «Вложения»</w:t>
            </w:r>
          </w:p>
        </w:tc>
      </w:tr>
      <w:tr w:rsidR="008F4DB1" w:rsidRPr="00B5388C" w14:paraId="5382B8A7" w14:textId="77777777" w:rsidTr="00717E7C">
        <w:tc>
          <w:tcPr>
            <w:tcW w:w="354" w:type="pct"/>
          </w:tcPr>
          <w:p w14:paraId="6F120717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21A6E117" w14:textId="3497D561" w:rsidR="008F4DB1" w:rsidRPr="009A678B" w:rsidRDefault="008F4DB1" w:rsidP="009A678B">
            <w:pPr>
              <w:pStyle w:val="GOSTTablenorm"/>
            </w:pPr>
            <w:r w:rsidRPr="009A678B">
              <w:t>Тип вложения</w:t>
            </w:r>
          </w:p>
        </w:tc>
        <w:tc>
          <w:tcPr>
            <w:tcW w:w="629" w:type="pct"/>
          </w:tcPr>
          <w:p w14:paraId="1A15E562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979" w:type="pct"/>
          </w:tcPr>
          <w:p w14:paraId="550D92A7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2080" w:type="pct"/>
          </w:tcPr>
          <w:p w14:paraId="04BFF766" w14:textId="524F2425" w:rsidR="008F4DB1" w:rsidRPr="009A678B" w:rsidRDefault="008F4DB1" w:rsidP="009A678B">
            <w:pPr>
              <w:pStyle w:val="GOSTTablenorm"/>
            </w:pPr>
            <w:r w:rsidRPr="009A678B">
              <w:t>Указывается формат прикрепленного документа (*.doc, *.docx, *.xls, *.xlsx, *.rar, *.zip).</w:t>
            </w:r>
          </w:p>
        </w:tc>
      </w:tr>
      <w:tr w:rsidR="008F4DB1" w:rsidRPr="00B5388C" w14:paraId="66DE009A" w14:textId="77777777" w:rsidTr="00717E7C">
        <w:tc>
          <w:tcPr>
            <w:tcW w:w="354" w:type="pct"/>
          </w:tcPr>
          <w:p w14:paraId="58F2CC23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758E4303" w14:textId="3FE1B04C" w:rsidR="008F4DB1" w:rsidRPr="009A678B" w:rsidRDefault="008F4DB1" w:rsidP="009A678B">
            <w:pPr>
              <w:pStyle w:val="GOSTTablenorm"/>
            </w:pPr>
            <w:r w:rsidRPr="009A678B">
              <w:t>Наименование файла</w:t>
            </w:r>
          </w:p>
        </w:tc>
        <w:tc>
          <w:tcPr>
            <w:tcW w:w="629" w:type="pct"/>
          </w:tcPr>
          <w:p w14:paraId="6DADC44C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979" w:type="pct"/>
          </w:tcPr>
          <w:p w14:paraId="3E507B57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2080" w:type="pct"/>
          </w:tcPr>
          <w:p w14:paraId="30988974" w14:textId="412A808D" w:rsidR="008F4DB1" w:rsidRPr="009A678B" w:rsidRDefault="008F4DB1" w:rsidP="009A678B">
            <w:pPr>
              <w:pStyle w:val="GOSTTablenorm"/>
            </w:pPr>
            <w:r w:rsidRPr="009A678B">
              <w:t>Указывается наименование файла.</w:t>
            </w:r>
          </w:p>
        </w:tc>
      </w:tr>
      <w:tr w:rsidR="008F4DB1" w:rsidRPr="00B5388C" w14:paraId="2592BA07" w14:textId="77777777" w:rsidTr="00717E7C">
        <w:tc>
          <w:tcPr>
            <w:tcW w:w="354" w:type="pct"/>
          </w:tcPr>
          <w:p w14:paraId="6DCA0F80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7BC18F7E" w14:textId="50352714" w:rsidR="008F4DB1" w:rsidRPr="009A678B" w:rsidRDefault="008F4DB1" w:rsidP="009A678B">
            <w:pPr>
              <w:pStyle w:val="GOSTTablenorm"/>
            </w:pPr>
            <w:r w:rsidRPr="009A678B">
              <w:t>Дата вложения</w:t>
            </w:r>
          </w:p>
        </w:tc>
        <w:tc>
          <w:tcPr>
            <w:tcW w:w="629" w:type="pct"/>
          </w:tcPr>
          <w:p w14:paraId="4BAAC77D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979" w:type="pct"/>
          </w:tcPr>
          <w:p w14:paraId="71B3E3D8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2080" w:type="pct"/>
          </w:tcPr>
          <w:p w14:paraId="1D38C2B7" w14:textId="16926FC0" w:rsidR="008F4DB1" w:rsidRPr="009A678B" w:rsidRDefault="008F4DB1" w:rsidP="009A678B">
            <w:pPr>
              <w:pStyle w:val="GOSTTablenorm"/>
            </w:pPr>
            <w:r w:rsidRPr="009A678B">
              <w:t>Указывается дата сервера, когда был прикреплен файл.</w:t>
            </w:r>
          </w:p>
        </w:tc>
      </w:tr>
      <w:tr w:rsidR="008F4DB1" w:rsidRPr="00B5388C" w14:paraId="73384326" w14:textId="77777777" w:rsidTr="00717E7C">
        <w:tc>
          <w:tcPr>
            <w:tcW w:w="354" w:type="pct"/>
          </w:tcPr>
          <w:p w14:paraId="08F76654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161D5872" w14:textId="22291172" w:rsidR="008F4DB1" w:rsidRPr="009A678B" w:rsidRDefault="008F4DB1" w:rsidP="009A678B">
            <w:pPr>
              <w:pStyle w:val="GOSTTablenorm"/>
            </w:pPr>
            <w:r w:rsidRPr="009A678B">
              <w:t>Размер вложения</w:t>
            </w:r>
          </w:p>
        </w:tc>
        <w:tc>
          <w:tcPr>
            <w:tcW w:w="629" w:type="pct"/>
          </w:tcPr>
          <w:p w14:paraId="7ED6BC2A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979" w:type="pct"/>
          </w:tcPr>
          <w:p w14:paraId="0EFDA4A7" w14:textId="77777777" w:rsidR="008F4DB1" w:rsidRPr="009A678B" w:rsidRDefault="008F4DB1" w:rsidP="009A678B">
            <w:pPr>
              <w:pStyle w:val="GOSTTablenorm"/>
            </w:pPr>
          </w:p>
        </w:tc>
        <w:tc>
          <w:tcPr>
            <w:tcW w:w="2080" w:type="pct"/>
          </w:tcPr>
          <w:p w14:paraId="33A244DB" w14:textId="0AD5DA04" w:rsidR="008F4DB1" w:rsidRPr="009A678B" w:rsidRDefault="008F4DB1" w:rsidP="009A678B">
            <w:pPr>
              <w:pStyle w:val="GOSTTablenorm"/>
            </w:pPr>
            <w:r w:rsidRPr="009A678B">
              <w:t>Указывается размер файла (В, кВ, Mb).</w:t>
            </w:r>
          </w:p>
        </w:tc>
      </w:tr>
      <w:tr w:rsidR="008F4DB1" w:rsidRPr="00B5388C" w14:paraId="56E71658" w14:textId="77777777" w:rsidTr="00B160E9">
        <w:tc>
          <w:tcPr>
            <w:tcW w:w="5000" w:type="pct"/>
            <w:gridSpan w:val="5"/>
          </w:tcPr>
          <w:p w14:paraId="10A2F6EA" w14:textId="1E641D11" w:rsidR="008F4DB1" w:rsidRPr="00F861A2" w:rsidRDefault="008F4DB1" w:rsidP="008F4DB1">
            <w:pPr>
              <w:pStyle w:val="GOSTTablenorm"/>
              <w:rPr>
                <w:rStyle w:val="GOSTSymBold"/>
              </w:rPr>
            </w:pPr>
            <w:r w:rsidRPr="00F861A2">
              <w:rPr>
                <w:rStyle w:val="GOSTSymBold"/>
              </w:rPr>
              <w:t>Группа «Подписи»</w:t>
            </w:r>
          </w:p>
        </w:tc>
      </w:tr>
      <w:tr w:rsidR="008F4DB1" w:rsidRPr="00B5388C" w14:paraId="3D0F3BBD" w14:textId="77777777" w:rsidTr="00717E7C">
        <w:tc>
          <w:tcPr>
            <w:tcW w:w="354" w:type="pct"/>
          </w:tcPr>
          <w:p w14:paraId="6F3FAF67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7938EC10" w14:textId="55910CF8" w:rsidR="008F4DB1" w:rsidRDefault="008F4DB1" w:rsidP="008F4DB1">
            <w:pPr>
              <w:pStyle w:val="GOSTTablenorm"/>
            </w:pPr>
            <w:r w:rsidRPr="001C6017">
              <w:t>ФИО ответственного исполнителя, создавшего сообщение</w:t>
            </w:r>
            <w:r>
              <w:t>.</w:t>
            </w:r>
          </w:p>
        </w:tc>
        <w:tc>
          <w:tcPr>
            <w:tcW w:w="629" w:type="pct"/>
          </w:tcPr>
          <w:p w14:paraId="17C52683" w14:textId="1B887D49" w:rsidR="008F4DB1" w:rsidRDefault="008F4DB1" w:rsidP="008F4DB1">
            <w:pPr>
              <w:pStyle w:val="GOSTTablenorm"/>
            </w:pPr>
            <w:r w:rsidRPr="00360D82">
              <w:t>Да</w:t>
            </w:r>
          </w:p>
        </w:tc>
        <w:tc>
          <w:tcPr>
            <w:tcW w:w="979" w:type="pct"/>
          </w:tcPr>
          <w:p w14:paraId="01633D72" w14:textId="5E3B1250" w:rsidR="008F4DB1" w:rsidRDefault="008F4DB1" w:rsidP="008F4DB1">
            <w:pPr>
              <w:pStyle w:val="GOSTTablenorm"/>
            </w:pPr>
            <w:r w:rsidRPr="00360D82">
              <w:t>Нет</w:t>
            </w:r>
          </w:p>
        </w:tc>
        <w:tc>
          <w:tcPr>
            <w:tcW w:w="2080" w:type="pct"/>
          </w:tcPr>
          <w:p w14:paraId="5738E753" w14:textId="0E8AF886" w:rsidR="008F4DB1" w:rsidRPr="00C82749" w:rsidRDefault="008F4DB1" w:rsidP="008F4DB1">
            <w:pPr>
              <w:pStyle w:val="GOSTTablenorm"/>
            </w:pPr>
            <w:r>
              <w:t xml:space="preserve">Заполняется автоматически при создании документа. </w:t>
            </w:r>
            <w:r w:rsidRPr="001C6017">
              <w:t>Определяется ФИО исполнителя по логину пользователя, создающего документ</w:t>
            </w:r>
            <w:r w:rsidR="009A678B">
              <w:t>.</w:t>
            </w:r>
          </w:p>
        </w:tc>
      </w:tr>
      <w:tr w:rsidR="008F4DB1" w:rsidRPr="00B5388C" w14:paraId="0FA03D74" w14:textId="77777777" w:rsidTr="00717E7C">
        <w:tc>
          <w:tcPr>
            <w:tcW w:w="354" w:type="pct"/>
          </w:tcPr>
          <w:p w14:paraId="0E45AB59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21CB1DCC" w14:textId="38AB78CF" w:rsidR="008F4DB1" w:rsidRDefault="008F4DB1" w:rsidP="008F4DB1">
            <w:pPr>
              <w:pStyle w:val="GOSTTablenorm"/>
            </w:pPr>
            <w:r w:rsidRPr="001C6017">
              <w:t>Должность ответственного исполнителя, создавшего сообщение</w:t>
            </w:r>
            <w:r>
              <w:t>.</w:t>
            </w:r>
          </w:p>
        </w:tc>
        <w:tc>
          <w:tcPr>
            <w:tcW w:w="629" w:type="pct"/>
          </w:tcPr>
          <w:p w14:paraId="0842D1E3" w14:textId="1B3A7B21" w:rsidR="008F4DB1" w:rsidRDefault="008F4DB1" w:rsidP="008F4DB1">
            <w:pPr>
              <w:pStyle w:val="GOSTTablenorm"/>
            </w:pPr>
            <w:r w:rsidRPr="00360D82">
              <w:t>Да</w:t>
            </w:r>
          </w:p>
        </w:tc>
        <w:tc>
          <w:tcPr>
            <w:tcW w:w="979" w:type="pct"/>
          </w:tcPr>
          <w:p w14:paraId="067A9C7A" w14:textId="2D926254" w:rsidR="008F4DB1" w:rsidRDefault="008F4DB1" w:rsidP="008F4DB1">
            <w:pPr>
              <w:pStyle w:val="GOSTTablenorm"/>
            </w:pPr>
            <w:r w:rsidRPr="00360D82">
              <w:t>Нет</w:t>
            </w:r>
          </w:p>
        </w:tc>
        <w:tc>
          <w:tcPr>
            <w:tcW w:w="2080" w:type="pct"/>
          </w:tcPr>
          <w:p w14:paraId="28D1B1D7" w14:textId="7A2BF844" w:rsidR="008F4DB1" w:rsidRPr="00C82749" w:rsidRDefault="008F4DB1" w:rsidP="008F4DB1">
            <w:pPr>
              <w:pStyle w:val="GOSTTablenorm"/>
            </w:pPr>
            <w:r w:rsidRPr="001C6017">
              <w:t xml:space="preserve">Заполняется автоматически при создании документа. Определяется </w:t>
            </w:r>
            <w:r>
              <w:t>должность</w:t>
            </w:r>
            <w:r w:rsidRPr="001C6017">
              <w:t xml:space="preserve"> ис</w:t>
            </w:r>
            <w:r>
              <w:t>полнителя по ло</w:t>
            </w:r>
            <w:r w:rsidRPr="001C6017">
              <w:t>гин</w:t>
            </w:r>
            <w:r>
              <w:t>у пользователя, создающего доку</w:t>
            </w:r>
            <w:r w:rsidRPr="001C6017">
              <w:t>мент</w:t>
            </w:r>
            <w:r w:rsidR="009A678B">
              <w:t>.</w:t>
            </w:r>
          </w:p>
        </w:tc>
      </w:tr>
      <w:tr w:rsidR="008F4DB1" w:rsidRPr="00B5388C" w14:paraId="421F68D6" w14:textId="77777777" w:rsidTr="00717E7C">
        <w:tc>
          <w:tcPr>
            <w:tcW w:w="354" w:type="pct"/>
          </w:tcPr>
          <w:p w14:paraId="11625566" w14:textId="77777777" w:rsidR="008F4DB1" w:rsidRPr="00A90575" w:rsidRDefault="008F4DB1" w:rsidP="008F4DB1">
            <w:pPr>
              <w:pStyle w:val="GOSTTableNum"/>
            </w:pPr>
          </w:p>
        </w:tc>
        <w:tc>
          <w:tcPr>
            <w:tcW w:w="958" w:type="pct"/>
          </w:tcPr>
          <w:p w14:paraId="0472DDC2" w14:textId="25467A90" w:rsidR="008F4DB1" w:rsidRDefault="008F4DB1" w:rsidP="008F4DB1">
            <w:pPr>
              <w:pStyle w:val="GOSTTablenorm"/>
            </w:pPr>
            <w:r w:rsidRPr="001C6017">
              <w:t>Телефон ответственного исполнителя, создавшего сообщение</w:t>
            </w:r>
            <w:r>
              <w:t>.</w:t>
            </w:r>
          </w:p>
        </w:tc>
        <w:tc>
          <w:tcPr>
            <w:tcW w:w="629" w:type="pct"/>
          </w:tcPr>
          <w:p w14:paraId="45B21BB1" w14:textId="63D2F2FA" w:rsidR="008F4DB1" w:rsidRDefault="008F4DB1" w:rsidP="008F4DB1">
            <w:pPr>
              <w:pStyle w:val="GOSTTablenorm"/>
            </w:pPr>
            <w:r>
              <w:t>Нет</w:t>
            </w:r>
          </w:p>
        </w:tc>
        <w:tc>
          <w:tcPr>
            <w:tcW w:w="979" w:type="pct"/>
          </w:tcPr>
          <w:p w14:paraId="5CDD2253" w14:textId="2EC03F15" w:rsidR="008F4DB1" w:rsidRDefault="008F4DB1" w:rsidP="008F4DB1">
            <w:pPr>
              <w:pStyle w:val="GOSTTablenorm"/>
            </w:pPr>
            <w:r>
              <w:t>Да</w:t>
            </w:r>
          </w:p>
        </w:tc>
        <w:tc>
          <w:tcPr>
            <w:tcW w:w="2080" w:type="pct"/>
          </w:tcPr>
          <w:p w14:paraId="2A7ABFDE" w14:textId="353B01C9" w:rsidR="008F4DB1" w:rsidRPr="00C82749" w:rsidRDefault="008F4DB1" w:rsidP="008F4DB1">
            <w:pPr>
              <w:pStyle w:val="GOSTTablenorm"/>
            </w:pPr>
            <w:r>
              <w:t>Заполняется вручную.</w:t>
            </w:r>
          </w:p>
        </w:tc>
      </w:tr>
    </w:tbl>
    <w:p w14:paraId="5324D608" w14:textId="6D9150F7" w:rsidR="00B160E9" w:rsidRDefault="00B160E9" w:rsidP="00B160E9">
      <w:pPr>
        <w:pStyle w:val="41"/>
      </w:pPr>
      <w:bookmarkStart w:id="377" w:name="_Toc114755284"/>
      <w:r w:rsidRPr="00A874DC">
        <w:t>Вкладка «</w:t>
      </w:r>
      <w:r>
        <w:t>Получатели</w:t>
      </w:r>
      <w:r w:rsidRPr="00A874DC">
        <w:t>»</w:t>
      </w:r>
      <w:bookmarkEnd w:id="377"/>
    </w:p>
    <w:p w14:paraId="3A488998" w14:textId="3E422DF3" w:rsidR="009A678B" w:rsidRDefault="009A678B" w:rsidP="00CF1D5D">
      <w:pPr>
        <w:pStyle w:val="GOSTNormal"/>
      </w:pPr>
      <w:r>
        <w:t>На вкладке «Получатели» указываются параметры для отбора организации-получателя.</w:t>
      </w:r>
    </w:p>
    <w:p w14:paraId="073E0482" w14:textId="1BAC1C00" w:rsidR="00CF1D5D" w:rsidRPr="00CF1D5D" w:rsidRDefault="00CF1D5D" w:rsidP="00CF1D5D">
      <w:pPr>
        <w:pStyle w:val="GOSTNormal"/>
      </w:pPr>
      <w:r w:rsidRPr="00CF1D5D">
        <w:t>На рисунке</w:t>
      </w:r>
      <w:r>
        <w:t xml:space="preserve"> </w:t>
      </w:r>
      <w:r w:rsidR="009A678B">
        <w:fldChar w:fldCharType="begin"/>
      </w:r>
      <w:r w:rsidR="009A678B">
        <w:instrText xml:space="preserve"> REF _Ref102127421 \h </w:instrText>
      </w:r>
      <w:r w:rsidR="009A678B">
        <w:fldChar w:fldCharType="separate"/>
      </w:r>
      <w:r w:rsidR="00333657">
        <w:rPr>
          <w:noProof/>
        </w:rPr>
        <w:t>10</w:t>
      </w:r>
      <w:r w:rsidR="009A678B">
        <w:fldChar w:fldCharType="end"/>
      </w:r>
      <w:r w:rsidR="009A678B">
        <w:t xml:space="preserve"> </w:t>
      </w:r>
      <w:r w:rsidRPr="00CF1D5D">
        <w:t>показана ВФ формуляра «</w:t>
      </w:r>
      <w:r>
        <w:t>Сообщение</w:t>
      </w:r>
      <w:r w:rsidRPr="00CF1D5D">
        <w:t>», вкладка «</w:t>
      </w:r>
      <w:r w:rsidR="006C2D9B">
        <w:t>Получатели</w:t>
      </w:r>
      <w:r w:rsidRPr="00CF1D5D">
        <w:t>».</w:t>
      </w:r>
    </w:p>
    <w:p w14:paraId="256205C8" w14:textId="3C1F7039" w:rsidR="00CF1D5D" w:rsidRDefault="00945DAA" w:rsidP="00CF1D5D">
      <w:pPr>
        <w:pStyle w:val="GOSTFigure"/>
      </w:pPr>
      <w:r>
        <w:rPr>
          <w:noProof/>
        </w:rPr>
        <w:drawing>
          <wp:inline distT="0" distB="0" distL="0" distR="0" wp14:anchorId="1D210C28" wp14:editId="37733050">
            <wp:extent cx="6299835" cy="1481455"/>
            <wp:effectExtent l="0" t="0" r="5715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45306" w14:textId="0B104495" w:rsidR="008F4DB1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8" w:name="_Ref102127421"/>
      <w:bookmarkStart w:id="379" w:name="_Toc114755334"/>
      <w:r w:rsidR="00333657">
        <w:rPr>
          <w:noProof/>
        </w:rPr>
        <w:t>10</w:t>
      </w:r>
      <w:bookmarkEnd w:id="378"/>
      <w:r>
        <w:rPr>
          <w:noProof/>
        </w:rPr>
        <w:fldChar w:fldCharType="end"/>
      </w:r>
      <w:r w:rsidR="008F4DB1" w:rsidRPr="00923308">
        <w:t>. ВФ формуляра «Сообщение». Вкладка «Получатели»</w:t>
      </w:r>
      <w:bookmarkEnd w:id="379"/>
    </w:p>
    <w:p w14:paraId="20323D08" w14:textId="26F31B46" w:rsidR="00EB2535" w:rsidRPr="00185C2E" w:rsidRDefault="00EB2535" w:rsidP="009A678B">
      <w:pPr>
        <w:pStyle w:val="GOSTNormal"/>
        <w:rPr>
          <w:rStyle w:val="OTRSymItalic"/>
          <w:i w:val="0"/>
        </w:rPr>
      </w:pPr>
      <w:r w:rsidRPr="00185C2E">
        <w:rPr>
          <w:rStyle w:val="OTRSymItalic"/>
          <w:i w:val="0"/>
        </w:rPr>
        <w:t xml:space="preserve">Вкладка </w:t>
      </w:r>
      <w:r w:rsidR="009A678B">
        <w:rPr>
          <w:rStyle w:val="OTRSymItalic"/>
          <w:i w:val="0"/>
        </w:rPr>
        <w:t>содержит</w:t>
      </w:r>
      <w:r w:rsidR="009A678B" w:rsidRPr="00185C2E">
        <w:rPr>
          <w:rStyle w:val="OTRSymItalic"/>
          <w:i w:val="0"/>
        </w:rPr>
        <w:t xml:space="preserve"> </w:t>
      </w:r>
      <w:r w:rsidRPr="00185C2E">
        <w:rPr>
          <w:rStyle w:val="OTRSymItalic"/>
          <w:i w:val="0"/>
        </w:rPr>
        <w:t xml:space="preserve">следующие </w:t>
      </w:r>
      <w:r w:rsidRPr="009A678B">
        <w:rPr>
          <w:rStyle w:val="OTRSymItalic"/>
          <w:i w:val="0"/>
        </w:rPr>
        <w:t>кнопки</w:t>
      </w:r>
      <w:r w:rsidRPr="00185C2E">
        <w:rPr>
          <w:rStyle w:val="OTRSymItalic"/>
          <w:i w:val="0"/>
        </w:rPr>
        <w:t>:</w:t>
      </w:r>
    </w:p>
    <w:p w14:paraId="425C2410" w14:textId="77777777" w:rsidR="00EB2535" w:rsidRPr="009A678B" w:rsidRDefault="00EB2535" w:rsidP="007005E5">
      <w:pPr>
        <w:pStyle w:val="GOSTListmark1"/>
        <w:rPr>
          <w:rStyle w:val="OTRSymItalic"/>
          <w:i w:val="0"/>
          <w:snapToGrid/>
        </w:rPr>
      </w:pPr>
      <w:r w:rsidRPr="009A678B">
        <w:rPr>
          <w:rStyle w:val="OTRSymItalic"/>
          <w:i w:val="0"/>
        </w:rPr>
        <w:t>«Добавить оператор» – при нажатии добавляется строка с выбором оператора. Если в таблице уже есть строка с оператором, то новый оператор добавляется на уровень ниже. Самой верхней строкой в таблице должна быть строка с оператором. Кнопка доступна на статусах «Черновик», «К отмене»</w:t>
      </w:r>
      <w:r w:rsidRPr="007005E5">
        <w:rPr>
          <w:rStyle w:val="OTRSymItalic"/>
          <w:i w:val="0"/>
        </w:rPr>
        <w:t>;</w:t>
      </w:r>
    </w:p>
    <w:p w14:paraId="63E05094" w14:textId="77777777" w:rsidR="00EB2535" w:rsidRPr="009A678B" w:rsidRDefault="00EB2535" w:rsidP="007005E5">
      <w:pPr>
        <w:pStyle w:val="GOSTListmark1"/>
        <w:rPr>
          <w:rStyle w:val="OTRSymItalic"/>
          <w:i w:val="0"/>
        </w:rPr>
      </w:pPr>
      <w:r w:rsidRPr="009A678B">
        <w:rPr>
          <w:rStyle w:val="OTRSymItalic"/>
          <w:i w:val="0"/>
        </w:rPr>
        <w:t>«Добавить условие» – при нажатии добавляется строка с выбором параметров отбора. Кнопка доступна на статусах «Черновик», «К отмене»</w:t>
      </w:r>
      <w:r w:rsidRPr="007005E5">
        <w:rPr>
          <w:rStyle w:val="OTRSymItalic"/>
          <w:i w:val="0"/>
        </w:rPr>
        <w:t>;</w:t>
      </w:r>
    </w:p>
    <w:p w14:paraId="2F8024A5" w14:textId="77777777" w:rsidR="00EB2535" w:rsidRPr="009A678B" w:rsidRDefault="00EB2535" w:rsidP="007005E5">
      <w:pPr>
        <w:pStyle w:val="GOSTListmark1"/>
        <w:rPr>
          <w:rStyle w:val="OTRSymItalic"/>
          <w:i w:val="0"/>
        </w:rPr>
      </w:pPr>
      <w:r w:rsidRPr="009A678B">
        <w:rPr>
          <w:rStyle w:val="OTRSymItalic"/>
          <w:i w:val="0"/>
        </w:rPr>
        <w:lastRenderedPageBreak/>
        <w:t>«Удалить» – при нажатии удаляется строка с оператором/условием, на которой установлен курсор (или которая выделена), при этом удаляются все подчиненные строки с операторами и параметрами. Кнопка доступна на статусах «Черновик», «К отмене»;</w:t>
      </w:r>
    </w:p>
    <w:p w14:paraId="620A907A" w14:textId="1ABB1A22" w:rsidR="00EB2535" w:rsidRPr="009A678B" w:rsidRDefault="00EB2535" w:rsidP="00444C4D">
      <w:pPr>
        <w:pStyle w:val="GOSTListmark1"/>
        <w:rPr>
          <w:rStyle w:val="OTRSymItalic"/>
          <w:i w:val="0"/>
        </w:rPr>
      </w:pPr>
      <w:r w:rsidRPr="009A678B">
        <w:rPr>
          <w:rStyle w:val="OTRSymItalic"/>
          <w:i w:val="0"/>
        </w:rPr>
        <w:t xml:space="preserve"> «Показать получателей» – при нажатии открывается форма просмотра списка получателей (см. п.</w:t>
      </w:r>
      <w:r w:rsidR="004540BB" w:rsidRPr="009A678B">
        <w:rPr>
          <w:rStyle w:val="OTRSymItalic"/>
          <w:i w:val="0"/>
        </w:rPr>
        <w:fldChar w:fldCharType="begin"/>
      </w:r>
      <w:r w:rsidR="004540BB" w:rsidRPr="009A678B">
        <w:rPr>
          <w:rStyle w:val="OTRSymItalic"/>
          <w:i w:val="0"/>
        </w:rPr>
        <w:instrText xml:space="preserve"> REF _Ref33533322 \r \h </w:instrText>
      </w:r>
      <w:r w:rsidR="009A678B" w:rsidRPr="009A678B">
        <w:rPr>
          <w:rStyle w:val="OTRSymItalic"/>
          <w:i w:val="0"/>
        </w:rPr>
        <w:instrText xml:space="preserve"> \* MERGEFORMAT </w:instrText>
      </w:r>
      <w:r w:rsidR="004540BB" w:rsidRPr="009A678B">
        <w:rPr>
          <w:rStyle w:val="OTRSymItalic"/>
          <w:i w:val="0"/>
        </w:rPr>
      </w:r>
      <w:r w:rsidR="004540BB" w:rsidRPr="009A678B">
        <w:rPr>
          <w:rStyle w:val="OTRSymItalic"/>
          <w:i w:val="0"/>
        </w:rPr>
        <w:fldChar w:fldCharType="separate"/>
      </w:r>
      <w:r w:rsidR="00333657">
        <w:rPr>
          <w:rStyle w:val="OTRSymItalic"/>
          <w:i w:val="0"/>
        </w:rPr>
        <w:t>3.5.1.2.1</w:t>
      </w:r>
      <w:r w:rsidR="004540BB" w:rsidRPr="009A678B">
        <w:rPr>
          <w:rStyle w:val="OTRSymItalic"/>
          <w:i w:val="0"/>
        </w:rPr>
        <w:fldChar w:fldCharType="end"/>
      </w:r>
      <w:r w:rsidRPr="009A678B">
        <w:rPr>
          <w:rStyle w:val="OTRSymItalic"/>
          <w:i w:val="0"/>
        </w:rPr>
        <w:t>). Кнопка доступна на любом статусе.</w:t>
      </w:r>
    </w:p>
    <w:p w14:paraId="5F70F4AD" w14:textId="3206D9BD" w:rsidR="00B160E9" w:rsidRPr="00340E44" w:rsidRDefault="00B160E9" w:rsidP="00B160E9">
      <w:pPr>
        <w:pStyle w:val="GOSTNormal"/>
      </w:pPr>
      <w:r w:rsidRPr="00340E44">
        <w:t>Состав и порядок заполнения полей вкладки «</w:t>
      </w:r>
      <w:r>
        <w:t>Получатели</w:t>
      </w:r>
      <w:r w:rsidRPr="00340E44">
        <w:t>» представлен в таблице</w:t>
      </w:r>
      <w:r>
        <w:t xml:space="preserve"> </w:t>
      </w:r>
      <w:r w:rsidR="008F4DB1">
        <w:fldChar w:fldCharType="begin"/>
      </w:r>
      <w:r w:rsidR="008F4DB1">
        <w:instrText xml:space="preserve"> REF _Ref32569985 \h </w:instrText>
      </w:r>
      <w:r w:rsidR="008F4DB1">
        <w:fldChar w:fldCharType="separate"/>
      </w:r>
      <w:r w:rsidR="00333657">
        <w:rPr>
          <w:noProof/>
        </w:rPr>
        <w:t>15</w:t>
      </w:r>
      <w:r w:rsidR="008F4DB1">
        <w:fldChar w:fldCharType="end"/>
      </w:r>
      <w:r w:rsidRPr="00340E44">
        <w:t>.</w:t>
      </w:r>
    </w:p>
    <w:p w14:paraId="0B677B19" w14:textId="33F2D81D" w:rsidR="00B160E9" w:rsidRDefault="00A65462" w:rsidP="008F4DB1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0" w:name="_Ref32569985"/>
      <w:bookmarkStart w:id="381" w:name="_Toc114755321"/>
      <w:r w:rsidR="00333657">
        <w:rPr>
          <w:noProof/>
        </w:rPr>
        <w:t>15</w:t>
      </w:r>
      <w:bookmarkEnd w:id="380"/>
      <w:r>
        <w:rPr>
          <w:noProof/>
        </w:rPr>
        <w:fldChar w:fldCharType="end"/>
      </w:r>
      <w:r w:rsidR="008F4DB1">
        <w:t xml:space="preserve">. </w:t>
      </w:r>
      <w:r w:rsidR="00B160E9" w:rsidRPr="00340E44">
        <w:t>Описание реквизитного состава вкладки «</w:t>
      </w:r>
      <w:r w:rsidR="00B160E9">
        <w:t>Получатели</w:t>
      </w:r>
      <w:r w:rsidR="00B160E9" w:rsidRPr="00340E44">
        <w:t>»</w:t>
      </w:r>
      <w:bookmarkEnd w:id="3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1942"/>
        <w:gridCol w:w="1395"/>
        <w:gridCol w:w="1865"/>
        <w:gridCol w:w="4217"/>
      </w:tblGrid>
      <w:tr w:rsidR="00B160E9" w:rsidRPr="00B5388C" w14:paraId="71C12C00" w14:textId="77777777" w:rsidTr="00B160E9">
        <w:tc>
          <w:tcPr>
            <w:tcW w:w="354" w:type="pct"/>
            <w:shd w:val="clear" w:color="auto" w:fill="FFFFFF" w:themeFill="background1"/>
            <w:vAlign w:val="center"/>
          </w:tcPr>
          <w:p w14:paraId="1BEA374A" w14:textId="77777777" w:rsidR="00B160E9" w:rsidRPr="0091285B" w:rsidRDefault="00B160E9" w:rsidP="00717E7C">
            <w:pPr>
              <w:pStyle w:val="GOSTTableHead"/>
            </w:pPr>
            <w:r w:rsidRPr="0091285B">
              <w:t>№ п/п</w:t>
            </w: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14:paraId="0357D71F" w14:textId="77777777" w:rsidR="00B160E9" w:rsidRPr="0091285B" w:rsidRDefault="00B160E9" w:rsidP="00717E7C">
            <w:pPr>
              <w:pStyle w:val="GOSTTableHead"/>
            </w:pPr>
            <w:r w:rsidRPr="0091285B">
              <w:t xml:space="preserve">Наименование </w:t>
            </w:r>
          </w:p>
          <w:p w14:paraId="5BE46D71" w14:textId="77777777" w:rsidR="00B160E9" w:rsidRPr="0091285B" w:rsidRDefault="00B160E9" w:rsidP="00717E7C">
            <w:pPr>
              <w:pStyle w:val="GOSTTableHead"/>
            </w:pPr>
            <w:r w:rsidRPr="0091285B">
              <w:t>реквизита</w:t>
            </w:r>
          </w:p>
        </w:tc>
        <w:tc>
          <w:tcPr>
            <w:tcW w:w="688" w:type="pct"/>
            <w:shd w:val="clear" w:color="auto" w:fill="FFFFFF" w:themeFill="background1"/>
            <w:vAlign w:val="center"/>
          </w:tcPr>
          <w:p w14:paraId="65477632" w14:textId="77777777" w:rsidR="00B160E9" w:rsidRPr="0091285B" w:rsidRDefault="00B160E9" w:rsidP="00717E7C">
            <w:pPr>
              <w:pStyle w:val="GOSTTableHead"/>
            </w:pPr>
            <w:r w:rsidRPr="0091285B">
              <w:t>Обязательность</w:t>
            </w:r>
          </w:p>
        </w:tc>
        <w:tc>
          <w:tcPr>
            <w:tcW w:w="920" w:type="pct"/>
            <w:shd w:val="clear" w:color="auto" w:fill="FFFFFF" w:themeFill="background1"/>
            <w:vAlign w:val="center"/>
          </w:tcPr>
          <w:p w14:paraId="018E3675" w14:textId="77777777" w:rsidR="00B160E9" w:rsidRPr="0091285B" w:rsidRDefault="00B160E9" w:rsidP="00717E7C">
            <w:pPr>
              <w:pStyle w:val="GOSTTableHead"/>
            </w:pPr>
            <w:r w:rsidRPr="0091285B">
              <w:t>Доступность для редактирования</w:t>
            </w:r>
          </w:p>
        </w:tc>
        <w:tc>
          <w:tcPr>
            <w:tcW w:w="2080" w:type="pct"/>
            <w:shd w:val="clear" w:color="auto" w:fill="FFFFFF" w:themeFill="background1"/>
            <w:vAlign w:val="center"/>
          </w:tcPr>
          <w:p w14:paraId="47CBD542" w14:textId="77777777" w:rsidR="00B160E9" w:rsidRPr="0091285B" w:rsidRDefault="00B160E9" w:rsidP="00717E7C">
            <w:pPr>
              <w:pStyle w:val="GOSTTableHead"/>
            </w:pPr>
            <w:r w:rsidRPr="0091285B">
              <w:t>Правила заполнения реквизита</w:t>
            </w:r>
          </w:p>
        </w:tc>
      </w:tr>
      <w:tr w:rsidR="00B160E9" w:rsidRPr="00E91708" w14:paraId="2950C9E6" w14:textId="77777777" w:rsidTr="00B160E9">
        <w:tc>
          <w:tcPr>
            <w:tcW w:w="354" w:type="pct"/>
          </w:tcPr>
          <w:p w14:paraId="1AC1FE4E" w14:textId="77777777" w:rsidR="00B160E9" w:rsidRPr="008F4DB1" w:rsidRDefault="00B160E9" w:rsidP="00A17573">
            <w:pPr>
              <w:pStyle w:val="GOSTTableNum"/>
              <w:numPr>
                <w:ilvl w:val="0"/>
                <w:numId w:val="60"/>
              </w:numPr>
            </w:pPr>
          </w:p>
        </w:tc>
        <w:tc>
          <w:tcPr>
            <w:tcW w:w="958" w:type="pct"/>
          </w:tcPr>
          <w:p w14:paraId="1F45A505" w14:textId="53793BFB" w:rsidR="00B160E9" w:rsidRPr="00E91708" w:rsidRDefault="00B160E9" w:rsidP="00B160E9">
            <w:pPr>
              <w:pStyle w:val="GOSTTablenorm"/>
              <w:rPr>
                <w:highlight w:val="yellow"/>
              </w:rPr>
            </w:pPr>
            <w:r>
              <w:t>Оператор служит для построения иерархического итератора.</w:t>
            </w:r>
          </w:p>
        </w:tc>
        <w:tc>
          <w:tcPr>
            <w:tcW w:w="688" w:type="pct"/>
          </w:tcPr>
          <w:p w14:paraId="4DD86A83" w14:textId="2E7D7C48" w:rsidR="00B160E9" w:rsidRPr="00E91708" w:rsidRDefault="00B160E9" w:rsidP="00B160E9">
            <w:pPr>
              <w:pStyle w:val="GOSTTablenorm"/>
              <w:rPr>
                <w:highlight w:val="yellow"/>
              </w:rPr>
            </w:pPr>
            <w:r>
              <w:t>Да</w:t>
            </w:r>
          </w:p>
        </w:tc>
        <w:tc>
          <w:tcPr>
            <w:tcW w:w="920" w:type="pct"/>
          </w:tcPr>
          <w:p w14:paraId="027AF830" w14:textId="1F15A1C3" w:rsidR="00B160E9" w:rsidRPr="00E91708" w:rsidRDefault="00B160E9" w:rsidP="00B160E9">
            <w:pPr>
              <w:pStyle w:val="GOSTTablenorm"/>
              <w:rPr>
                <w:highlight w:val="yellow"/>
              </w:rPr>
            </w:pPr>
            <w:r>
              <w:t>Да</w:t>
            </w:r>
          </w:p>
        </w:tc>
        <w:tc>
          <w:tcPr>
            <w:tcW w:w="2080" w:type="pct"/>
          </w:tcPr>
          <w:p w14:paraId="428FFFB0" w14:textId="6429C9FD" w:rsidR="00B160E9" w:rsidRPr="00E91708" w:rsidRDefault="00B160E9" w:rsidP="00B160E9">
            <w:pPr>
              <w:pStyle w:val="GOSTTablenorm"/>
              <w:rPr>
                <w:highlight w:val="yellow"/>
              </w:rPr>
            </w:pPr>
            <w:r>
              <w:t>Заполняется вручную. Выбор одного из значений: «И»; «ИЛИ».</w:t>
            </w:r>
          </w:p>
        </w:tc>
      </w:tr>
      <w:tr w:rsidR="00B160E9" w:rsidRPr="00E91708" w14:paraId="59B25D1B" w14:textId="77777777" w:rsidTr="00B160E9">
        <w:tc>
          <w:tcPr>
            <w:tcW w:w="354" w:type="pct"/>
          </w:tcPr>
          <w:p w14:paraId="1B5E478F" w14:textId="77777777" w:rsidR="00B160E9" w:rsidRPr="004008B6" w:rsidRDefault="00B160E9" w:rsidP="008F4DB1">
            <w:pPr>
              <w:pStyle w:val="GOSTTableNum"/>
            </w:pPr>
          </w:p>
        </w:tc>
        <w:tc>
          <w:tcPr>
            <w:tcW w:w="958" w:type="pct"/>
          </w:tcPr>
          <w:p w14:paraId="0AEC0BF9" w14:textId="6CFEDE74" w:rsidR="00B160E9" w:rsidRPr="004008B6" w:rsidRDefault="00B160E9" w:rsidP="00B160E9">
            <w:pPr>
              <w:pStyle w:val="GOSTTablenorm"/>
            </w:pPr>
            <w:r w:rsidRPr="004008B6">
              <w:t>Параметр отбора.</w:t>
            </w:r>
          </w:p>
        </w:tc>
        <w:tc>
          <w:tcPr>
            <w:tcW w:w="688" w:type="pct"/>
          </w:tcPr>
          <w:p w14:paraId="1C940CD3" w14:textId="1BEB73E2" w:rsidR="00B160E9" w:rsidRPr="004008B6" w:rsidRDefault="00B160E9" w:rsidP="00B160E9">
            <w:pPr>
              <w:pStyle w:val="GOSTTablenorm"/>
            </w:pPr>
            <w:r w:rsidRPr="004008B6">
              <w:t>Да</w:t>
            </w:r>
          </w:p>
        </w:tc>
        <w:tc>
          <w:tcPr>
            <w:tcW w:w="920" w:type="pct"/>
          </w:tcPr>
          <w:p w14:paraId="76BCCB6C" w14:textId="32C967DD" w:rsidR="00B160E9" w:rsidRPr="004008B6" w:rsidRDefault="00B160E9" w:rsidP="00B160E9">
            <w:pPr>
              <w:pStyle w:val="GOSTTablenorm"/>
            </w:pPr>
            <w:r w:rsidRPr="004008B6">
              <w:t>Да</w:t>
            </w:r>
          </w:p>
        </w:tc>
        <w:tc>
          <w:tcPr>
            <w:tcW w:w="2080" w:type="pct"/>
          </w:tcPr>
          <w:p w14:paraId="3236DF87" w14:textId="77777777" w:rsidR="00B160E9" w:rsidRPr="004008B6" w:rsidRDefault="00B160E9" w:rsidP="00B160E9">
            <w:pPr>
              <w:pStyle w:val="GOSTTablenorm"/>
            </w:pPr>
            <w:r w:rsidRPr="004008B6">
              <w:t>Заполняется вручную. Выбор одного из значения. Возможные значения:</w:t>
            </w:r>
          </w:p>
          <w:p w14:paraId="7E2A181A" w14:textId="3177D570" w:rsidR="00B160E9" w:rsidRPr="004008B6" w:rsidRDefault="00B160E9" w:rsidP="008F4DB1">
            <w:pPr>
              <w:pStyle w:val="GOSTTableListMark1"/>
            </w:pPr>
            <w:r w:rsidRPr="004008B6">
              <w:t>Все организации</w:t>
            </w:r>
            <w:r w:rsidR="006D6123">
              <w:t>;</w:t>
            </w:r>
          </w:p>
          <w:p w14:paraId="2FEBAA63" w14:textId="717CDCCE" w:rsidR="00B160E9" w:rsidRPr="004008B6" w:rsidRDefault="00B160E9" w:rsidP="008F4DB1">
            <w:pPr>
              <w:pStyle w:val="GOSTTableListMark1"/>
            </w:pPr>
            <w:r w:rsidRPr="004008B6">
              <w:t>Полномочи</w:t>
            </w:r>
            <w:r w:rsidR="006D6123">
              <w:t>я</w:t>
            </w:r>
            <w:r w:rsidRPr="004008B6">
              <w:t xml:space="preserve"> организации</w:t>
            </w:r>
            <w:r w:rsidR="006D6123">
              <w:t>;</w:t>
            </w:r>
          </w:p>
          <w:p w14:paraId="7EF46510" w14:textId="5755618E" w:rsidR="00B160E9" w:rsidRPr="004008B6" w:rsidRDefault="00B160E9" w:rsidP="008F4DB1">
            <w:pPr>
              <w:pStyle w:val="GOSTTableListMark1"/>
            </w:pPr>
            <w:r w:rsidRPr="004008B6">
              <w:t>Уровень бюджета</w:t>
            </w:r>
            <w:r w:rsidR="006D6123">
              <w:t>;</w:t>
            </w:r>
          </w:p>
          <w:p w14:paraId="00D6137F" w14:textId="191F2EF6" w:rsidR="00B160E9" w:rsidRPr="004008B6" w:rsidRDefault="00B160E9" w:rsidP="008F4DB1">
            <w:pPr>
              <w:pStyle w:val="GOSTTableListMark1"/>
            </w:pPr>
            <w:r w:rsidRPr="004008B6">
              <w:t>Бюджет</w:t>
            </w:r>
            <w:r w:rsidR="006D6123">
              <w:t>;</w:t>
            </w:r>
          </w:p>
          <w:p w14:paraId="2FB6AC34" w14:textId="4442CBFC" w:rsidR="00B160E9" w:rsidRPr="004008B6" w:rsidRDefault="00B160E9" w:rsidP="008F4DB1">
            <w:pPr>
              <w:pStyle w:val="GOSTTableListMark1"/>
              <w:rPr>
                <w:lang w:val="en-US"/>
              </w:rPr>
            </w:pPr>
            <w:r w:rsidRPr="004008B6">
              <w:t>Тип</w:t>
            </w:r>
            <w:r w:rsidRPr="004008B6">
              <w:rPr>
                <w:lang w:val="en-US"/>
              </w:rPr>
              <w:t xml:space="preserve"> </w:t>
            </w:r>
            <w:r w:rsidRPr="004008B6">
              <w:t>л</w:t>
            </w:r>
            <w:r w:rsidRPr="004008B6">
              <w:rPr>
                <w:lang w:val="en-US"/>
              </w:rPr>
              <w:t>\</w:t>
            </w:r>
            <w:r w:rsidRPr="004008B6">
              <w:t>с</w:t>
            </w:r>
            <w:r w:rsidR="006D6123">
              <w:t>;</w:t>
            </w:r>
          </w:p>
          <w:p w14:paraId="0DF92228" w14:textId="76B84019" w:rsidR="00B160E9" w:rsidRPr="004008B6" w:rsidRDefault="00B160E9" w:rsidP="008F4DB1">
            <w:pPr>
              <w:pStyle w:val="GOSTTableListMark1"/>
            </w:pPr>
            <w:r w:rsidRPr="004008B6">
              <w:t>Л\с</w:t>
            </w:r>
            <w:r w:rsidR="006D6123">
              <w:t>;</w:t>
            </w:r>
          </w:p>
          <w:p w14:paraId="29A020A7" w14:textId="2588A2B1" w:rsidR="00B160E9" w:rsidRDefault="00B160E9" w:rsidP="008F4DB1">
            <w:pPr>
              <w:pStyle w:val="GOSTTableListMark1"/>
            </w:pPr>
            <w:r w:rsidRPr="004008B6">
              <w:t>Обслуживающий ТОФК</w:t>
            </w:r>
            <w:r w:rsidR="006D6123">
              <w:t>;</w:t>
            </w:r>
          </w:p>
          <w:p w14:paraId="7C3B885E" w14:textId="5B757D4B" w:rsidR="006D6123" w:rsidRPr="004008B6" w:rsidRDefault="006D6123" w:rsidP="008F4DB1">
            <w:pPr>
              <w:pStyle w:val="GOSTTableListMark1"/>
            </w:pPr>
            <w:r>
              <w:t>ИП\КФХ.</w:t>
            </w:r>
          </w:p>
          <w:p w14:paraId="43D4E718" w14:textId="27877722" w:rsidR="00B160E9" w:rsidRPr="004008B6" w:rsidRDefault="00B160E9" w:rsidP="006C2D9B">
            <w:pPr>
              <w:pStyle w:val="GOSTTablenorm"/>
            </w:pPr>
            <w:r w:rsidRPr="004008B6">
              <w:t>Значение «Все организации» доступно для выбора, если в табличной части отсутствуют «Полномочия организации», «Уровень бюджета», «Бюджет», «Тип л/с», «Л/с», «</w:t>
            </w:r>
            <w:r w:rsidR="006C2D9B">
              <w:t>Обслуживающий ТОФК</w:t>
            </w:r>
            <w:r w:rsidRPr="004008B6">
              <w:t>»</w:t>
            </w:r>
            <w:r w:rsidR="006D6123">
              <w:t>, «</w:t>
            </w:r>
            <w:r w:rsidR="006D6123" w:rsidRPr="006D6123">
              <w:tab/>
              <w:t>ИП\КФХ</w:t>
            </w:r>
            <w:r w:rsidR="006D6123">
              <w:t>»</w:t>
            </w:r>
            <w:r w:rsidRPr="004008B6">
              <w:t xml:space="preserve"> и наоборот.</w:t>
            </w:r>
          </w:p>
        </w:tc>
      </w:tr>
      <w:tr w:rsidR="00B160E9" w:rsidRPr="00B5388C" w14:paraId="639DAE10" w14:textId="77777777" w:rsidTr="00B160E9">
        <w:tc>
          <w:tcPr>
            <w:tcW w:w="354" w:type="pct"/>
          </w:tcPr>
          <w:p w14:paraId="2AAAC966" w14:textId="77777777" w:rsidR="00B160E9" w:rsidRPr="004008B6" w:rsidRDefault="00B160E9" w:rsidP="008F4DB1">
            <w:pPr>
              <w:pStyle w:val="GOSTTableNum"/>
            </w:pPr>
          </w:p>
        </w:tc>
        <w:tc>
          <w:tcPr>
            <w:tcW w:w="958" w:type="pct"/>
          </w:tcPr>
          <w:p w14:paraId="74FD19CE" w14:textId="08A8F2EB" w:rsidR="00B160E9" w:rsidRPr="004008B6" w:rsidRDefault="00B160E9" w:rsidP="00B160E9">
            <w:pPr>
              <w:pStyle w:val="GOSTTablenorm"/>
            </w:pPr>
            <w:r w:rsidRPr="004008B6">
              <w:t>Код.</w:t>
            </w:r>
          </w:p>
        </w:tc>
        <w:tc>
          <w:tcPr>
            <w:tcW w:w="688" w:type="pct"/>
          </w:tcPr>
          <w:p w14:paraId="2CD3E62E" w14:textId="73A25D0D" w:rsidR="00B160E9" w:rsidRPr="004008B6" w:rsidRDefault="00B160E9" w:rsidP="00B160E9">
            <w:pPr>
              <w:pStyle w:val="GOSTTablenorm"/>
            </w:pPr>
            <w:r w:rsidRPr="004008B6">
              <w:t>Да</w:t>
            </w:r>
          </w:p>
        </w:tc>
        <w:tc>
          <w:tcPr>
            <w:tcW w:w="920" w:type="pct"/>
          </w:tcPr>
          <w:p w14:paraId="58322D61" w14:textId="36D8BEC6" w:rsidR="00B160E9" w:rsidRPr="004008B6" w:rsidRDefault="00B160E9" w:rsidP="00B160E9">
            <w:pPr>
              <w:pStyle w:val="GOSTTablenorm"/>
            </w:pPr>
            <w:r w:rsidRPr="004008B6">
              <w:t>Да</w:t>
            </w:r>
          </w:p>
        </w:tc>
        <w:tc>
          <w:tcPr>
            <w:tcW w:w="2080" w:type="pct"/>
          </w:tcPr>
          <w:p w14:paraId="0BF48ABE" w14:textId="5C0A84D9" w:rsidR="008F4DB1" w:rsidRPr="004008B6" w:rsidRDefault="00B160E9" w:rsidP="008F4DB1">
            <w:pPr>
              <w:pStyle w:val="GOSTTablenorm"/>
            </w:pPr>
            <w:r w:rsidRPr="004008B6">
              <w:t>Указывается значение из справочника/перечня значений</w:t>
            </w:r>
            <w:r w:rsidR="006C2D9B">
              <w:t>.</w:t>
            </w:r>
          </w:p>
          <w:p w14:paraId="1803C4B2" w14:textId="245FD82A" w:rsidR="00B160E9" w:rsidRPr="00C82749" w:rsidRDefault="00B160E9" w:rsidP="008F4DB1">
            <w:pPr>
              <w:pStyle w:val="GOSTTablenorm"/>
            </w:pPr>
            <w:r w:rsidRPr="004008B6">
              <w:t>Для выбора выводится список только актуальных записей на текущую системную дату и в статусе «Актуальная».</w:t>
            </w:r>
          </w:p>
        </w:tc>
      </w:tr>
      <w:tr w:rsidR="00B160E9" w:rsidRPr="00B5388C" w14:paraId="6F537533" w14:textId="77777777" w:rsidTr="00B160E9">
        <w:tc>
          <w:tcPr>
            <w:tcW w:w="354" w:type="pct"/>
          </w:tcPr>
          <w:p w14:paraId="332B8E01" w14:textId="77777777" w:rsidR="00B160E9" w:rsidRPr="008F4DB1" w:rsidRDefault="00B160E9" w:rsidP="008F4DB1">
            <w:pPr>
              <w:pStyle w:val="GOSTTableNum"/>
            </w:pPr>
          </w:p>
        </w:tc>
        <w:tc>
          <w:tcPr>
            <w:tcW w:w="958" w:type="pct"/>
          </w:tcPr>
          <w:p w14:paraId="28F38F50" w14:textId="547BCEB4" w:rsidR="00B160E9" w:rsidRDefault="00B160E9" w:rsidP="00B160E9">
            <w:pPr>
              <w:pStyle w:val="GOSTTablenorm"/>
            </w:pPr>
            <w:r>
              <w:t>Наименование.</w:t>
            </w:r>
          </w:p>
        </w:tc>
        <w:tc>
          <w:tcPr>
            <w:tcW w:w="688" w:type="pct"/>
          </w:tcPr>
          <w:p w14:paraId="22CDA676" w14:textId="341B7FEE" w:rsidR="00B160E9" w:rsidRDefault="00B160E9" w:rsidP="00B160E9">
            <w:pPr>
              <w:pStyle w:val="GOSTTablenorm"/>
            </w:pPr>
            <w:r>
              <w:t>Нет</w:t>
            </w:r>
          </w:p>
        </w:tc>
        <w:tc>
          <w:tcPr>
            <w:tcW w:w="920" w:type="pct"/>
          </w:tcPr>
          <w:p w14:paraId="4677D1C3" w14:textId="1E07AAAD" w:rsidR="00B160E9" w:rsidRDefault="00B160E9" w:rsidP="00B160E9">
            <w:pPr>
              <w:pStyle w:val="GOSTTablenorm"/>
            </w:pPr>
            <w:r>
              <w:t>Нет</w:t>
            </w:r>
          </w:p>
        </w:tc>
        <w:tc>
          <w:tcPr>
            <w:tcW w:w="2080" w:type="pct"/>
          </w:tcPr>
          <w:p w14:paraId="7DB6F7F5" w14:textId="3E9319FC" w:rsidR="00B160E9" w:rsidRPr="00C82749" w:rsidRDefault="00B160E9" w:rsidP="008F4DB1">
            <w:pPr>
              <w:pStyle w:val="GOSTTablenorm"/>
            </w:pPr>
            <w:r>
              <w:t>Указывается значение из справочника/перечня значений.</w:t>
            </w:r>
          </w:p>
        </w:tc>
      </w:tr>
    </w:tbl>
    <w:p w14:paraId="0893DB24" w14:textId="7E778323" w:rsidR="00B160E9" w:rsidRDefault="004540BB" w:rsidP="004540BB">
      <w:pPr>
        <w:pStyle w:val="51"/>
      </w:pPr>
      <w:bookmarkStart w:id="382" w:name="_Ref33533322"/>
      <w:bookmarkStart w:id="383" w:name="_Toc114755285"/>
      <w:r>
        <w:t>Форма просмотра получателей</w:t>
      </w:r>
      <w:bookmarkEnd w:id="382"/>
      <w:bookmarkEnd w:id="383"/>
    </w:p>
    <w:p w14:paraId="7E003D67" w14:textId="6E2AB711" w:rsidR="006D6123" w:rsidRDefault="006D6123" w:rsidP="004540BB">
      <w:pPr>
        <w:pStyle w:val="GOSTNormal"/>
        <w:rPr>
          <w:lang w:eastAsia="ko-KR"/>
        </w:rPr>
      </w:pPr>
      <w:r>
        <w:rPr>
          <w:lang w:eastAsia="ko-KR"/>
        </w:rPr>
        <w:t xml:space="preserve">Форма </w:t>
      </w:r>
      <w:r w:rsidRPr="006D6123">
        <w:rPr>
          <w:lang w:eastAsia="ko-KR"/>
        </w:rPr>
        <w:t>просмотра получателей</w:t>
      </w:r>
      <w:r>
        <w:rPr>
          <w:lang w:eastAsia="ko-KR"/>
        </w:rPr>
        <w:t xml:space="preserve"> служит для отображения списка получателей, формирующегося по указанным параметрам отбора.</w:t>
      </w:r>
    </w:p>
    <w:p w14:paraId="711BA6CA" w14:textId="0E779936" w:rsidR="004540BB" w:rsidRPr="004540BB" w:rsidRDefault="004540BB" w:rsidP="004540BB">
      <w:pPr>
        <w:pStyle w:val="GOSTNormal"/>
        <w:rPr>
          <w:lang w:eastAsia="ko-KR"/>
        </w:rPr>
      </w:pPr>
      <w:r>
        <w:rPr>
          <w:lang w:eastAsia="ko-KR"/>
        </w:rPr>
        <w:t xml:space="preserve">На рисунке </w:t>
      </w:r>
      <w:r>
        <w:rPr>
          <w:lang w:eastAsia="ko-KR"/>
        </w:rPr>
        <w:fldChar w:fldCharType="begin"/>
      </w:r>
      <w:r>
        <w:rPr>
          <w:lang w:eastAsia="ko-KR"/>
        </w:rPr>
        <w:instrText xml:space="preserve"> REF _Ref33533535 \h </w:instrText>
      </w:r>
      <w:r>
        <w:rPr>
          <w:lang w:eastAsia="ko-KR"/>
        </w:rPr>
      </w:r>
      <w:r>
        <w:rPr>
          <w:lang w:eastAsia="ko-KR"/>
        </w:rPr>
        <w:fldChar w:fldCharType="separate"/>
      </w:r>
      <w:r w:rsidR="00333657">
        <w:rPr>
          <w:noProof/>
        </w:rPr>
        <w:t>11</w:t>
      </w:r>
      <w:r>
        <w:rPr>
          <w:lang w:eastAsia="ko-KR"/>
        </w:rPr>
        <w:fldChar w:fldCharType="end"/>
      </w:r>
      <w:r>
        <w:rPr>
          <w:lang w:eastAsia="ko-KR"/>
        </w:rPr>
        <w:t xml:space="preserve"> </w:t>
      </w:r>
      <w:r w:rsidRPr="004540BB">
        <w:rPr>
          <w:lang w:eastAsia="ko-KR"/>
        </w:rPr>
        <w:t>показана ВФ просмотра списка получателей</w:t>
      </w:r>
      <w:r>
        <w:rPr>
          <w:lang w:eastAsia="ko-KR"/>
        </w:rPr>
        <w:t>.</w:t>
      </w:r>
    </w:p>
    <w:p w14:paraId="6443331D" w14:textId="77777777" w:rsidR="004540BB" w:rsidRDefault="004540BB" w:rsidP="004540BB">
      <w:pPr>
        <w:pStyle w:val="GOSTNormal"/>
        <w:keepNext/>
      </w:pPr>
      <w:r>
        <w:rPr>
          <w:noProof/>
        </w:rPr>
        <w:lastRenderedPageBreak/>
        <w:drawing>
          <wp:inline distT="0" distB="0" distL="0" distR="0" wp14:anchorId="2784FC62" wp14:editId="4193FFC9">
            <wp:extent cx="5753100" cy="3344148"/>
            <wp:effectExtent l="19050" t="19050" r="19050" b="279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4121" cy="33447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FECEE8" w14:textId="2DCF3397" w:rsidR="004540BB" w:rsidRPr="00B160E9" w:rsidRDefault="00A65462" w:rsidP="004540BB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4" w:name="_Ref33533535"/>
      <w:bookmarkStart w:id="385" w:name="_Toc114755335"/>
      <w:r w:rsidR="00333657">
        <w:rPr>
          <w:noProof/>
        </w:rPr>
        <w:t>11</w:t>
      </w:r>
      <w:bookmarkEnd w:id="384"/>
      <w:r>
        <w:rPr>
          <w:noProof/>
        </w:rPr>
        <w:fldChar w:fldCharType="end"/>
      </w:r>
      <w:r w:rsidR="004540BB">
        <w:t>. ВФ просмотра списка получателей</w:t>
      </w:r>
      <w:bookmarkEnd w:id="385"/>
    </w:p>
    <w:p w14:paraId="72686CC9" w14:textId="77777777" w:rsidR="00D45C06" w:rsidRPr="00234A12" w:rsidRDefault="00D45C06" w:rsidP="00234A12">
      <w:pPr>
        <w:pStyle w:val="1"/>
      </w:pPr>
      <w:bookmarkStart w:id="386" w:name="_Toc114755286"/>
      <w:bookmarkEnd w:id="32"/>
      <w:bookmarkEnd w:id="33"/>
      <w:r w:rsidRPr="00234A12">
        <w:lastRenderedPageBreak/>
        <w:t>Описание операций</w:t>
      </w:r>
      <w:bookmarkEnd w:id="386"/>
    </w:p>
    <w:p w14:paraId="2B224532" w14:textId="47B924F3" w:rsidR="00D45C06" w:rsidRPr="00234A12" w:rsidRDefault="00AD0E76" w:rsidP="00234A12">
      <w:pPr>
        <w:pStyle w:val="21"/>
      </w:pPr>
      <w:bookmarkStart w:id="387" w:name="_Toc114755287"/>
      <w:r>
        <w:t>Работа с</w:t>
      </w:r>
      <w:r w:rsidR="00AB581B">
        <w:t xml:space="preserve"> </w:t>
      </w:r>
      <w:r w:rsidR="00BA5A64">
        <w:t>документ</w:t>
      </w:r>
      <w:r>
        <w:t>ом</w:t>
      </w:r>
      <w:r w:rsidR="00D809D4">
        <w:t xml:space="preserve"> «</w:t>
      </w:r>
      <w:r w:rsidR="008857D2">
        <w:t>Произвольный документ</w:t>
      </w:r>
      <w:r w:rsidR="00D809D4">
        <w:t>»</w:t>
      </w:r>
      <w:bookmarkEnd w:id="387"/>
    </w:p>
    <w:p w14:paraId="7C04089A" w14:textId="4A320BA5" w:rsidR="00AE2483" w:rsidRDefault="00AE2483" w:rsidP="007005E5">
      <w:pPr>
        <w:pStyle w:val="32"/>
      </w:pPr>
      <w:bookmarkStart w:id="388" w:name="_Toc114755288"/>
      <w:r>
        <w:t>Создание и регистрация документа</w:t>
      </w:r>
      <w:bookmarkEnd w:id="388"/>
    </w:p>
    <w:p w14:paraId="5CC55179" w14:textId="2BCD3F59" w:rsidR="00D45C06" w:rsidRPr="00D96264" w:rsidRDefault="00D45C06" w:rsidP="00D809D4">
      <w:pPr>
        <w:pStyle w:val="GOSTNormal"/>
      </w:pPr>
      <w:r>
        <w:t>Последовательность действий</w:t>
      </w:r>
      <w:r w:rsidR="00D809D4" w:rsidRPr="00D96264">
        <w:t>:</w:t>
      </w:r>
    </w:p>
    <w:p w14:paraId="18D385A5" w14:textId="77777777" w:rsidR="00D809D4" w:rsidRPr="00EE7068" w:rsidRDefault="00D809D4" w:rsidP="00EE7068">
      <w:pPr>
        <w:pStyle w:val="GOSTListnum"/>
      </w:pPr>
      <w:r w:rsidRPr="00EE7068">
        <w:t>Авторизоваться.</w:t>
      </w:r>
    </w:p>
    <w:p w14:paraId="05BAD9FF" w14:textId="17BADDEC" w:rsidR="00D809D4" w:rsidRDefault="00D809D4" w:rsidP="00D809D4">
      <w:pPr>
        <w:pStyle w:val="GOSTListnum"/>
      </w:pPr>
      <w:r>
        <w:t>На панели навигации перейти по следующему пути «</w:t>
      </w:r>
      <w:r w:rsidR="00394AFC">
        <w:t xml:space="preserve">Обеспечение интеграции </w:t>
      </w:r>
      <w:r>
        <w:t xml:space="preserve">– </w:t>
      </w:r>
      <w:r w:rsidR="008857D2">
        <w:t>Произвольные документы</w:t>
      </w:r>
      <w:r>
        <w:t xml:space="preserve"> –</w:t>
      </w:r>
      <w:r w:rsidR="00394AFC">
        <w:t xml:space="preserve"> Исходящие –</w:t>
      </w:r>
      <w:r>
        <w:t xml:space="preserve"> </w:t>
      </w:r>
      <w:r w:rsidR="006D6123">
        <w:t>В работе (мое)</w:t>
      </w:r>
      <w:r>
        <w:t>»</w:t>
      </w:r>
      <w:r w:rsidR="00394AFC">
        <w:t xml:space="preserve"> (рис. </w:t>
      </w:r>
      <w:r w:rsidR="00394AFC">
        <w:fldChar w:fldCharType="begin"/>
      </w:r>
      <w:r w:rsidR="00394AFC">
        <w:instrText xml:space="preserve"> REF _Ref32408495 \h </w:instrText>
      </w:r>
      <w:r w:rsidR="00394AFC">
        <w:fldChar w:fldCharType="separate"/>
      </w:r>
      <w:r w:rsidR="00333657">
        <w:rPr>
          <w:noProof/>
        </w:rPr>
        <w:t>12</w:t>
      </w:r>
      <w:r w:rsidR="00394AFC">
        <w:fldChar w:fldCharType="end"/>
      </w:r>
      <w:r w:rsidR="00394AFC">
        <w:t>)</w:t>
      </w:r>
      <w:r>
        <w:t>.</w:t>
      </w:r>
    </w:p>
    <w:p w14:paraId="6C49B0F3" w14:textId="14A27A00" w:rsidR="009329D2" w:rsidRDefault="006D6123" w:rsidP="009329D2">
      <w:pPr>
        <w:pStyle w:val="GOSTFigure"/>
      </w:pPr>
      <w:r w:rsidRPr="006D6123">
        <w:rPr>
          <w:noProof/>
        </w:rPr>
        <w:t xml:space="preserve"> </w:t>
      </w:r>
      <w:r>
        <w:rPr>
          <w:noProof/>
        </w:rPr>
        <w:drawing>
          <wp:inline distT="0" distB="0" distL="0" distR="0" wp14:anchorId="51AF6C59" wp14:editId="4B780E9A">
            <wp:extent cx="6299835" cy="1631315"/>
            <wp:effectExtent l="0" t="0" r="571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45A6" w14:textId="5CB36EF3" w:rsidR="009329D2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9" w:name="_Ref32408495"/>
      <w:bookmarkStart w:id="390" w:name="_Toc114755336"/>
      <w:r w:rsidR="00333657">
        <w:rPr>
          <w:noProof/>
        </w:rPr>
        <w:t>12</w:t>
      </w:r>
      <w:bookmarkEnd w:id="389"/>
      <w:r>
        <w:rPr>
          <w:noProof/>
        </w:rPr>
        <w:fldChar w:fldCharType="end"/>
      </w:r>
      <w:r w:rsidR="009329D2" w:rsidRPr="00923308">
        <w:t xml:space="preserve">. </w:t>
      </w:r>
      <w:r w:rsidR="00394AFC" w:rsidRPr="00923308">
        <w:t xml:space="preserve">Панель навигации. Пункт «Обеспечение интеграции – </w:t>
      </w:r>
      <w:r w:rsidR="008857D2">
        <w:t>Произвольные документы</w:t>
      </w:r>
      <w:r w:rsidR="00394AFC" w:rsidRPr="00923308">
        <w:t xml:space="preserve"> – Исходящие – </w:t>
      </w:r>
      <w:r w:rsidR="006D6123">
        <w:t>В работе (мое)</w:t>
      </w:r>
      <w:r w:rsidR="00394AFC" w:rsidRPr="00923308">
        <w:t>»</w:t>
      </w:r>
      <w:r w:rsidR="00AD0E76" w:rsidRPr="00923308">
        <w:t>. Списковая форма документа «</w:t>
      </w:r>
      <w:r w:rsidR="008857D2">
        <w:t>Произвольный документ</w:t>
      </w:r>
      <w:r w:rsidR="00AD0E76" w:rsidRPr="00923308">
        <w:t>»</w:t>
      </w:r>
      <w:bookmarkEnd w:id="390"/>
    </w:p>
    <w:p w14:paraId="3F336615" w14:textId="1F8A3784" w:rsidR="00BA5A64" w:rsidRPr="00BA5A64" w:rsidRDefault="00BA5A64" w:rsidP="001A352C">
      <w:pPr>
        <w:pStyle w:val="GOSTListnormal18"/>
      </w:pPr>
      <w:r w:rsidRPr="00BA5A64">
        <w:t xml:space="preserve">В таблице </w:t>
      </w:r>
      <w:r>
        <w:fldChar w:fldCharType="begin"/>
      </w:r>
      <w:r>
        <w:instrText xml:space="preserve"> REF _Ref32411274 \h </w:instrText>
      </w:r>
      <w:r w:rsidR="001A352C">
        <w:instrText xml:space="preserve"> \* MERGEFORMAT </w:instrText>
      </w:r>
      <w:r>
        <w:fldChar w:fldCharType="separate"/>
      </w:r>
      <w:r w:rsidR="00333657">
        <w:rPr>
          <w:noProof/>
        </w:rPr>
        <w:t>16</w:t>
      </w:r>
      <w:r>
        <w:fldChar w:fldCharType="end"/>
      </w:r>
      <w:r>
        <w:t xml:space="preserve"> </w:t>
      </w:r>
      <w:r w:rsidRPr="00BA5A64">
        <w:t>дано описание фильтр-папок формуляра «</w:t>
      </w:r>
      <w:r w:rsidR="008857D2">
        <w:t>Произвольный документ</w:t>
      </w:r>
      <w:r w:rsidRPr="00BA5A64">
        <w:t>»</w:t>
      </w:r>
      <w:r w:rsidR="00813448">
        <w:t>,</w:t>
      </w:r>
      <w:r>
        <w:t xml:space="preserve"> расположенных</w:t>
      </w:r>
      <w:r w:rsidRPr="00BA5A64">
        <w:t xml:space="preserve"> на панели навигации</w:t>
      </w:r>
      <w:r>
        <w:t>.</w:t>
      </w:r>
    </w:p>
    <w:p w14:paraId="67E73A5A" w14:textId="1911E6BD" w:rsidR="00BA5A64" w:rsidRPr="00EF0333" w:rsidRDefault="00A65462" w:rsidP="00BA5A64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1" w:name="_Ref32411274"/>
      <w:bookmarkStart w:id="392" w:name="_Toc114755322"/>
      <w:r w:rsidR="00333657">
        <w:rPr>
          <w:noProof/>
        </w:rPr>
        <w:t>16</w:t>
      </w:r>
      <w:bookmarkEnd w:id="391"/>
      <w:r>
        <w:rPr>
          <w:noProof/>
        </w:rPr>
        <w:fldChar w:fldCharType="end"/>
      </w:r>
      <w:r w:rsidR="00BA5A64" w:rsidRPr="00EF0333">
        <w:t xml:space="preserve">. </w:t>
      </w:r>
      <w:r w:rsidR="00BA5A64">
        <w:t>Описание фильтр-папок</w:t>
      </w:r>
      <w:r w:rsidR="00BA5A64" w:rsidRPr="00EF0333">
        <w:t xml:space="preserve"> </w:t>
      </w:r>
      <w:r w:rsidR="00BA5A64">
        <w:t>формуляра «</w:t>
      </w:r>
      <w:r w:rsidR="008857D2">
        <w:t>Произвольный документ</w:t>
      </w:r>
      <w:r w:rsidR="00BA5A64">
        <w:t>» на панели навигации</w:t>
      </w:r>
      <w:bookmarkEnd w:id="3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747"/>
        <w:gridCol w:w="2374"/>
        <w:gridCol w:w="6812"/>
      </w:tblGrid>
      <w:tr w:rsidR="00BA5A64" w:rsidRPr="00EF0333" w14:paraId="5360EDED" w14:textId="77777777" w:rsidTr="001A352C">
        <w:trPr>
          <w:cantSplit/>
          <w:tblHeader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CB67A25" w14:textId="77777777" w:rsidR="00BA5A64" w:rsidRPr="00EF0333" w:rsidRDefault="00BA5A64" w:rsidP="00BA5A64">
            <w:pPr>
              <w:pStyle w:val="EBTableHead"/>
              <w:ind w:left="119" w:firstLine="17"/>
              <w:rPr>
                <w:sz w:val="20"/>
              </w:rPr>
            </w:pPr>
            <w:r w:rsidRPr="00EF0333">
              <w:rPr>
                <w:sz w:val="20"/>
              </w:rPr>
              <w:t>№ п/п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F78A30C" w14:textId="77777777" w:rsidR="00BA5A64" w:rsidRPr="00EF0333" w:rsidRDefault="00BA5A64" w:rsidP="00BA5A64">
            <w:pPr>
              <w:pStyle w:val="EBTableHead"/>
              <w:ind w:left="119" w:firstLine="17"/>
              <w:rPr>
                <w:sz w:val="20"/>
              </w:rPr>
            </w:pPr>
            <w:r w:rsidRPr="00EF0333">
              <w:rPr>
                <w:sz w:val="20"/>
              </w:rPr>
              <w:t>Наименование папки</w:t>
            </w:r>
          </w:p>
        </w:tc>
        <w:tc>
          <w:tcPr>
            <w:tcW w:w="3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213F9C0" w14:textId="6F12B946" w:rsidR="00BA5A64" w:rsidRPr="00EF0333" w:rsidRDefault="006C48CF" w:rsidP="00BA5A64">
            <w:pPr>
              <w:pStyle w:val="EBTableHead"/>
              <w:ind w:left="119" w:firstLine="17"/>
              <w:rPr>
                <w:sz w:val="20"/>
              </w:rPr>
            </w:pPr>
            <w:r>
              <w:rPr>
                <w:sz w:val="20"/>
              </w:rPr>
              <w:t>Описание</w:t>
            </w:r>
          </w:p>
        </w:tc>
      </w:tr>
      <w:tr w:rsidR="00BA5A64" w:rsidRPr="00EF0333" w14:paraId="02FCD9DB" w14:textId="77777777" w:rsidTr="001A352C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48947943" w14:textId="77777777" w:rsidR="00BA5A64" w:rsidRPr="00290049" w:rsidRDefault="00BA5A64" w:rsidP="00BA5A64">
            <w:pPr>
              <w:spacing w:before="60" w:after="60"/>
              <w:ind w:left="119" w:right="113" w:firstLine="17"/>
              <w:rPr>
                <w:b/>
                <w:sz w:val="20"/>
              </w:rPr>
            </w:pPr>
            <w:r>
              <w:rPr>
                <w:b/>
                <w:sz w:val="20"/>
              </w:rPr>
              <w:t>Исходящие</w:t>
            </w:r>
          </w:p>
        </w:tc>
      </w:tr>
      <w:tr w:rsidR="00BA5A64" w:rsidRPr="00EF0333" w14:paraId="17FD29E0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393E6A38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284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2A7DC103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Все документы</w:t>
            </w:r>
          </w:p>
        </w:tc>
        <w:tc>
          <w:tcPr>
            <w:tcW w:w="3429" w:type="pct"/>
            <w:shd w:val="clear" w:color="auto" w:fill="auto"/>
          </w:tcPr>
          <w:p w14:paraId="35625254" w14:textId="7EF55B89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все экземпляры документов </w:t>
            </w:r>
            <w:r>
              <w:rPr>
                <w:sz w:val="20"/>
              </w:rPr>
              <w:t>«</w:t>
            </w:r>
            <w:r w:rsidR="008857D2">
              <w:rPr>
                <w:sz w:val="20"/>
              </w:rPr>
              <w:t>Произвольный документ</w:t>
            </w:r>
            <w:r>
              <w:rPr>
                <w:sz w:val="20"/>
              </w:rPr>
              <w:t>», созданные в текущей организации</w:t>
            </w:r>
            <w:r w:rsidR="006D6123">
              <w:rPr>
                <w:sz w:val="20"/>
              </w:rPr>
              <w:t>.</w:t>
            </w:r>
          </w:p>
        </w:tc>
      </w:tr>
      <w:tr w:rsidR="00BA5A64" w:rsidRPr="00EF0333" w14:paraId="67327ACF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663C232E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284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2C1E8D61" w14:textId="3C5A142C" w:rsidR="00BA5A64" w:rsidRPr="00EF0333" w:rsidRDefault="00BA5A64" w:rsidP="00410A63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В работе</w:t>
            </w:r>
            <w:r w:rsidRPr="00EF0333">
              <w:rPr>
                <w:sz w:val="20"/>
              </w:rPr>
              <w:t xml:space="preserve"> (</w:t>
            </w:r>
            <w:r w:rsid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2B228AC5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</w:t>
            </w:r>
            <w:r>
              <w:rPr>
                <w:sz w:val="20"/>
              </w:rPr>
              <w:t>ах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Черновик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«К отмене», «Зарегистрирован»</w:t>
            </w:r>
            <w:r w:rsidRPr="00EF0333">
              <w:rPr>
                <w:sz w:val="20"/>
              </w:rPr>
              <w:t xml:space="preserve">, ответственным исполнителем в которых является текущий пользователь. </w:t>
            </w:r>
          </w:p>
        </w:tc>
      </w:tr>
      <w:tr w:rsidR="00BA5A64" w:rsidRPr="00EF0333" w14:paraId="0C56C423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169E4FD6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52698927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В работе</w:t>
            </w:r>
          </w:p>
        </w:tc>
        <w:tc>
          <w:tcPr>
            <w:tcW w:w="3429" w:type="pct"/>
            <w:shd w:val="clear" w:color="auto" w:fill="auto"/>
          </w:tcPr>
          <w:p w14:paraId="35BF70CA" w14:textId="0159DFC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статус</w:t>
            </w:r>
            <w:r>
              <w:rPr>
                <w:sz w:val="20"/>
              </w:rPr>
              <w:t>ах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Черновик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«К отмене», «Зарегистрирован», созданные в текущей организации</w:t>
            </w:r>
            <w:r w:rsidR="006D6123">
              <w:rPr>
                <w:sz w:val="20"/>
              </w:rPr>
              <w:t>.</w:t>
            </w:r>
          </w:p>
        </w:tc>
      </w:tr>
      <w:tr w:rsidR="00BA5A64" w:rsidRPr="00EF0333" w14:paraId="2739C87E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77AF2284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14CC1DD0" w14:textId="77777777" w:rsidR="00BA5A64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На согласовании</w:t>
            </w:r>
          </w:p>
        </w:tc>
        <w:tc>
          <w:tcPr>
            <w:tcW w:w="3429" w:type="pct"/>
            <w:shd w:val="clear" w:color="auto" w:fill="auto"/>
          </w:tcPr>
          <w:p w14:paraId="75A071C7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экземпляры документов в статусе «На </w:t>
            </w:r>
            <w:r>
              <w:rPr>
                <w:sz w:val="20"/>
              </w:rPr>
              <w:t>согласовании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140357D8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6ECD6482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5895CE27" w14:textId="66C4A75C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На согласовании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0612A2FC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«На согласовании», ответственным за согласование которых на текущем этапе в соответствии с порядком согласования является текущий пользователь.</w:t>
            </w:r>
          </w:p>
        </w:tc>
      </w:tr>
      <w:tr w:rsidR="00BA5A64" w:rsidRPr="00EF0333" w14:paraId="5B8F6D2C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5F4DB915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43C23CA3" w14:textId="21556A49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Направленные на согласование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0D9D032C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«На согласовании», созданные текущим пользователем.</w:t>
            </w:r>
          </w:p>
        </w:tc>
      </w:tr>
      <w:tr w:rsidR="00BA5A64" w:rsidRPr="00EF0333" w14:paraId="5E9978E0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285C280C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72791FE2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На утверждении</w:t>
            </w:r>
          </w:p>
        </w:tc>
        <w:tc>
          <w:tcPr>
            <w:tcW w:w="3429" w:type="pct"/>
            <w:shd w:val="clear" w:color="auto" w:fill="auto"/>
          </w:tcPr>
          <w:p w14:paraId="2BC924E7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«На утверждении»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25D67518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40BF03BD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7AFF45BE" w14:textId="64DB41A4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На утверждении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2E23934B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«На утверждении», ответственным за утверждение которых является текущий пользователь.</w:t>
            </w:r>
          </w:p>
        </w:tc>
      </w:tr>
      <w:tr w:rsidR="00BA5A64" w:rsidRPr="00EF0333" w14:paraId="13872462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2F56F32F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35BC2745" w14:textId="4A722996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Направленные на утверждение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0E3B49B4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«На утверждении», созданные текущим пользователем.</w:t>
            </w:r>
          </w:p>
        </w:tc>
      </w:tr>
      <w:tr w:rsidR="00BA5A64" w:rsidRPr="00EF0333" w14:paraId="486CE885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428B7A99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7BEB25DB" w14:textId="18B246BF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Отправленные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07184071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Отправлен</w:t>
            </w:r>
            <w:r w:rsidRPr="00EF0333">
              <w:rPr>
                <w:sz w:val="20"/>
              </w:rPr>
              <w:t>» и созданные текущим пользователем.</w:t>
            </w:r>
          </w:p>
        </w:tc>
      </w:tr>
      <w:tr w:rsidR="00BA5A64" w:rsidRPr="00EF0333" w14:paraId="5F00DD6E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15211C5F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324A2B20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Отправленные</w:t>
            </w:r>
          </w:p>
        </w:tc>
        <w:tc>
          <w:tcPr>
            <w:tcW w:w="3429" w:type="pct"/>
            <w:shd w:val="clear" w:color="auto" w:fill="auto"/>
          </w:tcPr>
          <w:p w14:paraId="62653075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Отправлен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109DF328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3F3BB880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7121E3C8" w14:textId="0A50CC68" w:rsidR="00BA5A64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Прочитанные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3C2C7554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Прочитан</w:t>
            </w:r>
            <w:r w:rsidRPr="00EF0333">
              <w:rPr>
                <w:sz w:val="20"/>
              </w:rPr>
              <w:t>» и созданные текущим пользователем.</w:t>
            </w:r>
          </w:p>
        </w:tc>
      </w:tr>
      <w:tr w:rsidR="00BA5A64" w:rsidRPr="00EF0333" w14:paraId="3D5627D9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1685FEA1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2D8629B3" w14:textId="77777777" w:rsidR="00BA5A64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Прочитанные</w:t>
            </w:r>
          </w:p>
        </w:tc>
        <w:tc>
          <w:tcPr>
            <w:tcW w:w="3429" w:type="pct"/>
            <w:shd w:val="clear" w:color="auto" w:fill="auto"/>
          </w:tcPr>
          <w:p w14:paraId="0EFA8F3F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Прочитан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5B5CE1CD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2D438002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11928DD8" w14:textId="6E7CE724" w:rsidR="00BA5A64" w:rsidRPr="00EF0333" w:rsidRDefault="00BA5A64" w:rsidP="00410A63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Исполнен</w:t>
            </w:r>
            <w:r w:rsidR="00410A63">
              <w:rPr>
                <w:sz w:val="20"/>
              </w:rPr>
              <w:t>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3E584507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</w:t>
            </w:r>
            <w:r>
              <w:rPr>
                <w:sz w:val="20"/>
              </w:rPr>
              <w:t>Исполнен</w:t>
            </w:r>
            <w:r w:rsidRPr="00EF0333">
              <w:rPr>
                <w:sz w:val="20"/>
              </w:rPr>
              <w:t>» и созданные текущим пользователем.</w:t>
            </w:r>
          </w:p>
        </w:tc>
      </w:tr>
      <w:tr w:rsidR="00BA5A64" w:rsidRPr="00EF0333" w14:paraId="7710696F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154F6186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215D024F" w14:textId="787B0D44" w:rsidR="00BA5A64" w:rsidRPr="00EF0333" w:rsidRDefault="00BA5A64" w:rsidP="00410A63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Исполнен</w:t>
            </w:r>
            <w:r w:rsidR="00410A63">
              <w:rPr>
                <w:sz w:val="20"/>
              </w:rPr>
              <w:t>ные</w:t>
            </w:r>
          </w:p>
        </w:tc>
        <w:tc>
          <w:tcPr>
            <w:tcW w:w="3429" w:type="pct"/>
            <w:shd w:val="clear" w:color="auto" w:fill="auto"/>
          </w:tcPr>
          <w:p w14:paraId="082E661F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статусе «</w:t>
            </w:r>
            <w:r>
              <w:rPr>
                <w:sz w:val="20"/>
              </w:rPr>
              <w:t>Исполнен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27595711" w14:textId="77777777" w:rsidTr="001A352C">
        <w:trPr>
          <w:cantSplit/>
          <w:trHeight w:val="70"/>
        </w:trPr>
        <w:tc>
          <w:tcPr>
            <w:tcW w:w="376" w:type="pct"/>
            <w:shd w:val="clear" w:color="auto" w:fill="auto"/>
          </w:tcPr>
          <w:p w14:paraId="4BA9ADAD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4778A47B" w14:textId="0892147C" w:rsidR="00BA5A64" w:rsidRPr="00EF0333" w:rsidRDefault="00BA5A64" w:rsidP="00410A63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Отказан</w:t>
            </w:r>
            <w:r>
              <w:rPr>
                <w:sz w:val="20"/>
              </w:rPr>
              <w:t>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7A4AEC54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Отказан</w:t>
            </w:r>
            <w:r w:rsidRPr="00EF0333">
              <w:rPr>
                <w:sz w:val="20"/>
              </w:rPr>
              <w:t>» и созданные текущим пользователем.</w:t>
            </w:r>
          </w:p>
        </w:tc>
      </w:tr>
      <w:tr w:rsidR="00BA5A64" w:rsidRPr="00EF0333" w14:paraId="2745FA99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296DE717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784734DE" w14:textId="1A55FA56" w:rsidR="00BA5A64" w:rsidRPr="00EF0333" w:rsidRDefault="00BA5A64" w:rsidP="00410A63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Отказан</w:t>
            </w:r>
            <w:r>
              <w:rPr>
                <w:sz w:val="20"/>
              </w:rPr>
              <w:t>ные</w:t>
            </w:r>
          </w:p>
        </w:tc>
        <w:tc>
          <w:tcPr>
            <w:tcW w:w="3429" w:type="pct"/>
            <w:shd w:val="clear" w:color="auto" w:fill="auto"/>
          </w:tcPr>
          <w:p w14:paraId="5EC42ED8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Отказан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6BB79EB5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42AB8929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49B9D1F8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Отозванные</w:t>
            </w:r>
          </w:p>
        </w:tc>
        <w:tc>
          <w:tcPr>
            <w:tcW w:w="3429" w:type="pct"/>
            <w:shd w:val="clear" w:color="auto" w:fill="auto"/>
          </w:tcPr>
          <w:p w14:paraId="78B8FC65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Отозван», созданные в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BA5A64" w:rsidRPr="00EF0333" w14:paraId="19A81CFE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7E5074DE" w14:textId="77777777" w:rsidR="00BA5A64" w:rsidRPr="00EF0333" w:rsidRDefault="00BA5A64" w:rsidP="00A17573">
            <w:pPr>
              <w:pStyle w:val="EBTableNum"/>
              <w:numPr>
                <w:ilvl w:val="0"/>
                <w:numId w:val="31"/>
              </w:numPr>
              <w:tabs>
                <w:tab w:val="clear" w:pos="0"/>
                <w:tab w:val="clear" w:pos="284"/>
                <w:tab w:val="num" w:pos="113"/>
              </w:tabs>
              <w:ind w:left="119" w:right="113" w:firstLine="17"/>
              <w:rPr>
                <w:sz w:val="20"/>
              </w:rPr>
            </w:pPr>
          </w:p>
        </w:tc>
        <w:tc>
          <w:tcPr>
            <w:tcW w:w="1195" w:type="pct"/>
            <w:shd w:val="clear" w:color="auto" w:fill="auto"/>
          </w:tcPr>
          <w:p w14:paraId="6FA0773C" w14:textId="6F71754E" w:rsidR="00BA5A64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Отозванные (</w:t>
            </w:r>
            <w:r w:rsidR="00410A63" w:rsidRPr="00410A63">
              <w:rPr>
                <w:sz w:val="20"/>
              </w:rPr>
              <w:t>мое</w:t>
            </w:r>
            <w:r>
              <w:rPr>
                <w:sz w:val="20"/>
              </w:rPr>
              <w:t>)</w:t>
            </w:r>
          </w:p>
        </w:tc>
        <w:tc>
          <w:tcPr>
            <w:tcW w:w="3429" w:type="pct"/>
            <w:shd w:val="clear" w:color="auto" w:fill="auto"/>
          </w:tcPr>
          <w:p w14:paraId="7A0B2C1C" w14:textId="77777777" w:rsidR="00BA5A64" w:rsidRPr="00EF0333" w:rsidRDefault="00BA5A64" w:rsidP="00BA5A64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 xml:space="preserve">Отозван», созданные в текущей организации и </w:t>
            </w:r>
            <w:r w:rsidRPr="00EF0333">
              <w:rPr>
                <w:sz w:val="20"/>
              </w:rPr>
              <w:t>текущим пользователем.</w:t>
            </w:r>
          </w:p>
        </w:tc>
      </w:tr>
    </w:tbl>
    <w:p w14:paraId="3D111845" w14:textId="2B010A21" w:rsidR="00394AFC" w:rsidRDefault="00394AFC" w:rsidP="00D809D4">
      <w:pPr>
        <w:pStyle w:val="GOSTListnum"/>
      </w:pPr>
      <w:r>
        <w:t xml:space="preserve">На панели инструментов нажать кнопку </w:t>
      </w:r>
      <w:r w:rsidR="002C1494">
        <w:t xml:space="preserve">«Создать» (см. рис. </w:t>
      </w:r>
      <w:r w:rsidR="002C1494">
        <w:fldChar w:fldCharType="begin"/>
      </w:r>
      <w:r w:rsidR="002C1494">
        <w:instrText xml:space="preserve"> REF _Ref32408495 \h </w:instrText>
      </w:r>
      <w:r w:rsidR="002C1494">
        <w:fldChar w:fldCharType="separate"/>
      </w:r>
      <w:r w:rsidR="00333657">
        <w:rPr>
          <w:noProof/>
        </w:rPr>
        <w:t>12</w:t>
      </w:r>
      <w:r w:rsidR="002C1494">
        <w:fldChar w:fldCharType="end"/>
      </w:r>
      <w:r w:rsidR="002C1494">
        <w:t>)</w:t>
      </w:r>
      <w:r w:rsidR="00D36988">
        <w:t>.</w:t>
      </w:r>
      <w:r w:rsidR="006F4CB9">
        <w:t xml:space="preserve"> </w:t>
      </w:r>
    </w:p>
    <w:p w14:paraId="187E19BE" w14:textId="1068CD2D" w:rsidR="00D809D4" w:rsidRDefault="00D809D4" w:rsidP="00D809D4">
      <w:pPr>
        <w:pStyle w:val="GOSTListnum"/>
      </w:pPr>
      <w:r w:rsidRPr="00136EDA">
        <w:t xml:space="preserve">В открывшейся </w:t>
      </w:r>
      <w:r w:rsidR="002C1494" w:rsidRPr="00136EDA">
        <w:t xml:space="preserve">экранной </w:t>
      </w:r>
      <w:r w:rsidRPr="00136EDA">
        <w:t>форм</w:t>
      </w:r>
      <w:r w:rsidR="009E13D9" w:rsidRPr="00136EDA">
        <w:t xml:space="preserve">е </w:t>
      </w:r>
      <w:r w:rsidR="00BA5A64" w:rsidRPr="00136EDA">
        <w:t xml:space="preserve">документа </w:t>
      </w:r>
      <w:r w:rsidR="009E13D9" w:rsidRPr="00136EDA">
        <w:t xml:space="preserve">заполнить необходимые </w:t>
      </w:r>
      <w:r w:rsidR="006D6123">
        <w:t xml:space="preserve">реквизиты и </w:t>
      </w:r>
      <w:r w:rsidR="006D6123" w:rsidRPr="006D6123">
        <w:t>лист согласования</w:t>
      </w:r>
      <w:r w:rsidR="006D6123">
        <w:t xml:space="preserve">, указать получателей </w:t>
      </w:r>
      <w:r w:rsidR="00612EDC" w:rsidRPr="00136EDA">
        <w:t>(</w:t>
      </w:r>
      <w:r w:rsidR="002C1494" w:rsidRPr="00136EDA">
        <w:t xml:space="preserve">см. </w:t>
      </w:r>
      <w:r w:rsidR="00612EDC" w:rsidRPr="00136EDA">
        <w:t>п.</w:t>
      </w:r>
      <w:r w:rsidR="00136EDA" w:rsidRPr="00136EDA">
        <w:fldChar w:fldCharType="begin"/>
      </w:r>
      <w:r w:rsidR="00136EDA" w:rsidRPr="00136EDA">
        <w:instrText xml:space="preserve"> REF _Ref5635545 \r \h </w:instrText>
      </w:r>
      <w:r w:rsidR="00136EDA">
        <w:instrText xml:space="preserve"> \* MERGEFORMAT </w:instrText>
      </w:r>
      <w:r w:rsidR="00136EDA" w:rsidRPr="00136EDA">
        <w:fldChar w:fldCharType="separate"/>
      </w:r>
      <w:r w:rsidR="00333657">
        <w:t>3.3.1</w:t>
      </w:r>
      <w:r w:rsidR="00136EDA" w:rsidRPr="00136EDA">
        <w:fldChar w:fldCharType="end"/>
      </w:r>
      <w:r w:rsidR="00612EDC" w:rsidRPr="00136EDA">
        <w:t>)</w:t>
      </w:r>
      <w:r w:rsidR="009E13D9" w:rsidRPr="00136EDA">
        <w:t>.</w:t>
      </w:r>
    </w:p>
    <w:p w14:paraId="778C3F64" w14:textId="499D0AC7" w:rsidR="002C1494" w:rsidRDefault="00A9460F" w:rsidP="002C1494">
      <w:pPr>
        <w:pStyle w:val="GOSTFigure"/>
      </w:pPr>
      <w:r w:rsidRPr="004F6843">
        <w:rPr>
          <w:noProof/>
        </w:rPr>
        <w:lastRenderedPageBreak/>
        <w:drawing>
          <wp:inline distT="0" distB="0" distL="0" distR="0" wp14:anchorId="2AC5A7E2" wp14:editId="7BC655AD">
            <wp:extent cx="5083198" cy="3676650"/>
            <wp:effectExtent l="19050" t="19050" r="22225" b="190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2673" cy="3676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B18275" w14:textId="1EC3BB9B" w:rsidR="00A46C3E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3" w:name="_Toc114755337"/>
      <w:r w:rsidR="00333657">
        <w:rPr>
          <w:noProof/>
        </w:rPr>
        <w:t>13</w:t>
      </w:r>
      <w:r>
        <w:rPr>
          <w:noProof/>
        </w:rPr>
        <w:fldChar w:fldCharType="end"/>
      </w:r>
      <w:r w:rsidR="00BA5A64" w:rsidRPr="00923308">
        <w:t>. ЭФ документа «</w:t>
      </w:r>
      <w:r w:rsidR="008857D2">
        <w:t>Произвольный документ</w:t>
      </w:r>
      <w:r w:rsidR="00BA5A64" w:rsidRPr="00923308">
        <w:t>»</w:t>
      </w:r>
      <w:bookmarkEnd w:id="393"/>
    </w:p>
    <w:p w14:paraId="3A6724F7" w14:textId="2DA2C02B" w:rsidR="002C1494" w:rsidRDefault="00612EDC" w:rsidP="002C1494">
      <w:pPr>
        <w:pStyle w:val="GOSTListnum"/>
      </w:pPr>
      <w:r w:rsidRPr="00612EDC">
        <w:t xml:space="preserve">Проверить правильность заполнения </w:t>
      </w:r>
      <w:r w:rsidR="00BA5A64">
        <w:t>полей документа</w:t>
      </w:r>
      <w:r w:rsidRPr="00612EDC">
        <w:t xml:space="preserve"> и </w:t>
      </w:r>
      <w:r>
        <w:t xml:space="preserve">затем </w:t>
      </w:r>
      <w:r w:rsidRPr="00612EDC">
        <w:t>нажать кнопку «Сохра</w:t>
      </w:r>
      <w:r w:rsidR="002C1494">
        <w:t>нить изменения и закрыть окно».</w:t>
      </w:r>
    </w:p>
    <w:p w14:paraId="0164176A" w14:textId="5E32ACB5" w:rsidR="00204A8B" w:rsidRDefault="00204A8B" w:rsidP="00D809D4">
      <w:pPr>
        <w:pStyle w:val="GOSTListnum"/>
      </w:pPr>
      <w:r>
        <w:t xml:space="preserve">Зарегистрировать </w:t>
      </w:r>
      <w:r w:rsidR="00BA5A64">
        <w:t>документ</w:t>
      </w:r>
      <w:r>
        <w:t xml:space="preserve">, нажав </w:t>
      </w:r>
      <w:r w:rsidR="002C1494">
        <w:t xml:space="preserve">на панели инструментов </w:t>
      </w:r>
      <w:r>
        <w:t>кнопку</w:t>
      </w:r>
      <w:r w:rsidR="002C1494">
        <w:t xml:space="preserve"> </w:t>
      </w:r>
      <w:r w:rsidR="009611AE" w:rsidRPr="009611AE">
        <w:rPr>
          <w:noProof/>
        </w:rPr>
        <w:t xml:space="preserve"> </w:t>
      </w:r>
      <w:r w:rsidR="009611AE">
        <w:rPr>
          <w:noProof/>
        </w:rPr>
        <w:drawing>
          <wp:inline distT="0" distB="0" distL="0" distR="0" wp14:anchorId="6F6FD14B" wp14:editId="2FBD2FD8">
            <wp:extent cx="1419225" cy="2952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2C1494">
        <w:t>(</w:t>
      </w:r>
      <w:r>
        <w:t>«Зарегистрировать»</w:t>
      </w:r>
      <w:r w:rsidR="002C1494">
        <w:t>)</w:t>
      </w:r>
      <w:r>
        <w:t>.</w:t>
      </w:r>
    </w:p>
    <w:p w14:paraId="6D774512" w14:textId="745F1C08" w:rsidR="00C9063B" w:rsidRDefault="00BA5A64" w:rsidP="00CD66CE">
      <w:pPr>
        <w:pStyle w:val="GOSTListnormal18"/>
      </w:pPr>
      <w:r>
        <w:t>Документ</w:t>
      </w:r>
      <w:r w:rsidR="00C9063B">
        <w:t xml:space="preserve"> проходит проверку на правильность заполнения полей.</w:t>
      </w:r>
    </w:p>
    <w:p w14:paraId="30BEB2E7" w14:textId="3F2B9DCD" w:rsidR="009611AE" w:rsidRDefault="00C9063B" w:rsidP="009611AE">
      <w:pPr>
        <w:pStyle w:val="GOSTListnum"/>
      </w:pPr>
      <w:r>
        <w:t>В случае успешной проверки</w:t>
      </w:r>
      <w:r w:rsidR="00CD66CE">
        <w:t xml:space="preserve"> </w:t>
      </w:r>
      <w:r w:rsidR="009611AE">
        <w:t xml:space="preserve">на заполнение полей </w:t>
      </w:r>
      <w:r w:rsidR="00BA5A64">
        <w:t>документ</w:t>
      </w:r>
      <w:r w:rsidR="00CD66CE">
        <w:t xml:space="preserve"> </w:t>
      </w:r>
      <w:r w:rsidR="009611AE">
        <w:t xml:space="preserve">переходит на этапы </w:t>
      </w:r>
      <w:r w:rsidR="00CD66CE">
        <w:t>согласования и утверждения.</w:t>
      </w:r>
      <w:r w:rsidR="009611AE">
        <w:t xml:space="preserve"> </w:t>
      </w:r>
      <w:r w:rsidR="009611AE" w:rsidRPr="009611AE">
        <w:t>Статус документа изменится</w:t>
      </w:r>
      <w:r w:rsidR="009611AE">
        <w:t xml:space="preserve"> «На согласовании\на утверждении».</w:t>
      </w:r>
    </w:p>
    <w:p w14:paraId="26A2AEB3" w14:textId="24ABFFF4" w:rsidR="009611AE" w:rsidRDefault="009611AE" w:rsidP="007005E5">
      <w:pPr>
        <w:pStyle w:val="GOSTListnum2"/>
      </w:pPr>
      <w:r w:rsidRPr="009611AE">
        <w:t>В случае если при проверке документа будут выявлены ошибки, то его статус изменится на «К отмене». Документ можно будет отредактировать и повторно зарегистрировать</w:t>
      </w:r>
      <w:r>
        <w:t xml:space="preserve"> или отменить окончательно.</w:t>
      </w:r>
    </w:p>
    <w:p w14:paraId="49877EB1" w14:textId="70C3E613" w:rsidR="00C9063B" w:rsidRDefault="00C9063B" w:rsidP="007005E5">
      <w:pPr>
        <w:pStyle w:val="GOSTListnum"/>
      </w:pPr>
      <w:r>
        <w:t>После</w:t>
      </w:r>
      <w:r w:rsidR="00204A8B">
        <w:t xml:space="preserve"> </w:t>
      </w:r>
      <w:r w:rsidR="009611AE">
        <w:t xml:space="preserve">успешного </w:t>
      </w:r>
      <w:r w:rsidR="00CD66CE">
        <w:t xml:space="preserve">прохождения </w:t>
      </w:r>
      <w:r w:rsidR="009611AE">
        <w:t xml:space="preserve">этапов согласования и утверждения </w:t>
      </w:r>
      <w:r w:rsidR="00204A8B">
        <w:t xml:space="preserve">документ </w:t>
      </w:r>
      <w:r w:rsidR="009611AE">
        <w:t>будет зарегистрирован и отправлен в организации-получател</w:t>
      </w:r>
      <w:r w:rsidR="007005E5">
        <w:t>ей</w:t>
      </w:r>
      <w:r w:rsidR="00204A8B">
        <w:t>.</w:t>
      </w:r>
      <w:r w:rsidR="009611AE">
        <w:t xml:space="preserve"> Статус документа изменится на «Отправлен».</w:t>
      </w:r>
    </w:p>
    <w:p w14:paraId="77E2F494" w14:textId="7D08EF40" w:rsidR="00204A8B" w:rsidRDefault="00C9063B" w:rsidP="007005E5">
      <w:pPr>
        <w:pStyle w:val="GOSTListnum2"/>
      </w:pPr>
      <w:r>
        <w:t xml:space="preserve">В случае если </w:t>
      </w:r>
      <w:r w:rsidR="00BA5A64">
        <w:t>документ</w:t>
      </w:r>
      <w:r>
        <w:t xml:space="preserve"> не </w:t>
      </w:r>
      <w:r w:rsidR="009611AE">
        <w:t xml:space="preserve">был </w:t>
      </w:r>
      <w:r>
        <w:t>согласован или утвержден, то его статус изменится на «К отмене».</w:t>
      </w:r>
      <w:r w:rsidR="009611AE">
        <w:t xml:space="preserve"> Документ можно будет отредактировать и повторно зарегистрировать или отменить окончательно.</w:t>
      </w:r>
    </w:p>
    <w:p w14:paraId="6825B506" w14:textId="3C0F77EC" w:rsidR="00204A8B" w:rsidRDefault="00AB581B" w:rsidP="007005E5">
      <w:pPr>
        <w:pStyle w:val="GOSTListnum"/>
      </w:pPr>
      <w:r>
        <w:t>При отправке</w:t>
      </w:r>
      <w:r w:rsidR="00BA5A64">
        <w:t xml:space="preserve"> </w:t>
      </w:r>
      <w:r w:rsidR="009611AE">
        <w:t xml:space="preserve">документа на стороне </w:t>
      </w:r>
      <w:r w:rsidR="009611AE" w:rsidRPr="009611AE">
        <w:t>организации-получателя</w:t>
      </w:r>
      <w:r w:rsidR="009611AE">
        <w:t xml:space="preserve"> </w:t>
      </w:r>
      <w:r>
        <w:t xml:space="preserve">автоматически формируется </w:t>
      </w:r>
      <w:r w:rsidR="00BA5A64">
        <w:t xml:space="preserve">документ </w:t>
      </w:r>
      <w:r>
        <w:t>«</w:t>
      </w:r>
      <w:r w:rsidR="00A9460F" w:rsidRPr="00A9460F">
        <w:t>Произвольный документ</w:t>
      </w:r>
      <w:r w:rsidR="00A9460F">
        <w:t xml:space="preserve"> (входящий)</w:t>
      </w:r>
      <w:r>
        <w:t>».</w:t>
      </w:r>
      <w:r w:rsidR="009611AE">
        <w:t xml:space="preserve"> </w:t>
      </w:r>
      <w:r w:rsidR="00391B40">
        <w:t>Для дальнейшего отслеживания хода обработки документа на стороне организации-получателя служит вкладка «Отметки об исполнении».</w:t>
      </w:r>
    </w:p>
    <w:p w14:paraId="28EEF04D" w14:textId="45523E08" w:rsidR="00391B40" w:rsidRDefault="00391B40" w:rsidP="007005E5">
      <w:pPr>
        <w:pStyle w:val="32"/>
      </w:pPr>
      <w:bookmarkStart w:id="394" w:name="_Toc114755289"/>
      <w:r>
        <w:lastRenderedPageBreak/>
        <w:t>Отзыв документа «Произвольный документ»</w:t>
      </w:r>
      <w:bookmarkEnd w:id="394"/>
    </w:p>
    <w:p w14:paraId="3269852C" w14:textId="639D4B57" w:rsidR="00DE5047" w:rsidRDefault="00DE5047" w:rsidP="00DE5047">
      <w:pPr>
        <w:pStyle w:val="GOSTNormal"/>
      </w:pPr>
      <w:r>
        <w:t>Для отзыва документа «</w:t>
      </w:r>
      <w:r w:rsidR="008857D2">
        <w:t>Произвольный документ</w:t>
      </w:r>
      <w:r>
        <w:t>» необходимо выполнить следующие действия</w:t>
      </w:r>
      <w:r w:rsidRPr="00DE5047">
        <w:t>:</w:t>
      </w:r>
    </w:p>
    <w:p w14:paraId="1557180F" w14:textId="43CD7D6E" w:rsidR="00DE5047" w:rsidRPr="00DE5047" w:rsidRDefault="00DE5047" w:rsidP="00DE5047">
      <w:pPr>
        <w:pStyle w:val="GOSTListnum"/>
        <w:numPr>
          <w:ilvl w:val="0"/>
          <w:numId w:val="80"/>
        </w:numPr>
      </w:pPr>
      <w:r w:rsidRPr="00DE5047">
        <w:t xml:space="preserve">Выделить в СФ отзываемый документ на статусе «Отправлен» и на панели инструментов нажать кнопку </w:t>
      </w:r>
      <w:r w:rsidR="00831977" w:rsidRPr="004F6843">
        <w:rPr>
          <w:noProof/>
        </w:rPr>
        <w:drawing>
          <wp:inline distT="0" distB="0" distL="0" distR="0" wp14:anchorId="326EF034" wp14:editId="6501D75A">
            <wp:extent cx="1000125" cy="3143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047">
        <w:t xml:space="preserve"> («Отозвать»).</w:t>
      </w:r>
    </w:p>
    <w:p w14:paraId="2FADC474" w14:textId="6C19B8DF" w:rsidR="00DE5047" w:rsidRPr="00DE5047" w:rsidRDefault="00DE5047" w:rsidP="00DE5047">
      <w:pPr>
        <w:pStyle w:val="GOSTListnum"/>
      </w:pPr>
      <w:r w:rsidRPr="00DE5047">
        <w:t>В открывшемся окне (рис.</w:t>
      </w:r>
      <w:r w:rsidR="00923308">
        <w:fldChar w:fldCharType="begin"/>
      </w:r>
      <w:r w:rsidR="00923308">
        <w:instrText xml:space="preserve"> REF _Ref33193461 \h </w:instrText>
      </w:r>
      <w:r w:rsidR="00923308">
        <w:fldChar w:fldCharType="separate"/>
      </w:r>
      <w:r w:rsidR="00333657">
        <w:rPr>
          <w:noProof/>
        </w:rPr>
        <w:t>14</w:t>
      </w:r>
      <w:r w:rsidR="00923308">
        <w:fldChar w:fldCharType="end"/>
      </w:r>
      <w:r w:rsidRPr="00DE5047">
        <w:t>)</w:t>
      </w:r>
      <w:r>
        <w:t xml:space="preserve"> </w:t>
      </w:r>
      <w:r w:rsidRPr="00DE5047">
        <w:t>указать причину отзыва документа и нажать кнопку «Отозвать».</w:t>
      </w:r>
    </w:p>
    <w:p w14:paraId="50C99689" w14:textId="77777777" w:rsidR="00923308" w:rsidRDefault="00DE5047" w:rsidP="00923308">
      <w:pPr>
        <w:pStyle w:val="GOSTFigure"/>
      </w:pPr>
      <w:r>
        <w:rPr>
          <w:noProof/>
        </w:rPr>
        <w:drawing>
          <wp:inline distT="0" distB="0" distL="0" distR="0" wp14:anchorId="257916FC" wp14:editId="74C8BF54">
            <wp:extent cx="3342857" cy="1914286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1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56A76" w14:textId="44698C0C" w:rsidR="00DE5047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5" w:name="_Ref33193461"/>
      <w:bookmarkStart w:id="396" w:name="_Toc114755338"/>
      <w:r w:rsidR="00333657">
        <w:rPr>
          <w:noProof/>
        </w:rPr>
        <w:t>14</w:t>
      </w:r>
      <w:bookmarkEnd w:id="395"/>
      <w:r>
        <w:rPr>
          <w:noProof/>
        </w:rPr>
        <w:fldChar w:fldCharType="end"/>
      </w:r>
      <w:r w:rsidR="00923308">
        <w:t xml:space="preserve">. </w:t>
      </w:r>
      <w:r w:rsidR="00923308" w:rsidRPr="00923308">
        <w:t>Окно отзыва документа</w:t>
      </w:r>
      <w:bookmarkEnd w:id="396"/>
    </w:p>
    <w:p w14:paraId="124CB37F" w14:textId="0522A3DD" w:rsidR="00923308" w:rsidRDefault="00923308" w:rsidP="00923308">
      <w:pPr>
        <w:pStyle w:val="GOSTNormal"/>
      </w:pPr>
      <w:r>
        <w:t>Документ перейдёт на статус «Отозван». Все дочерние документы «</w:t>
      </w:r>
      <w:r w:rsidR="00B957F5">
        <w:t>Произвольный документ (входящий)</w:t>
      </w:r>
      <w:r>
        <w:t>» также переходят на статус «Отозван».</w:t>
      </w:r>
    </w:p>
    <w:p w14:paraId="284ED853" w14:textId="1B16726E" w:rsidR="00F202C9" w:rsidRDefault="00F202C9" w:rsidP="00F202C9">
      <w:pPr>
        <w:pStyle w:val="GOSTNote"/>
      </w:pPr>
      <w:r w:rsidRPr="00F202C9">
        <w:rPr>
          <w:rStyle w:val="GOSTSymBold"/>
        </w:rPr>
        <w:t>Примечание.</w:t>
      </w:r>
      <w:r>
        <w:tab/>
        <w:t xml:space="preserve">Отзыв документа возможен, если среди дочерних </w:t>
      </w:r>
      <w:r w:rsidR="00A9460F">
        <w:t xml:space="preserve">документов </w:t>
      </w:r>
      <w:r>
        <w:t xml:space="preserve">нет ни одного в статусах </w:t>
      </w:r>
      <w:r w:rsidR="00A9460F">
        <w:t xml:space="preserve">«К исполнению», </w:t>
      </w:r>
      <w:r>
        <w:t>«Исполнен», «Отказан» и «К отмене». Если таковой имеется, то выдается сообщение: «Д</w:t>
      </w:r>
      <w:r w:rsidR="00391B40">
        <w:t>окумент</w:t>
      </w:r>
      <w:r>
        <w:t xml:space="preserve"> нельзя отозвать, т.к. существу</w:t>
      </w:r>
      <w:r w:rsidR="00831977">
        <w:t>ю</w:t>
      </w:r>
      <w:r>
        <w:t xml:space="preserve">т </w:t>
      </w:r>
      <w:r w:rsidR="00831977" w:rsidRPr="00831977">
        <w:t>связанные документы</w:t>
      </w:r>
      <w:r w:rsidR="00831977">
        <w:t xml:space="preserve"> </w:t>
      </w:r>
      <w:r>
        <w:t>в статусе «</w:t>
      </w:r>
      <w:r w:rsidR="00831977">
        <w:t>К исполнению</w:t>
      </w:r>
      <w:r>
        <w:t>», «Исполнен», «Отказан» или «К отмене».</w:t>
      </w:r>
    </w:p>
    <w:p w14:paraId="099E8658" w14:textId="2BE6CE5C" w:rsidR="00874713" w:rsidRDefault="006C48CF" w:rsidP="00874713">
      <w:pPr>
        <w:pStyle w:val="21"/>
      </w:pPr>
      <w:bookmarkStart w:id="397" w:name="_Toc114755290"/>
      <w:r>
        <w:t>Работа с документом «</w:t>
      </w:r>
      <w:r w:rsidR="00B957F5">
        <w:t>Произвольный документ (входящий)</w:t>
      </w:r>
      <w:r>
        <w:t>»</w:t>
      </w:r>
      <w:bookmarkEnd w:id="397"/>
    </w:p>
    <w:p w14:paraId="2F353C1C" w14:textId="2CAE0B5F" w:rsidR="00391B40" w:rsidRDefault="00391B40" w:rsidP="00391B40">
      <w:pPr>
        <w:pStyle w:val="32"/>
      </w:pPr>
      <w:bookmarkStart w:id="398" w:name="_Toc114755291"/>
      <w:r>
        <w:t>Передача в работу</w:t>
      </w:r>
      <w:bookmarkEnd w:id="398"/>
    </w:p>
    <w:p w14:paraId="23EEC266" w14:textId="77777777" w:rsidR="006A60F4" w:rsidRPr="006A60F4" w:rsidRDefault="006A60F4" w:rsidP="006A60F4">
      <w:pPr>
        <w:pStyle w:val="GOSTNormal"/>
      </w:pPr>
      <w:r w:rsidRPr="006A60F4">
        <w:t>На стороне получателя назначается пользователь с ролью «</w:t>
      </w:r>
      <w:r w:rsidRPr="007005E5">
        <w:rPr>
          <w:lang w:val="en-US"/>
        </w:rPr>
        <w:t>ARMPOI</w:t>
      </w:r>
      <w:r w:rsidRPr="007005E5">
        <w:t>_Секретарь</w:t>
      </w:r>
      <w:r w:rsidRPr="006A60F4">
        <w:t>», ответственный за распределение входящих документов на исполнителя.</w:t>
      </w:r>
    </w:p>
    <w:p w14:paraId="0E1FE602" w14:textId="464DBC15" w:rsidR="002C7355" w:rsidRPr="00EE7068" w:rsidRDefault="002C7355" w:rsidP="00A17573">
      <w:pPr>
        <w:pStyle w:val="GOSTListnum"/>
        <w:numPr>
          <w:ilvl w:val="0"/>
          <w:numId w:val="32"/>
        </w:numPr>
      </w:pPr>
      <w:r w:rsidRPr="00EE7068">
        <w:t>Авторизоваться.</w:t>
      </w:r>
    </w:p>
    <w:p w14:paraId="78C7813D" w14:textId="0A1921F1" w:rsidR="002C7355" w:rsidRDefault="002C7355" w:rsidP="002C7355">
      <w:pPr>
        <w:pStyle w:val="GOSTListnum"/>
      </w:pPr>
      <w:r>
        <w:t xml:space="preserve">На панели навигации перейти по следующему пути «Обеспечение интеграции – </w:t>
      </w:r>
      <w:r w:rsidR="008857D2">
        <w:t>Произвольные документы</w:t>
      </w:r>
      <w:r>
        <w:t xml:space="preserve"> –Входящие – </w:t>
      </w:r>
      <w:r w:rsidR="00391B40">
        <w:t>Полученные (мое)</w:t>
      </w:r>
      <w:r>
        <w:t>»» (рис.</w:t>
      </w:r>
      <w:r w:rsidRPr="002C7355">
        <w:t xml:space="preserve"> </w:t>
      </w:r>
      <w:r w:rsidR="00AD0E76">
        <w:rPr>
          <w:highlight w:val="yellow"/>
        </w:rPr>
        <w:fldChar w:fldCharType="begin"/>
      </w:r>
      <w:r w:rsidR="00AD0E76">
        <w:instrText xml:space="preserve"> REF _Ref32413729 \h </w:instrText>
      </w:r>
      <w:r w:rsidR="00AD0E76">
        <w:rPr>
          <w:highlight w:val="yellow"/>
        </w:rPr>
      </w:r>
      <w:r w:rsidR="00AD0E76">
        <w:rPr>
          <w:highlight w:val="yellow"/>
        </w:rPr>
        <w:fldChar w:fldCharType="separate"/>
      </w:r>
      <w:r w:rsidR="00333657">
        <w:rPr>
          <w:noProof/>
        </w:rPr>
        <w:t>15</w:t>
      </w:r>
      <w:r w:rsidR="00AD0E76">
        <w:rPr>
          <w:highlight w:val="yellow"/>
        </w:rPr>
        <w:fldChar w:fldCharType="end"/>
      </w:r>
      <w:r>
        <w:t>).</w:t>
      </w:r>
    </w:p>
    <w:p w14:paraId="53988277" w14:textId="6087B0FE" w:rsidR="002C7355" w:rsidRDefault="007B046E" w:rsidP="00AD0E76">
      <w:pPr>
        <w:pStyle w:val="GOSTFigure"/>
      </w:pPr>
      <w:r w:rsidRPr="007B046E">
        <w:rPr>
          <w:noProof/>
        </w:rPr>
        <w:lastRenderedPageBreak/>
        <w:t xml:space="preserve"> </w:t>
      </w:r>
      <w:r w:rsidR="00EE3688">
        <w:rPr>
          <w:noProof/>
        </w:rPr>
        <w:drawing>
          <wp:inline distT="0" distB="0" distL="0" distR="0" wp14:anchorId="2BA8AA6D" wp14:editId="5B5F4F59">
            <wp:extent cx="6299835" cy="164719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5C00C" w14:textId="65A56A6F" w:rsidR="00AD0E76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9" w:name="_Ref32413729"/>
      <w:bookmarkStart w:id="400" w:name="_Toc114755339"/>
      <w:r w:rsidR="00333657">
        <w:rPr>
          <w:noProof/>
        </w:rPr>
        <w:t>15</w:t>
      </w:r>
      <w:bookmarkEnd w:id="399"/>
      <w:r>
        <w:rPr>
          <w:noProof/>
        </w:rPr>
        <w:fldChar w:fldCharType="end"/>
      </w:r>
      <w:r w:rsidR="00AD0E76" w:rsidRPr="00923308">
        <w:t xml:space="preserve">. Панель навигации. Пункт «Обеспечение интеграции – </w:t>
      </w:r>
      <w:r w:rsidR="008857D2">
        <w:t>Произвольные документы</w:t>
      </w:r>
      <w:r w:rsidR="00AD0E76" w:rsidRPr="00923308">
        <w:t xml:space="preserve"> – Входящие – Все документы». Списковая форма документа «</w:t>
      </w:r>
      <w:r w:rsidR="00B957F5">
        <w:t>Произвольный документ (входящий)</w:t>
      </w:r>
      <w:r w:rsidR="00AD0E76" w:rsidRPr="00923308">
        <w:t>»</w:t>
      </w:r>
      <w:bookmarkEnd w:id="400"/>
    </w:p>
    <w:p w14:paraId="0A289EC9" w14:textId="13F01ACB" w:rsidR="002C7355" w:rsidRPr="002C7355" w:rsidRDefault="002C7355" w:rsidP="002C7355">
      <w:pPr>
        <w:pStyle w:val="GOSTNormal"/>
      </w:pPr>
      <w:r w:rsidRPr="002C7355">
        <w:t xml:space="preserve">В таблице </w:t>
      </w:r>
      <w:r w:rsidRPr="002C7355">
        <w:fldChar w:fldCharType="begin"/>
      </w:r>
      <w:r w:rsidRPr="002C7355">
        <w:instrText xml:space="preserve"> REF _Ref32413199 \h </w:instrText>
      </w:r>
      <w:r>
        <w:instrText xml:space="preserve"> \* MERGEFORMAT </w:instrText>
      </w:r>
      <w:r w:rsidRPr="002C7355">
        <w:fldChar w:fldCharType="separate"/>
      </w:r>
      <w:r w:rsidR="00333657">
        <w:t>17</w:t>
      </w:r>
      <w:r w:rsidRPr="002C7355">
        <w:fldChar w:fldCharType="end"/>
      </w:r>
      <w:r w:rsidRPr="002C7355">
        <w:t xml:space="preserve"> дано описание фильтр-папок формуляра </w:t>
      </w:r>
      <w:r w:rsidR="006A60F4" w:rsidRPr="002C7355">
        <w:t>«</w:t>
      </w:r>
      <w:r w:rsidR="006A60F4">
        <w:t>Произвольный документ (входящий)</w:t>
      </w:r>
      <w:r w:rsidR="006A60F4" w:rsidRPr="002C7355">
        <w:t>»,</w:t>
      </w:r>
      <w:r w:rsidRPr="002C7355">
        <w:t xml:space="preserve"> расположенных на панели навигации.</w:t>
      </w:r>
    </w:p>
    <w:p w14:paraId="0456B312" w14:textId="5729C579" w:rsidR="002C7355" w:rsidRPr="00EF0333" w:rsidRDefault="00A65462" w:rsidP="002C7355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1" w:name="_Ref32413199"/>
      <w:bookmarkStart w:id="402" w:name="_Toc114755323"/>
      <w:r w:rsidR="00333657">
        <w:rPr>
          <w:noProof/>
        </w:rPr>
        <w:t>17</w:t>
      </w:r>
      <w:bookmarkEnd w:id="401"/>
      <w:r>
        <w:rPr>
          <w:noProof/>
        </w:rPr>
        <w:fldChar w:fldCharType="end"/>
      </w:r>
      <w:r w:rsidR="002C7355" w:rsidRPr="00EF0333">
        <w:t xml:space="preserve">. </w:t>
      </w:r>
      <w:r w:rsidR="002C7355">
        <w:t>Описание фильтр-папок</w:t>
      </w:r>
      <w:r w:rsidR="002C7355" w:rsidRPr="00EF0333">
        <w:t xml:space="preserve"> </w:t>
      </w:r>
      <w:r w:rsidR="002C7355">
        <w:t>документа «</w:t>
      </w:r>
      <w:r w:rsidR="00B957F5">
        <w:t>Произвольный документ (входящий)</w:t>
      </w:r>
      <w:r w:rsidR="002C7355">
        <w:t>» на панели навигации</w:t>
      </w:r>
      <w:bookmarkEnd w:id="402"/>
      <w:r w:rsidR="002C7355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747"/>
        <w:gridCol w:w="2517"/>
        <w:gridCol w:w="6669"/>
      </w:tblGrid>
      <w:tr w:rsidR="002C7355" w:rsidRPr="00EF0333" w14:paraId="28EA6863" w14:textId="77777777" w:rsidTr="001A352C">
        <w:trPr>
          <w:cantSplit/>
          <w:tblHeader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D205F9B" w14:textId="77777777" w:rsidR="002C7355" w:rsidRPr="00EF0333" w:rsidRDefault="002C7355" w:rsidP="001A352C">
            <w:pPr>
              <w:pStyle w:val="EBTableHead"/>
              <w:ind w:left="119" w:firstLine="17"/>
              <w:rPr>
                <w:sz w:val="20"/>
              </w:rPr>
            </w:pPr>
            <w:r w:rsidRPr="00EF0333">
              <w:rPr>
                <w:sz w:val="20"/>
              </w:rPr>
              <w:t>№ п/п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E007B47" w14:textId="77777777" w:rsidR="002C7355" w:rsidRPr="00EF0333" w:rsidRDefault="002C7355" w:rsidP="001A352C">
            <w:pPr>
              <w:pStyle w:val="EBTableHead"/>
              <w:ind w:left="119" w:firstLine="17"/>
              <w:rPr>
                <w:sz w:val="20"/>
              </w:rPr>
            </w:pPr>
            <w:r w:rsidRPr="00EF0333">
              <w:rPr>
                <w:sz w:val="20"/>
              </w:rPr>
              <w:t>Наименование папки</w:t>
            </w:r>
          </w:p>
        </w:tc>
        <w:tc>
          <w:tcPr>
            <w:tcW w:w="3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3860E95" w14:textId="77777777" w:rsidR="002C7355" w:rsidRPr="00EF0333" w:rsidRDefault="002C7355" w:rsidP="001A352C">
            <w:pPr>
              <w:pStyle w:val="EBTableHead"/>
              <w:ind w:left="119" w:firstLine="17"/>
              <w:rPr>
                <w:sz w:val="20"/>
              </w:rPr>
            </w:pPr>
            <w:r w:rsidRPr="00EF0333">
              <w:rPr>
                <w:sz w:val="20"/>
              </w:rPr>
              <w:t>Условия фильтрации</w:t>
            </w:r>
          </w:p>
        </w:tc>
      </w:tr>
      <w:tr w:rsidR="002C7355" w:rsidRPr="00EF0333" w14:paraId="51A70974" w14:textId="77777777" w:rsidTr="001A352C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43B353EA" w14:textId="77777777" w:rsidR="002C7355" w:rsidRPr="00290049" w:rsidRDefault="002C7355" w:rsidP="001A352C">
            <w:pPr>
              <w:spacing w:before="60" w:after="60"/>
              <w:ind w:left="119" w:right="113" w:firstLine="17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Информационные сообщения/Входящие</w:t>
            </w:r>
          </w:p>
        </w:tc>
      </w:tr>
      <w:tr w:rsidR="002C7355" w:rsidRPr="00EF0333" w14:paraId="1B29F688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102291FE" w14:textId="77777777" w:rsidR="002C7355" w:rsidRPr="00EF0333" w:rsidRDefault="002C7355" w:rsidP="007B046E">
            <w:pPr>
              <w:pStyle w:val="GOSTTableNum"/>
              <w:numPr>
                <w:ilvl w:val="0"/>
                <w:numId w:val="87"/>
              </w:numPr>
            </w:pPr>
          </w:p>
        </w:tc>
        <w:tc>
          <w:tcPr>
            <w:tcW w:w="1267" w:type="pct"/>
            <w:shd w:val="clear" w:color="auto" w:fill="auto"/>
          </w:tcPr>
          <w:p w14:paraId="19477180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Все документы</w:t>
            </w:r>
          </w:p>
        </w:tc>
        <w:tc>
          <w:tcPr>
            <w:tcW w:w="3357" w:type="pct"/>
            <w:shd w:val="clear" w:color="auto" w:fill="auto"/>
          </w:tcPr>
          <w:p w14:paraId="64DA0620" w14:textId="0CC9EDCA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все экземпляры документов </w:t>
            </w:r>
            <w:r>
              <w:rPr>
                <w:sz w:val="20"/>
              </w:rPr>
              <w:t>«</w:t>
            </w:r>
            <w:r w:rsidR="00B957F5">
              <w:rPr>
                <w:sz w:val="20"/>
              </w:rPr>
              <w:t>Произвольный документ (входящий)</w:t>
            </w:r>
            <w:r w:rsidRPr="00D86B45">
              <w:rPr>
                <w:sz w:val="20"/>
              </w:rPr>
              <w:t>»</w:t>
            </w:r>
            <w:r>
              <w:rPr>
                <w:sz w:val="20"/>
              </w:rPr>
              <w:t>, доступные для текущей организации</w:t>
            </w:r>
          </w:p>
        </w:tc>
      </w:tr>
      <w:tr w:rsidR="002C7355" w:rsidRPr="00EF0333" w14:paraId="11F88C8B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33E39161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3C4D0523" w14:textId="39B410D9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Получен</w:t>
            </w:r>
            <w:r w:rsidR="00410A63">
              <w:rPr>
                <w:sz w:val="20"/>
              </w:rPr>
              <w:t>н</w:t>
            </w:r>
            <w:r>
              <w:rPr>
                <w:sz w:val="20"/>
              </w:rPr>
              <w:t>ы</w:t>
            </w:r>
            <w:r w:rsidR="00410A63"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71CAF3D1" w14:textId="11EEF388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Получен</w:t>
            </w:r>
            <w:r w:rsidRPr="00EF0333">
              <w:rPr>
                <w:sz w:val="20"/>
              </w:rPr>
              <w:t>»,</w:t>
            </w:r>
            <w:r>
              <w:rPr>
                <w:sz w:val="20"/>
              </w:rPr>
              <w:t xml:space="preserve"> для </w:t>
            </w:r>
            <w:r w:rsidRPr="00EF0333">
              <w:rPr>
                <w:sz w:val="20"/>
              </w:rPr>
              <w:t>текущ</w:t>
            </w:r>
            <w:r>
              <w:rPr>
                <w:sz w:val="20"/>
              </w:rPr>
              <w:t>его</w:t>
            </w:r>
            <w:r w:rsidRPr="00EF0333">
              <w:rPr>
                <w:sz w:val="20"/>
              </w:rPr>
              <w:t xml:space="preserve"> пользовател</w:t>
            </w:r>
            <w:r>
              <w:rPr>
                <w:sz w:val="20"/>
              </w:rPr>
              <w:t>я с ролью «</w:t>
            </w:r>
            <w:r w:rsidR="007B046E">
              <w:rPr>
                <w:sz w:val="20"/>
                <w:lang w:val="en-US"/>
              </w:rPr>
              <w:t>ARMPOI_</w:t>
            </w:r>
            <w:r>
              <w:rPr>
                <w:sz w:val="20"/>
              </w:rPr>
              <w:t>Секретарь»</w:t>
            </w:r>
            <w:r w:rsidRPr="00EF0333">
              <w:rPr>
                <w:sz w:val="20"/>
              </w:rPr>
              <w:t xml:space="preserve">. </w:t>
            </w:r>
          </w:p>
        </w:tc>
      </w:tr>
      <w:tr w:rsidR="002C7355" w:rsidRPr="00EF0333" w14:paraId="484493DA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07346E77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017E8707" w14:textId="239B620E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Получе</w:t>
            </w:r>
            <w:r w:rsidR="00410A63">
              <w:rPr>
                <w:sz w:val="20"/>
              </w:rPr>
              <w:t>н</w:t>
            </w:r>
            <w:r>
              <w:rPr>
                <w:sz w:val="20"/>
              </w:rPr>
              <w:t>ны</w:t>
            </w:r>
            <w:r w:rsidR="00410A63">
              <w:rPr>
                <w:sz w:val="20"/>
              </w:rPr>
              <w:t>е</w:t>
            </w:r>
          </w:p>
        </w:tc>
        <w:tc>
          <w:tcPr>
            <w:tcW w:w="3357" w:type="pct"/>
            <w:shd w:val="clear" w:color="auto" w:fill="auto"/>
          </w:tcPr>
          <w:p w14:paraId="6E0EC911" w14:textId="398ACEE4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Получен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доступные для всех пользователей текущей организации с ролью «</w:t>
            </w:r>
            <w:r w:rsidR="007B046E" w:rsidRPr="007B046E">
              <w:rPr>
                <w:sz w:val="20"/>
              </w:rPr>
              <w:t xml:space="preserve">ARMPOI </w:t>
            </w:r>
            <w:r>
              <w:rPr>
                <w:sz w:val="20"/>
              </w:rPr>
              <w:t>Секретарь»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0211084C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09E8EF2F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482CA182" w14:textId="77777777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В работе</w:t>
            </w:r>
          </w:p>
        </w:tc>
        <w:tc>
          <w:tcPr>
            <w:tcW w:w="3357" w:type="pct"/>
            <w:shd w:val="clear" w:color="auto" w:fill="auto"/>
          </w:tcPr>
          <w:p w14:paraId="733CE458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В работе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доступные для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21C02CC4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6277F6B1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2F3FCF27" w14:textId="4BF72857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В работе (</w:t>
            </w:r>
            <w:r w:rsidR="00410A63" w:rsidRPr="00410A63">
              <w:rPr>
                <w:sz w:val="20"/>
              </w:rPr>
              <w:t>мое</w:t>
            </w:r>
            <w:r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3DFAD665" w14:textId="77777777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В работе</w:t>
            </w:r>
            <w:r w:rsidRPr="00EF0333">
              <w:rPr>
                <w:sz w:val="20"/>
              </w:rPr>
              <w:t>», ответственным исполнителем в которых является текущий пользователь.</w:t>
            </w:r>
          </w:p>
          <w:p w14:paraId="5AFFC89E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Ответственный исполнитель определяется по наличию в таблице «Исполнители».</w:t>
            </w:r>
          </w:p>
        </w:tc>
      </w:tr>
      <w:tr w:rsidR="002C7355" w:rsidRPr="00EF0333" w14:paraId="0242BC71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64822D19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71090660" w14:textId="63D3691F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Прочитан</w:t>
            </w:r>
            <w:r w:rsidR="00410A63">
              <w:rPr>
                <w:sz w:val="20"/>
              </w:rPr>
              <w:t>н</w:t>
            </w:r>
            <w:r>
              <w:rPr>
                <w:sz w:val="20"/>
              </w:rPr>
              <w:t>ы</w:t>
            </w:r>
            <w:r w:rsidR="00410A63">
              <w:rPr>
                <w:sz w:val="20"/>
              </w:rPr>
              <w:t>е</w:t>
            </w:r>
            <w:r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0246791B" w14:textId="77777777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Прочитан</w:t>
            </w:r>
            <w:r w:rsidRPr="00EF0333">
              <w:rPr>
                <w:sz w:val="20"/>
              </w:rPr>
              <w:t xml:space="preserve">», ответственным исполнителем в которых является текущий пользователь. </w:t>
            </w:r>
          </w:p>
          <w:p w14:paraId="64A0A765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Ответственный исполнитель определяется по наличию в таблице «Исполнители».</w:t>
            </w:r>
          </w:p>
        </w:tc>
      </w:tr>
      <w:tr w:rsidR="002C7355" w:rsidRPr="00EF0333" w14:paraId="70682B39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5543F100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2A815E73" w14:textId="0653F0B5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Прочитан</w:t>
            </w:r>
            <w:r w:rsidR="00410A63">
              <w:rPr>
                <w:sz w:val="20"/>
              </w:rPr>
              <w:t>н</w:t>
            </w:r>
            <w:r>
              <w:rPr>
                <w:sz w:val="20"/>
              </w:rPr>
              <w:t>ы</w:t>
            </w:r>
            <w:r w:rsidR="00410A63">
              <w:rPr>
                <w:sz w:val="20"/>
              </w:rPr>
              <w:t>е</w:t>
            </w:r>
          </w:p>
        </w:tc>
        <w:tc>
          <w:tcPr>
            <w:tcW w:w="3357" w:type="pct"/>
            <w:shd w:val="clear" w:color="auto" w:fill="auto"/>
          </w:tcPr>
          <w:p w14:paraId="40113D44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статус</w:t>
            </w:r>
            <w:r>
              <w:rPr>
                <w:sz w:val="20"/>
              </w:rPr>
              <w:t>е</w:t>
            </w:r>
            <w:r w:rsidRPr="00EF0333">
              <w:rPr>
                <w:sz w:val="20"/>
              </w:rPr>
              <w:t xml:space="preserve"> «</w:t>
            </w:r>
            <w:r>
              <w:rPr>
                <w:sz w:val="20"/>
              </w:rPr>
              <w:t>Прочитан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доступные для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661D0E47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674F1B85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60DFBA38" w14:textId="75F7AE8A" w:rsidR="002C7355" w:rsidRPr="00EF0333" w:rsidRDefault="002C7355" w:rsidP="00831977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Исполненные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01F7EEAF" w14:textId="06959114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экземпляры документов в статусе </w:t>
            </w:r>
            <w:r w:rsidR="00831977" w:rsidRPr="00831977">
              <w:rPr>
                <w:sz w:val="20"/>
              </w:rPr>
              <w:t>«К исполнению»</w:t>
            </w:r>
            <w:r w:rsidR="00831977">
              <w:rPr>
                <w:sz w:val="20"/>
              </w:rPr>
              <w:t xml:space="preserve"> или </w:t>
            </w:r>
            <w:r w:rsidRPr="00EF0333">
              <w:rPr>
                <w:sz w:val="20"/>
              </w:rPr>
              <w:t>«</w:t>
            </w:r>
            <w:r>
              <w:rPr>
                <w:sz w:val="20"/>
              </w:rPr>
              <w:t>Исполнен</w:t>
            </w:r>
            <w:r w:rsidRPr="00EF0333">
              <w:rPr>
                <w:sz w:val="20"/>
              </w:rPr>
              <w:t>»</w:t>
            </w:r>
            <w:r w:rsidR="00831977">
              <w:rPr>
                <w:sz w:val="20"/>
              </w:rPr>
              <w:t>,</w:t>
            </w:r>
            <w:r w:rsidRPr="00EF0333">
              <w:rPr>
                <w:sz w:val="20"/>
              </w:rPr>
              <w:t xml:space="preserve"> и ответственным исполнителем в которых является текущий пользователь. </w:t>
            </w:r>
            <w:r>
              <w:rPr>
                <w:sz w:val="20"/>
              </w:rPr>
              <w:t>для которого организация равна ТОФК</w:t>
            </w:r>
            <w:r w:rsidRPr="00EF0333">
              <w:rPr>
                <w:sz w:val="20"/>
              </w:rPr>
              <w:t>.</w:t>
            </w:r>
          </w:p>
          <w:p w14:paraId="1F8C581D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Ответственный исполнитель определяется по наличию в таблице «Исполнители».</w:t>
            </w:r>
          </w:p>
        </w:tc>
      </w:tr>
      <w:tr w:rsidR="002C7355" w:rsidRPr="00EF0333" w14:paraId="751939F3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03B99E0D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02F10D8D" w14:textId="40180B72" w:rsidR="002C7355" w:rsidRDefault="002C7355" w:rsidP="00831977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Исполненные</w:t>
            </w:r>
          </w:p>
        </w:tc>
        <w:tc>
          <w:tcPr>
            <w:tcW w:w="3357" w:type="pct"/>
            <w:shd w:val="clear" w:color="auto" w:fill="auto"/>
          </w:tcPr>
          <w:p w14:paraId="74A18FDE" w14:textId="34BC30C6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экземпляры документов в статусе </w:t>
            </w:r>
            <w:r w:rsidR="00831977" w:rsidRPr="00831977">
              <w:rPr>
                <w:sz w:val="20"/>
              </w:rPr>
              <w:t xml:space="preserve">«К исполнению» или </w:t>
            </w:r>
            <w:r w:rsidRPr="00EF0333">
              <w:rPr>
                <w:sz w:val="20"/>
              </w:rPr>
              <w:t>«</w:t>
            </w:r>
            <w:r>
              <w:rPr>
                <w:sz w:val="20"/>
              </w:rPr>
              <w:t>Исполнен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доступные для текущей организации=ТОФК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7C42A9B0" w14:textId="77777777" w:rsidTr="001A352C">
        <w:trPr>
          <w:cantSplit/>
          <w:trHeight w:val="70"/>
        </w:trPr>
        <w:tc>
          <w:tcPr>
            <w:tcW w:w="376" w:type="pct"/>
            <w:shd w:val="clear" w:color="auto" w:fill="auto"/>
          </w:tcPr>
          <w:p w14:paraId="63D10B3F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65A96659" w14:textId="4E0BB376" w:rsidR="002C7355" w:rsidRPr="00EF0333" w:rsidRDefault="002C7355" w:rsidP="00831977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Отказан</w:t>
            </w:r>
            <w:r>
              <w:rPr>
                <w:sz w:val="20"/>
              </w:rPr>
              <w:t>ные</w:t>
            </w:r>
            <w:r w:rsidRPr="00EF0333">
              <w:rPr>
                <w:sz w:val="20"/>
              </w:rPr>
              <w:t xml:space="preserve"> (</w:t>
            </w:r>
            <w:r w:rsidR="00410A63" w:rsidRPr="00410A63">
              <w:rPr>
                <w:sz w:val="20"/>
              </w:rPr>
              <w:t>мое</w:t>
            </w:r>
            <w:r w:rsidRPr="00EF0333"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2EC844D7" w14:textId="5E77EE23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экземпляры документов на статусе </w:t>
            </w:r>
            <w:r w:rsidR="00831977">
              <w:rPr>
                <w:sz w:val="20"/>
              </w:rPr>
              <w:t xml:space="preserve">«К отмене» или </w:t>
            </w:r>
            <w:r w:rsidRPr="00EF0333">
              <w:rPr>
                <w:sz w:val="20"/>
              </w:rPr>
              <w:t>«</w:t>
            </w:r>
            <w:r>
              <w:rPr>
                <w:sz w:val="20"/>
              </w:rPr>
              <w:t>Отказан</w:t>
            </w:r>
            <w:r w:rsidRPr="00EF0333">
              <w:rPr>
                <w:sz w:val="20"/>
              </w:rPr>
              <w:t>»</w:t>
            </w:r>
            <w:r w:rsidR="00831977">
              <w:rPr>
                <w:sz w:val="20"/>
              </w:rPr>
              <w:t>,</w:t>
            </w:r>
            <w:r w:rsidRPr="00EF0333">
              <w:rPr>
                <w:sz w:val="20"/>
              </w:rPr>
              <w:t xml:space="preserve"> и ответственным исполнителем в которых является текущий пользователь.</w:t>
            </w:r>
            <w:r>
              <w:rPr>
                <w:sz w:val="20"/>
              </w:rPr>
              <w:t>, для которого организация=ТОФК</w:t>
            </w:r>
            <w:r w:rsidRPr="00EF0333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14:paraId="5405C425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Ответственный исполнитель определяется по наличию в таблице «Исполнители».</w:t>
            </w:r>
          </w:p>
        </w:tc>
      </w:tr>
      <w:tr w:rsidR="002C7355" w:rsidRPr="00EF0333" w14:paraId="053E122F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2474B482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2C3DA489" w14:textId="7616354B" w:rsidR="002C7355" w:rsidRPr="00EF0333" w:rsidRDefault="002C7355" w:rsidP="00831977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Отказан</w:t>
            </w:r>
            <w:r>
              <w:rPr>
                <w:sz w:val="20"/>
              </w:rPr>
              <w:t>ные</w:t>
            </w:r>
          </w:p>
        </w:tc>
        <w:tc>
          <w:tcPr>
            <w:tcW w:w="3357" w:type="pct"/>
            <w:shd w:val="clear" w:color="auto" w:fill="auto"/>
          </w:tcPr>
          <w:p w14:paraId="53DDF648" w14:textId="1967DA1A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 xml:space="preserve">Отображаются экземпляры документов на статусе </w:t>
            </w:r>
            <w:r w:rsidR="00831977" w:rsidRPr="00831977">
              <w:rPr>
                <w:sz w:val="20"/>
              </w:rPr>
              <w:t xml:space="preserve">«К отмене» или </w:t>
            </w:r>
            <w:r w:rsidRPr="00EF0333">
              <w:rPr>
                <w:sz w:val="20"/>
              </w:rPr>
              <w:t>«</w:t>
            </w:r>
            <w:r>
              <w:rPr>
                <w:sz w:val="20"/>
              </w:rPr>
              <w:t>Отказан</w:t>
            </w:r>
            <w:r w:rsidRPr="00EF0333">
              <w:rPr>
                <w:sz w:val="20"/>
              </w:rPr>
              <w:t>»</w:t>
            </w:r>
            <w:r>
              <w:rPr>
                <w:sz w:val="20"/>
              </w:rPr>
              <w:t>, доступные для текущей организации=ТОФК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19D74096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394C4960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3EA7B979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Отозванные</w:t>
            </w:r>
          </w:p>
        </w:tc>
        <w:tc>
          <w:tcPr>
            <w:tcW w:w="3357" w:type="pct"/>
            <w:shd w:val="clear" w:color="auto" w:fill="auto"/>
          </w:tcPr>
          <w:p w14:paraId="43832961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Отозван», доступные для текущей организации</w:t>
            </w:r>
            <w:r w:rsidRPr="00EF0333">
              <w:rPr>
                <w:sz w:val="20"/>
              </w:rPr>
              <w:t>.</w:t>
            </w:r>
          </w:p>
        </w:tc>
      </w:tr>
      <w:tr w:rsidR="002C7355" w:rsidRPr="00EF0333" w14:paraId="1A84A6C5" w14:textId="77777777" w:rsidTr="001A352C">
        <w:trPr>
          <w:cantSplit/>
        </w:trPr>
        <w:tc>
          <w:tcPr>
            <w:tcW w:w="376" w:type="pct"/>
            <w:shd w:val="clear" w:color="auto" w:fill="auto"/>
          </w:tcPr>
          <w:p w14:paraId="71D585DE" w14:textId="77777777" w:rsidR="002C7355" w:rsidRPr="00EF0333" w:rsidRDefault="002C7355" w:rsidP="007B046E">
            <w:pPr>
              <w:pStyle w:val="GOSTTableNum"/>
            </w:pPr>
          </w:p>
        </w:tc>
        <w:tc>
          <w:tcPr>
            <w:tcW w:w="1267" w:type="pct"/>
            <w:shd w:val="clear" w:color="auto" w:fill="auto"/>
          </w:tcPr>
          <w:p w14:paraId="277D8B83" w14:textId="4D076832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Отозванные (</w:t>
            </w:r>
            <w:r w:rsidR="00410A63" w:rsidRPr="00410A63">
              <w:rPr>
                <w:sz w:val="20"/>
              </w:rPr>
              <w:t>мое</w:t>
            </w:r>
            <w:r>
              <w:rPr>
                <w:sz w:val="20"/>
              </w:rPr>
              <w:t>)</w:t>
            </w:r>
          </w:p>
        </w:tc>
        <w:tc>
          <w:tcPr>
            <w:tcW w:w="3357" w:type="pct"/>
            <w:shd w:val="clear" w:color="auto" w:fill="auto"/>
          </w:tcPr>
          <w:p w14:paraId="165DEFCB" w14:textId="76D1DD74" w:rsidR="002C7355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 w:rsidRPr="00EF0333">
              <w:rPr>
                <w:sz w:val="20"/>
              </w:rPr>
              <w:t>Отображаются экземпляры документов на статусе «</w:t>
            </w:r>
            <w:r>
              <w:rPr>
                <w:sz w:val="20"/>
              </w:rPr>
              <w:t>Отозван</w:t>
            </w:r>
            <w:r w:rsidRPr="00EF0333">
              <w:rPr>
                <w:sz w:val="20"/>
              </w:rPr>
              <w:t>»</w:t>
            </w:r>
            <w:r w:rsidR="00831977">
              <w:rPr>
                <w:sz w:val="20"/>
              </w:rPr>
              <w:t>,</w:t>
            </w:r>
            <w:r w:rsidRPr="00EF0333">
              <w:rPr>
                <w:sz w:val="20"/>
              </w:rPr>
              <w:t xml:space="preserve"> и ответственным исполнителем в которых является текущий пользователь.</w:t>
            </w:r>
            <w:r>
              <w:rPr>
                <w:sz w:val="20"/>
              </w:rPr>
              <w:t xml:space="preserve"> </w:t>
            </w:r>
          </w:p>
          <w:p w14:paraId="2CC4F200" w14:textId="77777777" w:rsidR="002C7355" w:rsidRPr="00EF0333" w:rsidRDefault="002C7355" w:rsidP="001A352C">
            <w:pPr>
              <w:spacing w:before="60" w:after="60"/>
              <w:ind w:left="119" w:right="113" w:firstLine="17"/>
              <w:rPr>
                <w:sz w:val="20"/>
              </w:rPr>
            </w:pPr>
            <w:r>
              <w:rPr>
                <w:sz w:val="20"/>
              </w:rPr>
              <w:t>Ответственный исполнитель определяется по наличию в таблице «Исполнители».</w:t>
            </w:r>
          </w:p>
        </w:tc>
      </w:tr>
    </w:tbl>
    <w:p w14:paraId="5C34B929" w14:textId="5429CC2B" w:rsidR="00CB1856" w:rsidRDefault="00CB1856" w:rsidP="00CB1856">
      <w:pPr>
        <w:pStyle w:val="GOSTListnum"/>
      </w:pPr>
      <w:r>
        <w:t>Выбрать на списковой форме экземпляр документа «</w:t>
      </w:r>
      <w:r w:rsidR="00B957F5">
        <w:t>Произвольный документ (входящий)</w:t>
      </w:r>
      <w:r>
        <w:t xml:space="preserve">» и нажать кнопку </w:t>
      </w:r>
      <w:r w:rsidR="00EE3688">
        <w:rPr>
          <w:noProof/>
        </w:rPr>
        <w:drawing>
          <wp:inline distT="0" distB="0" distL="0" distR="0" wp14:anchorId="541F0F2D" wp14:editId="3442AB8F">
            <wp:extent cx="680936" cy="207865"/>
            <wp:effectExtent l="0" t="0" r="508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5057" cy="21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(«Открыть»).</w:t>
      </w:r>
    </w:p>
    <w:p w14:paraId="5E02A4EC" w14:textId="4C19DB9F" w:rsidR="00CB1856" w:rsidRDefault="00CB1856" w:rsidP="00CB1856">
      <w:pPr>
        <w:pStyle w:val="GOSTListnum"/>
      </w:pPr>
      <w:r>
        <w:t>Перейти на закладку «</w:t>
      </w:r>
      <w:r w:rsidR="00831977">
        <w:t>Отметка об исполнении</w:t>
      </w:r>
      <w:r>
        <w:t xml:space="preserve">» (рис. </w:t>
      </w:r>
      <w:r w:rsidR="00D36988">
        <w:fldChar w:fldCharType="begin"/>
      </w:r>
      <w:r w:rsidR="00D36988">
        <w:instrText xml:space="preserve"> REF _Ref32565466 \h </w:instrText>
      </w:r>
      <w:r w:rsidR="00D36988">
        <w:fldChar w:fldCharType="separate"/>
      </w:r>
      <w:r w:rsidR="00333657">
        <w:rPr>
          <w:noProof/>
        </w:rPr>
        <w:t>16</w:t>
      </w:r>
      <w:r w:rsidR="00D36988">
        <w:fldChar w:fldCharType="end"/>
      </w:r>
      <w:r>
        <w:t>)</w:t>
      </w:r>
      <w:r w:rsidR="00D36988">
        <w:t>.</w:t>
      </w:r>
    </w:p>
    <w:p w14:paraId="7A153362" w14:textId="2698F2FF" w:rsidR="00CB1856" w:rsidRDefault="00831977" w:rsidP="00CB1856">
      <w:pPr>
        <w:pStyle w:val="GOSTFigure"/>
      </w:pPr>
      <w:r w:rsidRPr="004F6843">
        <w:rPr>
          <w:noProof/>
        </w:rPr>
        <w:drawing>
          <wp:inline distT="0" distB="0" distL="0" distR="0" wp14:anchorId="312D14BF" wp14:editId="2981BD27">
            <wp:extent cx="6152515" cy="1227455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EFDEE" w14:textId="155867FE" w:rsidR="00CB1856" w:rsidRPr="00923308" w:rsidRDefault="00A65462" w:rsidP="00831977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3" w:name="_Ref32565466"/>
      <w:bookmarkStart w:id="404" w:name="_Toc114755340"/>
      <w:r w:rsidR="00333657">
        <w:rPr>
          <w:noProof/>
        </w:rPr>
        <w:t>16</w:t>
      </w:r>
      <w:bookmarkEnd w:id="403"/>
      <w:r>
        <w:rPr>
          <w:noProof/>
        </w:rPr>
        <w:fldChar w:fldCharType="end"/>
      </w:r>
      <w:r w:rsidR="00CB1856" w:rsidRPr="00923308">
        <w:t>. ЭФ документа «</w:t>
      </w:r>
      <w:r w:rsidR="00B957F5">
        <w:t>Произвольный документ (входящий)</w:t>
      </w:r>
      <w:r w:rsidR="00CB1856" w:rsidRPr="00923308">
        <w:t>»</w:t>
      </w:r>
      <w:r w:rsidR="00831977">
        <w:t>,</w:t>
      </w:r>
      <w:r w:rsidR="00CB1856" w:rsidRPr="00923308">
        <w:t xml:space="preserve"> </w:t>
      </w:r>
      <w:r w:rsidR="00831977">
        <w:t>вкладка</w:t>
      </w:r>
      <w:r w:rsidR="00831977" w:rsidRPr="00923308">
        <w:t xml:space="preserve"> </w:t>
      </w:r>
      <w:r w:rsidR="00CB1856" w:rsidRPr="00923308">
        <w:t>«</w:t>
      </w:r>
      <w:r w:rsidR="00831977" w:rsidRPr="00831977">
        <w:t>Отметка об исполнении</w:t>
      </w:r>
      <w:r w:rsidR="00CB1856" w:rsidRPr="00923308">
        <w:t>»</w:t>
      </w:r>
      <w:bookmarkEnd w:id="404"/>
    </w:p>
    <w:p w14:paraId="60DB54BB" w14:textId="7E837AAA" w:rsidR="00B549B3" w:rsidRDefault="00B549B3" w:rsidP="00CB1856">
      <w:pPr>
        <w:pStyle w:val="GOSTListnum"/>
      </w:pPr>
      <w:r>
        <w:t xml:space="preserve">В табличной части нажать кнопку </w:t>
      </w:r>
      <w:r>
        <w:rPr>
          <w:noProof/>
        </w:rPr>
        <w:drawing>
          <wp:inline distT="0" distB="0" distL="0" distR="0" wp14:anchorId="0B808A5F" wp14:editId="2E15521D">
            <wp:extent cx="209550" cy="202324"/>
            <wp:effectExtent l="0" t="0" r="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8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02" cy="20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(«Добавить новую строку»). В таблице появится пустая строка.</w:t>
      </w:r>
    </w:p>
    <w:p w14:paraId="286EAD86" w14:textId="1500B6F9" w:rsidR="00B549B3" w:rsidRDefault="00B549B3" w:rsidP="00CB1856">
      <w:pPr>
        <w:pStyle w:val="GOSTListnum"/>
      </w:pPr>
      <w:r>
        <w:t xml:space="preserve">Заполнить строку, используя справочник пользователей. Для вызова справочника нужно нажать значок </w:t>
      </w:r>
      <w:r>
        <w:rPr>
          <w:noProof/>
        </w:rPr>
        <w:drawing>
          <wp:inline distT="0" distB="0" distL="0" distR="0" wp14:anchorId="1FF20AAD" wp14:editId="175C06F9">
            <wp:extent cx="225629" cy="208915"/>
            <wp:effectExtent l="0" t="0" r="3175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9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89" cy="2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6D6C79F" w14:textId="069A40F8" w:rsidR="00B549B3" w:rsidRDefault="00B549B3" w:rsidP="00CB1856">
      <w:pPr>
        <w:pStyle w:val="GOSTListnum"/>
      </w:pPr>
      <w:r>
        <w:t xml:space="preserve">В </w:t>
      </w:r>
      <w:r w:rsidR="00813448">
        <w:t>о</w:t>
      </w:r>
      <w:r>
        <w:t>ткрывшемся окне справочника выбрать пользователя и нажать кнопку «</w:t>
      </w:r>
      <w:r>
        <w:rPr>
          <w:lang w:val="en-US"/>
        </w:rPr>
        <w:t>OK</w:t>
      </w:r>
      <w:r>
        <w:t xml:space="preserve">» (рис. </w:t>
      </w:r>
      <w:r w:rsidR="00FA3BEE">
        <w:fldChar w:fldCharType="begin"/>
      </w:r>
      <w:r w:rsidR="00FA3BEE">
        <w:instrText xml:space="preserve"> REF _Ref32416898 \h </w:instrText>
      </w:r>
      <w:r w:rsidR="00FA3BEE">
        <w:fldChar w:fldCharType="separate"/>
      </w:r>
      <w:r w:rsidR="00333657">
        <w:rPr>
          <w:noProof/>
        </w:rPr>
        <w:t>17</w:t>
      </w:r>
      <w:r w:rsidR="00FA3BEE">
        <w:fldChar w:fldCharType="end"/>
      </w:r>
      <w:r w:rsidR="00FA3BEE">
        <w:t>).</w:t>
      </w:r>
    </w:p>
    <w:p w14:paraId="2BAE7283" w14:textId="633150A7" w:rsidR="00B549B3" w:rsidRDefault="00B549B3" w:rsidP="00B549B3">
      <w:pPr>
        <w:pStyle w:val="GOSTFigure"/>
      </w:pPr>
      <w:r>
        <w:rPr>
          <w:noProof/>
        </w:rPr>
        <w:lastRenderedPageBreak/>
        <w:drawing>
          <wp:inline distT="0" distB="0" distL="0" distR="0" wp14:anchorId="56D26282" wp14:editId="47F323D9">
            <wp:extent cx="5719314" cy="314991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0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434" cy="315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005B5" w14:textId="6C9C7AF4" w:rsidR="00B549B3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5" w:name="_Ref32416898"/>
      <w:bookmarkStart w:id="406" w:name="_Toc114755341"/>
      <w:r w:rsidR="00333657">
        <w:rPr>
          <w:noProof/>
        </w:rPr>
        <w:t>17</w:t>
      </w:r>
      <w:bookmarkEnd w:id="405"/>
      <w:r>
        <w:rPr>
          <w:noProof/>
        </w:rPr>
        <w:fldChar w:fldCharType="end"/>
      </w:r>
      <w:r w:rsidR="00B549B3" w:rsidRPr="00923308">
        <w:t>.</w:t>
      </w:r>
      <w:r w:rsidR="00FA3BEE" w:rsidRPr="00923308">
        <w:t xml:space="preserve"> ЭФ справочника пользователей</w:t>
      </w:r>
      <w:bookmarkEnd w:id="406"/>
    </w:p>
    <w:p w14:paraId="4DCD802E" w14:textId="2D16556C" w:rsidR="00FA3BEE" w:rsidRDefault="00FA3BEE" w:rsidP="00CB1856">
      <w:pPr>
        <w:pStyle w:val="GOSTListnum"/>
      </w:pPr>
      <w:r>
        <w:t xml:space="preserve">После указания исполнителя нажать кнопку </w:t>
      </w:r>
      <w:r>
        <w:rPr>
          <w:noProof/>
        </w:rPr>
        <w:drawing>
          <wp:inline distT="0" distB="0" distL="0" distR="0" wp14:anchorId="780DC3F8" wp14:editId="0E412D71">
            <wp:extent cx="257143" cy="295238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1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(«Сохранить изменения и закрыть окно»).</w:t>
      </w:r>
    </w:p>
    <w:p w14:paraId="2194854F" w14:textId="628A8115" w:rsidR="00874713" w:rsidRDefault="00FA3BEE" w:rsidP="00CB1856">
      <w:pPr>
        <w:pStyle w:val="GOSTListnum"/>
      </w:pPr>
      <w:r>
        <w:t>Выделить обрабатываемый докуме</w:t>
      </w:r>
      <w:r w:rsidR="00813448">
        <w:t>н</w:t>
      </w:r>
      <w:r>
        <w:t xml:space="preserve">т на СФ и </w:t>
      </w:r>
      <w:r w:rsidR="00CB1856">
        <w:t xml:space="preserve">нажать кнопку </w:t>
      </w:r>
      <w:r w:rsidR="00EE3688">
        <w:rPr>
          <w:noProof/>
        </w:rPr>
        <w:drawing>
          <wp:inline distT="0" distB="0" distL="0" distR="0" wp14:anchorId="1CEF93C7" wp14:editId="65D82951">
            <wp:extent cx="1323395" cy="244448"/>
            <wp:effectExtent l="0" t="0" r="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52442" cy="24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3688">
        <w:t xml:space="preserve"> </w:t>
      </w:r>
      <w:r w:rsidR="00CB1856">
        <w:t>(«Передать в работу»).</w:t>
      </w:r>
    </w:p>
    <w:p w14:paraId="76C28B08" w14:textId="6106623D" w:rsidR="00CB1856" w:rsidRDefault="00FA3BEE" w:rsidP="00FA3BEE">
      <w:pPr>
        <w:pStyle w:val="GOSTListnum"/>
        <w:numPr>
          <w:ilvl w:val="0"/>
          <w:numId w:val="0"/>
        </w:numPr>
        <w:ind w:left="1021"/>
      </w:pPr>
      <w:r>
        <w:t>Документ изменит статус на «В работе» и станет доступен назначен</w:t>
      </w:r>
      <w:r w:rsidR="00813448">
        <w:t>н</w:t>
      </w:r>
      <w:r>
        <w:t xml:space="preserve">ому </w:t>
      </w:r>
      <w:r w:rsidR="002808C4">
        <w:t xml:space="preserve">ответственному </w:t>
      </w:r>
      <w:r>
        <w:t>исполнителю.</w:t>
      </w:r>
    </w:p>
    <w:p w14:paraId="4CF3B54C" w14:textId="0E62D6AA" w:rsidR="007B046E" w:rsidRDefault="007B046E" w:rsidP="007005E5">
      <w:pPr>
        <w:pStyle w:val="GOSTNormal"/>
      </w:pPr>
      <w:r w:rsidRPr="007B046E">
        <w:t>Дальнейшая обработка документа происходит назначенным ответственным исполнителем.</w:t>
      </w:r>
    </w:p>
    <w:p w14:paraId="1F3DF25E" w14:textId="0CA13019" w:rsidR="007B046E" w:rsidRDefault="007B046E" w:rsidP="007005E5">
      <w:pPr>
        <w:pStyle w:val="32"/>
      </w:pPr>
      <w:bookmarkStart w:id="407" w:name="_Toc114755292"/>
      <w:r>
        <w:t>Исполнение документа</w:t>
      </w:r>
      <w:bookmarkEnd w:id="407"/>
    </w:p>
    <w:p w14:paraId="611C7109" w14:textId="6E74A430" w:rsidR="002808C4" w:rsidRPr="001A352C" w:rsidRDefault="002808C4" w:rsidP="002808C4">
      <w:pPr>
        <w:pStyle w:val="GOSTNormal"/>
      </w:pPr>
      <w:r>
        <w:t>Порядок действий</w:t>
      </w:r>
      <w:r w:rsidRPr="001A352C">
        <w:t>:</w:t>
      </w:r>
    </w:p>
    <w:p w14:paraId="47104565" w14:textId="1EFFA54B" w:rsidR="002808C4" w:rsidRDefault="002808C4" w:rsidP="00A17573">
      <w:pPr>
        <w:pStyle w:val="GOSTListnum"/>
        <w:numPr>
          <w:ilvl w:val="0"/>
          <w:numId w:val="34"/>
        </w:numPr>
      </w:pPr>
      <w:r>
        <w:t>На панели навигации перейти в фильтр-папку «В работе</w:t>
      </w:r>
      <w:r w:rsidR="007C6CA5">
        <w:t xml:space="preserve"> (</w:t>
      </w:r>
      <w:r w:rsidR="007B046E">
        <w:t>м</w:t>
      </w:r>
      <w:r w:rsidR="007C6CA5">
        <w:t>о</w:t>
      </w:r>
      <w:r w:rsidR="007B046E">
        <w:t>е</w:t>
      </w:r>
      <w:r w:rsidR="007C6CA5">
        <w:t>)</w:t>
      </w:r>
      <w:r>
        <w:t>».</w:t>
      </w:r>
    </w:p>
    <w:p w14:paraId="738881B5" w14:textId="57AA7C1D" w:rsidR="002808C4" w:rsidRDefault="002808C4" w:rsidP="002808C4">
      <w:pPr>
        <w:pStyle w:val="GOSTListnum"/>
      </w:pPr>
      <w:r>
        <w:t xml:space="preserve">На СФ выделить обрабатываемый документ (рис. </w:t>
      </w:r>
      <w:r>
        <w:fldChar w:fldCharType="begin"/>
      </w:r>
      <w:r>
        <w:instrText xml:space="preserve"> REF _Ref32418421 \h </w:instrText>
      </w:r>
      <w:r>
        <w:fldChar w:fldCharType="separate"/>
      </w:r>
      <w:r w:rsidR="00333657">
        <w:rPr>
          <w:noProof/>
        </w:rPr>
        <w:t>18</w:t>
      </w:r>
      <w:r>
        <w:fldChar w:fldCharType="end"/>
      </w:r>
      <w:r>
        <w:t>).</w:t>
      </w:r>
    </w:p>
    <w:p w14:paraId="338C3280" w14:textId="43C41B45" w:rsidR="002808C4" w:rsidRDefault="002808C4" w:rsidP="002808C4">
      <w:pPr>
        <w:pStyle w:val="GOSTFigure"/>
      </w:pPr>
    </w:p>
    <w:p w14:paraId="4623407A" w14:textId="69A9AF9A" w:rsidR="00D50C62" w:rsidRPr="00D50C62" w:rsidRDefault="00D50C62" w:rsidP="00D50C62">
      <w:pPr>
        <w:pStyle w:val="GOSTFigure"/>
      </w:pPr>
      <w:r>
        <w:rPr>
          <w:noProof/>
        </w:rPr>
        <w:drawing>
          <wp:inline distT="0" distB="0" distL="0" distR="0" wp14:anchorId="2DC29E4F" wp14:editId="09DED6CE">
            <wp:extent cx="6218595" cy="4035972"/>
            <wp:effectExtent l="0" t="0" r="0" b="31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89" cy="403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CAE97" w14:textId="74AD627F" w:rsidR="002808C4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8" w:name="_Ref32418421"/>
      <w:bookmarkStart w:id="409" w:name="_Toc114755342"/>
      <w:r w:rsidR="00333657">
        <w:rPr>
          <w:noProof/>
        </w:rPr>
        <w:t>18</w:t>
      </w:r>
      <w:bookmarkEnd w:id="408"/>
      <w:r>
        <w:rPr>
          <w:noProof/>
        </w:rPr>
        <w:fldChar w:fldCharType="end"/>
      </w:r>
      <w:r w:rsidR="002808C4" w:rsidRPr="00923308">
        <w:t>. Фильтр-папка «В работе». Списковая форма документа «</w:t>
      </w:r>
      <w:r w:rsidR="00B957F5">
        <w:t>Произвольный документ (входящий)</w:t>
      </w:r>
      <w:r w:rsidR="002808C4" w:rsidRPr="00923308">
        <w:t>»</w:t>
      </w:r>
      <w:bookmarkEnd w:id="409"/>
    </w:p>
    <w:p w14:paraId="3756ADF6" w14:textId="2A903124" w:rsidR="002808C4" w:rsidRDefault="000B1402" w:rsidP="000B1402">
      <w:pPr>
        <w:pStyle w:val="GOSTListnum"/>
      </w:pPr>
      <w:r>
        <w:t xml:space="preserve">Открыть документ на </w:t>
      </w:r>
      <w:r w:rsidR="00EE3688">
        <w:t>просмотр</w:t>
      </w:r>
      <w:r>
        <w:t xml:space="preserve">. </w:t>
      </w:r>
      <w:r w:rsidR="00831977">
        <w:t>При открытии визуальной формы</w:t>
      </w:r>
      <w:r>
        <w:t xml:space="preserve"> документ переходит на статус «Прочитан».</w:t>
      </w:r>
    </w:p>
    <w:p w14:paraId="5D64C291" w14:textId="641B44AA" w:rsidR="00624363" w:rsidRDefault="00624363" w:rsidP="000A636A">
      <w:pPr>
        <w:pStyle w:val="GOSTListnum"/>
      </w:pPr>
      <w:r>
        <w:t>Для исполнения документа</w:t>
      </w:r>
      <w:r w:rsidR="00F14862">
        <w:t>,</w:t>
      </w:r>
      <w:r>
        <w:t xml:space="preserve"> на панели навигации перейти в фильтр-папку «Прочитан</w:t>
      </w:r>
      <w:r w:rsidR="00831977">
        <w:t>н</w:t>
      </w:r>
      <w:r>
        <w:t>ы</w:t>
      </w:r>
      <w:r w:rsidR="00831977">
        <w:t>е</w:t>
      </w:r>
      <w:r>
        <w:t xml:space="preserve"> (</w:t>
      </w:r>
      <w:r w:rsidR="00831977">
        <w:t>мое</w:t>
      </w:r>
      <w:r>
        <w:t>)»</w:t>
      </w:r>
      <w:r w:rsidR="007937F8">
        <w:t xml:space="preserve"> (рис. </w:t>
      </w:r>
      <w:r w:rsidR="007937F8">
        <w:fldChar w:fldCharType="begin"/>
      </w:r>
      <w:r w:rsidR="007937F8">
        <w:instrText xml:space="preserve"> REF _Ref32496519 \h </w:instrText>
      </w:r>
      <w:r w:rsidR="000A636A">
        <w:instrText xml:space="preserve"> \* MERGEFORMAT </w:instrText>
      </w:r>
      <w:r w:rsidR="007937F8">
        <w:fldChar w:fldCharType="separate"/>
      </w:r>
      <w:r w:rsidR="00333657">
        <w:rPr>
          <w:noProof/>
        </w:rPr>
        <w:t>19</w:t>
      </w:r>
      <w:r w:rsidR="007937F8">
        <w:fldChar w:fldCharType="end"/>
      </w:r>
      <w:r w:rsidR="007937F8">
        <w:t>)</w:t>
      </w:r>
      <w:r>
        <w:t>.</w:t>
      </w:r>
    </w:p>
    <w:p w14:paraId="5663526A" w14:textId="493B51CD" w:rsidR="007937F8" w:rsidRDefault="007937F8" w:rsidP="007937F8">
      <w:pPr>
        <w:pStyle w:val="GOSTFigure"/>
      </w:pPr>
      <w:r>
        <w:rPr>
          <w:noProof/>
        </w:rPr>
        <w:lastRenderedPageBreak/>
        <w:drawing>
          <wp:inline distT="0" distB="0" distL="0" distR="0" wp14:anchorId="01F4A9AA" wp14:editId="17A218C6">
            <wp:extent cx="6299835" cy="3366770"/>
            <wp:effectExtent l="0" t="0" r="571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FF9E" w14:textId="7DB47F81" w:rsidR="007937F8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0" w:name="_Ref32496519"/>
      <w:bookmarkStart w:id="411" w:name="_Toc114755343"/>
      <w:r w:rsidR="00333657">
        <w:rPr>
          <w:noProof/>
        </w:rPr>
        <w:t>19</w:t>
      </w:r>
      <w:bookmarkEnd w:id="410"/>
      <w:r>
        <w:rPr>
          <w:noProof/>
        </w:rPr>
        <w:fldChar w:fldCharType="end"/>
      </w:r>
      <w:r w:rsidR="007937F8" w:rsidRPr="00923308">
        <w:t xml:space="preserve">. </w:t>
      </w:r>
      <w:r w:rsidR="00F80E93" w:rsidRPr="00923308">
        <w:t>Фильтр-папка «Прочитаны (Моё)». Списковая форма документа «</w:t>
      </w:r>
      <w:r w:rsidR="00B957F5">
        <w:t>Произвольный документ (входящий)</w:t>
      </w:r>
      <w:r w:rsidR="00F80E93" w:rsidRPr="00923308">
        <w:t>»</w:t>
      </w:r>
      <w:bookmarkEnd w:id="411"/>
    </w:p>
    <w:p w14:paraId="12551E84" w14:textId="13C9EF29" w:rsidR="00CD3367" w:rsidRDefault="00624363" w:rsidP="000A636A">
      <w:pPr>
        <w:pStyle w:val="GOSTListnum"/>
      </w:pPr>
      <w:r>
        <w:t xml:space="preserve">Выделить документ на статусе «Прочитан» и нажать кнопку </w:t>
      </w:r>
      <w:r w:rsidR="00EE3688">
        <w:rPr>
          <w:noProof/>
        </w:rPr>
        <w:drawing>
          <wp:inline distT="0" distB="0" distL="0" distR="0" wp14:anchorId="57F764A4" wp14:editId="6C213659">
            <wp:extent cx="836579" cy="242373"/>
            <wp:effectExtent l="0" t="0" r="1905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7966" cy="24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862">
        <w:t xml:space="preserve"> (</w:t>
      </w:r>
      <w:r>
        <w:t>«Исполнить»</w:t>
      </w:r>
      <w:r w:rsidR="00F14862">
        <w:t xml:space="preserve">). </w:t>
      </w:r>
      <w:r w:rsidR="00831977">
        <w:t xml:space="preserve">Откроется форма </w:t>
      </w:r>
      <w:r w:rsidR="00EE3688">
        <w:t xml:space="preserve">с возможностью </w:t>
      </w:r>
      <w:r w:rsidR="00831977">
        <w:t>ввода комментария и</w:t>
      </w:r>
      <w:r w:rsidR="00CD3367">
        <w:t xml:space="preserve"> добавления вложения:</w:t>
      </w:r>
    </w:p>
    <w:p w14:paraId="6F3575F4" w14:textId="5C1C7D92" w:rsidR="00CD3367" w:rsidRDefault="00CD3367" w:rsidP="004F6843">
      <w:pPr>
        <w:pStyle w:val="GOSTListnum"/>
        <w:numPr>
          <w:ilvl w:val="0"/>
          <w:numId w:val="0"/>
        </w:numPr>
        <w:ind w:left="1021"/>
        <w:jc w:val="center"/>
      </w:pPr>
      <w:r>
        <w:rPr>
          <w:noProof/>
        </w:rPr>
        <w:drawing>
          <wp:inline distT="0" distB="0" distL="0" distR="0" wp14:anchorId="4C0A3A6E" wp14:editId="6DEA596C">
            <wp:extent cx="2981325" cy="1765799"/>
            <wp:effectExtent l="0" t="0" r="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76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6E30" w14:textId="1BBAC146" w:rsidR="000B1402" w:rsidRDefault="00CD3367" w:rsidP="000A636A">
      <w:pPr>
        <w:pStyle w:val="GOSTListnum"/>
      </w:pPr>
      <w:r>
        <w:t xml:space="preserve">Нажать на кнопку «Исполнить». </w:t>
      </w:r>
      <w:r w:rsidR="00F14862">
        <w:t>Документ перейдет на статус «</w:t>
      </w:r>
      <w:r>
        <w:t>К исполнению</w:t>
      </w:r>
      <w:r w:rsidR="00F14862">
        <w:t>».</w:t>
      </w:r>
    </w:p>
    <w:p w14:paraId="0A0E4FB2" w14:textId="7995EBD7" w:rsidR="00CD3367" w:rsidRPr="00CD3367" w:rsidRDefault="00CD3367" w:rsidP="00CD3367">
      <w:pPr>
        <w:pStyle w:val="GOSTListnormal18"/>
        <w:rPr>
          <w:rStyle w:val="GOSTSymBold"/>
          <w:b w:val="0"/>
        </w:rPr>
      </w:pPr>
      <w:r w:rsidRPr="00CD3367">
        <w:rPr>
          <w:rStyle w:val="GOSTSymBold"/>
          <w:b w:val="0"/>
        </w:rPr>
        <w:t>В случае подтверждения исполнения нужно выделить исполненный документ и нажать на кнопку «Утвердить исполнение». Документ перейдет на статус «Исполнен».</w:t>
      </w:r>
    </w:p>
    <w:p w14:paraId="37D33FF3" w14:textId="00E72883" w:rsidR="00F14862" w:rsidRDefault="00F14862" w:rsidP="000A636A">
      <w:pPr>
        <w:pStyle w:val="GOSTListnormal18"/>
      </w:pPr>
      <w:r>
        <w:t xml:space="preserve">В случае необходимости отмены исполнения документа нужно выделить исполненный документ и нажать кнопку </w:t>
      </w:r>
      <w:r>
        <w:rPr>
          <w:noProof/>
        </w:rPr>
        <w:drawing>
          <wp:inline distT="0" distB="0" distL="0" distR="0" wp14:anchorId="3B36F254" wp14:editId="36978222">
            <wp:extent cx="241540" cy="226901"/>
            <wp:effectExtent l="0" t="0" r="635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29" cy="22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(«Отменить исполнение»)</w:t>
      </w:r>
      <w:r w:rsidR="000A636A">
        <w:t xml:space="preserve"> (рис.</w:t>
      </w:r>
      <w:r w:rsidR="000A636A">
        <w:fldChar w:fldCharType="begin"/>
      </w:r>
      <w:r w:rsidR="000A636A">
        <w:instrText xml:space="preserve"> REF _Ref32497172 \h  \* MERGEFORMAT </w:instrText>
      </w:r>
      <w:r w:rsidR="000A636A">
        <w:fldChar w:fldCharType="separate"/>
      </w:r>
      <w:r w:rsidR="00333657">
        <w:rPr>
          <w:noProof/>
        </w:rPr>
        <w:t>20</w:t>
      </w:r>
      <w:r w:rsidR="000A636A">
        <w:fldChar w:fldCharType="end"/>
      </w:r>
      <w:r w:rsidR="000A636A">
        <w:t>). Документ вернётся на статус «Прочитан».</w:t>
      </w:r>
    </w:p>
    <w:p w14:paraId="520C487D" w14:textId="656D72F0" w:rsidR="00CD3367" w:rsidRDefault="00CD3367" w:rsidP="000A636A">
      <w:pPr>
        <w:pStyle w:val="GOSTListnormal18"/>
      </w:pPr>
    </w:p>
    <w:p w14:paraId="35B69E15" w14:textId="40C89C08" w:rsidR="000A636A" w:rsidRDefault="000A636A" w:rsidP="000A636A">
      <w:pPr>
        <w:pStyle w:val="GOSTFigure"/>
      </w:pPr>
      <w:r>
        <w:rPr>
          <w:noProof/>
        </w:rPr>
        <w:lastRenderedPageBreak/>
        <w:drawing>
          <wp:inline distT="0" distB="0" distL="0" distR="0" wp14:anchorId="23FF82CC" wp14:editId="5BD1A1D2">
            <wp:extent cx="6299835" cy="205867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9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B42C" w14:textId="496ED921" w:rsidR="000A636A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2" w:name="_Ref32497172"/>
      <w:bookmarkStart w:id="413" w:name="_Toc114755344"/>
      <w:r w:rsidR="00333657">
        <w:rPr>
          <w:noProof/>
        </w:rPr>
        <w:t>20</w:t>
      </w:r>
      <w:bookmarkEnd w:id="412"/>
      <w:r>
        <w:rPr>
          <w:noProof/>
        </w:rPr>
        <w:fldChar w:fldCharType="end"/>
      </w:r>
      <w:r w:rsidR="000A636A" w:rsidRPr="00923308">
        <w:t>.</w:t>
      </w:r>
      <w:r w:rsidR="00F80E93" w:rsidRPr="00923308">
        <w:t xml:space="preserve"> Кнопка «Отменить исполнение»</w:t>
      </w:r>
      <w:bookmarkEnd w:id="413"/>
    </w:p>
    <w:p w14:paraId="590E3922" w14:textId="6358CFA2" w:rsidR="007B046E" w:rsidRDefault="007B046E" w:rsidP="007005E5">
      <w:pPr>
        <w:pStyle w:val="32"/>
      </w:pPr>
      <w:bookmarkStart w:id="414" w:name="_Toc114755293"/>
      <w:r>
        <w:t>Отказ документа</w:t>
      </w:r>
      <w:bookmarkEnd w:id="414"/>
    </w:p>
    <w:p w14:paraId="1FCCA1FB" w14:textId="0D99BB02" w:rsidR="000A636A" w:rsidRDefault="000A636A" w:rsidP="00444C4D">
      <w:pPr>
        <w:pStyle w:val="GOSTListnum"/>
        <w:numPr>
          <w:ilvl w:val="0"/>
          <w:numId w:val="88"/>
        </w:numPr>
      </w:pPr>
      <w:r>
        <w:t xml:space="preserve">В случае если необходимо отказать документ на статусе «Прочитан», нужно выделить его на СФ и нажать кнопку </w:t>
      </w:r>
      <w:r>
        <w:rPr>
          <w:noProof/>
        </w:rPr>
        <w:drawing>
          <wp:inline distT="0" distB="0" distL="0" distR="0" wp14:anchorId="465C4766" wp14:editId="78DC9CD6">
            <wp:extent cx="267419" cy="2501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5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75" cy="25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(«Отказать уведомление с причиной») (см. рис. </w:t>
      </w:r>
      <w:r>
        <w:fldChar w:fldCharType="begin"/>
      </w:r>
      <w:r>
        <w:instrText xml:space="preserve"> REF _Ref32496519 \h  \* MERGEFORMAT </w:instrText>
      </w:r>
      <w:r>
        <w:fldChar w:fldCharType="separate"/>
      </w:r>
      <w:r w:rsidR="00333657">
        <w:rPr>
          <w:noProof/>
        </w:rPr>
        <w:t>19</w:t>
      </w:r>
      <w:r>
        <w:fldChar w:fldCharType="end"/>
      </w:r>
      <w:r w:rsidR="00CF721B">
        <w:t>).</w:t>
      </w:r>
    </w:p>
    <w:p w14:paraId="75365B9F" w14:textId="725A36A8" w:rsidR="000A636A" w:rsidRDefault="000A636A" w:rsidP="000A636A">
      <w:pPr>
        <w:pStyle w:val="GOSTListnum"/>
      </w:pPr>
      <w:r>
        <w:t xml:space="preserve">В открывшемся окне указать причину отказа документа </w:t>
      </w:r>
      <w:r w:rsidR="00323D11">
        <w:t xml:space="preserve">и нажать кнопку «Отказать» (рис. </w:t>
      </w:r>
      <w:r w:rsidR="00323D11">
        <w:fldChar w:fldCharType="begin"/>
      </w:r>
      <w:r w:rsidR="00323D11">
        <w:instrText xml:space="preserve"> REF _Ref32497784 \h </w:instrText>
      </w:r>
      <w:r w:rsidR="00323D11">
        <w:fldChar w:fldCharType="separate"/>
      </w:r>
      <w:r w:rsidR="00333657">
        <w:rPr>
          <w:noProof/>
        </w:rPr>
        <w:t>21</w:t>
      </w:r>
      <w:r w:rsidR="00323D11">
        <w:fldChar w:fldCharType="end"/>
      </w:r>
      <w:r w:rsidR="00323D11">
        <w:t xml:space="preserve">). </w:t>
      </w:r>
      <w:r w:rsidR="00CD3367">
        <w:t>Документ перейдет на статус «К отмене».</w:t>
      </w:r>
    </w:p>
    <w:p w14:paraId="20E73B3F" w14:textId="492A06CD" w:rsidR="00323D11" w:rsidRDefault="00323D11" w:rsidP="00323D11">
      <w:pPr>
        <w:pStyle w:val="GOSTFigure"/>
      </w:pPr>
      <w:r>
        <w:rPr>
          <w:noProof/>
        </w:rPr>
        <w:drawing>
          <wp:inline distT="0" distB="0" distL="0" distR="0" wp14:anchorId="262C9389" wp14:editId="7FE53C39">
            <wp:extent cx="2708694" cy="1979672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023" cy="198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B9F1" w14:textId="3E02F8B9" w:rsidR="00323D11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5" w:name="_Ref32497784"/>
      <w:bookmarkStart w:id="416" w:name="_Toc114755345"/>
      <w:r w:rsidR="00333657">
        <w:rPr>
          <w:noProof/>
        </w:rPr>
        <w:t>21</w:t>
      </w:r>
      <w:bookmarkEnd w:id="415"/>
      <w:r>
        <w:rPr>
          <w:noProof/>
        </w:rPr>
        <w:fldChar w:fldCharType="end"/>
      </w:r>
      <w:r w:rsidR="00323D11" w:rsidRPr="00923308">
        <w:t xml:space="preserve">. </w:t>
      </w:r>
      <w:r w:rsidR="00F80E93" w:rsidRPr="00923308">
        <w:t xml:space="preserve"> Окно для комментария о причине отказа</w:t>
      </w:r>
      <w:bookmarkEnd w:id="416"/>
    </w:p>
    <w:p w14:paraId="78D31917" w14:textId="4EA09684" w:rsidR="00323D11" w:rsidRDefault="00CD3367" w:rsidP="007005E5">
      <w:pPr>
        <w:pStyle w:val="GOSTListnum"/>
      </w:pPr>
      <w:r>
        <w:t>В случае подтверждения отказа нужно выделить отказанный документ и нажать на кнопку «Утвердить отказ». Документ перейдет в статус «Отказан».</w:t>
      </w:r>
    </w:p>
    <w:p w14:paraId="3733A851" w14:textId="3835C686" w:rsidR="00CD3367" w:rsidRDefault="00CD3367" w:rsidP="007005E5">
      <w:pPr>
        <w:pStyle w:val="GOSTListnum2"/>
      </w:pPr>
      <w:r>
        <w:t>В случае необходимости возврата на исполнение нужно выделить отказанный документ и нажать кнопку «Вернуть на исполнение». Документ перейдёт в статус «Прочитан».</w:t>
      </w:r>
    </w:p>
    <w:p w14:paraId="129BAC06" w14:textId="4BD16C80" w:rsidR="004008B6" w:rsidRDefault="004008B6" w:rsidP="00234A12">
      <w:pPr>
        <w:pStyle w:val="21"/>
      </w:pPr>
      <w:bookmarkStart w:id="417" w:name="_Toc57047759"/>
      <w:bookmarkStart w:id="418" w:name="_Toc57047760"/>
      <w:bookmarkStart w:id="419" w:name="_Toc57047761"/>
      <w:bookmarkStart w:id="420" w:name="_Toc57047762"/>
      <w:bookmarkStart w:id="421" w:name="_Toc57047763"/>
      <w:bookmarkStart w:id="422" w:name="_Toc57047764"/>
      <w:bookmarkStart w:id="423" w:name="_Toc57047765"/>
      <w:bookmarkStart w:id="424" w:name="_Toc57047766"/>
      <w:bookmarkStart w:id="425" w:name="_Toc57047773"/>
      <w:bookmarkStart w:id="426" w:name="_Toc57047777"/>
      <w:bookmarkStart w:id="427" w:name="_Toc57047781"/>
      <w:bookmarkStart w:id="428" w:name="_Toc57047785"/>
      <w:bookmarkStart w:id="429" w:name="_Toc57047789"/>
      <w:bookmarkStart w:id="430" w:name="_Toc57047793"/>
      <w:bookmarkStart w:id="431" w:name="_Toc57047797"/>
      <w:bookmarkStart w:id="432" w:name="_Toc57047801"/>
      <w:bookmarkStart w:id="433" w:name="_Toc57047805"/>
      <w:bookmarkStart w:id="434" w:name="_Toc57047811"/>
      <w:bookmarkStart w:id="435" w:name="_Toc57047815"/>
      <w:bookmarkStart w:id="436" w:name="_Toc57047819"/>
      <w:bookmarkStart w:id="437" w:name="_Toc57047820"/>
      <w:bookmarkStart w:id="438" w:name="_Toc57047821"/>
      <w:bookmarkStart w:id="439" w:name="_Toc57047822"/>
      <w:bookmarkStart w:id="440" w:name="_Toc57047823"/>
      <w:bookmarkStart w:id="441" w:name="_Toc57047824"/>
      <w:bookmarkStart w:id="442" w:name="_Toc114755294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r>
        <w:t>Работа с документом «Сообщение»</w:t>
      </w:r>
      <w:bookmarkEnd w:id="442"/>
    </w:p>
    <w:p w14:paraId="5532F987" w14:textId="77777777" w:rsidR="004008B6" w:rsidRPr="00D96264" w:rsidRDefault="004008B6" w:rsidP="004008B6">
      <w:pPr>
        <w:pStyle w:val="GOSTNormal"/>
      </w:pPr>
      <w:r>
        <w:t>Последовательность действий</w:t>
      </w:r>
      <w:r w:rsidRPr="00D96264">
        <w:t>:</w:t>
      </w:r>
    </w:p>
    <w:p w14:paraId="1F9B999F" w14:textId="77777777" w:rsidR="004008B6" w:rsidRPr="00EE7068" w:rsidRDefault="004008B6" w:rsidP="00A17573">
      <w:pPr>
        <w:pStyle w:val="GOSTListnum"/>
        <w:numPr>
          <w:ilvl w:val="0"/>
          <w:numId w:val="62"/>
        </w:numPr>
      </w:pPr>
      <w:r w:rsidRPr="00EE7068">
        <w:t>Авторизоваться.</w:t>
      </w:r>
    </w:p>
    <w:p w14:paraId="2F61199E" w14:textId="2E9673A1" w:rsidR="004008B6" w:rsidRDefault="004008B6" w:rsidP="004008B6">
      <w:pPr>
        <w:pStyle w:val="GOSTListnum"/>
      </w:pPr>
      <w:r>
        <w:t xml:space="preserve">На панели навигации перейти по следующему пути «Обеспечение интеграции – </w:t>
      </w:r>
      <w:r w:rsidR="00835BF9">
        <w:t>Сообщения</w:t>
      </w:r>
      <w:r>
        <w:t xml:space="preserve"> – Исходящие –</w:t>
      </w:r>
      <w:r w:rsidR="00835BF9">
        <w:t xml:space="preserve"> Все</w:t>
      </w:r>
      <w:r>
        <w:t>» (рис.</w:t>
      </w:r>
      <w:r w:rsidR="00835BF9">
        <w:t xml:space="preserve"> </w:t>
      </w:r>
      <w:r w:rsidR="00835BF9">
        <w:fldChar w:fldCharType="begin"/>
      </w:r>
      <w:r w:rsidR="00835BF9">
        <w:instrText xml:space="preserve"> REF _Ref32497784 \h </w:instrText>
      </w:r>
      <w:r w:rsidR="00835BF9">
        <w:fldChar w:fldCharType="separate"/>
      </w:r>
      <w:r w:rsidR="00333657">
        <w:rPr>
          <w:noProof/>
        </w:rPr>
        <w:t>21</w:t>
      </w:r>
      <w:r w:rsidR="00835BF9">
        <w:fldChar w:fldCharType="end"/>
      </w:r>
      <w:r>
        <w:t xml:space="preserve">). </w:t>
      </w:r>
    </w:p>
    <w:p w14:paraId="2AEAF3FB" w14:textId="36A51D63" w:rsidR="004008B6" w:rsidRDefault="00C75A19" w:rsidP="004E700A">
      <w:pPr>
        <w:pStyle w:val="GOSTFigure"/>
      </w:pPr>
      <w:r>
        <w:rPr>
          <w:noProof/>
        </w:rPr>
        <w:lastRenderedPageBreak/>
        <w:drawing>
          <wp:inline distT="0" distB="0" distL="0" distR="0" wp14:anchorId="776532E2" wp14:editId="08A5C81B">
            <wp:extent cx="6299835" cy="3632200"/>
            <wp:effectExtent l="0" t="0" r="5715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9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2B0AD" w14:textId="472B4028" w:rsidR="004008B6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3" w:name="_Toc114755346"/>
      <w:r w:rsidR="00333657">
        <w:rPr>
          <w:noProof/>
        </w:rPr>
        <w:t>18</w:t>
      </w:r>
      <w:r>
        <w:rPr>
          <w:noProof/>
        </w:rPr>
        <w:fldChar w:fldCharType="end"/>
      </w:r>
      <w:r w:rsidR="004E700A" w:rsidRPr="00923308">
        <w:t xml:space="preserve">. </w:t>
      </w:r>
      <w:r w:rsidR="00835BF9" w:rsidRPr="00923308">
        <w:t>Фильтр-папка «Все». Списковая форма документа «Сообщение»</w:t>
      </w:r>
      <w:bookmarkEnd w:id="443"/>
    </w:p>
    <w:p w14:paraId="6B5413A9" w14:textId="67BF1D4A" w:rsidR="002F5204" w:rsidRPr="00BA5A64" w:rsidRDefault="002F5204" w:rsidP="002F5204">
      <w:pPr>
        <w:pStyle w:val="GOSTListnormal18"/>
      </w:pPr>
      <w:r w:rsidRPr="00BA5A64">
        <w:t xml:space="preserve">В таблице </w:t>
      </w:r>
      <w:r>
        <w:fldChar w:fldCharType="begin"/>
      </w:r>
      <w:r>
        <w:instrText xml:space="preserve"> REF _Ref32578781 \h </w:instrText>
      </w:r>
      <w:r>
        <w:fldChar w:fldCharType="separate"/>
      </w:r>
      <w:r w:rsidR="00333657">
        <w:rPr>
          <w:noProof/>
        </w:rPr>
        <w:t>19</w:t>
      </w:r>
      <w:r>
        <w:fldChar w:fldCharType="end"/>
      </w:r>
      <w:r>
        <w:t xml:space="preserve"> </w:t>
      </w:r>
      <w:r w:rsidRPr="00BA5A64">
        <w:t>дано описание фильтр-папок формуляра «</w:t>
      </w:r>
      <w:r>
        <w:t>Сообщение</w:t>
      </w:r>
      <w:r w:rsidRPr="00BA5A64">
        <w:t>»</w:t>
      </w:r>
      <w:r w:rsidR="0040082F">
        <w:t>,</w:t>
      </w:r>
      <w:r>
        <w:t xml:space="preserve"> расположенных</w:t>
      </w:r>
      <w:r w:rsidRPr="00BA5A64">
        <w:t xml:space="preserve"> на панели навигации</w:t>
      </w:r>
      <w:r>
        <w:t>.</w:t>
      </w:r>
    </w:p>
    <w:p w14:paraId="13832D43" w14:textId="52918B20" w:rsidR="002F5204" w:rsidRDefault="00A65462" w:rsidP="002F5204"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4" w:name="_Ref32578781"/>
      <w:bookmarkStart w:id="445" w:name="_Toc114755324"/>
      <w:r w:rsidR="00333657">
        <w:rPr>
          <w:noProof/>
        </w:rPr>
        <w:t>19</w:t>
      </w:r>
      <w:bookmarkEnd w:id="444"/>
      <w:r>
        <w:rPr>
          <w:noProof/>
        </w:rPr>
        <w:fldChar w:fldCharType="end"/>
      </w:r>
      <w:r w:rsidR="002F5204" w:rsidRPr="00EF0333">
        <w:t xml:space="preserve">. </w:t>
      </w:r>
      <w:r w:rsidR="002F5204">
        <w:t>Описание фильтр-папок</w:t>
      </w:r>
      <w:r w:rsidR="002F5204" w:rsidRPr="00EF0333">
        <w:t xml:space="preserve"> </w:t>
      </w:r>
      <w:r w:rsidR="002F5204">
        <w:t>формуляра «Сообщение» на панели навигации</w:t>
      </w:r>
      <w:bookmarkEnd w:id="445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1343"/>
        <w:gridCol w:w="2937"/>
        <w:gridCol w:w="5697"/>
      </w:tblGrid>
      <w:tr w:rsidR="00F8053F" w:rsidRPr="00F02CFD" w14:paraId="11F83D8E" w14:textId="77777777" w:rsidTr="00F80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0"/>
        </w:trPr>
        <w:tc>
          <w:tcPr>
            <w:tcW w:w="673" w:type="pct"/>
            <w:noWrap/>
          </w:tcPr>
          <w:p w14:paraId="79875CB2" w14:textId="77777777" w:rsidR="00F8053F" w:rsidRDefault="00F8053F" w:rsidP="00F8053F">
            <w:pPr>
              <w:pStyle w:val="GOSTTableHead"/>
            </w:pPr>
            <w:r>
              <w:t>№</w:t>
            </w:r>
          </w:p>
          <w:p w14:paraId="58FC115F" w14:textId="77777777" w:rsidR="00F8053F" w:rsidRPr="00702F7A" w:rsidRDefault="00F8053F" w:rsidP="00F8053F">
            <w:pPr>
              <w:pStyle w:val="GOSTTableHead"/>
            </w:pPr>
            <w:r>
              <w:t>п/п</w:t>
            </w:r>
          </w:p>
        </w:tc>
        <w:tc>
          <w:tcPr>
            <w:tcW w:w="1472" w:type="pct"/>
          </w:tcPr>
          <w:p w14:paraId="59335B54" w14:textId="77777777" w:rsidR="00F8053F" w:rsidRPr="00702F7A" w:rsidRDefault="00F8053F" w:rsidP="00F8053F">
            <w:pPr>
              <w:pStyle w:val="GOSTTableHead"/>
            </w:pPr>
            <w:r>
              <w:t>Наименование папки</w:t>
            </w:r>
          </w:p>
        </w:tc>
        <w:tc>
          <w:tcPr>
            <w:tcW w:w="2855" w:type="pct"/>
          </w:tcPr>
          <w:p w14:paraId="22437BFC" w14:textId="77777777" w:rsidR="00F8053F" w:rsidRPr="00702F7A" w:rsidRDefault="00F8053F" w:rsidP="00F8053F">
            <w:pPr>
              <w:pStyle w:val="GOSTTableHead"/>
            </w:pPr>
            <w:r>
              <w:t>Условия фильтрации</w:t>
            </w:r>
          </w:p>
        </w:tc>
      </w:tr>
      <w:tr w:rsidR="00F8053F" w:rsidRPr="00F02CFD" w14:paraId="6494B740" w14:textId="77777777" w:rsidTr="00923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tcW w:w="5000" w:type="pct"/>
            <w:gridSpan w:val="3"/>
            <w:noWrap/>
          </w:tcPr>
          <w:p w14:paraId="7B5E1D3D" w14:textId="77777777" w:rsidR="00F8053F" w:rsidRDefault="00F8053F" w:rsidP="00F8053F">
            <w:pPr>
              <w:pStyle w:val="GOSTTablenorm"/>
            </w:pPr>
            <w:r>
              <w:t>Исходящие</w:t>
            </w:r>
          </w:p>
        </w:tc>
      </w:tr>
      <w:tr w:rsidR="00F8053F" w:rsidRPr="00F02CFD" w14:paraId="0FD19F89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4"/>
        </w:trPr>
        <w:tc>
          <w:tcPr>
            <w:tcW w:w="673" w:type="pct"/>
            <w:noWrap/>
          </w:tcPr>
          <w:p w14:paraId="38470976" w14:textId="77777777" w:rsidR="00F8053F" w:rsidRPr="00702F7A" w:rsidRDefault="00F8053F" w:rsidP="00C75A19">
            <w:pPr>
              <w:pStyle w:val="GOSTTableNum"/>
              <w:numPr>
                <w:ilvl w:val="0"/>
                <w:numId w:val="79"/>
              </w:numPr>
            </w:pPr>
          </w:p>
        </w:tc>
        <w:tc>
          <w:tcPr>
            <w:tcW w:w="1472" w:type="pct"/>
          </w:tcPr>
          <w:p w14:paraId="1842CD56" w14:textId="77777777" w:rsidR="00F8053F" w:rsidRPr="00702F7A" w:rsidRDefault="00F8053F" w:rsidP="00F8053F">
            <w:pPr>
              <w:pStyle w:val="GOSTTablenorm"/>
            </w:pPr>
            <w:r>
              <w:t>Все документы</w:t>
            </w:r>
          </w:p>
        </w:tc>
        <w:tc>
          <w:tcPr>
            <w:tcW w:w="2855" w:type="pct"/>
          </w:tcPr>
          <w:p w14:paraId="55CC0B12" w14:textId="00339A77" w:rsidR="00F8053F" w:rsidRPr="00702F7A" w:rsidRDefault="00F8053F" w:rsidP="00F8053F">
            <w:pPr>
              <w:pStyle w:val="GOSTTablenorm"/>
            </w:pPr>
            <w:r>
              <w:t>Отображаются все экземпляры документов, созданные текущей организацией</w:t>
            </w:r>
            <w:r w:rsidR="00AE2483">
              <w:t>.</w:t>
            </w:r>
          </w:p>
        </w:tc>
      </w:tr>
      <w:tr w:rsidR="00F8053F" w:rsidRPr="00F02CFD" w14:paraId="05232DE5" w14:textId="77777777" w:rsidTr="00F80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77E2171E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379DDDA0" w14:textId="77777777" w:rsidR="00F8053F" w:rsidRPr="00702F7A" w:rsidRDefault="00F8053F" w:rsidP="00F8053F">
            <w:pPr>
              <w:pStyle w:val="GOSTTablenorm"/>
            </w:pPr>
            <w:r>
              <w:t>В работе</w:t>
            </w:r>
          </w:p>
        </w:tc>
        <w:tc>
          <w:tcPr>
            <w:tcW w:w="2855" w:type="pct"/>
          </w:tcPr>
          <w:p w14:paraId="3E4C0330" w14:textId="00974A94" w:rsidR="00F8053F" w:rsidRPr="00702F7A" w:rsidRDefault="00F8053F" w:rsidP="00F8053F">
            <w:pPr>
              <w:pStyle w:val="GOSTTablenorm"/>
            </w:pPr>
            <w:r>
              <w:t>Отображаются все экземпляры документов в статусах «Черновик», «К отмене», созданные в текущей организации</w:t>
            </w:r>
            <w:r w:rsidR="00AE2483">
              <w:t>.</w:t>
            </w:r>
          </w:p>
        </w:tc>
      </w:tr>
      <w:tr w:rsidR="00F8053F" w:rsidRPr="00F02CFD" w14:paraId="0C9041DC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31A45B6C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0953FEAD" w14:textId="66BC406F" w:rsidR="00F8053F" w:rsidRDefault="00F8053F" w:rsidP="00410A63">
            <w:pPr>
              <w:pStyle w:val="GOSTTablenorm"/>
            </w:pPr>
            <w:r>
              <w:t>В работе (</w:t>
            </w:r>
            <w:r w:rsidR="00410A63">
              <w:t>мое</w:t>
            </w:r>
            <w:r>
              <w:t>)</w:t>
            </w:r>
          </w:p>
        </w:tc>
        <w:tc>
          <w:tcPr>
            <w:tcW w:w="2855" w:type="pct"/>
          </w:tcPr>
          <w:p w14:paraId="765DEE6A" w14:textId="62B76F35" w:rsidR="00F8053F" w:rsidRDefault="00F8053F" w:rsidP="00F8053F">
            <w:pPr>
              <w:pStyle w:val="GOSTTablenorm"/>
            </w:pPr>
            <w:r w:rsidRPr="00033E63">
              <w:t xml:space="preserve">Отображаются все экземпляры документов в статусах «Черновик», «К отмене», </w:t>
            </w:r>
            <w:r>
              <w:t>ответственным исполнителем в которых является текущий пользователь</w:t>
            </w:r>
            <w:r w:rsidR="00AE2483">
              <w:t>.</w:t>
            </w:r>
          </w:p>
        </w:tc>
      </w:tr>
      <w:tr w:rsidR="00F8053F" w:rsidRPr="00F02CFD" w14:paraId="1895FE26" w14:textId="77777777" w:rsidTr="00F80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153B5763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209428DD" w14:textId="77777777" w:rsidR="00F8053F" w:rsidRPr="00702F7A" w:rsidRDefault="00F8053F" w:rsidP="00F8053F">
            <w:pPr>
              <w:pStyle w:val="GOSTTablenorm"/>
            </w:pPr>
            <w:r>
              <w:t>Отправленные</w:t>
            </w:r>
          </w:p>
        </w:tc>
        <w:tc>
          <w:tcPr>
            <w:tcW w:w="2855" w:type="pct"/>
          </w:tcPr>
          <w:p w14:paraId="6EF06D17" w14:textId="35933541" w:rsidR="00F8053F" w:rsidRPr="00702F7A" w:rsidRDefault="00F8053F" w:rsidP="00F8053F">
            <w:pPr>
              <w:pStyle w:val="GOSTTablenorm"/>
            </w:pPr>
            <w:r w:rsidRPr="008C2CA2">
              <w:t xml:space="preserve">Отображаются все </w:t>
            </w:r>
            <w:r>
              <w:t>экземпляры документов в статусе</w:t>
            </w:r>
            <w:r w:rsidRPr="008C2CA2">
              <w:t xml:space="preserve"> «</w:t>
            </w:r>
            <w:r>
              <w:t>Отправлено</w:t>
            </w:r>
            <w:r w:rsidRPr="008C2CA2">
              <w:t>», созданные в текущей организации</w:t>
            </w:r>
            <w:r w:rsidR="00AE2483">
              <w:t>.</w:t>
            </w:r>
          </w:p>
        </w:tc>
      </w:tr>
      <w:tr w:rsidR="00F8053F" w:rsidRPr="00F02CFD" w14:paraId="1063B066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4D43B5C5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39A128B9" w14:textId="5F00C228" w:rsidR="00F8053F" w:rsidRDefault="00F8053F" w:rsidP="00410A63">
            <w:pPr>
              <w:pStyle w:val="GOSTTablenorm"/>
            </w:pPr>
            <w:r>
              <w:t>Отправленные (</w:t>
            </w:r>
            <w:r w:rsidR="00410A63">
              <w:t>мое</w:t>
            </w:r>
            <w:r>
              <w:t>)</w:t>
            </w:r>
          </w:p>
        </w:tc>
        <w:tc>
          <w:tcPr>
            <w:tcW w:w="2855" w:type="pct"/>
          </w:tcPr>
          <w:p w14:paraId="76A41918" w14:textId="259FD4C3" w:rsidR="00F8053F" w:rsidRPr="008C2CA2" w:rsidRDefault="00F8053F" w:rsidP="00F8053F">
            <w:pPr>
              <w:pStyle w:val="GOSTTablenorm"/>
            </w:pPr>
            <w:r w:rsidRPr="00033E63">
              <w:t xml:space="preserve">Отображаются все </w:t>
            </w:r>
            <w:r>
              <w:t>экземпляры документов в статусе</w:t>
            </w:r>
            <w:r w:rsidRPr="00033E63">
              <w:t xml:space="preserve"> «Отправлено</w:t>
            </w:r>
            <w:r>
              <w:t>»</w:t>
            </w:r>
            <w:r w:rsidRPr="00033E63">
              <w:t>, ответственным исполнителем в которых является текущий пользователь</w:t>
            </w:r>
            <w:r w:rsidR="00AE2483">
              <w:t>.</w:t>
            </w:r>
          </w:p>
        </w:tc>
      </w:tr>
      <w:tr w:rsidR="00F8053F" w:rsidRPr="00F02CFD" w14:paraId="4AEB038C" w14:textId="77777777" w:rsidTr="00F80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tcW w:w="673" w:type="pct"/>
            <w:noWrap/>
          </w:tcPr>
          <w:p w14:paraId="5B72E423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61A6FD90" w14:textId="77777777" w:rsidR="00F8053F" w:rsidRPr="00702F7A" w:rsidRDefault="00F8053F" w:rsidP="00F8053F">
            <w:pPr>
              <w:pStyle w:val="GOSTTablenorm"/>
            </w:pPr>
            <w:r>
              <w:t>В ожидании</w:t>
            </w:r>
          </w:p>
        </w:tc>
        <w:tc>
          <w:tcPr>
            <w:tcW w:w="2855" w:type="pct"/>
          </w:tcPr>
          <w:p w14:paraId="5E5A57E6" w14:textId="33341579" w:rsidR="00F8053F" w:rsidRPr="00702F7A" w:rsidRDefault="00F8053F" w:rsidP="00F8053F">
            <w:pPr>
              <w:pStyle w:val="GOSTTablenorm"/>
            </w:pPr>
            <w:r w:rsidRPr="008C2CA2">
              <w:t>Отображаются все экземпляры документов в статусе «Ожидает публикации», созданные в текущей организа</w:t>
            </w:r>
            <w:r w:rsidRPr="008C2CA2">
              <w:lastRenderedPageBreak/>
              <w:t>ции</w:t>
            </w:r>
            <w:r w:rsidR="00AE2483">
              <w:t>.</w:t>
            </w:r>
          </w:p>
        </w:tc>
      </w:tr>
      <w:tr w:rsidR="00F8053F" w:rsidRPr="00F02CFD" w14:paraId="067FE52E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3"/>
        </w:trPr>
        <w:tc>
          <w:tcPr>
            <w:tcW w:w="673" w:type="pct"/>
            <w:noWrap/>
          </w:tcPr>
          <w:p w14:paraId="34F3E867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0C278965" w14:textId="3B255E96" w:rsidR="00F8053F" w:rsidRDefault="00F8053F" w:rsidP="00410A63">
            <w:pPr>
              <w:pStyle w:val="GOSTTablenorm"/>
            </w:pPr>
            <w:r>
              <w:t>В ожидании (</w:t>
            </w:r>
            <w:r w:rsidR="00410A63">
              <w:t>мое</w:t>
            </w:r>
            <w:r>
              <w:t>)</w:t>
            </w:r>
          </w:p>
        </w:tc>
        <w:tc>
          <w:tcPr>
            <w:tcW w:w="2855" w:type="pct"/>
          </w:tcPr>
          <w:p w14:paraId="63CE903A" w14:textId="12256EA1" w:rsidR="00F8053F" w:rsidRPr="008C2CA2" w:rsidRDefault="00F8053F" w:rsidP="00F8053F">
            <w:pPr>
              <w:pStyle w:val="GOSTTablenorm"/>
            </w:pPr>
            <w:r w:rsidRPr="00033E63">
              <w:t xml:space="preserve">Отображаются все </w:t>
            </w:r>
            <w:r>
              <w:t>экземпляры документов в статусе</w:t>
            </w:r>
            <w:r w:rsidRPr="00033E63">
              <w:t xml:space="preserve"> «Ожидает публикации», ответственным исполнителем в которых является текущий пользователь</w:t>
            </w:r>
            <w:r w:rsidR="00AE2483">
              <w:t>.</w:t>
            </w:r>
          </w:p>
        </w:tc>
      </w:tr>
      <w:tr w:rsidR="00F8053F" w:rsidRPr="00F02CFD" w14:paraId="1582C738" w14:textId="77777777" w:rsidTr="00F80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7387BC99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395B1DD6" w14:textId="77777777" w:rsidR="00F8053F" w:rsidRPr="00702F7A" w:rsidRDefault="00F8053F" w:rsidP="00F8053F">
            <w:pPr>
              <w:pStyle w:val="GOSTTablenorm"/>
            </w:pPr>
            <w:r>
              <w:t>Снятые с публикации</w:t>
            </w:r>
          </w:p>
        </w:tc>
        <w:tc>
          <w:tcPr>
            <w:tcW w:w="2855" w:type="pct"/>
          </w:tcPr>
          <w:p w14:paraId="77947614" w14:textId="4998D3A0" w:rsidR="00F8053F" w:rsidRPr="00702F7A" w:rsidRDefault="00F8053F" w:rsidP="00F8053F">
            <w:pPr>
              <w:pStyle w:val="GOSTTablenorm"/>
            </w:pPr>
            <w:r w:rsidRPr="008C2CA2">
              <w:t>Отображаются все экземпляры документов в статусе «</w:t>
            </w:r>
            <w:r>
              <w:t>Снято с публикации</w:t>
            </w:r>
            <w:r w:rsidRPr="008C2CA2">
              <w:t>», созданные в текущей организации</w:t>
            </w:r>
            <w:r w:rsidR="00AE2483">
              <w:t>.</w:t>
            </w:r>
          </w:p>
        </w:tc>
      </w:tr>
      <w:tr w:rsidR="00F8053F" w:rsidRPr="00F02CFD" w14:paraId="5845298E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55215CD3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7BF2EE4E" w14:textId="23AA631B" w:rsidR="00F8053F" w:rsidRDefault="00F8053F" w:rsidP="00410A63">
            <w:pPr>
              <w:pStyle w:val="GOSTTablenorm"/>
            </w:pPr>
            <w:r w:rsidRPr="00033E63">
              <w:t>Снятые с публикации</w:t>
            </w:r>
            <w:r>
              <w:t xml:space="preserve"> (</w:t>
            </w:r>
            <w:r w:rsidR="00410A63">
              <w:t>мое</w:t>
            </w:r>
            <w:r>
              <w:t>)</w:t>
            </w:r>
          </w:p>
        </w:tc>
        <w:tc>
          <w:tcPr>
            <w:tcW w:w="2855" w:type="pct"/>
          </w:tcPr>
          <w:p w14:paraId="31AD1681" w14:textId="634D6D9E" w:rsidR="00F8053F" w:rsidRPr="008C2CA2" w:rsidRDefault="00F8053F" w:rsidP="00F8053F">
            <w:pPr>
              <w:pStyle w:val="GOSTTablenorm"/>
            </w:pPr>
            <w:r w:rsidRPr="00033E63">
              <w:t>Отображаются все экземпляры документов в статусе «Снято с публикации», ответственным исполнителем в которых является текущий пользователь</w:t>
            </w:r>
            <w:r w:rsidR="00AE2483">
              <w:t>.</w:t>
            </w:r>
          </w:p>
        </w:tc>
      </w:tr>
      <w:tr w:rsidR="00F8053F" w:rsidRPr="00F02CFD" w14:paraId="7CE42ACA" w14:textId="77777777" w:rsidTr="00923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tcW w:w="5000" w:type="pct"/>
            <w:gridSpan w:val="3"/>
            <w:noWrap/>
          </w:tcPr>
          <w:p w14:paraId="70580C7E" w14:textId="77777777" w:rsidR="00F8053F" w:rsidRPr="008C2CA2" w:rsidRDefault="00F8053F" w:rsidP="00F8053F">
            <w:pPr>
              <w:pStyle w:val="GOSTTableNum"/>
              <w:numPr>
                <w:ilvl w:val="0"/>
                <w:numId w:val="0"/>
              </w:numPr>
              <w:ind w:left="113"/>
            </w:pPr>
            <w:r>
              <w:t>Входящие</w:t>
            </w:r>
          </w:p>
        </w:tc>
      </w:tr>
      <w:tr w:rsidR="00F8053F" w:rsidRPr="00F02CFD" w14:paraId="6895D96E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584A92AC" w14:textId="77777777" w:rsidR="00F8053F" w:rsidRPr="00702F7A" w:rsidRDefault="00F8053F" w:rsidP="00F8053F">
            <w:pPr>
              <w:pStyle w:val="GOSTTableNum"/>
            </w:pPr>
          </w:p>
        </w:tc>
        <w:tc>
          <w:tcPr>
            <w:tcW w:w="1472" w:type="pct"/>
          </w:tcPr>
          <w:p w14:paraId="3FE9C419" w14:textId="77777777" w:rsidR="00F8053F" w:rsidRDefault="00F8053F" w:rsidP="00F8053F">
            <w:pPr>
              <w:pStyle w:val="GOSTTablenorm"/>
            </w:pPr>
            <w:r>
              <w:t>Все документы</w:t>
            </w:r>
          </w:p>
        </w:tc>
        <w:tc>
          <w:tcPr>
            <w:tcW w:w="2855" w:type="pct"/>
          </w:tcPr>
          <w:p w14:paraId="0614D757" w14:textId="38D4C2F3" w:rsidR="00F8053F" w:rsidRPr="008C2CA2" w:rsidRDefault="00F8053F" w:rsidP="00F8053F">
            <w:pPr>
              <w:pStyle w:val="GOSTTablenorm"/>
            </w:pPr>
            <w:r w:rsidRPr="004F5150">
              <w:t xml:space="preserve">Отображаются все экземпляры документов, </w:t>
            </w:r>
            <w:r>
              <w:t>полученные</w:t>
            </w:r>
            <w:r w:rsidRPr="004F5150">
              <w:t xml:space="preserve"> текущей организацией</w:t>
            </w:r>
            <w:r w:rsidR="00AE2483">
              <w:t>.</w:t>
            </w:r>
          </w:p>
        </w:tc>
      </w:tr>
      <w:tr w:rsidR="00410A63" w:rsidRPr="00F02CFD" w14:paraId="785F40E1" w14:textId="77777777" w:rsidTr="00F80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1BBE93B2" w14:textId="77777777" w:rsidR="00410A63" w:rsidRPr="00702F7A" w:rsidRDefault="00410A63" w:rsidP="00F8053F">
            <w:pPr>
              <w:pStyle w:val="GOSTTableNum"/>
            </w:pPr>
          </w:p>
        </w:tc>
        <w:tc>
          <w:tcPr>
            <w:tcW w:w="1472" w:type="pct"/>
          </w:tcPr>
          <w:p w14:paraId="7934C291" w14:textId="428AC8C3" w:rsidR="00410A63" w:rsidRDefault="00410A63" w:rsidP="00F8053F">
            <w:pPr>
              <w:pStyle w:val="GOSTTablenorm"/>
            </w:pPr>
            <w:r>
              <w:t>Полученные</w:t>
            </w:r>
          </w:p>
        </w:tc>
        <w:tc>
          <w:tcPr>
            <w:tcW w:w="2855" w:type="pct"/>
          </w:tcPr>
          <w:p w14:paraId="781929A3" w14:textId="5D9290C9" w:rsidR="00410A63" w:rsidRPr="004F5150" w:rsidRDefault="00410A63" w:rsidP="00F8053F">
            <w:pPr>
              <w:pStyle w:val="GOSTTablenorm"/>
            </w:pPr>
            <w:r w:rsidRPr="00410A63">
              <w:t>Отображаются все экземпляры документов</w:t>
            </w:r>
            <w:r w:rsidR="00650BD9">
              <w:t xml:space="preserve"> на статусе «Отправлен»</w:t>
            </w:r>
            <w:r w:rsidRPr="00410A63">
              <w:t>, полученные текущей организацией</w:t>
            </w:r>
            <w:r w:rsidR="00AE2483">
              <w:t>.</w:t>
            </w:r>
          </w:p>
        </w:tc>
      </w:tr>
      <w:tr w:rsidR="00410A63" w:rsidRPr="00F02CFD" w14:paraId="382FB52E" w14:textId="77777777" w:rsidTr="00F805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tcW w:w="673" w:type="pct"/>
            <w:noWrap/>
          </w:tcPr>
          <w:p w14:paraId="0F04C76C" w14:textId="77777777" w:rsidR="00410A63" w:rsidRPr="00702F7A" w:rsidRDefault="00410A63" w:rsidP="00F8053F">
            <w:pPr>
              <w:pStyle w:val="GOSTTableNum"/>
            </w:pPr>
          </w:p>
        </w:tc>
        <w:tc>
          <w:tcPr>
            <w:tcW w:w="1472" w:type="pct"/>
          </w:tcPr>
          <w:p w14:paraId="45632C10" w14:textId="7CEC54D7" w:rsidR="00410A63" w:rsidRDefault="00410A63" w:rsidP="00F8053F">
            <w:pPr>
              <w:pStyle w:val="GOSTTablenorm"/>
            </w:pPr>
            <w:r>
              <w:t>Снятые с публикации</w:t>
            </w:r>
          </w:p>
        </w:tc>
        <w:tc>
          <w:tcPr>
            <w:tcW w:w="2855" w:type="pct"/>
          </w:tcPr>
          <w:p w14:paraId="089E33A3" w14:textId="7AD0FA73" w:rsidR="00410A63" w:rsidRPr="004F5150" w:rsidRDefault="00650BD9" w:rsidP="00F8053F">
            <w:pPr>
              <w:pStyle w:val="GOSTTablenorm"/>
            </w:pPr>
            <w:r w:rsidRPr="00650BD9">
              <w:t>Отображаются все экземпляры документов</w:t>
            </w:r>
            <w:r>
              <w:t xml:space="preserve"> на статусе «Снято с публикации»</w:t>
            </w:r>
            <w:r w:rsidRPr="00650BD9">
              <w:t>, полученные текущей организацией</w:t>
            </w:r>
            <w:r w:rsidR="00AE2483">
              <w:t>.</w:t>
            </w:r>
          </w:p>
        </w:tc>
      </w:tr>
    </w:tbl>
    <w:p w14:paraId="6235C755" w14:textId="2A4494E5" w:rsidR="00835BF9" w:rsidRPr="00835BF9" w:rsidRDefault="00835BF9" w:rsidP="00A17573">
      <w:pPr>
        <w:pStyle w:val="GOSTListnum"/>
      </w:pPr>
      <w:r w:rsidRPr="00835BF9">
        <w:t xml:space="preserve">На панели инструментов нажать кнопку  </w:t>
      </w:r>
      <w:r>
        <w:rPr>
          <w:noProof/>
        </w:rPr>
        <w:drawing>
          <wp:inline distT="0" distB="0" distL="0" distR="0" wp14:anchorId="6272B321" wp14:editId="28F9835B">
            <wp:extent cx="581025" cy="208021"/>
            <wp:effectExtent l="0" t="0" r="0" b="19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35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64" cy="214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</w:t>
      </w:r>
      <w:r w:rsidRPr="00835BF9">
        <w:t>«Создать»</w:t>
      </w:r>
      <w:r>
        <w:t>)</w:t>
      </w:r>
      <w:r w:rsidRPr="00835BF9">
        <w:t xml:space="preserve"> (см. рис. </w:t>
      </w:r>
      <w:r>
        <w:fldChar w:fldCharType="begin"/>
      </w:r>
      <w:r>
        <w:instrText xml:space="preserve"> REF _Ref32497784 \h </w:instrText>
      </w:r>
      <w:r>
        <w:fldChar w:fldCharType="separate"/>
      </w:r>
      <w:r w:rsidR="00333657">
        <w:rPr>
          <w:noProof/>
        </w:rPr>
        <w:t>21</w:t>
      </w:r>
      <w:r>
        <w:fldChar w:fldCharType="end"/>
      </w:r>
      <w:r w:rsidRPr="00835BF9">
        <w:t>)</w:t>
      </w:r>
    </w:p>
    <w:p w14:paraId="7FDD6D00" w14:textId="355EDDBB" w:rsidR="00835BF9" w:rsidRPr="002F5204" w:rsidRDefault="00835BF9" w:rsidP="00835BF9">
      <w:pPr>
        <w:pStyle w:val="GOSTListnum"/>
      </w:pPr>
      <w:r w:rsidRPr="002F5204">
        <w:t xml:space="preserve">В открывшейся экранной форме документа заполнить необходимые </w:t>
      </w:r>
      <w:r w:rsidR="00AE2483">
        <w:t>реквизиты и указать получателей</w:t>
      </w:r>
      <w:r w:rsidR="00AE2483" w:rsidRPr="002F5204">
        <w:t xml:space="preserve"> </w:t>
      </w:r>
      <w:r w:rsidRPr="002F5204">
        <w:t>(см. п.</w:t>
      </w:r>
      <w:r w:rsidR="002F5204" w:rsidRPr="002F5204">
        <w:fldChar w:fldCharType="begin"/>
      </w:r>
      <w:r w:rsidR="002F5204" w:rsidRPr="002F5204">
        <w:instrText xml:space="preserve"> REF _Ref32578491 \r \h </w:instrText>
      </w:r>
      <w:r w:rsidR="002F5204">
        <w:instrText xml:space="preserve"> \* MERGEFORMAT </w:instrText>
      </w:r>
      <w:r w:rsidR="002F5204" w:rsidRPr="002F5204">
        <w:fldChar w:fldCharType="separate"/>
      </w:r>
      <w:r w:rsidR="00333657">
        <w:t>3.5.1</w:t>
      </w:r>
      <w:r w:rsidR="002F5204" w:rsidRPr="002F5204">
        <w:fldChar w:fldCharType="end"/>
      </w:r>
      <w:r w:rsidRPr="002F5204">
        <w:t>).</w:t>
      </w:r>
    </w:p>
    <w:p w14:paraId="18EDB989" w14:textId="621FB611" w:rsidR="00835BF9" w:rsidRDefault="00835BF9" w:rsidP="00835BF9">
      <w:pPr>
        <w:pStyle w:val="GOSTFigure"/>
      </w:pPr>
      <w:r>
        <w:rPr>
          <w:noProof/>
        </w:rPr>
        <w:drawing>
          <wp:inline distT="0" distB="0" distL="0" distR="0" wp14:anchorId="4ACE1F9A" wp14:editId="6BDBFA6F">
            <wp:extent cx="6299835" cy="2675890"/>
            <wp:effectExtent l="0" t="0" r="571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4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88EBA" w14:textId="422C0603" w:rsidR="00835BF9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6" w:name="_Toc114755347"/>
      <w:r w:rsidR="00333657">
        <w:rPr>
          <w:noProof/>
        </w:rPr>
        <w:t>22</w:t>
      </w:r>
      <w:r>
        <w:rPr>
          <w:noProof/>
        </w:rPr>
        <w:fldChar w:fldCharType="end"/>
      </w:r>
      <w:r w:rsidR="00835BF9" w:rsidRPr="00923308">
        <w:t>. ЭФ документа «Сообщение»</w:t>
      </w:r>
      <w:bookmarkEnd w:id="446"/>
    </w:p>
    <w:p w14:paraId="065BC575" w14:textId="3B1089BE" w:rsidR="003E5A9A" w:rsidRDefault="003E5A9A" w:rsidP="003E5A9A">
      <w:pPr>
        <w:pStyle w:val="GOSTListnormal18"/>
      </w:pPr>
      <w:r>
        <w:t>При заполнении поля «Отправить в приложение пол</w:t>
      </w:r>
      <w:r w:rsidR="0040082F">
        <w:t>ь</w:t>
      </w:r>
      <w:r>
        <w:t>зователь может выбрать один из вариантов</w:t>
      </w:r>
      <w:r w:rsidRPr="003E5A9A">
        <w:t>:</w:t>
      </w:r>
    </w:p>
    <w:p w14:paraId="4173B66F" w14:textId="1E7CC2C7" w:rsidR="003E5A9A" w:rsidRDefault="003E5A9A" w:rsidP="003E5A9A">
      <w:pPr>
        <w:pStyle w:val="GOSTListmark3"/>
      </w:pPr>
      <w:r>
        <w:t xml:space="preserve">«Мобильное приложение» </w:t>
      </w:r>
      <w:r w:rsidRPr="003E5A9A">
        <w:t>(</w:t>
      </w:r>
      <w:r>
        <w:t>сообщение направляется через сервис ЕСМВ в мобильное приложение</w:t>
      </w:r>
      <w:r w:rsidRPr="003E5A9A">
        <w:t>;</w:t>
      </w:r>
      <w:r>
        <w:t xml:space="preserve"> для контроля доставки в МП у документа есть статус от</w:t>
      </w:r>
      <w:r>
        <w:lastRenderedPageBreak/>
        <w:t>правки в МП</w:t>
      </w:r>
      <w:r w:rsidRPr="003E5A9A">
        <w:t xml:space="preserve"> </w:t>
      </w:r>
      <w:r>
        <w:t>(фонарики), который отображает доставку до МП</w:t>
      </w:r>
      <w:r w:rsidRPr="003E5A9A">
        <w:t>:</w:t>
      </w:r>
      <w:r>
        <w:t xml:space="preserve"> зеленый </w:t>
      </w:r>
      <w:r w:rsidR="00AE2483">
        <w:t>- доставлено</w:t>
      </w:r>
      <w:r>
        <w:t>, красный</w:t>
      </w:r>
      <w:r w:rsidRPr="003E5A9A">
        <w:t xml:space="preserve"> </w:t>
      </w:r>
      <w:r>
        <w:t>- не доставлено</w:t>
      </w:r>
      <w:r w:rsidRPr="003E5A9A">
        <w:t>)</w:t>
      </w:r>
      <w:r>
        <w:t>;</w:t>
      </w:r>
    </w:p>
    <w:p w14:paraId="0F2AA7A7" w14:textId="7AC67F3C" w:rsidR="003E5A9A" w:rsidRDefault="003E5A9A" w:rsidP="003E5A9A">
      <w:pPr>
        <w:pStyle w:val="GOSTListmark3"/>
      </w:pPr>
      <w:r>
        <w:t>«Личный кабинет» (сообщение направляется в Личный кабинет пользователям организаций-получателей);</w:t>
      </w:r>
    </w:p>
    <w:p w14:paraId="3C866C79" w14:textId="048123A1" w:rsidR="003E5A9A" w:rsidRPr="003E5A9A" w:rsidRDefault="003E5A9A" w:rsidP="003E5A9A">
      <w:pPr>
        <w:pStyle w:val="GOSTListmark3"/>
      </w:pPr>
      <w:r>
        <w:t>«Все» (отправка происходит и в ЛК</w:t>
      </w:r>
      <w:r w:rsidR="0040082F">
        <w:t>,</w:t>
      </w:r>
      <w:r>
        <w:t xml:space="preserve"> и в МП).</w:t>
      </w:r>
    </w:p>
    <w:p w14:paraId="08BF7970" w14:textId="297AAB6A" w:rsidR="002F5204" w:rsidRDefault="002F5204" w:rsidP="002F5204">
      <w:pPr>
        <w:pStyle w:val="GOSTListnum"/>
      </w:pPr>
      <w:r w:rsidRPr="002F5204">
        <w:t>Проверить правильность заполнения полей документа и затем нажать кнопку «Сохранить изменения и закрыть окно».</w:t>
      </w:r>
      <w:r>
        <w:t xml:space="preserve"> Документ сохраняется на статусе «Черновик».</w:t>
      </w:r>
    </w:p>
    <w:p w14:paraId="620ECDC8" w14:textId="595F2B56" w:rsidR="002F5204" w:rsidRPr="002F5204" w:rsidRDefault="002F5204" w:rsidP="002F5204">
      <w:pPr>
        <w:pStyle w:val="GOSTListnum"/>
      </w:pPr>
      <w:r>
        <w:t>Для отправки документы выделить его на СФ и нажать кнопку «Отправить»</w:t>
      </w:r>
      <w:r w:rsidR="002E4DE9">
        <w:t xml:space="preserve"> (рис. </w:t>
      </w:r>
      <w:r w:rsidR="002E4DE9">
        <w:fldChar w:fldCharType="begin"/>
      </w:r>
      <w:r w:rsidR="002E4DE9">
        <w:instrText xml:space="preserve"> REF _Ref32579194 \h </w:instrText>
      </w:r>
      <w:r w:rsidR="002E4DE9">
        <w:fldChar w:fldCharType="separate"/>
      </w:r>
      <w:r w:rsidR="00333657">
        <w:rPr>
          <w:noProof/>
        </w:rPr>
        <w:t>23</w:t>
      </w:r>
      <w:r w:rsidR="002E4DE9">
        <w:fldChar w:fldCharType="end"/>
      </w:r>
      <w:r>
        <w:t>)</w:t>
      </w:r>
      <w:r w:rsidR="002E4DE9">
        <w:t>.</w:t>
      </w:r>
    </w:p>
    <w:p w14:paraId="2D83DD9E" w14:textId="75A124A1" w:rsidR="002F5204" w:rsidRDefault="002E4DE9" w:rsidP="002E4DE9">
      <w:pPr>
        <w:pStyle w:val="GOSTFigure"/>
      </w:pPr>
      <w:r>
        <w:rPr>
          <w:noProof/>
        </w:rPr>
        <w:drawing>
          <wp:inline distT="0" distB="0" distL="0" distR="0" wp14:anchorId="22E9EF97" wp14:editId="6A2BBD81">
            <wp:extent cx="6299835" cy="3113405"/>
            <wp:effectExtent l="0" t="0" r="571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36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7307F" w14:textId="7899609E" w:rsidR="002E4DE9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7" w:name="_Ref32579194"/>
      <w:bookmarkStart w:id="448" w:name="_Toc114755348"/>
      <w:r w:rsidR="00333657">
        <w:rPr>
          <w:noProof/>
        </w:rPr>
        <w:t>23</w:t>
      </w:r>
      <w:bookmarkEnd w:id="447"/>
      <w:r>
        <w:rPr>
          <w:noProof/>
        </w:rPr>
        <w:fldChar w:fldCharType="end"/>
      </w:r>
      <w:r w:rsidR="002E4DE9" w:rsidRPr="00923308">
        <w:t xml:space="preserve">. Списковая форма документа «Сообщение». Кнопка </w:t>
      </w:r>
      <w:r w:rsidR="004A6C3C" w:rsidRPr="00923308">
        <w:t>«Отправить»</w:t>
      </w:r>
      <w:bookmarkEnd w:id="448"/>
    </w:p>
    <w:p w14:paraId="36091665" w14:textId="54C17DC6" w:rsidR="009C08B9" w:rsidRDefault="009C08B9" w:rsidP="009C08B9">
      <w:pPr>
        <w:pStyle w:val="GOSTListnormal18"/>
      </w:pPr>
      <w:r>
        <w:t>В случае успешного пр</w:t>
      </w:r>
      <w:r w:rsidR="0040082F">
        <w:t>о</w:t>
      </w:r>
      <w:r>
        <w:t>хождения проверки на заполнение полей и если дата, указанная в поле «Начало публикации», больше текущей даты, то документ перейдёт на статус «Ожидает отправки».</w:t>
      </w:r>
      <w:r w:rsidR="00806DA1">
        <w:t xml:space="preserve"> Как только </w:t>
      </w:r>
      <w:r w:rsidR="00325D39">
        <w:t xml:space="preserve">наступит </w:t>
      </w:r>
      <w:r w:rsidR="00806DA1">
        <w:t>дата начала публикации</w:t>
      </w:r>
      <w:r w:rsidR="00325D39">
        <w:t>,</w:t>
      </w:r>
      <w:r w:rsidR="00806DA1">
        <w:t xml:space="preserve"> документ будет отправлен.</w:t>
      </w:r>
    </w:p>
    <w:p w14:paraId="399B8C60" w14:textId="00B186BB" w:rsidR="002E4DE9" w:rsidRDefault="000769EC" w:rsidP="004A6C3C">
      <w:pPr>
        <w:pStyle w:val="GOSTListnormal18"/>
      </w:pPr>
      <w:r>
        <w:t>В случае успешного пр</w:t>
      </w:r>
      <w:r w:rsidR="0040082F">
        <w:t>о</w:t>
      </w:r>
      <w:r>
        <w:t>хождения проверки на заполнение полей</w:t>
      </w:r>
      <w:r w:rsidR="0040082F">
        <w:t>,</w:t>
      </w:r>
      <w:r w:rsidR="00806DA1">
        <w:t xml:space="preserve"> и если дата, указанная в поле «Начало публикации», равна текущей дате, документ будет отправлен и его </w:t>
      </w:r>
      <w:r>
        <w:t>с</w:t>
      </w:r>
      <w:r w:rsidR="002E4DE9">
        <w:t>татус изменится на «Отправлено».</w:t>
      </w:r>
    </w:p>
    <w:p w14:paraId="323D6DCE" w14:textId="78E68FAE" w:rsidR="000769EC" w:rsidRDefault="00484C9C" w:rsidP="004A6C3C">
      <w:pPr>
        <w:pStyle w:val="GOSTListnormal18"/>
      </w:pPr>
      <w:r>
        <w:t xml:space="preserve">В случае если проверка на заполнение полей закончилась неудачей или </w:t>
      </w:r>
      <w:r w:rsidR="003E5A9A">
        <w:t>д</w:t>
      </w:r>
      <w:r w:rsidR="003E5A9A" w:rsidRPr="003E5A9A">
        <w:t>ата, указанная в поле «Начало публикации», меньше текущей даты</w:t>
      </w:r>
      <w:r>
        <w:t>, документ переходит на статус «К отмене».</w:t>
      </w:r>
    </w:p>
    <w:p w14:paraId="40230092" w14:textId="052976B5" w:rsidR="00467019" w:rsidRDefault="00467019" w:rsidP="004A6C3C">
      <w:pPr>
        <w:pStyle w:val="GOSTListnormal18"/>
      </w:pPr>
      <w:r>
        <w:t>В случае</w:t>
      </w:r>
      <w:r w:rsidR="00B57671">
        <w:t>,</w:t>
      </w:r>
      <w:r>
        <w:t xml:space="preserve"> если документ направлялся на МП</w:t>
      </w:r>
      <w:r w:rsidR="00B57671">
        <w:t>,</w:t>
      </w:r>
      <w:r>
        <w:t xml:space="preserve"> и отправка закончилась неудачей при п</w:t>
      </w:r>
      <w:r>
        <w:rPr>
          <w:rStyle w:val="GOSTSymItalic"/>
          <w:i w:val="0"/>
        </w:rPr>
        <w:t xml:space="preserve">олучении отрицательного ответа от ЕСМВ, </w:t>
      </w:r>
      <w:r w:rsidRPr="00467019">
        <w:rPr>
          <w:rStyle w:val="GOSTSymItalic"/>
          <w:i w:val="0"/>
        </w:rPr>
        <w:t xml:space="preserve">«Статус отправки в </w:t>
      </w:r>
      <w:r w:rsidR="0040082F">
        <w:rPr>
          <w:rStyle w:val="GOSTSymItalic"/>
          <w:i w:val="0"/>
        </w:rPr>
        <w:t>МП</w:t>
      </w:r>
      <w:r w:rsidRPr="00467019">
        <w:rPr>
          <w:rStyle w:val="GOSTSymItalic"/>
          <w:i w:val="0"/>
        </w:rPr>
        <w:t xml:space="preserve">» </w:t>
      </w:r>
      <w:r>
        <w:rPr>
          <w:rStyle w:val="GOSTSymItalic"/>
          <w:i w:val="0"/>
        </w:rPr>
        <w:t xml:space="preserve">будет </w:t>
      </w:r>
      <w:r w:rsidRPr="00467019">
        <w:rPr>
          <w:rStyle w:val="GOSTSymItalic"/>
          <w:i w:val="0"/>
        </w:rPr>
        <w:t>«Не доставлен»</w:t>
      </w:r>
      <w:r>
        <w:rPr>
          <w:rStyle w:val="GOSTSymItalic"/>
          <w:i w:val="0"/>
        </w:rPr>
        <w:t xml:space="preserve"> (красный фонарик). Для повторной отправки нужно нажать кнопку «Повторно отправить в МП». При успешной отправк</w:t>
      </w:r>
      <w:r w:rsidR="0040082F">
        <w:rPr>
          <w:rStyle w:val="GOSTSymItalic"/>
          <w:i w:val="0"/>
        </w:rPr>
        <w:t>е</w:t>
      </w:r>
      <w:r>
        <w:rPr>
          <w:rStyle w:val="GOSTSymItalic"/>
          <w:i w:val="0"/>
        </w:rPr>
        <w:t xml:space="preserve"> документа, </w:t>
      </w:r>
      <w:r w:rsidRPr="00467019">
        <w:rPr>
          <w:rStyle w:val="GOSTSymItalic"/>
          <w:i w:val="0"/>
        </w:rPr>
        <w:t xml:space="preserve">«Статус отправки в </w:t>
      </w:r>
      <w:r w:rsidR="0040082F">
        <w:rPr>
          <w:rStyle w:val="GOSTSymItalic"/>
          <w:i w:val="0"/>
        </w:rPr>
        <w:t>МП</w:t>
      </w:r>
      <w:r w:rsidRPr="00467019">
        <w:rPr>
          <w:rStyle w:val="GOSTSymItalic"/>
          <w:i w:val="0"/>
        </w:rPr>
        <w:t xml:space="preserve">» </w:t>
      </w:r>
      <w:r>
        <w:rPr>
          <w:rStyle w:val="GOSTSymItalic"/>
          <w:i w:val="0"/>
        </w:rPr>
        <w:t xml:space="preserve">будет </w:t>
      </w:r>
      <w:r w:rsidRPr="00467019">
        <w:rPr>
          <w:rStyle w:val="GOSTSymItalic"/>
          <w:i w:val="0"/>
        </w:rPr>
        <w:t>«</w:t>
      </w:r>
      <w:r>
        <w:rPr>
          <w:rStyle w:val="GOSTSymItalic"/>
          <w:i w:val="0"/>
        </w:rPr>
        <w:t>Д</w:t>
      </w:r>
      <w:r w:rsidRPr="00467019">
        <w:rPr>
          <w:rStyle w:val="GOSTSymItalic"/>
          <w:i w:val="0"/>
        </w:rPr>
        <w:t>оставлен»</w:t>
      </w:r>
      <w:r>
        <w:rPr>
          <w:rStyle w:val="GOSTSymItalic"/>
          <w:i w:val="0"/>
        </w:rPr>
        <w:t xml:space="preserve"> (зеленый фонарик).</w:t>
      </w:r>
    </w:p>
    <w:p w14:paraId="3A9E275D" w14:textId="32C9F724" w:rsidR="004A6C3C" w:rsidRDefault="002E4DE9" w:rsidP="004A6C3C">
      <w:pPr>
        <w:pStyle w:val="GOSTListnum"/>
      </w:pPr>
      <w:r>
        <w:t xml:space="preserve">Для того чтобы </w:t>
      </w:r>
      <w:r w:rsidR="00AD0B7B">
        <w:t xml:space="preserve">снять с публикации </w:t>
      </w:r>
      <w:r w:rsidR="004A6C3C">
        <w:t>документ на статусе «О</w:t>
      </w:r>
      <w:r w:rsidR="00AD0B7B">
        <w:t>т</w:t>
      </w:r>
      <w:r w:rsidR="004A6C3C">
        <w:t xml:space="preserve">правлен», необходимо выделить его на СФ и нажать кнопку «Снять с публикации» (рис. </w:t>
      </w:r>
      <w:r w:rsidR="0012384D">
        <w:fldChar w:fldCharType="begin"/>
      </w:r>
      <w:r w:rsidR="0012384D">
        <w:instrText xml:space="preserve"> REF _Ref32580276 \h </w:instrText>
      </w:r>
      <w:r w:rsidR="0012384D">
        <w:fldChar w:fldCharType="separate"/>
      </w:r>
      <w:r w:rsidR="00333657">
        <w:rPr>
          <w:noProof/>
        </w:rPr>
        <w:t>24</w:t>
      </w:r>
      <w:r w:rsidR="0012384D">
        <w:fldChar w:fldCharType="end"/>
      </w:r>
      <w:r w:rsidR="0012384D">
        <w:t>).</w:t>
      </w:r>
    </w:p>
    <w:p w14:paraId="469CF01B" w14:textId="76C4C291" w:rsidR="002E4DE9" w:rsidRDefault="004A6C3C" w:rsidP="004A6C3C">
      <w:pPr>
        <w:pStyle w:val="GOSTFigure"/>
      </w:pPr>
      <w:r>
        <w:rPr>
          <w:noProof/>
        </w:rPr>
        <w:lastRenderedPageBreak/>
        <w:drawing>
          <wp:inline distT="0" distB="0" distL="0" distR="0" wp14:anchorId="40CF2BA2" wp14:editId="0895B9BD">
            <wp:extent cx="6299835" cy="3113405"/>
            <wp:effectExtent l="0" t="0" r="571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37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5B62D" w14:textId="5A3B3127" w:rsidR="004A6C3C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9" w:name="_Ref32580276"/>
      <w:bookmarkStart w:id="450" w:name="_Toc114755349"/>
      <w:r w:rsidR="00333657">
        <w:rPr>
          <w:noProof/>
        </w:rPr>
        <w:t>24</w:t>
      </w:r>
      <w:bookmarkEnd w:id="449"/>
      <w:r>
        <w:rPr>
          <w:noProof/>
        </w:rPr>
        <w:fldChar w:fldCharType="end"/>
      </w:r>
      <w:r w:rsidR="004A6C3C" w:rsidRPr="00923308">
        <w:t>. Списковая форма документа «Сообщение». Кнопка «Снять с публикации»</w:t>
      </w:r>
      <w:bookmarkEnd w:id="450"/>
    </w:p>
    <w:p w14:paraId="7F6EDBAD" w14:textId="11B87F48" w:rsidR="0012384D" w:rsidRPr="0012384D" w:rsidRDefault="0012384D" w:rsidP="0012384D">
      <w:pPr>
        <w:pStyle w:val="GOSTListnormal18"/>
      </w:pPr>
      <w:r w:rsidRPr="0012384D">
        <w:t>Статус документа изменится на «</w:t>
      </w:r>
      <w:r>
        <w:t>Снято с публикации</w:t>
      </w:r>
      <w:r w:rsidRPr="0012384D">
        <w:t>».</w:t>
      </w:r>
    </w:p>
    <w:p w14:paraId="59CAE909" w14:textId="2A04BB8C" w:rsidR="00D45C06" w:rsidRDefault="00D96264" w:rsidP="00234A12">
      <w:pPr>
        <w:pStyle w:val="21"/>
      </w:pPr>
      <w:bookmarkStart w:id="451" w:name="_Toc114755295"/>
      <w:r>
        <w:t>Ведение справочников</w:t>
      </w:r>
      <w:bookmarkEnd w:id="451"/>
    </w:p>
    <w:p w14:paraId="585AE718" w14:textId="77777777" w:rsidR="00D45C06" w:rsidRPr="004C6C22" w:rsidRDefault="00D96264" w:rsidP="004C6C22">
      <w:pPr>
        <w:pStyle w:val="32"/>
      </w:pPr>
      <w:bookmarkStart w:id="452" w:name="_Toc114755296"/>
      <w:r w:rsidRPr="004C6C22">
        <w:t>Справочник «Виды направляемой информации»</w:t>
      </w:r>
      <w:bookmarkEnd w:id="452"/>
    </w:p>
    <w:p w14:paraId="326061FB" w14:textId="77777777" w:rsidR="00D96264" w:rsidRDefault="00D96264" w:rsidP="00494AC2">
      <w:pPr>
        <w:pStyle w:val="41"/>
      </w:pPr>
      <w:bookmarkStart w:id="453" w:name="_Toc114755297"/>
      <w:r>
        <w:t>Создание новой записи</w:t>
      </w:r>
      <w:bookmarkEnd w:id="453"/>
    </w:p>
    <w:p w14:paraId="369BA0FE" w14:textId="77777777" w:rsidR="00494AC2" w:rsidRPr="002C7355" w:rsidRDefault="00494AC2" w:rsidP="00494AC2">
      <w:pPr>
        <w:pStyle w:val="GOSTNormal"/>
      </w:pPr>
      <w:r>
        <w:t>Порядок действий</w:t>
      </w:r>
      <w:r w:rsidRPr="002C7355">
        <w:t>:</w:t>
      </w:r>
    </w:p>
    <w:p w14:paraId="0B7BFCB4" w14:textId="51630D25" w:rsidR="007F3140" w:rsidRPr="007F3140" w:rsidRDefault="00494AC2" w:rsidP="00A17573">
      <w:pPr>
        <w:pStyle w:val="GOSTListnum"/>
        <w:numPr>
          <w:ilvl w:val="0"/>
          <w:numId w:val="18"/>
        </w:numPr>
      </w:pPr>
      <w:r>
        <w:t>На панели навигации</w:t>
      </w:r>
      <w:r w:rsidR="007F3140">
        <w:t xml:space="preserve"> перейти по следующему пути «</w:t>
      </w:r>
      <w:r w:rsidR="00D11ACE">
        <w:t>Обеспечение интеграции</w:t>
      </w:r>
      <w:r w:rsidR="007F3140">
        <w:t xml:space="preserve"> –Справочники –</w:t>
      </w:r>
      <w:r w:rsidR="00A1089D">
        <w:t xml:space="preserve"> Виды направляемой информации» (рис. </w:t>
      </w:r>
      <w:r w:rsidR="00A1089D">
        <w:fldChar w:fldCharType="begin"/>
      </w:r>
      <w:r w:rsidR="00A1089D">
        <w:instrText xml:space="preserve"> REF _Ref5712313 \h </w:instrText>
      </w:r>
      <w:r w:rsidR="00A1089D">
        <w:fldChar w:fldCharType="separate"/>
      </w:r>
      <w:r w:rsidR="00333657">
        <w:rPr>
          <w:noProof/>
        </w:rPr>
        <w:t>25</w:t>
      </w:r>
      <w:r w:rsidR="00A1089D">
        <w:fldChar w:fldCharType="end"/>
      </w:r>
      <w:r w:rsidR="00A1089D">
        <w:t>).</w:t>
      </w:r>
    </w:p>
    <w:p w14:paraId="6991F553" w14:textId="57DC1B8F" w:rsidR="00055144" w:rsidRPr="00055144" w:rsidRDefault="00055144" w:rsidP="000027E4">
      <w:pPr>
        <w:pStyle w:val="GOSTFigure"/>
      </w:pPr>
      <w:r>
        <w:rPr>
          <w:noProof/>
        </w:rPr>
        <w:lastRenderedPageBreak/>
        <w:drawing>
          <wp:inline distT="0" distB="0" distL="0" distR="0" wp14:anchorId="321A0FD2" wp14:editId="09E4CB56">
            <wp:extent cx="6299835" cy="3234055"/>
            <wp:effectExtent l="0" t="0" r="5715" b="444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31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6DC36" w14:textId="7311813C" w:rsidR="007F3140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4" w:name="_Ref5712313"/>
      <w:bookmarkStart w:id="455" w:name="_Toc114755350"/>
      <w:r w:rsidR="00333657">
        <w:rPr>
          <w:noProof/>
        </w:rPr>
        <w:t>25</w:t>
      </w:r>
      <w:bookmarkEnd w:id="454"/>
      <w:r>
        <w:rPr>
          <w:noProof/>
        </w:rPr>
        <w:fldChar w:fldCharType="end"/>
      </w:r>
      <w:r w:rsidR="007F3140" w:rsidRPr="00923308">
        <w:t>.</w:t>
      </w:r>
      <w:r w:rsidR="00055144" w:rsidRPr="00923308">
        <w:t xml:space="preserve"> СФ справочника «Виды направляемой информации»</w:t>
      </w:r>
      <w:bookmarkEnd w:id="455"/>
    </w:p>
    <w:p w14:paraId="5B0B01DF" w14:textId="77777777" w:rsidR="007F3140" w:rsidRDefault="00A1089D" w:rsidP="00A1089D">
      <w:pPr>
        <w:pStyle w:val="GOSTListnum"/>
      </w:pPr>
      <w:r>
        <w:t>Для создания новой записи в справочнике необходимо нажать кнопку «Создать».</w:t>
      </w:r>
    </w:p>
    <w:p w14:paraId="5053A466" w14:textId="7B335922" w:rsidR="00A1089D" w:rsidRDefault="00A1089D" w:rsidP="00A1089D">
      <w:pPr>
        <w:pStyle w:val="GOSTListnum"/>
        <w:numPr>
          <w:ilvl w:val="0"/>
          <w:numId w:val="0"/>
        </w:numPr>
        <w:ind w:left="1021"/>
      </w:pPr>
      <w:r>
        <w:t xml:space="preserve">В результате откроется ЭФ записи справочника. На рисунке </w:t>
      </w:r>
      <w:r>
        <w:fldChar w:fldCharType="begin"/>
      </w:r>
      <w:r>
        <w:instrText xml:space="preserve"> REF _Ref5712654 \h </w:instrText>
      </w:r>
      <w:r>
        <w:fldChar w:fldCharType="separate"/>
      </w:r>
      <w:r w:rsidR="00333657">
        <w:rPr>
          <w:noProof/>
        </w:rPr>
        <w:t>26</w:t>
      </w:r>
      <w:r>
        <w:fldChar w:fldCharType="end"/>
      </w:r>
      <w:r>
        <w:t xml:space="preserve"> показана закладка «Заголовочная часть» ЭФ записи справочника.</w:t>
      </w:r>
    </w:p>
    <w:p w14:paraId="33D6B579" w14:textId="77777777" w:rsidR="00A1089D" w:rsidRDefault="00A1089D" w:rsidP="00A1089D">
      <w:pPr>
        <w:pStyle w:val="GOSTFigure"/>
      </w:pPr>
      <w:r>
        <w:rPr>
          <w:noProof/>
        </w:rPr>
        <w:drawing>
          <wp:inline distT="0" distB="0" distL="0" distR="0" wp14:anchorId="2B1ACB4E" wp14:editId="3DF6467A">
            <wp:extent cx="6299835" cy="2567940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_0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CA352" w14:textId="262A3978" w:rsidR="00A1089D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6" w:name="_Ref5712654"/>
      <w:bookmarkStart w:id="457" w:name="_Toc114755351"/>
      <w:r w:rsidR="00333657">
        <w:rPr>
          <w:noProof/>
        </w:rPr>
        <w:t>26</w:t>
      </w:r>
      <w:bookmarkEnd w:id="456"/>
      <w:r>
        <w:rPr>
          <w:noProof/>
        </w:rPr>
        <w:fldChar w:fldCharType="end"/>
      </w:r>
      <w:r w:rsidR="00A1089D" w:rsidRPr="00923308">
        <w:t>. Закладка «Заголовочная часть» ЭФ записи справочника</w:t>
      </w:r>
      <w:bookmarkEnd w:id="457"/>
    </w:p>
    <w:p w14:paraId="4D125BC0" w14:textId="1EA3E543" w:rsidR="00A1089D" w:rsidRDefault="00A1089D" w:rsidP="00041B00">
      <w:pPr>
        <w:pStyle w:val="GOSTListnormal18"/>
      </w:pPr>
      <w:r>
        <w:t xml:space="preserve">На рисунке </w:t>
      </w:r>
      <w:r>
        <w:fldChar w:fldCharType="begin"/>
      </w:r>
      <w:r>
        <w:instrText xml:space="preserve"> REF _Ref5712671 \h </w:instrText>
      </w:r>
      <w:r w:rsidR="00041B00">
        <w:instrText xml:space="preserve"> \* MERGEFORMAT </w:instrText>
      </w:r>
      <w:r>
        <w:fldChar w:fldCharType="separate"/>
      </w:r>
      <w:r w:rsidR="00333657">
        <w:rPr>
          <w:noProof/>
        </w:rPr>
        <w:t>27</w:t>
      </w:r>
      <w:r>
        <w:fldChar w:fldCharType="end"/>
      </w:r>
      <w:r>
        <w:t xml:space="preserve"> показана закладка «Подписи» ЭФ записи справочника</w:t>
      </w:r>
    </w:p>
    <w:p w14:paraId="5456C238" w14:textId="77777777" w:rsidR="00A1089D" w:rsidRDefault="00A1089D" w:rsidP="00A1089D">
      <w:pPr>
        <w:pStyle w:val="GOSTFigure"/>
      </w:pPr>
      <w:r>
        <w:rPr>
          <w:noProof/>
        </w:rPr>
        <w:lastRenderedPageBreak/>
        <w:drawing>
          <wp:inline distT="0" distB="0" distL="0" distR="0" wp14:anchorId="2BFA99AD" wp14:editId="47E65624">
            <wp:extent cx="6299835" cy="2477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_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5C6A5" w14:textId="5B653ABB" w:rsidR="00A1089D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8" w:name="_Ref5712671"/>
      <w:bookmarkStart w:id="459" w:name="_Toc114755352"/>
      <w:r w:rsidR="00333657">
        <w:rPr>
          <w:noProof/>
        </w:rPr>
        <w:t>27</w:t>
      </w:r>
      <w:bookmarkEnd w:id="458"/>
      <w:r>
        <w:rPr>
          <w:noProof/>
        </w:rPr>
        <w:fldChar w:fldCharType="end"/>
      </w:r>
      <w:r w:rsidR="00A1089D" w:rsidRPr="00923308">
        <w:t>.</w:t>
      </w:r>
      <w:r w:rsidR="00041B00" w:rsidRPr="00923308">
        <w:t xml:space="preserve"> Закладка «Подписи» ЭФ записи справочника</w:t>
      </w:r>
      <w:bookmarkEnd w:id="459"/>
    </w:p>
    <w:p w14:paraId="1E827BCA" w14:textId="0F70F255" w:rsidR="00336FCA" w:rsidRDefault="00336FCA" w:rsidP="00A1089D">
      <w:pPr>
        <w:pStyle w:val="GOSTListnum"/>
      </w:pPr>
      <w:r>
        <w:t>Задать область видимости записи справочника, выбрав значение из выпадающего списка</w:t>
      </w:r>
      <w:r w:rsidR="00041B00">
        <w:t xml:space="preserve"> (рис. </w:t>
      </w:r>
      <w:r w:rsidR="00041B00">
        <w:fldChar w:fldCharType="begin"/>
      </w:r>
      <w:r w:rsidR="00041B00">
        <w:instrText xml:space="preserve"> REF _Ref32574632 \h </w:instrText>
      </w:r>
      <w:r w:rsidR="00041B00">
        <w:fldChar w:fldCharType="separate"/>
      </w:r>
      <w:r w:rsidR="00333657">
        <w:rPr>
          <w:noProof/>
        </w:rPr>
        <w:t>28</w:t>
      </w:r>
      <w:r w:rsidR="00041B00">
        <w:fldChar w:fldCharType="end"/>
      </w:r>
      <w:r w:rsidR="00041B00">
        <w:t>)</w:t>
      </w:r>
    </w:p>
    <w:p w14:paraId="0ED3B1AD" w14:textId="77777777" w:rsidR="00336FCA" w:rsidRDefault="00336FCA" w:rsidP="00336FCA">
      <w:pPr>
        <w:pStyle w:val="GOSTFigure"/>
      </w:pPr>
      <w:r>
        <w:rPr>
          <w:noProof/>
        </w:rPr>
        <w:drawing>
          <wp:inline distT="0" distB="0" distL="0" distR="0" wp14:anchorId="6A838A2D" wp14:editId="5358DE27">
            <wp:extent cx="5037174" cy="1080582"/>
            <wp:effectExtent l="0" t="0" r="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7_3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174" cy="108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03A6" w14:textId="6F7B3EDC" w:rsidR="00336FCA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0" w:name="_Ref32574632"/>
      <w:bookmarkStart w:id="461" w:name="_Toc114755353"/>
      <w:r w:rsidR="00333657">
        <w:rPr>
          <w:noProof/>
        </w:rPr>
        <w:t>28</w:t>
      </w:r>
      <w:bookmarkEnd w:id="460"/>
      <w:r>
        <w:rPr>
          <w:noProof/>
        </w:rPr>
        <w:fldChar w:fldCharType="end"/>
      </w:r>
      <w:r w:rsidR="00336FCA" w:rsidRPr="00923308">
        <w:t>.</w:t>
      </w:r>
      <w:r w:rsidR="00041B00" w:rsidRPr="00923308">
        <w:t xml:space="preserve"> Задание области видимости</w:t>
      </w:r>
      <w:bookmarkEnd w:id="461"/>
    </w:p>
    <w:p w14:paraId="341CF449" w14:textId="10D70923" w:rsidR="00A1089D" w:rsidRDefault="00A1089D" w:rsidP="00A1089D">
      <w:pPr>
        <w:pStyle w:val="GOSTListnum"/>
      </w:pPr>
      <w:r>
        <w:t>Заполнить необходимые поля ЭФ</w:t>
      </w:r>
      <w:r w:rsidR="003C130A">
        <w:t xml:space="preserve"> (см. п. </w:t>
      </w:r>
      <w:r w:rsidR="003C130A">
        <w:fldChar w:fldCharType="begin"/>
      </w:r>
      <w:r w:rsidR="003C130A">
        <w:instrText xml:space="preserve"> REF _Ref5712935 \r \h </w:instrText>
      </w:r>
      <w:r w:rsidR="003C130A">
        <w:fldChar w:fldCharType="separate"/>
      </w:r>
      <w:r w:rsidR="00333657">
        <w:t>3.1.1</w:t>
      </w:r>
      <w:r w:rsidR="003C130A">
        <w:fldChar w:fldCharType="end"/>
      </w:r>
      <w:r w:rsidR="003C130A">
        <w:t>)</w:t>
      </w:r>
      <w:r>
        <w:t>.</w:t>
      </w:r>
    </w:p>
    <w:p w14:paraId="55D46D75" w14:textId="77777777" w:rsidR="00A1089D" w:rsidRDefault="003C130A" w:rsidP="00A1089D">
      <w:pPr>
        <w:pStyle w:val="GOSTListnum"/>
      </w:pPr>
      <w:r>
        <w:t>Нажать кнопку «Сохранить изменения и закрыть окно».</w:t>
      </w:r>
    </w:p>
    <w:p w14:paraId="517812A5" w14:textId="77777777" w:rsidR="003C130A" w:rsidRDefault="003C130A" w:rsidP="00980174">
      <w:pPr>
        <w:pStyle w:val="GOSTListnormal18"/>
      </w:pPr>
      <w:r>
        <w:t>В результате выполненных действий в списковой форме записей справочника появится новая запись со статусом «Черновик».</w:t>
      </w:r>
    </w:p>
    <w:p w14:paraId="0670286D" w14:textId="77777777" w:rsidR="00303401" w:rsidRPr="00303401" w:rsidRDefault="00303401" w:rsidP="00303401">
      <w:pPr>
        <w:pStyle w:val="41"/>
      </w:pPr>
      <w:bookmarkStart w:id="462" w:name="_Toc114755298"/>
      <w:r>
        <w:t>Удаление записи</w:t>
      </w:r>
      <w:bookmarkEnd w:id="462"/>
    </w:p>
    <w:p w14:paraId="17CB80F7" w14:textId="77777777" w:rsidR="00303401" w:rsidRPr="00ED195F" w:rsidRDefault="00303401" w:rsidP="00ED195F">
      <w:pPr>
        <w:pStyle w:val="GOSTNormal"/>
      </w:pPr>
      <w:r w:rsidRPr="00ED195F">
        <w:t>Запись, которая находится на статусе «Черновик» может быть удалена. Для удаления записи необходимо выполнить следующие действия:</w:t>
      </w:r>
    </w:p>
    <w:p w14:paraId="751F5360" w14:textId="77777777" w:rsidR="00303401" w:rsidRPr="0083638C" w:rsidRDefault="00303401" w:rsidP="00A17573">
      <w:pPr>
        <w:pStyle w:val="GOSTListnum"/>
        <w:numPr>
          <w:ilvl w:val="0"/>
          <w:numId w:val="19"/>
        </w:numPr>
      </w:pPr>
      <w:r>
        <w:t>В списковой форме выделить запись справочника на статусе «Черновик».</w:t>
      </w:r>
    </w:p>
    <w:p w14:paraId="4DCE8D4C" w14:textId="3C47BF52" w:rsidR="00303401" w:rsidRDefault="00303401" w:rsidP="00303401">
      <w:pPr>
        <w:pStyle w:val="GOSTListnum"/>
      </w:pPr>
      <w:r>
        <w:t xml:space="preserve">На панели инструментов нажать кнопку «Удалить» (рис. </w:t>
      </w:r>
      <w:r>
        <w:fldChar w:fldCharType="begin"/>
      </w:r>
      <w:r>
        <w:instrText xml:space="preserve"> REF _Ref5714737 \h </w:instrText>
      </w:r>
      <w:r>
        <w:fldChar w:fldCharType="separate"/>
      </w:r>
      <w:r w:rsidR="00333657">
        <w:rPr>
          <w:noProof/>
        </w:rPr>
        <w:t>30</w:t>
      </w:r>
      <w:r>
        <w:fldChar w:fldCharType="end"/>
      </w:r>
      <w:r>
        <w:t>).</w:t>
      </w:r>
    </w:p>
    <w:p w14:paraId="080F8D88" w14:textId="77777777" w:rsidR="00303401" w:rsidRDefault="00303401" w:rsidP="00303401">
      <w:pPr>
        <w:pStyle w:val="GOSTFigure"/>
      </w:pPr>
      <w:r>
        <w:rPr>
          <w:noProof/>
        </w:rPr>
        <w:lastRenderedPageBreak/>
        <w:drawing>
          <wp:inline distT="0" distB="0" distL="0" distR="0" wp14:anchorId="134F5709" wp14:editId="65CAB814">
            <wp:extent cx="6167629" cy="4422073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629" cy="442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5439E" w14:textId="57519547" w:rsidR="002D4F5D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3" w:name="_Toc114755354"/>
      <w:r w:rsidR="00333657">
        <w:rPr>
          <w:noProof/>
        </w:rPr>
        <w:t>29</w:t>
      </w:r>
      <w:r>
        <w:rPr>
          <w:noProof/>
        </w:rPr>
        <w:fldChar w:fldCharType="end"/>
      </w:r>
      <w:r w:rsidR="002D4F5D" w:rsidRPr="00923308">
        <w:t>.</w:t>
      </w:r>
      <w:r w:rsidR="00564807" w:rsidRPr="00923308">
        <w:t xml:space="preserve"> Панель инструментов. Кнопка «Удаление»</w:t>
      </w:r>
      <w:bookmarkEnd w:id="463"/>
    </w:p>
    <w:p w14:paraId="5FEFDA7D" w14:textId="77777777" w:rsidR="00980174" w:rsidRDefault="00980174" w:rsidP="00980174">
      <w:pPr>
        <w:pStyle w:val="41"/>
      </w:pPr>
      <w:bookmarkStart w:id="464" w:name="_Toc114755299"/>
      <w:r>
        <w:t>Актуализация записи</w:t>
      </w:r>
      <w:bookmarkEnd w:id="464"/>
    </w:p>
    <w:p w14:paraId="0F9DE24D" w14:textId="77777777" w:rsidR="0083638C" w:rsidRPr="0083638C" w:rsidRDefault="00980174" w:rsidP="00980174">
      <w:pPr>
        <w:pStyle w:val="GOSTNormal"/>
      </w:pPr>
      <w:r>
        <w:t>Для актуализации записи справочника необходимо</w:t>
      </w:r>
      <w:r w:rsidR="0083638C" w:rsidRPr="0083638C">
        <w:t>:</w:t>
      </w:r>
    </w:p>
    <w:p w14:paraId="36FF653C" w14:textId="77777777" w:rsidR="0083638C" w:rsidRPr="0083638C" w:rsidRDefault="0083638C" w:rsidP="00A17573">
      <w:pPr>
        <w:pStyle w:val="GOSTListnum"/>
        <w:numPr>
          <w:ilvl w:val="0"/>
          <w:numId w:val="21"/>
        </w:numPr>
      </w:pPr>
      <w:r>
        <w:t>Выделить запись справочника на статусе «Черновик».</w:t>
      </w:r>
    </w:p>
    <w:p w14:paraId="7EDB90A6" w14:textId="019E5A8E" w:rsidR="00980174" w:rsidRDefault="0083638C" w:rsidP="0083638C">
      <w:pPr>
        <w:pStyle w:val="GOSTListnum"/>
      </w:pPr>
      <w:r>
        <w:t xml:space="preserve">На панели инструментов </w:t>
      </w:r>
      <w:r w:rsidR="00980174">
        <w:t>нажать кнопку «Актуализировать»</w:t>
      </w:r>
      <w:r>
        <w:t xml:space="preserve"> (рис. </w:t>
      </w:r>
      <w:r>
        <w:fldChar w:fldCharType="begin"/>
      </w:r>
      <w:r>
        <w:instrText xml:space="preserve"> REF _Ref5714737 \h </w:instrText>
      </w:r>
      <w:r>
        <w:fldChar w:fldCharType="separate"/>
      </w:r>
      <w:r w:rsidR="00333657">
        <w:rPr>
          <w:noProof/>
        </w:rPr>
        <w:t>30</w:t>
      </w:r>
      <w:r>
        <w:fldChar w:fldCharType="end"/>
      </w:r>
      <w:r>
        <w:t>).</w:t>
      </w:r>
    </w:p>
    <w:p w14:paraId="4849390C" w14:textId="77777777" w:rsidR="00980174" w:rsidRPr="00980174" w:rsidRDefault="006359EB" w:rsidP="006359EB">
      <w:pPr>
        <w:pStyle w:val="GOSTFigure"/>
      </w:pPr>
      <w:r>
        <w:rPr>
          <w:noProof/>
        </w:rPr>
        <w:drawing>
          <wp:inline distT="0" distB="0" distL="0" distR="0" wp14:anchorId="2D04BFDE" wp14:editId="2A417101">
            <wp:extent cx="6299835" cy="2360930"/>
            <wp:effectExtent l="0" t="0" r="571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png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465" w:name="_Ref5714732"/>
    <w:p w14:paraId="3C1E6E3B" w14:textId="413BFE68" w:rsidR="006359EB" w:rsidRPr="00923308" w:rsidRDefault="006359EB" w:rsidP="00923308">
      <w:pPr>
        <w:pStyle w:val="GOSTFigName"/>
      </w:pPr>
      <w:r w:rsidRPr="00923308">
        <w:fldChar w:fldCharType="begin"/>
      </w:r>
      <w:r w:rsidRPr="00923308">
        <w:instrText xml:space="preserve"> SEQ Рисунок \* ARABIC </w:instrText>
      </w:r>
      <w:r w:rsidRPr="00923308">
        <w:fldChar w:fldCharType="separate"/>
      </w:r>
      <w:bookmarkStart w:id="466" w:name="_Ref5714737"/>
      <w:bookmarkStart w:id="467" w:name="_Toc114755355"/>
      <w:r w:rsidR="00333657">
        <w:rPr>
          <w:noProof/>
        </w:rPr>
        <w:t>30</w:t>
      </w:r>
      <w:bookmarkEnd w:id="466"/>
      <w:r w:rsidRPr="00923308">
        <w:fldChar w:fldCharType="end"/>
      </w:r>
      <w:r w:rsidRPr="00923308">
        <w:t>.</w:t>
      </w:r>
      <w:bookmarkEnd w:id="465"/>
      <w:r w:rsidR="00564807" w:rsidRPr="00923308">
        <w:t xml:space="preserve"> Панель инструментов. Кнопка «Актуализировать»</w:t>
      </w:r>
      <w:bookmarkEnd w:id="467"/>
    </w:p>
    <w:p w14:paraId="7677A459" w14:textId="77777777" w:rsidR="00980174" w:rsidRDefault="006359EB" w:rsidP="00980174">
      <w:pPr>
        <w:pStyle w:val="GOSTListnormal18"/>
      </w:pPr>
      <w:r>
        <w:lastRenderedPageBreak/>
        <w:t>Запись справочника перейдет на статус «Актуально»</w:t>
      </w:r>
      <w:r w:rsidR="0083638C">
        <w:t>.</w:t>
      </w:r>
    </w:p>
    <w:p w14:paraId="66E8DF25" w14:textId="77777777" w:rsidR="006359EB" w:rsidRDefault="006359EB" w:rsidP="006359EB">
      <w:pPr>
        <w:pStyle w:val="41"/>
      </w:pPr>
      <w:bookmarkStart w:id="468" w:name="_Toc114755300"/>
      <w:r>
        <w:t>Архивация записи</w:t>
      </w:r>
      <w:bookmarkEnd w:id="468"/>
    </w:p>
    <w:p w14:paraId="0EC56F2D" w14:textId="77777777" w:rsidR="0083638C" w:rsidRPr="0083638C" w:rsidRDefault="0083638C" w:rsidP="0083638C">
      <w:pPr>
        <w:pStyle w:val="GOSTNormal"/>
      </w:pPr>
      <w:r>
        <w:t>Для архивации записи справочника необходимо</w:t>
      </w:r>
      <w:r w:rsidRPr="0083638C">
        <w:t>:</w:t>
      </w:r>
    </w:p>
    <w:p w14:paraId="4746D7EE" w14:textId="77777777" w:rsidR="0083638C" w:rsidRPr="0083638C" w:rsidRDefault="0083638C" w:rsidP="00A17573">
      <w:pPr>
        <w:pStyle w:val="GOSTListnum"/>
        <w:numPr>
          <w:ilvl w:val="0"/>
          <w:numId w:val="61"/>
        </w:numPr>
      </w:pPr>
      <w:r>
        <w:t>Выделить запись справочника на статусе «Актуально».</w:t>
      </w:r>
    </w:p>
    <w:p w14:paraId="03D6A35A" w14:textId="72A02364" w:rsidR="0083638C" w:rsidRDefault="0083638C" w:rsidP="0083638C">
      <w:pPr>
        <w:pStyle w:val="GOSTListnum"/>
      </w:pPr>
      <w:r>
        <w:t>На панели инструментов нажать кнопку «</w:t>
      </w:r>
      <w:r w:rsidR="00E66708">
        <w:t>Перевести в архив</w:t>
      </w:r>
      <w:r>
        <w:t xml:space="preserve">» (рис. </w:t>
      </w:r>
      <w:r>
        <w:fldChar w:fldCharType="begin"/>
      </w:r>
      <w:r>
        <w:instrText xml:space="preserve"> REF _Ref5714737 \h </w:instrText>
      </w:r>
      <w:r>
        <w:fldChar w:fldCharType="separate"/>
      </w:r>
      <w:r w:rsidR="00333657">
        <w:rPr>
          <w:noProof/>
        </w:rPr>
        <w:t>30</w:t>
      </w:r>
      <w:r>
        <w:fldChar w:fldCharType="end"/>
      </w:r>
      <w:r>
        <w:t>).</w:t>
      </w:r>
    </w:p>
    <w:p w14:paraId="5C4557A9" w14:textId="77777777" w:rsidR="006359EB" w:rsidRPr="006359EB" w:rsidRDefault="006359EB" w:rsidP="006359EB">
      <w:pPr>
        <w:pStyle w:val="GOSTFigure"/>
      </w:pPr>
      <w:r>
        <w:rPr>
          <w:noProof/>
        </w:rPr>
        <w:drawing>
          <wp:inline distT="0" distB="0" distL="0" distR="0" wp14:anchorId="2B990689" wp14:editId="289C8113">
            <wp:extent cx="6299835" cy="3122930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.png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0CF6D" w14:textId="1C4F70F5" w:rsidR="006359EB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9" w:name="_Toc114755356"/>
      <w:r w:rsidR="00333657">
        <w:rPr>
          <w:noProof/>
        </w:rPr>
        <w:t>31</w:t>
      </w:r>
      <w:r>
        <w:rPr>
          <w:noProof/>
        </w:rPr>
        <w:fldChar w:fldCharType="end"/>
      </w:r>
      <w:r w:rsidR="006359EB" w:rsidRPr="00923308">
        <w:t>.</w:t>
      </w:r>
      <w:r w:rsidR="00564807" w:rsidRPr="00923308">
        <w:t xml:space="preserve"> Панель инструментов. Кнопка «Перевести в архив»</w:t>
      </w:r>
      <w:bookmarkEnd w:id="469"/>
    </w:p>
    <w:p w14:paraId="30626B0E" w14:textId="15554711" w:rsidR="00BB7944" w:rsidRDefault="00BB7944" w:rsidP="00BB7944">
      <w:pPr>
        <w:pStyle w:val="GOSTNormal"/>
      </w:pPr>
      <w:r>
        <w:t xml:space="preserve">Запись справочника перейдет на статус «Архив» (рис. </w:t>
      </w:r>
      <w:r>
        <w:fldChar w:fldCharType="begin"/>
      </w:r>
      <w:r>
        <w:instrText xml:space="preserve"> REF _Ref5714942 \h </w:instrText>
      </w:r>
      <w:r>
        <w:fldChar w:fldCharType="separate"/>
      </w:r>
      <w:r w:rsidR="00333657">
        <w:rPr>
          <w:noProof/>
        </w:rPr>
        <w:t>32</w:t>
      </w:r>
      <w:r>
        <w:fldChar w:fldCharType="end"/>
      </w:r>
      <w:r>
        <w:t>).</w:t>
      </w:r>
    </w:p>
    <w:p w14:paraId="20F7D7FB" w14:textId="77777777" w:rsidR="006359EB" w:rsidRDefault="006359EB" w:rsidP="006359EB">
      <w:pPr>
        <w:pStyle w:val="GOSTFigure"/>
      </w:pPr>
      <w:r>
        <w:rPr>
          <w:noProof/>
        </w:rPr>
        <w:drawing>
          <wp:inline distT="0" distB="0" distL="0" distR="0" wp14:anchorId="17107E70" wp14:editId="6ECF3B91">
            <wp:extent cx="6299835" cy="2945130"/>
            <wp:effectExtent l="0" t="0" r="571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png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82E3" w14:textId="39DA6195" w:rsidR="006359EB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0" w:name="_Ref5714942"/>
      <w:bookmarkStart w:id="471" w:name="_Toc114755357"/>
      <w:r w:rsidR="00333657">
        <w:rPr>
          <w:noProof/>
        </w:rPr>
        <w:t>32</w:t>
      </w:r>
      <w:bookmarkEnd w:id="470"/>
      <w:r>
        <w:rPr>
          <w:noProof/>
        </w:rPr>
        <w:fldChar w:fldCharType="end"/>
      </w:r>
      <w:r w:rsidR="006359EB" w:rsidRPr="00923308">
        <w:t>.</w:t>
      </w:r>
      <w:r w:rsidR="00564807" w:rsidRPr="00923308">
        <w:t xml:space="preserve"> Запись справочника на статусе «Архив»</w:t>
      </w:r>
      <w:bookmarkEnd w:id="471"/>
    </w:p>
    <w:p w14:paraId="3D1B1BFA" w14:textId="77777777" w:rsidR="00D45C06" w:rsidRPr="004C6C22" w:rsidRDefault="00D96264" w:rsidP="004C6C22">
      <w:pPr>
        <w:pStyle w:val="32"/>
      </w:pPr>
      <w:bookmarkStart w:id="472" w:name="_Toc114755301"/>
      <w:r w:rsidRPr="004C6C22">
        <w:lastRenderedPageBreak/>
        <w:t>Справочник «Шаблон</w:t>
      </w:r>
      <w:r w:rsidR="00A97033" w:rsidRPr="004C6C22">
        <w:t>ы</w:t>
      </w:r>
      <w:r w:rsidRPr="004C6C22">
        <w:t xml:space="preserve"> листа согласования»</w:t>
      </w:r>
      <w:bookmarkEnd w:id="472"/>
    </w:p>
    <w:p w14:paraId="540D13AB" w14:textId="77777777" w:rsidR="00BA3828" w:rsidRDefault="00BA3828" w:rsidP="00BA3828">
      <w:pPr>
        <w:pStyle w:val="41"/>
      </w:pPr>
      <w:bookmarkStart w:id="473" w:name="_Toc114755302"/>
      <w:r>
        <w:t>Создание новой записи</w:t>
      </w:r>
      <w:bookmarkEnd w:id="473"/>
    </w:p>
    <w:p w14:paraId="14B87CC3" w14:textId="77777777" w:rsidR="00BA3828" w:rsidRDefault="00BA3828" w:rsidP="00BA3828">
      <w:pPr>
        <w:pStyle w:val="GOSTNormal"/>
        <w:rPr>
          <w:lang w:val="en-US"/>
        </w:rPr>
      </w:pPr>
      <w:r>
        <w:t>Порядок действий</w:t>
      </w:r>
      <w:r>
        <w:rPr>
          <w:lang w:val="en-US"/>
        </w:rPr>
        <w:t>:</w:t>
      </w:r>
    </w:p>
    <w:p w14:paraId="0496FF10" w14:textId="0280A1CD" w:rsidR="00BA3828" w:rsidRPr="007F3140" w:rsidRDefault="00BA3828" w:rsidP="00A17573">
      <w:pPr>
        <w:pStyle w:val="GOSTListnum"/>
        <w:numPr>
          <w:ilvl w:val="0"/>
          <w:numId w:val="20"/>
        </w:numPr>
      </w:pPr>
      <w:r>
        <w:t>На панели навигации перейти по следующему пути «</w:t>
      </w:r>
      <w:r w:rsidR="00D11ACE">
        <w:t xml:space="preserve">Обеспечение </w:t>
      </w:r>
      <w:r w:rsidR="00325D39">
        <w:t>интеграции –</w:t>
      </w:r>
      <w:r>
        <w:t xml:space="preserve">Справочники – </w:t>
      </w:r>
      <w:r w:rsidR="00A97033">
        <w:t>Шаблоны лист</w:t>
      </w:r>
      <w:r w:rsidR="00325D39">
        <w:t>ов</w:t>
      </w:r>
      <w:r w:rsidR="00A97033">
        <w:t xml:space="preserve"> согласования</w:t>
      </w:r>
      <w:r>
        <w:t xml:space="preserve">» (рис. </w:t>
      </w:r>
      <w:r w:rsidR="00564807">
        <w:fldChar w:fldCharType="begin"/>
      </w:r>
      <w:r w:rsidR="00564807">
        <w:instrText xml:space="preserve"> REF _Ref32575089 \h </w:instrText>
      </w:r>
      <w:r w:rsidR="00564807">
        <w:fldChar w:fldCharType="separate"/>
      </w:r>
      <w:r w:rsidR="00333657">
        <w:rPr>
          <w:noProof/>
        </w:rPr>
        <w:t>33</w:t>
      </w:r>
      <w:r w:rsidR="00564807">
        <w:fldChar w:fldCharType="end"/>
      </w:r>
      <w:r>
        <w:t>).</w:t>
      </w:r>
    </w:p>
    <w:p w14:paraId="2FC3C176" w14:textId="0A6FBE87" w:rsidR="00BA3828" w:rsidRDefault="00041B00" w:rsidP="00BA3828">
      <w:pPr>
        <w:pStyle w:val="GOSTFigure"/>
      </w:pPr>
      <w:r>
        <w:rPr>
          <w:noProof/>
        </w:rPr>
        <w:drawing>
          <wp:inline distT="0" distB="0" distL="0" distR="0" wp14:anchorId="7BECFD0F" wp14:editId="5136E3F7">
            <wp:extent cx="6299835" cy="2835275"/>
            <wp:effectExtent l="0" t="0" r="5715" b="317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32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3828">
        <w:t xml:space="preserve"> </w:t>
      </w:r>
    </w:p>
    <w:p w14:paraId="03E18BA3" w14:textId="4EC83380" w:rsidR="00BA3828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4" w:name="_Ref32575089"/>
      <w:bookmarkStart w:id="475" w:name="_Toc114755358"/>
      <w:r w:rsidR="00333657">
        <w:rPr>
          <w:noProof/>
        </w:rPr>
        <w:t>33</w:t>
      </w:r>
      <w:bookmarkEnd w:id="474"/>
      <w:r>
        <w:rPr>
          <w:noProof/>
        </w:rPr>
        <w:fldChar w:fldCharType="end"/>
      </w:r>
      <w:r w:rsidR="00BA3828" w:rsidRPr="00923308">
        <w:t>.</w:t>
      </w:r>
      <w:r w:rsidR="00564807" w:rsidRPr="00923308">
        <w:t xml:space="preserve"> СФ справочника «Шаблоны листа согласования»</w:t>
      </w:r>
      <w:bookmarkEnd w:id="475"/>
    </w:p>
    <w:p w14:paraId="7EB68F6D" w14:textId="77777777" w:rsidR="00BA3828" w:rsidRDefault="00BA3828" w:rsidP="00BA3828">
      <w:pPr>
        <w:pStyle w:val="GOSTListnum"/>
      </w:pPr>
      <w:r>
        <w:t>Для создания новой записи в справочнике необходимо нажать кнопку «Создать».</w:t>
      </w:r>
    </w:p>
    <w:p w14:paraId="3CA95709" w14:textId="2A3EC0B5" w:rsidR="00BA3828" w:rsidRDefault="00BA3828" w:rsidP="00BA3828">
      <w:pPr>
        <w:pStyle w:val="GOSTListnum"/>
        <w:numPr>
          <w:ilvl w:val="0"/>
          <w:numId w:val="0"/>
        </w:numPr>
        <w:ind w:left="1021"/>
      </w:pPr>
      <w:r>
        <w:t>В результате откроется ЭФ записи справочника</w:t>
      </w:r>
      <w:r w:rsidR="005B51E6">
        <w:t xml:space="preserve"> (рис.</w:t>
      </w:r>
      <w:r>
        <w:t xml:space="preserve"> </w:t>
      </w:r>
      <w:r w:rsidR="00F80E93">
        <w:fldChar w:fldCharType="begin"/>
      </w:r>
      <w:r w:rsidR="00F80E93">
        <w:instrText xml:space="preserve"> REF _Ref32575267 \h </w:instrText>
      </w:r>
      <w:r w:rsidR="00F80E93">
        <w:fldChar w:fldCharType="separate"/>
      </w:r>
      <w:r w:rsidR="00333657">
        <w:rPr>
          <w:noProof/>
        </w:rPr>
        <w:t>34</w:t>
      </w:r>
      <w:r w:rsidR="00F80E93">
        <w:fldChar w:fldCharType="end"/>
      </w:r>
      <w:r w:rsidR="005B51E6">
        <w:t>).</w:t>
      </w:r>
    </w:p>
    <w:p w14:paraId="477CD9A6" w14:textId="77777777" w:rsidR="00BA3828" w:rsidRDefault="005B51E6" w:rsidP="00BA3828">
      <w:pPr>
        <w:pStyle w:val="GOSTFigure"/>
      </w:pPr>
      <w:r>
        <w:rPr>
          <w:noProof/>
        </w:rPr>
        <w:lastRenderedPageBreak/>
        <w:drawing>
          <wp:inline distT="0" distB="0" distL="0" distR="0" wp14:anchorId="4A528451" wp14:editId="5AAB044C">
            <wp:extent cx="6299835" cy="3291840"/>
            <wp:effectExtent l="0" t="0" r="571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.png"/>
                    <pic:cNvPicPr/>
                  </pic:nvPicPr>
                  <pic:blipFill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685EE" w14:textId="253D5371" w:rsidR="00BA3828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6" w:name="_Ref32575267"/>
      <w:bookmarkStart w:id="477" w:name="_Toc114755359"/>
      <w:r w:rsidR="00333657">
        <w:rPr>
          <w:noProof/>
        </w:rPr>
        <w:t>34</w:t>
      </w:r>
      <w:bookmarkEnd w:id="476"/>
      <w:r>
        <w:rPr>
          <w:noProof/>
        </w:rPr>
        <w:fldChar w:fldCharType="end"/>
      </w:r>
      <w:r w:rsidR="00BA3828" w:rsidRPr="00923308">
        <w:t>. Закладка «Заголовочная часть» ЭФ записи справочника</w:t>
      </w:r>
      <w:bookmarkEnd w:id="477"/>
    </w:p>
    <w:p w14:paraId="443CC005" w14:textId="4E914CDB" w:rsidR="00BA3828" w:rsidRPr="004532D8" w:rsidRDefault="00BA3828" w:rsidP="004532D8">
      <w:pPr>
        <w:pStyle w:val="GOSTListnum"/>
      </w:pPr>
      <w:r w:rsidRPr="004532D8">
        <w:t xml:space="preserve">Заполнить необходимые поля </w:t>
      </w:r>
      <w:r w:rsidR="004532D8" w:rsidRPr="004532D8">
        <w:t xml:space="preserve">в разделе «Основная информация» </w:t>
      </w:r>
      <w:r w:rsidRPr="004532D8">
        <w:t xml:space="preserve">ЭФ (см. п. </w:t>
      </w:r>
      <w:r w:rsidR="005B51E6" w:rsidRPr="004532D8">
        <w:fldChar w:fldCharType="begin"/>
      </w:r>
      <w:r w:rsidR="005B51E6" w:rsidRPr="004532D8">
        <w:instrText xml:space="preserve"> REF _Ref5715506 \r \h </w:instrText>
      </w:r>
      <w:r w:rsidR="004532D8">
        <w:instrText xml:space="preserve"> \* MERGEFORMAT </w:instrText>
      </w:r>
      <w:r w:rsidR="005B51E6" w:rsidRPr="004532D8">
        <w:fldChar w:fldCharType="separate"/>
      </w:r>
      <w:r w:rsidR="00333657">
        <w:t>3.2.1</w:t>
      </w:r>
      <w:r w:rsidR="005B51E6" w:rsidRPr="004532D8">
        <w:fldChar w:fldCharType="end"/>
      </w:r>
      <w:r w:rsidRPr="004532D8">
        <w:t>).</w:t>
      </w:r>
    </w:p>
    <w:p w14:paraId="699F615F" w14:textId="77777777" w:rsidR="004532D8" w:rsidRDefault="004532D8" w:rsidP="00BA3828">
      <w:pPr>
        <w:pStyle w:val="GOSTListnum"/>
      </w:pPr>
      <w:r>
        <w:t>Добавить записи в таблицы разделов «Согласующие» и «Утверждающие».</w:t>
      </w:r>
    </w:p>
    <w:p w14:paraId="22676662" w14:textId="77777777" w:rsidR="00E81686" w:rsidRDefault="00E81686" w:rsidP="00E81686">
      <w:pPr>
        <w:pStyle w:val="GOSTListnum"/>
        <w:numPr>
          <w:ilvl w:val="0"/>
          <w:numId w:val="0"/>
        </w:numPr>
        <w:ind w:left="1021"/>
        <w:rPr>
          <w:lang w:val="en-US"/>
        </w:rPr>
      </w:pPr>
      <w:r>
        <w:t>Для этого</w:t>
      </w:r>
      <w:r>
        <w:rPr>
          <w:lang w:val="en-US"/>
        </w:rPr>
        <w:t xml:space="preserve"> </w:t>
      </w:r>
      <w:r>
        <w:t>необходимо</w:t>
      </w:r>
      <w:r>
        <w:rPr>
          <w:lang w:val="en-US"/>
        </w:rPr>
        <w:t>:</w:t>
      </w:r>
    </w:p>
    <w:p w14:paraId="73CF9484" w14:textId="292E2753" w:rsidR="00E81686" w:rsidRDefault="00E81686" w:rsidP="00D74A34">
      <w:pPr>
        <w:pStyle w:val="GOSTListnum2"/>
      </w:pPr>
      <w:r>
        <w:t xml:space="preserve">Нажать кнопку «Добавить новую строку» (рис. </w:t>
      </w:r>
      <w:r w:rsidR="003428CE">
        <w:fldChar w:fldCharType="begin"/>
      </w:r>
      <w:r w:rsidR="003428CE">
        <w:instrText xml:space="preserve"> REF _Ref5716448 \h </w:instrText>
      </w:r>
      <w:r w:rsidR="003428CE">
        <w:fldChar w:fldCharType="separate"/>
      </w:r>
      <w:r w:rsidR="00333657">
        <w:rPr>
          <w:noProof/>
        </w:rPr>
        <w:t>35</w:t>
      </w:r>
      <w:r w:rsidR="003428CE">
        <w:fldChar w:fldCharType="end"/>
      </w:r>
      <w:r>
        <w:t>)</w:t>
      </w:r>
      <w:r w:rsidR="00D74A34">
        <w:t>.</w:t>
      </w:r>
    </w:p>
    <w:p w14:paraId="7D8180C3" w14:textId="77777777" w:rsidR="00E81686" w:rsidRDefault="00E81686" w:rsidP="00E81686">
      <w:pPr>
        <w:pStyle w:val="GOSTFigure"/>
      </w:pPr>
      <w:r>
        <w:rPr>
          <w:noProof/>
        </w:rPr>
        <w:drawing>
          <wp:inline distT="0" distB="0" distL="0" distR="0" wp14:anchorId="6DD0AE86" wp14:editId="79C43F7D">
            <wp:extent cx="6299835" cy="723265"/>
            <wp:effectExtent l="0" t="0" r="571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7_1.png"/>
                    <pic:cNvPicPr/>
                  </pic:nvPicPr>
                  <pic:blipFill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5BFEF" w14:textId="23C68716" w:rsidR="00D74A34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8" w:name="_Ref5716448"/>
      <w:bookmarkStart w:id="479" w:name="_Toc114755360"/>
      <w:r w:rsidR="00333657">
        <w:rPr>
          <w:noProof/>
        </w:rPr>
        <w:t>35</w:t>
      </w:r>
      <w:bookmarkEnd w:id="478"/>
      <w:r>
        <w:rPr>
          <w:noProof/>
        </w:rPr>
        <w:fldChar w:fldCharType="end"/>
      </w:r>
      <w:r w:rsidR="00D74A34" w:rsidRPr="00923308">
        <w:t>.</w:t>
      </w:r>
      <w:r w:rsidR="004008B6" w:rsidRPr="00923308">
        <w:t xml:space="preserve"> Кнопка «Добавить новую строку»</w:t>
      </w:r>
      <w:bookmarkEnd w:id="479"/>
    </w:p>
    <w:p w14:paraId="651120D8" w14:textId="488CC2B1" w:rsidR="00E81686" w:rsidRPr="00E81686" w:rsidRDefault="00E81686" w:rsidP="00D74A34">
      <w:pPr>
        <w:pStyle w:val="GOSTListnum2"/>
      </w:pPr>
      <w:r>
        <w:t>Заполнить поля созданной строки.</w:t>
      </w:r>
      <w:r w:rsidR="003428CE">
        <w:t xml:space="preserve"> Пол</w:t>
      </w:r>
      <w:r w:rsidR="00303401">
        <w:t>я</w:t>
      </w:r>
      <w:r w:rsidR="003428CE">
        <w:t xml:space="preserve"> заполняются автоматически при выборе записи из справочника «Выбор пользователя» (рис. </w:t>
      </w:r>
      <w:r w:rsidR="003428CE">
        <w:fldChar w:fldCharType="begin"/>
      </w:r>
      <w:r w:rsidR="003428CE">
        <w:instrText xml:space="preserve"> REF _Ref5716458 \h </w:instrText>
      </w:r>
      <w:r w:rsidR="003428CE">
        <w:fldChar w:fldCharType="separate"/>
      </w:r>
      <w:r w:rsidR="00333657">
        <w:rPr>
          <w:noProof/>
        </w:rPr>
        <w:t>36</w:t>
      </w:r>
      <w:r w:rsidR="003428CE">
        <w:fldChar w:fldCharType="end"/>
      </w:r>
      <w:r w:rsidR="003428CE">
        <w:t>).</w:t>
      </w:r>
    </w:p>
    <w:p w14:paraId="5D25E365" w14:textId="77777777" w:rsidR="00E81686" w:rsidRDefault="00D74A34" w:rsidP="00D74A34">
      <w:pPr>
        <w:pStyle w:val="GOSTFigure"/>
      </w:pPr>
      <w:r>
        <w:rPr>
          <w:noProof/>
        </w:rPr>
        <w:drawing>
          <wp:inline distT="0" distB="0" distL="0" distR="0" wp14:anchorId="78C4A581" wp14:editId="2B0E32E3">
            <wp:extent cx="6299835" cy="641985"/>
            <wp:effectExtent l="0" t="0" r="5715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7_2.png"/>
                    <pic:cNvPicPr/>
                  </pic:nvPicPr>
                  <pic:blipFill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18D3C" w14:textId="31AB06CD" w:rsidR="00D74A34" w:rsidRPr="00923308" w:rsidRDefault="00A65462" w:rsidP="00923308"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0" w:name="_Ref5716458"/>
      <w:bookmarkStart w:id="481" w:name="_Toc114755361"/>
      <w:r w:rsidR="00333657">
        <w:rPr>
          <w:noProof/>
        </w:rPr>
        <w:t>36</w:t>
      </w:r>
      <w:bookmarkEnd w:id="480"/>
      <w:r>
        <w:rPr>
          <w:noProof/>
        </w:rPr>
        <w:fldChar w:fldCharType="end"/>
      </w:r>
      <w:r w:rsidR="00D74A34" w:rsidRPr="00923308">
        <w:t>.</w:t>
      </w:r>
      <w:r w:rsidR="00F80E93" w:rsidRPr="00923308">
        <w:t xml:space="preserve"> Кнопка вызова справочника «Выбор пользователя»</w:t>
      </w:r>
      <w:bookmarkEnd w:id="481"/>
    </w:p>
    <w:p w14:paraId="17E3EDB9" w14:textId="77777777" w:rsidR="00BA3828" w:rsidRDefault="00BA3828" w:rsidP="00BA3828">
      <w:pPr>
        <w:pStyle w:val="GOSTListnum"/>
      </w:pPr>
      <w:r>
        <w:t>Нажать кнопку «Сохранить изменения и закрыть окно».</w:t>
      </w:r>
    </w:p>
    <w:p w14:paraId="1E238B28" w14:textId="77777777" w:rsidR="00BA3828" w:rsidRDefault="00BA3828" w:rsidP="007005E5">
      <w:pPr>
        <w:pStyle w:val="GOSTNormal"/>
      </w:pPr>
      <w:r>
        <w:t>В результате выполненных действий в списковой форме записей справочника появится новая запись со статусом «Черновик».</w:t>
      </w:r>
    </w:p>
    <w:p w14:paraId="549E32CE" w14:textId="77777777" w:rsidR="002D4F5D" w:rsidRPr="00303401" w:rsidRDefault="002D4F5D" w:rsidP="002D4F5D">
      <w:pPr>
        <w:pStyle w:val="41"/>
      </w:pPr>
      <w:bookmarkStart w:id="482" w:name="_Toc114755303"/>
      <w:r>
        <w:t>Удаление записи</w:t>
      </w:r>
      <w:bookmarkEnd w:id="482"/>
    </w:p>
    <w:p w14:paraId="540FE84B" w14:textId="77777777" w:rsidR="002D4F5D" w:rsidRPr="00ED195F" w:rsidRDefault="002D4F5D" w:rsidP="00ED195F">
      <w:pPr>
        <w:pStyle w:val="GOSTNormal"/>
      </w:pPr>
      <w:r w:rsidRPr="00ED195F">
        <w:t>Запись, которая находится на статусе «Черновик» может быть удалена. Для удаления записи необходимо выполнить следующие действия:</w:t>
      </w:r>
    </w:p>
    <w:p w14:paraId="014F6ED3" w14:textId="77777777" w:rsidR="002D4F5D" w:rsidRPr="0083638C" w:rsidRDefault="002D4F5D" w:rsidP="00A17573">
      <w:pPr>
        <w:pStyle w:val="GOSTListnum"/>
        <w:numPr>
          <w:ilvl w:val="0"/>
          <w:numId w:val="22"/>
        </w:numPr>
      </w:pPr>
      <w:r>
        <w:lastRenderedPageBreak/>
        <w:t>В списковой форме выделить запись справочника на статусе «Черновик».</w:t>
      </w:r>
    </w:p>
    <w:p w14:paraId="5F5B4581" w14:textId="77777777" w:rsidR="002D4F5D" w:rsidRDefault="002D4F5D" w:rsidP="002D4F5D">
      <w:pPr>
        <w:pStyle w:val="GOSTListnum"/>
      </w:pPr>
      <w:r>
        <w:t>На панели инструментов нажать кнопку «Удалить».</w:t>
      </w:r>
    </w:p>
    <w:p w14:paraId="4B865030" w14:textId="77777777" w:rsidR="00BA3828" w:rsidRDefault="00BA3828" w:rsidP="00BA3828">
      <w:pPr>
        <w:pStyle w:val="41"/>
      </w:pPr>
      <w:bookmarkStart w:id="483" w:name="_Toc114755304"/>
      <w:r>
        <w:t>Актуализация записи</w:t>
      </w:r>
      <w:bookmarkEnd w:id="483"/>
    </w:p>
    <w:p w14:paraId="7ABF1D12" w14:textId="77777777" w:rsidR="00BA3828" w:rsidRPr="0083638C" w:rsidRDefault="00BA3828" w:rsidP="00BA3828">
      <w:pPr>
        <w:pStyle w:val="GOSTNormal"/>
      </w:pPr>
      <w:r>
        <w:t>Для актуализации записи справочника необходимо</w:t>
      </w:r>
      <w:r w:rsidRPr="0083638C">
        <w:t>:</w:t>
      </w:r>
    </w:p>
    <w:p w14:paraId="10CB415D" w14:textId="77777777" w:rsidR="00BA3828" w:rsidRPr="0083638C" w:rsidRDefault="00BA3828" w:rsidP="00A17573">
      <w:pPr>
        <w:pStyle w:val="GOSTListnum"/>
        <w:numPr>
          <w:ilvl w:val="0"/>
          <w:numId w:val="23"/>
        </w:numPr>
      </w:pPr>
      <w:r>
        <w:t>Выделить запись справочника на статусе «Черновик».</w:t>
      </w:r>
    </w:p>
    <w:p w14:paraId="60975025" w14:textId="77777777" w:rsidR="00BA3828" w:rsidRDefault="00BA3828" w:rsidP="00BA3828">
      <w:pPr>
        <w:pStyle w:val="GOSTListnum"/>
      </w:pPr>
      <w:r>
        <w:t>На панели инструментов нажать кнопку «Актуализировать».</w:t>
      </w:r>
    </w:p>
    <w:p w14:paraId="27EA8099" w14:textId="77777777" w:rsidR="00BA3828" w:rsidRDefault="00BA3828" w:rsidP="00BA3828">
      <w:pPr>
        <w:pStyle w:val="GOSTListnormal18"/>
      </w:pPr>
      <w:r>
        <w:t>Запись справочника перейдет на статус «Актуально».</w:t>
      </w:r>
    </w:p>
    <w:p w14:paraId="6A54294C" w14:textId="77777777" w:rsidR="0073417E" w:rsidRDefault="0073417E" w:rsidP="0073417E">
      <w:pPr>
        <w:pStyle w:val="41"/>
      </w:pPr>
      <w:bookmarkStart w:id="484" w:name="_Toc114755305"/>
      <w:r>
        <w:t>Архивация записи</w:t>
      </w:r>
      <w:bookmarkEnd w:id="484"/>
    </w:p>
    <w:p w14:paraId="39C13FE5" w14:textId="77777777" w:rsidR="0073417E" w:rsidRPr="0083638C" w:rsidRDefault="0073417E" w:rsidP="0073417E">
      <w:pPr>
        <w:pStyle w:val="GOSTNormal"/>
      </w:pPr>
      <w:r>
        <w:t>Для архивации записи справочника необходимо</w:t>
      </w:r>
      <w:r w:rsidRPr="0083638C">
        <w:t>:</w:t>
      </w:r>
    </w:p>
    <w:p w14:paraId="45BD14A0" w14:textId="77777777" w:rsidR="0073417E" w:rsidRPr="0083638C" w:rsidRDefault="0073417E" w:rsidP="00A17573">
      <w:pPr>
        <w:pStyle w:val="GOSTListnum"/>
        <w:numPr>
          <w:ilvl w:val="0"/>
          <w:numId w:val="24"/>
        </w:numPr>
      </w:pPr>
      <w:r>
        <w:t>Выделить запись справочника на статусе «Актуально».</w:t>
      </w:r>
    </w:p>
    <w:p w14:paraId="29130264" w14:textId="77777777" w:rsidR="00D13B2F" w:rsidRDefault="0073417E" w:rsidP="0073417E">
      <w:pPr>
        <w:pStyle w:val="GOSTListnum"/>
      </w:pPr>
      <w:r>
        <w:t>На панели инструментов нажать кнопку «Перевести в архив».</w:t>
      </w:r>
    </w:p>
    <w:p w14:paraId="32CCDF89" w14:textId="594F7771" w:rsidR="0073417E" w:rsidRDefault="0073417E" w:rsidP="0073417E">
      <w:pPr>
        <w:pStyle w:val="GOSTListnum"/>
      </w:pPr>
      <w:r>
        <w:t>Запись справочника перейдет на статус «Архив».</w:t>
      </w:r>
    </w:p>
    <w:p w14:paraId="58A5FDF8" w14:textId="77777777" w:rsidR="00D13B2F" w:rsidRDefault="00D13B2F" w:rsidP="00D13B2F">
      <w:pPr>
        <w:pStyle w:val="GOSTListnum"/>
        <w:numPr>
          <w:ilvl w:val="0"/>
          <w:numId w:val="0"/>
        </w:numPr>
        <w:ind w:left="1021"/>
      </w:pPr>
    </w:p>
    <w:p w14:paraId="6C9C1AB4" w14:textId="77777777" w:rsidR="007E00BB" w:rsidRPr="00C52BF8" w:rsidRDefault="007E00BB" w:rsidP="00D13B2F">
      <w:pPr>
        <w:pStyle w:val="GOSTFigName"/>
        <w:sectPr w:rsidR="007E00BB" w:rsidRPr="00C52BF8" w:rsidSect="00E03084">
          <w:headerReference w:type="even" r:id="rId65"/>
          <w:headerReference w:type="default" r:id="rId66"/>
          <w:footerReference w:type="default" r:id="rId67"/>
          <w:pgSz w:w="11906" w:h="16838" w:code="9"/>
          <w:pgMar w:top="567" w:right="851" w:bottom="567" w:left="1134" w:header="567" w:footer="284" w:gutter="0"/>
          <w:pgNumType w:start="2"/>
          <w:cols w:space="60"/>
          <w:noEndnote/>
        </w:sectPr>
      </w:pPr>
    </w:p>
    <w:p w14:paraId="3BB94AA0" w14:textId="77777777" w:rsidR="00D45C06" w:rsidRDefault="00D45C06" w:rsidP="00A76219">
      <w:pPr>
        <w:pStyle w:val="GOSTSign"/>
      </w:pPr>
      <w:bookmarkStart w:id="485" w:name="_Toc150758397"/>
      <w:bookmarkStart w:id="486" w:name="_Toc154485450"/>
      <w:bookmarkStart w:id="487" w:name="_Toc182196514"/>
      <w: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96"/>
        <w:gridCol w:w="2485"/>
        <w:gridCol w:w="2399"/>
        <w:gridCol w:w="1409"/>
        <w:gridCol w:w="1588"/>
      </w:tblGrid>
      <w:tr w:rsidR="00D45C06" w:rsidRPr="00626275" w14:paraId="6B0E0908" w14:textId="77777777" w:rsidTr="00A7069A">
        <w:trPr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E70B0DE" w14:textId="77777777" w:rsidR="00D45C06" w:rsidRPr="00626275" w:rsidRDefault="00D45C06" w:rsidP="00744203">
            <w:pPr>
              <w:pStyle w:val="GOSTTableHead"/>
            </w:pPr>
            <w:r w:rsidRPr="00626275">
              <w:t>Наименование организации, предприятия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543E1F32" w14:textId="77777777" w:rsidR="00D45C06" w:rsidRPr="00626275" w:rsidRDefault="00D45C06" w:rsidP="00744203">
            <w:pPr>
              <w:pStyle w:val="GOSTTableHead"/>
            </w:pPr>
            <w:r w:rsidRPr="00626275">
              <w:t xml:space="preserve">Должность </w:t>
            </w:r>
            <w:r w:rsidRPr="00626275"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E3FA63D" w14:textId="77777777" w:rsidR="00D45C06" w:rsidRPr="00626275" w:rsidRDefault="00D45C06" w:rsidP="00744203">
            <w:pPr>
              <w:pStyle w:val="GOSTTableHead"/>
            </w:pPr>
            <w:r w:rsidRPr="00626275">
              <w:t xml:space="preserve">Фамилия, имя, </w:t>
            </w:r>
            <w:r w:rsidRPr="00626275"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1AD973A4" w14:textId="77777777" w:rsidR="00D45C06" w:rsidRPr="00626275" w:rsidRDefault="00D45C06" w:rsidP="00744203">
            <w:pPr>
              <w:pStyle w:val="GOSTTableHead"/>
            </w:pPr>
            <w:r w:rsidRPr="00626275"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3360943" w14:textId="77777777" w:rsidR="00D45C06" w:rsidRPr="00626275" w:rsidRDefault="00D45C06" w:rsidP="00744203">
            <w:pPr>
              <w:pStyle w:val="GOSTTableHead"/>
            </w:pPr>
            <w:r w:rsidRPr="00626275">
              <w:t>Дата</w:t>
            </w:r>
          </w:p>
        </w:tc>
      </w:tr>
      <w:tr w:rsidR="008402E6" w:rsidRPr="00626275" w14:paraId="736B42D8" w14:textId="77777777" w:rsidTr="00A7069A">
        <w:trPr>
          <w:trHeight w:val="20"/>
        </w:trPr>
        <w:tc>
          <w:tcPr>
            <w:tcW w:w="1050" w:type="pct"/>
          </w:tcPr>
          <w:p w14:paraId="147D72D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2BAC64F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0FAA726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18F2EFD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3AE80DEE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5F6D3036" w14:textId="77777777" w:rsidTr="00A7069A">
        <w:trPr>
          <w:trHeight w:val="20"/>
        </w:trPr>
        <w:tc>
          <w:tcPr>
            <w:tcW w:w="1050" w:type="pct"/>
          </w:tcPr>
          <w:p w14:paraId="74F03B1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3F17233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75AFC52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732C76B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0BD40269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439D1075" w14:textId="77777777" w:rsidTr="00A7069A">
        <w:trPr>
          <w:trHeight w:val="20"/>
        </w:trPr>
        <w:tc>
          <w:tcPr>
            <w:tcW w:w="1050" w:type="pct"/>
          </w:tcPr>
          <w:p w14:paraId="7ADF7F0D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6B1A041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601BD59F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26DF2AED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5A7E8ABB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38ECECF3" w14:textId="77777777" w:rsidTr="00A7069A">
        <w:trPr>
          <w:trHeight w:val="20"/>
        </w:trPr>
        <w:tc>
          <w:tcPr>
            <w:tcW w:w="1050" w:type="pct"/>
          </w:tcPr>
          <w:p w14:paraId="7B8D4140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750D31E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16405C4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3E212F9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1A2C84BC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71B18492" w14:textId="77777777" w:rsidTr="00A7069A">
        <w:trPr>
          <w:trHeight w:val="20"/>
        </w:trPr>
        <w:tc>
          <w:tcPr>
            <w:tcW w:w="1050" w:type="pct"/>
          </w:tcPr>
          <w:p w14:paraId="744AF925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7B44FC98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209B52AD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01BF694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273685A3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112C2D1A" w14:textId="77777777" w:rsidTr="00A7069A">
        <w:trPr>
          <w:trHeight w:val="20"/>
        </w:trPr>
        <w:tc>
          <w:tcPr>
            <w:tcW w:w="1050" w:type="pct"/>
          </w:tcPr>
          <w:p w14:paraId="4237DB6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73E832A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2DEC8B76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66AEF054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6046A4C6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18572435" w14:textId="77777777" w:rsidTr="00A7069A">
        <w:trPr>
          <w:trHeight w:val="20"/>
        </w:trPr>
        <w:tc>
          <w:tcPr>
            <w:tcW w:w="1050" w:type="pct"/>
          </w:tcPr>
          <w:p w14:paraId="66CB0ADF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166CF158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6C7378C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24ECA8B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2611EA52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11034209" w14:textId="77777777" w:rsidTr="00A7069A">
        <w:trPr>
          <w:trHeight w:val="20"/>
        </w:trPr>
        <w:tc>
          <w:tcPr>
            <w:tcW w:w="1050" w:type="pct"/>
          </w:tcPr>
          <w:p w14:paraId="6214C59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51EE195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364FCBE5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2E4DD221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7A830FD4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5453DFC3" w14:textId="77777777" w:rsidTr="00A7069A">
        <w:trPr>
          <w:trHeight w:val="20"/>
        </w:trPr>
        <w:tc>
          <w:tcPr>
            <w:tcW w:w="1050" w:type="pct"/>
          </w:tcPr>
          <w:p w14:paraId="45091D3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09B2F844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31EAF30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1D7A922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02460C56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2633A9CE" w14:textId="77777777" w:rsidTr="00A7069A">
        <w:trPr>
          <w:trHeight w:val="20"/>
        </w:trPr>
        <w:tc>
          <w:tcPr>
            <w:tcW w:w="1050" w:type="pct"/>
          </w:tcPr>
          <w:p w14:paraId="30BC0F3D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45" w:type="pct"/>
          </w:tcPr>
          <w:p w14:paraId="39A1680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2" w:type="pct"/>
          </w:tcPr>
          <w:p w14:paraId="001FEE3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06" w:type="pct"/>
          </w:tcPr>
          <w:p w14:paraId="6401A2F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96" w:type="pct"/>
          </w:tcPr>
          <w:p w14:paraId="2DD6D845" w14:textId="77777777" w:rsidR="00D45C06" w:rsidRPr="00626275" w:rsidRDefault="00D45C06" w:rsidP="00744203">
            <w:pPr>
              <w:pStyle w:val="GOSTTablenorm"/>
            </w:pPr>
          </w:p>
        </w:tc>
      </w:tr>
    </w:tbl>
    <w:p w14:paraId="27061C67" w14:textId="77777777" w:rsidR="00D45C06" w:rsidRDefault="00D45C06">
      <w:pPr>
        <w:pStyle w:val="GOSTSign"/>
      </w:pPr>
      <w:r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96"/>
        <w:gridCol w:w="2412"/>
        <w:gridCol w:w="2470"/>
        <w:gridCol w:w="1445"/>
        <w:gridCol w:w="1554"/>
      </w:tblGrid>
      <w:tr w:rsidR="00D45C06" w:rsidRPr="00626275" w14:paraId="0E08BB85" w14:textId="77777777" w:rsidTr="00A7069A">
        <w:trPr>
          <w:trHeight w:val="20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07C69B8" w14:textId="77777777" w:rsidR="00D45C06" w:rsidRPr="00626275" w:rsidRDefault="00D45C06" w:rsidP="00744203">
            <w:pPr>
              <w:pStyle w:val="GOSTTableHead"/>
            </w:pPr>
            <w:r w:rsidRPr="00626275"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FF08A91" w14:textId="77777777" w:rsidR="00D45C06" w:rsidRPr="00626275" w:rsidRDefault="00D45C06" w:rsidP="00744203">
            <w:pPr>
              <w:pStyle w:val="GOSTTableHead"/>
            </w:pPr>
            <w:r w:rsidRPr="00626275">
              <w:t xml:space="preserve">Должность </w:t>
            </w:r>
            <w:r w:rsidRPr="00626275"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A00A488" w14:textId="77777777" w:rsidR="00D45C06" w:rsidRPr="00626275" w:rsidRDefault="00D45C06" w:rsidP="00744203">
            <w:pPr>
              <w:pStyle w:val="GOSTTableHead"/>
            </w:pPr>
            <w:r w:rsidRPr="00626275"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5B4D6AA" w14:textId="77777777" w:rsidR="00D45C06" w:rsidRPr="00626275" w:rsidRDefault="00D45C06" w:rsidP="00744203">
            <w:pPr>
              <w:pStyle w:val="GOSTTableHead"/>
            </w:pPr>
            <w:r w:rsidRPr="00626275"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59C08C1" w14:textId="77777777" w:rsidR="00D45C06" w:rsidRPr="00626275" w:rsidRDefault="00D45C06" w:rsidP="00744203">
            <w:pPr>
              <w:pStyle w:val="GOSTTableHead"/>
            </w:pPr>
            <w:r w:rsidRPr="00626275">
              <w:t>Дата</w:t>
            </w:r>
          </w:p>
        </w:tc>
      </w:tr>
      <w:tr w:rsidR="008402E6" w:rsidRPr="00626275" w14:paraId="53816921" w14:textId="77777777" w:rsidTr="00A7069A">
        <w:trPr>
          <w:trHeight w:val="20"/>
        </w:trPr>
        <w:tc>
          <w:tcPr>
            <w:tcW w:w="1050" w:type="pct"/>
          </w:tcPr>
          <w:p w14:paraId="000E83E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47E723A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094FF61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5B9FD25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1D54A66D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299BDE54" w14:textId="77777777" w:rsidTr="00A7069A">
        <w:trPr>
          <w:trHeight w:val="20"/>
        </w:trPr>
        <w:tc>
          <w:tcPr>
            <w:tcW w:w="1050" w:type="pct"/>
          </w:tcPr>
          <w:p w14:paraId="26AB066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0A21A17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473B47D6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483FCA2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523A820C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7BAD995C" w14:textId="77777777" w:rsidTr="00A7069A">
        <w:trPr>
          <w:trHeight w:val="20"/>
        </w:trPr>
        <w:tc>
          <w:tcPr>
            <w:tcW w:w="1050" w:type="pct"/>
          </w:tcPr>
          <w:p w14:paraId="5BACF96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15E9E4A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48F59F8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11F5D51D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1EFD6F90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1493DA69" w14:textId="77777777" w:rsidTr="00A7069A">
        <w:trPr>
          <w:trHeight w:val="20"/>
        </w:trPr>
        <w:tc>
          <w:tcPr>
            <w:tcW w:w="1050" w:type="pct"/>
          </w:tcPr>
          <w:p w14:paraId="4DE16B8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5BE65BA0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2F55FD91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10ED617F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7DC1F2FD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44E09EF5" w14:textId="77777777" w:rsidTr="00A7069A">
        <w:trPr>
          <w:trHeight w:val="20"/>
        </w:trPr>
        <w:tc>
          <w:tcPr>
            <w:tcW w:w="1050" w:type="pct"/>
          </w:tcPr>
          <w:p w14:paraId="072EA36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23401F55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6DFEC316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618F209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4AE16B5D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0470ABF3" w14:textId="77777777" w:rsidTr="00A7069A">
        <w:trPr>
          <w:trHeight w:val="20"/>
        </w:trPr>
        <w:tc>
          <w:tcPr>
            <w:tcW w:w="1050" w:type="pct"/>
          </w:tcPr>
          <w:p w14:paraId="783F047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249BB69B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04B91C9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4C89D2B9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5E65DA32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5BCCB875" w14:textId="77777777" w:rsidTr="00A7069A">
        <w:trPr>
          <w:trHeight w:val="20"/>
        </w:trPr>
        <w:tc>
          <w:tcPr>
            <w:tcW w:w="1050" w:type="pct"/>
          </w:tcPr>
          <w:p w14:paraId="71813F73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066C052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790DA19F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1AFE3A6A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2613AC7B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6A56AA5A" w14:textId="77777777" w:rsidTr="00A7069A">
        <w:trPr>
          <w:trHeight w:val="20"/>
        </w:trPr>
        <w:tc>
          <w:tcPr>
            <w:tcW w:w="1050" w:type="pct"/>
          </w:tcPr>
          <w:p w14:paraId="57CD4F2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7A632FAF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4A295192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2E2B37C4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4B0718FE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29FEDDF1" w14:textId="77777777" w:rsidTr="00A7069A">
        <w:trPr>
          <w:trHeight w:val="20"/>
        </w:trPr>
        <w:tc>
          <w:tcPr>
            <w:tcW w:w="1050" w:type="pct"/>
          </w:tcPr>
          <w:p w14:paraId="19D235FC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09" w:type="pct"/>
          </w:tcPr>
          <w:p w14:paraId="306DBE9E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1238" w:type="pct"/>
          </w:tcPr>
          <w:p w14:paraId="7D368478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24" w:type="pct"/>
          </w:tcPr>
          <w:p w14:paraId="2F84DDF7" w14:textId="77777777" w:rsidR="00D45C06" w:rsidRPr="00626275" w:rsidRDefault="00D45C06" w:rsidP="00744203">
            <w:pPr>
              <w:pStyle w:val="GOSTTablenorm"/>
            </w:pPr>
          </w:p>
        </w:tc>
        <w:tc>
          <w:tcPr>
            <w:tcW w:w="779" w:type="pct"/>
          </w:tcPr>
          <w:p w14:paraId="174415A3" w14:textId="77777777" w:rsidR="00D45C06" w:rsidRPr="00626275" w:rsidRDefault="00D45C06" w:rsidP="00744203">
            <w:pPr>
              <w:pStyle w:val="GOSTTablenorm"/>
            </w:pPr>
          </w:p>
        </w:tc>
      </w:tr>
      <w:tr w:rsidR="008402E6" w:rsidRPr="00626275" w14:paraId="3197BCC3" w14:textId="77777777" w:rsidTr="00A7069A">
        <w:trPr>
          <w:trHeight w:val="20"/>
        </w:trPr>
        <w:tc>
          <w:tcPr>
            <w:tcW w:w="1050" w:type="pct"/>
          </w:tcPr>
          <w:p w14:paraId="31952438" w14:textId="77777777" w:rsidR="00D45C06" w:rsidRPr="00626275" w:rsidRDefault="00D45C06" w:rsidP="00744203">
            <w:pPr>
              <w:pStyle w:val="GOSTTablenorm"/>
            </w:pPr>
            <w:r w:rsidRPr="00626275">
              <w:t> </w:t>
            </w:r>
          </w:p>
        </w:tc>
        <w:tc>
          <w:tcPr>
            <w:tcW w:w="1209" w:type="pct"/>
          </w:tcPr>
          <w:p w14:paraId="419B3EA0" w14:textId="77777777" w:rsidR="00D45C06" w:rsidRPr="00626275" w:rsidRDefault="00D45C06" w:rsidP="00744203">
            <w:pPr>
              <w:pStyle w:val="GOSTTablenorm"/>
            </w:pPr>
            <w:r w:rsidRPr="00626275">
              <w:t> </w:t>
            </w:r>
          </w:p>
        </w:tc>
        <w:tc>
          <w:tcPr>
            <w:tcW w:w="1238" w:type="pct"/>
          </w:tcPr>
          <w:p w14:paraId="7BBE687F" w14:textId="77777777" w:rsidR="00D45C06" w:rsidRPr="00626275" w:rsidRDefault="00D45C06" w:rsidP="00744203">
            <w:pPr>
              <w:pStyle w:val="GOSTTablenorm"/>
            </w:pPr>
            <w:r w:rsidRPr="00626275">
              <w:t> </w:t>
            </w:r>
          </w:p>
        </w:tc>
        <w:tc>
          <w:tcPr>
            <w:tcW w:w="724" w:type="pct"/>
          </w:tcPr>
          <w:p w14:paraId="52BBD150" w14:textId="77777777" w:rsidR="00D45C06" w:rsidRPr="00626275" w:rsidRDefault="00D45C06" w:rsidP="00744203">
            <w:pPr>
              <w:pStyle w:val="GOSTTablenorm"/>
            </w:pPr>
            <w:r w:rsidRPr="00626275">
              <w:t> </w:t>
            </w:r>
          </w:p>
        </w:tc>
        <w:tc>
          <w:tcPr>
            <w:tcW w:w="779" w:type="pct"/>
          </w:tcPr>
          <w:p w14:paraId="0A59C99A" w14:textId="77777777" w:rsidR="00D45C06" w:rsidRPr="00626275" w:rsidRDefault="00D45C06" w:rsidP="00744203">
            <w:pPr>
              <w:pStyle w:val="GOSTTablenorm"/>
            </w:pPr>
            <w:r w:rsidRPr="00626275">
              <w:t> </w:t>
            </w:r>
          </w:p>
        </w:tc>
      </w:tr>
    </w:tbl>
    <w:p w14:paraId="253157F0" w14:textId="77777777" w:rsidR="00D45C06" w:rsidRDefault="00D45C06">
      <w:pPr>
        <w:pStyle w:val="GOSTNormal"/>
      </w:pPr>
    </w:p>
    <w:p w14:paraId="71075685" w14:textId="77777777" w:rsidR="00D45C06" w:rsidRDefault="00D45C06">
      <w:pPr>
        <w:pStyle w:val="GOSTReg"/>
      </w:pPr>
      <w:bookmarkStart w:id="488" w:name="_Toc114755306"/>
      <w:r>
        <w:lastRenderedPageBreak/>
        <w:t>ЛИСТ РЕГИСТРАЦИИ ИЗМЕНЕНИЙ</w:t>
      </w:r>
      <w:bookmarkEnd w:id="485"/>
      <w:bookmarkEnd w:id="486"/>
      <w:bookmarkEnd w:id="487"/>
      <w:bookmarkEnd w:id="4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88"/>
        <w:gridCol w:w="1199"/>
        <w:gridCol w:w="2333"/>
        <w:gridCol w:w="5557"/>
      </w:tblGrid>
      <w:tr w:rsidR="00F05B0D" w:rsidRPr="00626275" w14:paraId="00F9698C" w14:textId="77777777" w:rsidTr="00531AEF">
        <w:trPr>
          <w:trHeight w:val="20"/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18F1F55" w14:textId="77777777" w:rsidR="00D45C06" w:rsidRPr="00626275" w:rsidRDefault="00D45C06" w:rsidP="00744203">
            <w:pPr>
              <w:pStyle w:val="GOSTTableHead"/>
            </w:pPr>
            <w:r w:rsidRPr="00626275">
              <w:t xml:space="preserve">№ </w:t>
            </w:r>
            <w:r w:rsidRPr="00626275">
              <w:br/>
              <w:t>версии док-та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AB1D2D3" w14:textId="77777777" w:rsidR="00D45C06" w:rsidRPr="00626275" w:rsidRDefault="00D45C06" w:rsidP="00744203">
            <w:pPr>
              <w:pStyle w:val="GOSTTableHead"/>
            </w:pPr>
            <w:r w:rsidRPr="00626275">
              <w:t xml:space="preserve">Дата </w:t>
            </w:r>
            <w:r w:rsidRPr="00626275">
              <w:br/>
              <w:t>изменения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02F1C56B" w14:textId="77777777" w:rsidR="00D45C06" w:rsidRPr="00626275" w:rsidRDefault="00D45C06" w:rsidP="00744203">
            <w:pPr>
              <w:pStyle w:val="GOSTTableHead"/>
            </w:pPr>
            <w:r w:rsidRPr="00626275">
              <w:t xml:space="preserve">Автор </w:t>
            </w:r>
            <w:r w:rsidRPr="00626275">
              <w:br/>
              <w:t>изменений</w:t>
            </w:r>
          </w:p>
        </w:tc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102F4868" w14:textId="77777777" w:rsidR="00D45C06" w:rsidRPr="00626275" w:rsidRDefault="00D45C06" w:rsidP="00744203">
            <w:pPr>
              <w:pStyle w:val="GOSTTableHead"/>
            </w:pPr>
            <w:r w:rsidRPr="00626275">
              <w:t>Изменения</w:t>
            </w:r>
          </w:p>
        </w:tc>
      </w:tr>
      <w:tr w:rsidR="008402E6" w:rsidRPr="00744203" w14:paraId="46B1BF14" w14:textId="77777777" w:rsidTr="00531AEF">
        <w:trPr>
          <w:trHeight w:val="20"/>
        </w:trPr>
        <w:tc>
          <w:tcPr>
            <w:tcW w:w="445" w:type="pct"/>
          </w:tcPr>
          <w:p w14:paraId="7B52C6F8" w14:textId="7D80F32D" w:rsidR="00D45C06" w:rsidRPr="00744203" w:rsidRDefault="005159AE" w:rsidP="00D809D4">
            <w:pPr>
              <w:pStyle w:val="GOSTTablenorm"/>
            </w:pPr>
            <w:r>
              <w:t>1.0</w:t>
            </w:r>
          </w:p>
        </w:tc>
        <w:tc>
          <w:tcPr>
            <w:tcW w:w="601" w:type="pct"/>
          </w:tcPr>
          <w:p w14:paraId="31A81141" w14:textId="77777777" w:rsidR="00D45C06" w:rsidRPr="00744203" w:rsidRDefault="00D45C06" w:rsidP="00D809D4">
            <w:pPr>
              <w:pStyle w:val="GOSTTablenorm"/>
            </w:pPr>
          </w:p>
        </w:tc>
        <w:tc>
          <w:tcPr>
            <w:tcW w:w="1169" w:type="pct"/>
          </w:tcPr>
          <w:p w14:paraId="17AAC50E" w14:textId="77777777" w:rsidR="00D45C06" w:rsidRPr="00744203" w:rsidRDefault="00D45C06" w:rsidP="00D809D4">
            <w:pPr>
              <w:pStyle w:val="GOSTTablenorm"/>
            </w:pPr>
          </w:p>
        </w:tc>
        <w:tc>
          <w:tcPr>
            <w:tcW w:w="2785" w:type="pct"/>
          </w:tcPr>
          <w:p w14:paraId="0D5666C8" w14:textId="6C070C69" w:rsidR="00EE49BE" w:rsidRPr="00744203" w:rsidRDefault="00325D39" w:rsidP="00D809D4">
            <w:pPr>
              <w:pStyle w:val="GOSTTablenorm"/>
            </w:pPr>
            <w:r>
              <w:t>Начальная версия.</w:t>
            </w:r>
          </w:p>
        </w:tc>
      </w:tr>
      <w:tr w:rsidR="005159AE" w:rsidRPr="00744203" w14:paraId="240F7E62" w14:textId="77777777" w:rsidTr="00531AEF">
        <w:trPr>
          <w:trHeight w:val="20"/>
        </w:trPr>
        <w:tc>
          <w:tcPr>
            <w:tcW w:w="445" w:type="pct"/>
            <w:vMerge w:val="restart"/>
          </w:tcPr>
          <w:p w14:paraId="2BFC337D" w14:textId="660E6F17" w:rsidR="005159AE" w:rsidRPr="00744203" w:rsidRDefault="005159AE" w:rsidP="00D809D4">
            <w:pPr>
              <w:pStyle w:val="GOSTTablenorm"/>
            </w:pPr>
            <w:r>
              <w:t>1.1</w:t>
            </w:r>
          </w:p>
        </w:tc>
        <w:tc>
          <w:tcPr>
            <w:tcW w:w="601" w:type="pct"/>
          </w:tcPr>
          <w:p w14:paraId="0550185B" w14:textId="16E68998" w:rsidR="005159AE" w:rsidRPr="00744203" w:rsidRDefault="005159AE" w:rsidP="00D809D4">
            <w:pPr>
              <w:pStyle w:val="GOSTTablenorm"/>
            </w:pPr>
            <w:r>
              <w:t>29.04.2022</w:t>
            </w:r>
          </w:p>
        </w:tc>
        <w:tc>
          <w:tcPr>
            <w:tcW w:w="1169" w:type="pct"/>
          </w:tcPr>
          <w:p w14:paraId="6CC31BA5" w14:textId="4161CBBE" w:rsidR="005159AE" w:rsidRPr="00744203" w:rsidRDefault="005159AE" w:rsidP="00D809D4">
            <w:pPr>
              <w:pStyle w:val="GOSTTablenorm"/>
            </w:pPr>
            <w:r>
              <w:t>Борисова П.Ю.</w:t>
            </w:r>
          </w:p>
        </w:tc>
        <w:tc>
          <w:tcPr>
            <w:tcW w:w="2785" w:type="pct"/>
          </w:tcPr>
          <w:p w14:paraId="734C2A7B" w14:textId="77777777" w:rsidR="005159AE" w:rsidRDefault="005159AE" w:rsidP="00D809D4">
            <w:pPr>
              <w:pStyle w:val="GOSTTablenorm"/>
            </w:pPr>
            <w:r>
              <w:t xml:space="preserve">Внесены изменения: </w:t>
            </w:r>
          </w:p>
          <w:p w14:paraId="703B73B0" w14:textId="698E5E50" w:rsidR="005159AE" w:rsidRDefault="005159AE" w:rsidP="00325D39">
            <w:pPr>
              <w:pStyle w:val="GOSTTableListMark1"/>
            </w:pPr>
            <w:r>
              <w:t xml:space="preserve">исключено разделение на «ТОФК» и «клиентов», убраны соответствующие роли, введены единые: </w:t>
            </w:r>
            <w:r>
              <w:rPr>
                <w:lang w:val="en-US"/>
              </w:rPr>
              <w:t>ARMPOI</w:t>
            </w:r>
            <w:r w:rsidRPr="007005E5">
              <w:t>_</w:t>
            </w:r>
            <w:r>
              <w:t xml:space="preserve">Исполнитель, </w:t>
            </w:r>
            <w:r>
              <w:rPr>
                <w:lang w:val="en-US"/>
              </w:rPr>
              <w:t>ARMPOI</w:t>
            </w:r>
            <w:r w:rsidRPr="007005E5">
              <w:t>_</w:t>
            </w:r>
            <w:r>
              <w:t xml:space="preserve">Согласующий, </w:t>
            </w:r>
            <w:r>
              <w:rPr>
                <w:lang w:val="en-US"/>
              </w:rPr>
              <w:t>ARMPIO</w:t>
            </w:r>
            <w:r>
              <w:t>_Утверждающий;</w:t>
            </w:r>
          </w:p>
          <w:p w14:paraId="7F77F43E" w14:textId="77777777" w:rsidR="005159AE" w:rsidRDefault="005159AE" w:rsidP="00325D39">
            <w:pPr>
              <w:pStyle w:val="GOSTTableListMark1"/>
            </w:pPr>
            <w:r>
              <w:t xml:space="preserve">исправлена роль </w:t>
            </w:r>
            <w:r>
              <w:rPr>
                <w:lang w:val="en-US"/>
              </w:rPr>
              <w:t>ARMPOI</w:t>
            </w:r>
            <w:r w:rsidRPr="007005E5">
              <w:t>_</w:t>
            </w:r>
            <w:r>
              <w:t>Администратор приложения;</w:t>
            </w:r>
          </w:p>
          <w:p w14:paraId="140878D0" w14:textId="6584F70B" w:rsidR="005159AE" w:rsidRPr="00744203" w:rsidRDefault="005159AE" w:rsidP="007005E5">
            <w:pPr>
              <w:pStyle w:val="GOSTTableListMark1"/>
            </w:pPr>
            <w:r>
              <w:t>мелкие правки по тексту.</w:t>
            </w:r>
          </w:p>
        </w:tc>
      </w:tr>
      <w:tr w:rsidR="005159AE" w:rsidRPr="00744203" w14:paraId="46C1EA75" w14:textId="77777777" w:rsidTr="00531AEF">
        <w:trPr>
          <w:trHeight w:val="20"/>
        </w:trPr>
        <w:tc>
          <w:tcPr>
            <w:tcW w:w="445" w:type="pct"/>
            <w:vMerge/>
          </w:tcPr>
          <w:p w14:paraId="01703FA3" w14:textId="4B8034AA" w:rsidR="005159AE" w:rsidRPr="00744203" w:rsidRDefault="005159AE" w:rsidP="00D809D4">
            <w:pPr>
              <w:pStyle w:val="GOSTTablenorm"/>
            </w:pPr>
          </w:p>
        </w:tc>
        <w:tc>
          <w:tcPr>
            <w:tcW w:w="601" w:type="pct"/>
          </w:tcPr>
          <w:p w14:paraId="4A45EF03" w14:textId="755C496C" w:rsidR="005159AE" w:rsidRPr="00744203" w:rsidRDefault="005159AE" w:rsidP="00D809D4">
            <w:pPr>
              <w:pStyle w:val="GOSTTablenorm"/>
            </w:pPr>
            <w:r>
              <w:t>22.09.2022</w:t>
            </w:r>
          </w:p>
        </w:tc>
        <w:tc>
          <w:tcPr>
            <w:tcW w:w="1169" w:type="pct"/>
          </w:tcPr>
          <w:p w14:paraId="77EF12AA" w14:textId="0BD617CE" w:rsidR="005159AE" w:rsidRPr="00744203" w:rsidRDefault="005159AE" w:rsidP="00D809D4">
            <w:pPr>
              <w:pStyle w:val="GOSTTablenorm"/>
            </w:pPr>
            <w:r>
              <w:t>Кузнецова О.А.</w:t>
            </w:r>
          </w:p>
        </w:tc>
        <w:tc>
          <w:tcPr>
            <w:tcW w:w="2785" w:type="pct"/>
          </w:tcPr>
          <w:p w14:paraId="29AC017D" w14:textId="5124FD7C" w:rsidR="005159AE" w:rsidRPr="00744203" w:rsidRDefault="005159AE" w:rsidP="00D809D4">
            <w:pPr>
              <w:pStyle w:val="GOSTTablenorm"/>
            </w:pPr>
            <w:r>
              <w:t>В соответствии с доработкой «</w:t>
            </w:r>
            <w:r w:rsidRPr="005159AE">
              <w:t>Просим разъяснить порядок подписания на уровне ТОФК "Произвольных документов"</w:t>
            </w:r>
            <w:r>
              <w:t>» внесены изменения в п. </w:t>
            </w:r>
            <w:r>
              <w:fldChar w:fldCharType="begin"/>
            </w:r>
            <w:r>
              <w:instrText xml:space="preserve"> REF _Ref114753435 \n \h </w:instrText>
            </w:r>
            <w:r>
              <w:fldChar w:fldCharType="separate"/>
            </w:r>
            <w:r w:rsidR="00333657">
              <w:t>3.</w:t>
            </w:r>
            <w:r w:rsidR="00333657">
              <w:t>3</w:t>
            </w:r>
            <w:r w:rsidR="00333657">
              <w:t>.1.1</w:t>
            </w:r>
            <w:r>
              <w:fldChar w:fldCharType="end"/>
            </w:r>
          </w:p>
        </w:tc>
      </w:tr>
      <w:tr w:rsidR="008044FD" w:rsidRPr="00744203" w14:paraId="4AC50BFC" w14:textId="77777777" w:rsidTr="00531AEF">
        <w:trPr>
          <w:trHeight w:val="20"/>
        </w:trPr>
        <w:tc>
          <w:tcPr>
            <w:tcW w:w="445" w:type="pct"/>
          </w:tcPr>
          <w:p w14:paraId="184C6060" w14:textId="77777777" w:rsidR="008044FD" w:rsidRPr="00744203" w:rsidRDefault="008044FD" w:rsidP="00D809D4">
            <w:pPr>
              <w:pStyle w:val="GOSTTablenorm"/>
            </w:pPr>
          </w:p>
        </w:tc>
        <w:tc>
          <w:tcPr>
            <w:tcW w:w="601" w:type="pct"/>
          </w:tcPr>
          <w:p w14:paraId="4519FC7F" w14:textId="77777777" w:rsidR="008044FD" w:rsidRPr="00744203" w:rsidRDefault="008044FD" w:rsidP="00D809D4">
            <w:pPr>
              <w:pStyle w:val="GOSTTablenorm"/>
            </w:pPr>
          </w:p>
        </w:tc>
        <w:tc>
          <w:tcPr>
            <w:tcW w:w="1169" w:type="pct"/>
          </w:tcPr>
          <w:p w14:paraId="10F861C4" w14:textId="77777777" w:rsidR="008044FD" w:rsidRPr="00744203" w:rsidRDefault="008044FD" w:rsidP="00D809D4">
            <w:pPr>
              <w:pStyle w:val="GOSTTablenorm"/>
            </w:pPr>
          </w:p>
        </w:tc>
        <w:tc>
          <w:tcPr>
            <w:tcW w:w="2785" w:type="pct"/>
          </w:tcPr>
          <w:p w14:paraId="23CB5693" w14:textId="77777777" w:rsidR="008044FD" w:rsidRPr="00744203" w:rsidRDefault="008044FD" w:rsidP="00D809D4">
            <w:pPr>
              <w:pStyle w:val="GOSTTablenorm"/>
            </w:pPr>
          </w:p>
        </w:tc>
      </w:tr>
      <w:tr w:rsidR="00531AEF" w:rsidRPr="00531AEF" w14:paraId="24463E73" w14:textId="77777777" w:rsidTr="00531AEF">
        <w:trPr>
          <w:trHeight w:val="20"/>
        </w:trPr>
        <w:tc>
          <w:tcPr>
            <w:tcW w:w="445" w:type="pct"/>
          </w:tcPr>
          <w:p w14:paraId="0469A070" w14:textId="77777777" w:rsidR="00531AEF" w:rsidRPr="00744203" w:rsidRDefault="00531AEF" w:rsidP="00D809D4">
            <w:pPr>
              <w:pStyle w:val="GOSTTablenorm"/>
            </w:pPr>
          </w:p>
        </w:tc>
        <w:tc>
          <w:tcPr>
            <w:tcW w:w="601" w:type="pct"/>
          </w:tcPr>
          <w:p w14:paraId="633C8CA7" w14:textId="77777777" w:rsidR="00531AEF" w:rsidRPr="00744203" w:rsidRDefault="00531AEF" w:rsidP="00D809D4">
            <w:pPr>
              <w:pStyle w:val="GOSTTablenorm"/>
            </w:pPr>
          </w:p>
        </w:tc>
        <w:tc>
          <w:tcPr>
            <w:tcW w:w="1169" w:type="pct"/>
          </w:tcPr>
          <w:p w14:paraId="24ECC3B4" w14:textId="77777777" w:rsidR="00531AEF" w:rsidRPr="00744203" w:rsidRDefault="00531AEF" w:rsidP="00D809D4">
            <w:pPr>
              <w:pStyle w:val="GOSTTablenorm"/>
            </w:pPr>
          </w:p>
        </w:tc>
        <w:tc>
          <w:tcPr>
            <w:tcW w:w="2785" w:type="pct"/>
          </w:tcPr>
          <w:p w14:paraId="2A1C8C7C" w14:textId="77777777" w:rsidR="00934C9F" w:rsidRPr="00325D39" w:rsidRDefault="00934C9F" w:rsidP="00D809D4">
            <w:pPr>
              <w:pStyle w:val="GOSTTablenorm"/>
            </w:pPr>
          </w:p>
        </w:tc>
      </w:tr>
      <w:tr w:rsidR="00BA18A6" w:rsidRPr="00BA18A6" w14:paraId="2868B1B1" w14:textId="77777777" w:rsidTr="00531AEF">
        <w:trPr>
          <w:trHeight w:val="20"/>
        </w:trPr>
        <w:tc>
          <w:tcPr>
            <w:tcW w:w="445" w:type="pct"/>
          </w:tcPr>
          <w:p w14:paraId="35D68D9B" w14:textId="77777777" w:rsidR="00BA18A6" w:rsidRDefault="00BA18A6" w:rsidP="00D809D4">
            <w:pPr>
              <w:pStyle w:val="GOSTTablenorm"/>
            </w:pPr>
          </w:p>
        </w:tc>
        <w:tc>
          <w:tcPr>
            <w:tcW w:w="601" w:type="pct"/>
          </w:tcPr>
          <w:p w14:paraId="03034642" w14:textId="77777777" w:rsidR="00BA18A6" w:rsidRPr="000815DE" w:rsidRDefault="00BA18A6" w:rsidP="00D809D4">
            <w:pPr>
              <w:pStyle w:val="GOSTTablenorm"/>
            </w:pPr>
          </w:p>
        </w:tc>
        <w:tc>
          <w:tcPr>
            <w:tcW w:w="1169" w:type="pct"/>
          </w:tcPr>
          <w:p w14:paraId="2FAB0860" w14:textId="77777777" w:rsidR="00BA18A6" w:rsidRPr="000815DE" w:rsidRDefault="00BA18A6" w:rsidP="00D809D4">
            <w:pPr>
              <w:pStyle w:val="GOSTTablenorm"/>
            </w:pPr>
          </w:p>
        </w:tc>
        <w:tc>
          <w:tcPr>
            <w:tcW w:w="2785" w:type="pct"/>
          </w:tcPr>
          <w:p w14:paraId="4F6D1FC5" w14:textId="77777777" w:rsidR="00BA18A6" w:rsidRPr="000815DE" w:rsidRDefault="00BA18A6" w:rsidP="00D809D4">
            <w:pPr>
              <w:pStyle w:val="GOSTTablenorm"/>
            </w:pPr>
          </w:p>
        </w:tc>
      </w:tr>
      <w:tr w:rsidR="002F7D15" w:rsidRPr="00BA18A6" w14:paraId="19AC0034" w14:textId="77777777" w:rsidTr="00531AEF">
        <w:trPr>
          <w:trHeight w:val="20"/>
        </w:trPr>
        <w:tc>
          <w:tcPr>
            <w:tcW w:w="445" w:type="pct"/>
          </w:tcPr>
          <w:p w14:paraId="5375A712" w14:textId="77777777" w:rsidR="002F7D15" w:rsidRDefault="002F7D15" w:rsidP="00D809D4">
            <w:pPr>
              <w:pStyle w:val="GOSTTablenorm"/>
            </w:pPr>
          </w:p>
        </w:tc>
        <w:tc>
          <w:tcPr>
            <w:tcW w:w="601" w:type="pct"/>
          </w:tcPr>
          <w:p w14:paraId="63973A39" w14:textId="77777777" w:rsidR="002F7D15" w:rsidRDefault="002F7D15" w:rsidP="00D809D4">
            <w:pPr>
              <w:pStyle w:val="GOSTTablenorm"/>
            </w:pPr>
          </w:p>
        </w:tc>
        <w:tc>
          <w:tcPr>
            <w:tcW w:w="1169" w:type="pct"/>
          </w:tcPr>
          <w:p w14:paraId="3BA190FF" w14:textId="77777777" w:rsidR="002F7D15" w:rsidRPr="000815DE" w:rsidRDefault="002F7D15" w:rsidP="00D809D4">
            <w:pPr>
              <w:pStyle w:val="GOSTTablenorm"/>
            </w:pPr>
          </w:p>
        </w:tc>
        <w:tc>
          <w:tcPr>
            <w:tcW w:w="2785" w:type="pct"/>
          </w:tcPr>
          <w:p w14:paraId="40445CE1" w14:textId="77777777" w:rsidR="002F7D15" w:rsidRPr="002F7D15" w:rsidRDefault="002F7D15" w:rsidP="00D809D4">
            <w:pPr>
              <w:pStyle w:val="GOSTTablenorm"/>
            </w:pPr>
          </w:p>
        </w:tc>
      </w:tr>
    </w:tbl>
    <w:p w14:paraId="769083E8" w14:textId="77777777" w:rsidR="009E5FA1" w:rsidRDefault="009E5FA1" w:rsidP="00B02032">
      <w:pPr>
        <w:pStyle w:val="GOSTNormal"/>
      </w:pPr>
    </w:p>
    <w:sectPr w:rsidR="009E5FA1" w:rsidSect="00E03084">
      <w:headerReference w:type="even" r:id="rId68"/>
      <w:footerReference w:type="default" r:id="rId69"/>
      <w:pgSz w:w="11906" w:h="16838" w:code="9"/>
      <w:pgMar w:top="567" w:right="851" w:bottom="56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CB21C" w14:textId="77777777" w:rsidR="008F056F" w:rsidRDefault="008F056F">
      <w:r>
        <w:separator/>
      </w:r>
    </w:p>
    <w:p w14:paraId="53499C9D" w14:textId="77777777" w:rsidR="008F056F" w:rsidRDefault="008F056F"/>
  </w:endnote>
  <w:endnote w:type="continuationSeparator" w:id="0">
    <w:p w14:paraId="7D85EB97" w14:textId="77777777" w:rsidR="008F056F" w:rsidRDefault="008F056F">
      <w:r>
        <w:continuationSeparator/>
      </w:r>
    </w:p>
    <w:p w14:paraId="15ABE95B" w14:textId="77777777" w:rsidR="008F056F" w:rsidRDefault="008F05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B0B64" w14:textId="2BE1A9B6" w:rsidR="000D75B1" w:rsidRDefault="000D75B1" w:rsidP="00467359">
    <w:pPr>
      <w:pStyle w:val="afff"/>
      <w:jc w:val="center"/>
    </w:pPr>
    <w:r>
      <w:t>20</w:t>
    </w:r>
    <w:r>
      <w:rPr>
        <w:lang w:val="en-US"/>
      </w:rPr>
      <w:t>2</w:t>
    </w:r>
    <w:r w:rsidR="00333657">
      <w:t>2</w:t>
    </w:r>
    <w:r>
      <w:t xml:space="preserve"> г.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7DF7E" w14:textId="77777777" w:rsidR="000D75B1" w:rsidRDefault="000D75B1">
    <w:pPr>
      <w:pStyle w:val="GOSTTitul0"/>
    </w:pPr>
    <w:r>
      <w:t>Москва</w:t>
    </w:r>
  </w:p>
  <w:p w14:paraId="3E75B878" w14:textId="77777777" w:rsidR="000D75B1" w:rsidRDefault="000D75B1">
    <w:pPr>
      <w:pStyle w:val="GOSTTitul0"/>
    </w:pPr>
    <w:r>
      <w:t>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44766" w14:textId="77777777" w:rsidR="000D75B1" w:rsidRPr="0065617A" w:rsidRDefault="000D75B1" w:rsidP="007E00B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0F970" w14:textId="77777777" w:rsidR="000D75B1" w:rsidRDefault="000D75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6A6D6" w14:textId="77777777" w:rsidR="008F056F" w:rsidRDefault="008F056F">
      <w:r>
        <w:separator/>
      </w:r>
    </w:p>
    <w:p w14:paraId="012B2CC6" w14:textId="77777777" w:rsidR="008F056F" w:rsidRDefault="008F056F"/>
  </w:footnote>
  <w:footnote w:type="continuationSeparator" w:id="0">
    <w:p w14:paraId="606A088F" w14:textId="77777777" w:rsidR="008F056F" w:rsidRDefault="008F056F">
      <w:r>
        <w:continuationSeparator/>
      </w:r>
    </w:p>
    <w:p w14:paraId="5ED73C60" w14:textId="77777777" w:rsidR="008F056F" w:rsidRDefault="008F05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E0FCF" w14:textId="77777777" w:rsidR="000D75B1" w:rsidRDefault="000D75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  <w:tblLook w:val="0000" w:firstRow="0" w:lastRow="0" w:firstColumn="0" w:lastColumn="0" w:noHBand="0" w:noVBand="0"/>
    </w:tblPr>
    <w:tblGrid>
      <w:gridCol w:w="2428"/>
      <w:gridCol w:w="6565"/>
      <w:gridCol w:w="1098"/>
    </w:tblGrid>
    <w:tr w:rsidR="000D75B1" w:rsidRPr="006609C8" w14:paraId="77CB165F" w14:textId="77777777" w:rsidTr="00BB7944">
      <w:trPr>
        <w:cantSplit/>
      </w:trPr>
      <w:tc>
        <w:tcPr>
          <w:tcW w:w="1203" w:type="pct"/>
          <w:vAlign w:val="center"/>
        </w:tcPr>
        <w:p w14:paraId="736C9CCC" w14:textId="77777777" w:rsidR="000D75B1" w:rsidRPr="006609C8" w:rsidRDefault="000D75B1" w:rsidP="005165C0">
          <w:pPr>
            <w:pStyle w:val="GOSTheader"/>
          </w:pPr>
          <w:r w:rsidRPr="006609C8">
            <w:t xml:space="preserve">Наименование </w:t>
          </w:r>
          <w:r>
            <w:t>И</w:t>
          </w:r>
          <w:r w:rsidRPr="006609C8">
            <w:t>С:</w:t>
          </w:r>
        </w:p>
      </w:tc>
      <w:tc>
        <w:tcPr>
          <w:tcW w:w="3797" w:type="pct"/>
          <w:gridSpan w:val="2"/>
          <w:vAlign w:val="center"/>
        </w:tcPr>
        <w:p w14:paraId="28C8370C" w14:textId="77777777" w:rsidR="000D75B1" w:rsidRDefault="000D75B1" w:rsidP="005165C0">
          <w:pPr>
            <w:pStyle w:val="GOSTheader"/>
          </w:pPr>
          <w:r>
            <w:t>Государственная интегрированная информационная система управления общественными финансами «Электронный бюджет»</w:t>
          </w:r>
        </w:p>
        <w:p w14:paraId="23F48CD2" w14:textId="77777777" w:rsidR="000D75B1" w:rsidRPr="001267EC" w:rsidRDefault="000D75B1" w:rsidP="005165C0">
          <w:pPr>
            <w:pStyle w:val="GOSTheader"/>
          </w:pPr>
          <w:r>
            <w:t>Подсистема обеспечения интеграции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</w:t>
          </w:r>
        </w:p>
      </w:tc>
    </w:tr>
    <w:tr w:rsidR="000D75B1" w:rsidRPr="006609C8" w14:paraId="527FF88F" w14:textId="77777777" w:rsidTr="00BB7944">
      <w:trPr>
        <w:cantSplit/>
        <w:trHeight w:val="143"/>
      </w:trPr>
      <w:tc>
        <w:tcPr>
          <w:tcW w:w="1203" w:type="pct"/>
          <w:vAlign w:val="center"/>
        </w:tcPr>
        <w:p w14:paraId="452642A8" w14:textId="77777777" w:rsidR="000D75B1" w:rsidRPr="005165C0" w:rsidRDefault="000D75B1" w:rsidP="00F37AC2">
          <w:pPr>
            <w:pStyle w:val="GOSTheader"/>
          </w:pPr>
          <w:r w:rsidRPr="005165C0">
            <w:t>Название документа:</w:t>
          </w:r>
        </w:p>
      </w:tc>
      <w:tc>
        <w:tcPr>
          <w:tcW w:w="3253" w:type="pct"/>
          <w:vAlign w:val="center"/>
        </w:tcPr>
        <w:p w14:paraId="67D80284" w14:textId="1B0CA90B" w:rsidR="000D75B1" w:rsidRPr="005165C0" w:rsidRDefault="000D75B1" w:rsidP="00F37AC2">
          <w:pPr>
            <w:pStyle w:val="GOSTheader"/>
          </w:pPr>
          <w:r>
            <w:t>Функциональность для обмена пользовательскими информационными сообщениями</w:t>
          </w:r>
        </w:p>
      </w:tc>
      <w:tc>
        <w:tcPr>
          <w:tcW w:w="544" w:type="pct"/>
        </w:tcPr>
        <w:p w14:paraId="64E579D6" w14:textId="6155ED9C" w:rsidR="000D75B1" w:rsidRPr="006609C8" w:rsidRDefault="000D75B1" w:rsidP="00F37AC2">
          <w:pPr>
            <w:pStyle w:val="GOSTheader"/>
          </w:pPr>
          <w:r w:rsidRPr="006609C8">
            <w:t xml:space="preserve">Стр. </w:t>
          </w:r>
          <w:r w:rsidRPr="00001EC9">
            <w:rPr>
              <w:rStyle w:val="affa"/>
            </w:rPr>
            <w:fldChar w:fldCharType="begin"/>
          </w:r>
          <w:r w:rsidRPr="00001EC9">
            <w:rPr>
              <w:rStyle w:val="affa"/>
            </w:rPr>
            <w:instrText xml:space="preserve"> PAGE </w:instrText>
          </w:r>
          <w:r w:rsidRPr="00001EC9">
            <w:rPr>
              <w:rStyle w:val="affa"/>
            </w:rPr>
            <w:fldChar w:fldCharType="separate"/>
          </w:r>
          <w:r w:rsidR="00333657">
            <w:rPr>
              <w:rStyle w:val="affa"/>
              <w:noProof/>
            </w:rPr>
            <w:t>20</w:t>
          </w:r>
          <w:r w:rsidRPr="00001EC9">
            <w:rPr>
              <w:rStyle w:val="affa"/>
            </w:rPr>
            <w:fldChar w:fldCharType="end"/>
          </w:r>
        </w:p>
      </w:tc>
    </w:tr>
  </w:tbl>
  <w:p w14:paraId="126F5C6B" w14:textId="77777777" w:rsidR="000D75B1" w:rsidRDefault="000D75B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5ED02" w14:textId="77777777" w:rsidR="000D75B1" w:rsidRDefault="000D75B1"/>
  <w:p w14:paraId="64223839" w14:textId="77777777" w:rsidR="000D75B1" w:rsidRDefault="000D75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D68AC"/>
    <w:multiLevelType w:val="hybridMultilevel"/>
    <w:tmpl w:val="DF8CB6EE"/>
    <w:lvl w:ilvl="0" w:tplc="3E582CBA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cs="Times New Roman" w:hint="default"/>
        <w:b/>
        <w:i w:val="0"/>
        <w:color w:val="auto"/>
        <w:sz w:val="22"/>
      </w:rPr>
    </w:lvl>
    <w:lvl w:ilvl="1" w:tplc="DD801ABA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2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3" w15:restartNumberingAfterBreak="0">
    <w:nsid w:val="0E85240F"/>
    <w:multiLevelType w:val="hybridMultilevel"/>
    <w:tmpl w:val="175A47B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0D44707"/>
    <w:multiLevelType w:val="multilevel"/>
    <w:tmpl w:val="A3DA81C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6" w15:restartNumberingAfterBreak="0">
    <w:nsid w:val="1CDC56DB"/>
    <w:multiLevelType w:val="hybridMultilevel"/>
    <w:tmpl w:val="A1A838F6"/>
    <w:lvl w:ilvl="0" w:tplc="F45C1B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8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1B60B85"/>
    <w:multiLevelType w:val="multilevel"/>
    <w:tmpl w:val="3D007FB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lang w:val="ru-RU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20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9153DD3"/>
    <w:multiLevelType w:val="multilevel"/>
    <w:tmpl w:val="C56670DC"/>
    <w:name w:val="***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 w15:restartNumberingAfterBreak="0">
    <w:nsid w:val="2B853D5B"/>
    <w:multiLevelType w:val="hybridMultilevel"/>
    <w:tmpl w:val="698CA3DC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576F86"/>
    <w:multiLevelType w:val="hybridMultilevel"/>
    <w:tmpl w:val="2846843A"/>
    <w:lvl w:ilvl="0" w:tplc="C0FABFE4">
      <w:start w:val="1"/>
      <w:numFmt w:val="decimal"/>
      <w:lvlText w:val="%1."/>
      <w:lvlJc w:val="left"/>
      <w:pPr>
        <w:tabs>
          <w:tab w:val="num" w:pos="142"/>
        </w:tabs>
        <w:ind w:left="85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24" w15:restartNumberingAfterBreak="0">
    <w:nsid w:val="3E050353"/>
    <w:multiLevelType w:val="multilevel"/>
    <w:tmpl w:val="ADFC17BA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25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9F57318"/>
    <w:multiLevelType w:val="hybridMultilevel"/>
    <w:tmpl w:val="BF1638D4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9" w15:restartNumberingAfterBreak="0">
    <w:nsid w:val="4D8D6BEB"/>
    <w:multiLevelType w:val="hybridMultilevel"/>
    <w:tmpl w:val="033213CA"/>
    <w:lvl w:ilvl="0" w:tplc="0419000F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044427"/>
    <w:multiLevelType w:val="hybridMultilevel"/>
    <w:tmpl w:val="FCA4AF74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3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4B19B7"/>
    <w:multiLevelType w:val="hybridMultilevel"/>
    <w:tmpl w:val="99027C14"/>
    <w:lvl w:ilvl="0" w:tplc="E760F2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A900DCA4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6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50F43FD"/>
    <w:multiLevelType w:val="hybridMultilevel"/>
    <w:tmpl w:val="E24278E8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C164DF2"/>
    <w:multiLevelType w:val="multilevel"/>
    <w:tmpl w:val="3D007FB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lang w:val="ru-RU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40" w15:restartNumberingAfterBreak="0">
    <w:nsid w:val="742D30F7"/>
    <w:multiLevelType w:val="hybridMultilevel"/>
    <w:tmpl w:val="D50497C4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5C5E15"/>
    <w:multiLevelType w:val="multilevel"/>
    <w:tmpl w:val="3D007FB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lang w:val="ru-RU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42" w15:restartNumberingAfterBreak="0">
    <w:nsid w:val="7C0050E1"/>
    <w:multiLevelType w:val="hybridMultilevel"/>
    <w:tmpl w:val="2846843A"/>
    <w:lvl w:ilvl="0" w:tplc="C0FABFE4">
      <w:start w:val="1"/>
      <w:numFmt w:val="decimal"/>
      <w:lvlText w:val="%1."/>
      <w:lvlJc w:val="left"/>
      <w:pPr>
        <w:tabs>
          <w:tab w:val="num" w:pos="142"/>
        </w:tabs>
        <w:ind w:left="85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43" w15:restartNumberingAfterBreak="0">
    <w:nsid w:val="7F857445"/>
    <w:multiLevelType w:val="hybridMultilevel"/>
    <w:tmpl w:val="897497E8"/>
    <w:lvl w:ilvl="0" w:tplc="0306636C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26"/>
  </w:num>
  <w:num w:numId="2">
    <w:abstractNumId w:val="20"/>
  </w:num>
  <w:num w:numId="3">
    <w:abstractNumId w:val="9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7"/>
  </w:num>
  <w:num w:numId="14">
    <w:abstractNumId w:val="40"/>
  </w:num>
  <w:num w:numId="15">
    <w:abstractNumId w:val="36"/>
  </w:num>
  <w:num w:numId="16">
    <w:abstractNumId w:val="42"/>
    <w:lvlOverride w:ilvl="0">
      <w:startOverride w:val="1"/>
    </w:lvlOverride>
  </w:num>
  <w:num w:numId="17">
    <w:abstractNumId w:val="42"/>
    <w:lvlOverride w:ilvl="0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14"/>
  </w:num>
  <w:num w:numId="27">
    <w:abstractNumId w:val="25"/>
  </w:num>
  <w:num w:numId="28">
    <w:abstractNumId w:val="11"/>
  </w:num>
  <w:num w:numId="29">
    <w:abstractNumId w:val="42"/>
    <w:lvlOverride w:ilvl="0">
      <w:startOverride w:val="1"/>
    </w:lvlOverride>
  </w:num>
  <w:num w:numId="30">
    <w:abstractNumId w:val="10"/>
  </w:num>
  <w:num w:numId="31">
    <w:abstractNumId w:val="39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34"/>
  </w:num>
  <w:num w:numId="39">
    <w:abstractNumId w:val="37"/>
  </w:num>
  <w:num w:numId="40">
    <w:abstractNumId w:val="40"/>
  </w:num>
  <w:num w:numId="41">
    <w:abstractNumId w:val="27"/>
  </w:num>
  <w:num w:numId="42">
    <w:abstractNumId w:val="22"/>
  </w:num>
  <w:num w:numId="43">
    <w:abstractNumId w:val="28"/>
  </w:num>
  <w:num w:numId="44">
    <w:abstractNumId w:val="17"/>
  </w:num>
  <w:num w:numId="45">
    <w:abstractNumId w:val="31"/>
  </w:num>
  <w:num w:numId="46">
    <w:abstractNumId w:val="33"/>
  </w:num>
  <w:num w:numId="47">
    <w:abstractNumId w:val="32"/>
  </w:num>
  <w:num w:numId="48">
    <w:abstractNumId w:val="35"/>
  </w:num>
  <w:num w:numId="49">
    <w:abstractNumId w:val="12"/>
  </w:num>
  <w:num w:numId="50">
    <w:abstractNumId w:val="30"/>
  </w:num>
  <w:num w:numId="51">
    <w:abstractNumId w:val="38"/>
  </w:num>
  <w:num w:numId="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5"/>
  </w:num>
  <w:num w:numId="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5"/>
  </w:num>
  <w:num w:numId="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3"/>
  </w:num>
  <w:num w:numId="72">
    <w:abstractNumId w:val="29"/>
  </w:num>
  <w:num w:numId="73">
    <w:abstractNumId w:val="43"/>
  </w:num>
  <w:num w:numId="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6"/>
  </w:num>
  <w:num w:numId="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6"/>
  <w:drawingGridVerticalSpacing w:val="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7"/>
    <w:rsid w:val="000027E4"/>
    <w:rsid w:val="00003297"/>
    <w:rsid w:val="000164FC"/>
    <w:rsid w:val="00024C48"/>
    <w:rsid w:val="0002685E"/>
    <w:rsid w:val="0003009B"/>
    <w:rsid w:val="00031E92"/>
    <w:rsid w:val="00041B00"/>
    <w:rsid w:val="000449E3"/>
    <w:rsid w:val="000450DF"/>
    <w:rsid w:val="00051872"/>
    <w:rsid w:val="00053083"/>
    <w:rsid w:val="00055144"/>
    <w:rsid w:val="000671A5"/>
    <w:rsid w:val="00070341"/>
    <w:rsid w:val="000721B0"/>
    <w:rsid w:val="00074C04"/>
    <w:rsid w:val="000769EC"/>
    <w:rsid w:val="00084205"/>
    <w:rsid w:val="00086942"/>
    <w:rsid w:val="00091DE8"/>
    <w:rsid w:val="000A12C7"/>
    <w:rsid w:val="000A636A"/>
    <w:rsid w:val="000A7157"/>
    <w:rsid w:val="000B1402"/>
    <w:rsid w:val="000B1439"/>
    <w:rsid w:val="000B2EF8"/>
    <w:rsid w:val="000D12EF"/>
    <w:rsid w:val="000D75B1"/>
    <w:rsid w:val="001030A1"/>
    <w:rsid w:val="001033D3"/>
    <w:rsid w:val="00106581"/>
    <w:rsid w:val="00110B56"/>
    <w:rsid w:val="00112DBC"/>
    <w:rsid w:val="00114DD4"/>
    <w:rsid w:val="0012384D"/>
    <w:rsid w:val="00123D2B"/>
    <w:rsid w:val="00124067"/>
    <w:rsid w:val="0012419D"/>
    <w:rsid w:val="001269AC"/>
    <w:rsid w:val="00127253"/>
    <w:rsid w:val="00132424"/>
    <w:rsid w:val="00136EDA"/>
    <w:rsid w:val="00137102"/>
    <w:rsid w:val="001457CF"/>
    <w:rsid w:val="0014768A"/>
    <w:rsid w:val="00154323"/>
    <w:rsid w:val="00155F83"/>
    <w:rsid w:val="001627AB"/>
    <w:rsid w:val="00164BD9"/>
    <w:rsid w:val="0017290C"/>
    <w:rsid w:val="00185C2E"/>
    <w:rsid w:val="00191CD7"/>
    <w:rsid w:val="001944E9"/>
    <w:rsid w:val="001A352C"/>
    <w:rsid w:val="001A6B12"/>
    <w:rsid w:val="001B528A"/>
    <w:rsid w:val="001B5E0F"/>
    <w:rsid w:val="001C76ED"/>
    <w:rsid w:val="001D3C58"/>
    <w:rsid w:val="001D612C"/>
    <w:rsid w:val="001E6B46"/>
    <w:rsid w:val="001F5325"/>
    <w:rsid w:val="0020114F"/>
    <w:rsid w:val="00201ED1"/>
    <w:rsid w:val="00202261"/>
    <w:rsid w:val="00204A8B"/>
    <w:rsid w:val="00214C4F"/>
    <w:rsid w:val="00215F70"/>
    <w:rsid w:val="002167F9"/>
    <w:rsid w:val="00217BB5"/>
    <w:rsid w:val="00221701"/>
    <w:rsid w:val="00225C25"/>
    <w:rsid w:val="00226B9A"/>
    <w:rsid w:val="002275B7"/>
    <w:rsid w:val="002326B2"/>
    <w:rsid w:val="00234199"/>
    <w:rsid w:val="00234A12"/>
    <w:rsid w:val="002350D7"/>
    <w:rsid w:val="00236092"/>
    <w:rsid w:val="0024746B"/>
    <w:rsid w:val="002519AD"/>
    <w:rsid w:val="00260D7C"/>
    <w:rsid w:val="00275694"/>
    <w:rsid w:val="002808C4"/>
    <w:rsid w:val="002826E0"/>
    <w:rsid w:val="00283EAD"/>
    <w:rsid w:val="002A104F"/>
    <w:rsid w:val="002B2C3C"/>
    <w:rsid w:val="002C1494"/>
    <w:rsid w:val="002C6B13"/>
    <w:rsid w:val="002C7355"/>
    <w:rsid w:val="002D1698"/>
    <w:rsid w:val="002D2CE0"/>
    <w:rsid w:val="002D4F5D"/>
    <w:rsid w:val="002D6C58"/>
    <w:rsid w:val="002E2226"/>
    <w:rsid w:val="002E4DE9"/>
    <w:rsid w:val="002F03AB"/>
    <w:rsid w:val="002F49FC"/>
    <w:rsid w:val="002F5204"/>
    <w:rsid w:val="002F7D15"/>
    <w:rsid w:val="0030109F"/>
    <w:rsid w:val="00303401"/>
    <w:rsid w:val="00303B8B"/>
    <w:rsid w:val="00307350"/>
    <w:rsid w:val="00316452"/>
    <w:rsid w:val="00317641"/>
    <w:rsid w:val="00323D11"/>
    <w:rsid w:val="00325D39"/>
    <w:rsid w:val="00325F7D"/>
    <w:rsid w:val="00333657"/>
    <w:rsid w:val="00333EAA"/>
    <w:rsid w:val="00336FCA"/>
    <w:rsid w:val="00340E44"/>
    <w:rsid w:val="003428CE"/>
    <w:rsid w:val="00347C20"/>
    <w:rsid w:val="00367C95"/>
    <w:rsid w:val="003821D3"/>
    <w:rsid w:val="0038341A"/>
    <w:rsid w:val="003839E3"/>
    <w:rsid w:val="00385526"/>
    <w:rsid w:val="00391B40"/>
    <w:rsid w:val="00394AFC"/>
    <w:rsid w:val="003A3C31"/>
    <w:rsid w:val="003A7904"/>
    <w:rsid w:val="003C130A"/>
    <w:rsid w:val="003C1F2B"/>
    <w:rsid w:val="003D0229"/>
    <w:rsid w:val="003D47E9"/>
    <w:rsid w:val="003E5A9A"/>
    <w:rsid w:val="003E5D15"/>
    <w:rsid w:val="003F148C"/>
    <w:rsid w:val="003F2D44"/>
    <w:rsid w:val="003F5EB7"/>
    <w:rsid w:val="0040008E"/>
    <w:rsid w:val="0040082F"/>
    <w:rsid w:val="004008B6"/>
    <w:rsid w:val="00404E04"/>
    <w:rsid w:val="00410A63"/>
    <w:rsid w:val="00414849"/>
    <w:rsid w:val="00416808"/>
    <w:rsid w:val="00420B69"/>
    <w:rsid w:val="00420FE7"/>
    <w:rsid w:val="00422B82"/>
    <w:rsid w:val="00426B7B"/>
    <w:rsid w:val="004306C4"/>
    <w:rsid w:val="00435B5F"/>
    <w:rsid w:val="00441C26"/>
    <w:rsid w:val="00444C4D"/>
    <w:rsid w:val="004532D8"/>
    <w:rsid w:val="004540BB"/>
    <w:rsid w:val="00454F60"/>
    <w:rsid w:val="00462928"/>
    <w:rsid w:val="00467019"/>
    <w:rsid w:val="00467359"/>
    <w:rsid w:val="004706D0"/>
    <w:rsid w:val="00477614"/>
    <w:rsid w:val="004830EC"/>
    <w:rsid w:val="00484C9C"/>
    <w:rsid w:val="00485387"/>
    <w:rsid w:val="00486F4F"/>
    <w:rsid w:val="00494AC2"/>
    <w:rsid w:val="004A08FF"/>
    <w:rsid w:val="004A6C3C"/>
    <w:rsid w:val="004B1ABE"/>
    <w:rsid w:val="004B2AD1"/>
    <w:rsid w:val="004B3FE5"/>
    <w:rsid w:val="004B7807"/>
    <w:rsid w:val="004B7F13"/>
    <w:rsid w:val="004C2938"/>
    <w:rsid w:val="004C6C22"/>
    <w:rsid w:val="004D68E2"/>
    <w:rsid w:val="004E10D1"/>
    <w:rsid w:val="004E700A"/>
    <w:rsid w:val="004E70B1"/>
    <w:rsid w:val="004E7250"/>
    <w:rsid w:val="004F5444"/>
    <w:rsid w:val="004F5DBA"/>
    <w:rsid w:val="004F6843"/>
    <w:rsid w:val="00500E0D"/>
    <w:rsid w:val="005037E1"/>
    <w:rsid w:val="005049C8"/>
    <w:rsid w:val="00505C6D"/>
    <w:rsid w:val="00507951"/>
    <w:rsid w:val="00514EE5"/>
    <w:rsid w:val="005159AE"/>
    <w:rsid w:val="005165C0"/>
    <w:rsid w:val="00521D49"/>
    <w:rsid w:val="00526567"/>
    <w:rsid w:val="00527FFB"/>
    <w:rsid w:val="00531AEF"/>
    <w:rsid w:val="00534724"/>
    <w:rsid w:val="00537862"/>
    <w:rsid w:val="00540B0B"/>
    <w:rsid w:val="00553649"/>
    <w:rsid w:val="00564807"/>
    <w:rsid w:val="00574975"/>
    <w:rsid w:val="005801B7"/>
    <w:rsid w:val="00581872"/>
    <w:rsid w:val="005827E4"/>
    <w:rsid w:val="0058332A"/>
    <w:rsid w:val="00584204"/>
    <w:rsid w:val="00587516"/>
    <w:rsid w:val="005A03F4"/>
    <w:rsid w:val="005A44A4"/>
    <w:rsid w:val="005A7C80"/>
    <w:rsid w:val="005B31CD"/>
    <w:rsid w:val="005B51E6"/>
    <w:rsid w:val="005B7946"/>
    <w:rsid w:val="005C79EF"/>
    <w:rsid w:val="005D1BE9"/>
    <w:rsid w:val="005F2A40"/>
    <w:rsid w:val="005F73A8"/>
    <w:rsid w:val="00605043"/>
    <w:rsid w:val="0060629B"/>
    <w:rsid w:val="00612EDC"/>
    <w:rsid w:val="006210AC"/>
    <w:rsid w:val="00622E1C"/>
    <w:rsid w:val="00624363"/>
    <w:rsid w:val="00626275"/>
    <w:rsid w:val="00626BDE"/>
    <w:rsid w:val="0062782C"/>
    <w:rsid w:val="00627ED9"/>
    <w:rsid w:val="00630D08"/>
    <w:rsid w:val="00634FB7"/>
    <w:rsid w:val="006359EB"/>
    <w:rsid w:val="006427F8"/>
    <w:rsid w:val="00643DFA"/>
    <w:rsid w:val="0064517F"/>
    <w:rsid w:val="00650BD9"/>
    <w:rsid w:val="00651A5A"/>
    <w:rsid w:val="006545F7"/>
    <w:rsid w:val="0066372D"/>
    <w:rsid w:val="006639E8"/>
    <w:rsid w:val="00663AA5"/>
    <w:rsid w:val="00667FA2"/>
    <w:rsid w:val="006701C4"/>
    <w:rsid w:val="00671EFF"/>
    <w:rsid w:val="00675742"/>
    <w:rsid w:val="00677270"/>
    <w:rsid w:val="00695E8C"/>
    <w:rsid w:val="006A1A47"/>
    <w:rsid w:val="006A60F4"/>
    <w:rsid w:val="006B23EB"/>
    <w:rsid w:val="006C035D"/>
    <w:rsid w:val="006C2D9B"/>
    <w:rsid w:val="006C2E7B"/>
    <w:rsid w:val="006C48CF"/>
    <w:rsid w:val="006D0BED"/>
    <w:rsid w:val="006D1995"/>
    <w:rsid w:val="006D3E6D"/>
    <w:rsid w:val="006D6123"/>
    <w:rsid w:val="006E22F7"/>
    <w:rsid w:val="006E3E67"/>
    <w:rsid w:val="006F4CB9"/>
    <w:rsid w:val="006F7D6F"/>
    <w:rsid w:val="007005E5"/>
    <w:rsid w:val="00704AFA"/>
    <w:rsid w:val="00705652"/>
    <w:rsid w:val="007111E0"/>
    <w:rsid w:val="00717676"/>
    <w:rsid w:val="00717E7C"/>
    <w:rsid w:val="0073417E"/>
    <w:rsid w:val="007426C2"/>
    <w:rsid w:val="00744203"/>
    <w:rsid w:val="00746EC6"/>
    <w:rsid w:val="0074738C"/>
    <w:rsid w:val="007476EC"/>
    <w:rsid w:val="00751B68"/>
    <w:rsid w:val="007659FE"/>
    <w:rsid w:val="007822AD"/>
    <w:rsid w:val="00784073"/>
    <w:rsid w:val="007937F8"/>
    <w:rsid w:val="007A02E7"/>
    <w:rsid w:val="007A7859"/>
    <w:rsid w:val="007A7A44"/>
    <w:rsid w:val="007B046E"/>
    <w:rsid w:val="007C38E2"/>
    <w:rsid w:val="007C6CA5"/>
    <w:rsid w:val="007D4010"/>
    <w:rsid w:val="007D499C"/>
    <w:rsid w:val="007D56CF"/>
    <w:rsid w:val="007D5E3C"/>
    <w:rsid w:val="007D64C6"/>
    <w:rsid w:val="007E00BB"/>
    <w:rsid w:val="007E22E2"/>
    <w:rsid w:val="007E5CC2"/>
    <w:rsid w:val="007E6270"/>
    <w:rsid w:val="007E7FB1"/>
    <w:rsid w:val="007F1261"/>
    <w:rsid w:val="007F3140"/>
    <w:rsid w:val="007F752A"/>
    <w:rsid w:val="00800B98"/>
    <w:rsid w:val="00801A6F"/>
    <w:rsid w:val="00802015"/>
    <w:rsid w:val="008044FD"/>
    <w:rsid w:val="00806DA1"/>
    <w:rsid w:val="00813231"/>
    <w:rsid w:val="00813448"/>
    <w:rsid w:val="008151EC"/>
    <w:rsid w:val="008249B8"/>
    <w:rsid w:val="0082546E"/>
    <w:rsid w:val="00831977"/>
    <w:rsid w:val="0083296A"/>
    <w:rsid w:val="00833964"/>
    <w:rsid w:val="00835BF9"/>
    <w:rsid w:val="0083638C"/>
    <w:rsid w:val="008402E6"/>
    <w:rsid w:val="0084426E"/>
    <w:rsid w:val="008446D5"/>
    <w:rsid w:val="00855464"/>
    <w:rsid w:val="00857B01"/>
    <w:rsid w:val="008715FA"/>
    <w:rsid w:val="00871C37"/>
    <w:rsid w:val="00874713"/>
    <w:rsid w:val="008857CC"/>
    <w:rsid w:val="008857D2"/>
    <w:rsid w:val="00885D8E"/>
    <w:rsid w:val="00892B72"/>
    <w:rsid w:val="00895310"/>
    <w:rsid w:val="0089660B"/>
    <w:rsid w:val="008A3713"/>
    <w:rsid w:val="008B01CF"/>
    <w:rsid w:val="008C12B7"/>
    <w:rsid w:val="008C1830"/>
    <w:rsid w:val="008E1052"/>
    <w:rsid w:val="008E37AC"/>
    <w:rsid w:val="008E5409"/>
    <w:rsid w:val="008F056F"/>
    <w:rsid w:val="008F4DB1"/>
    <w:rsid w:val="00905086"/>
    <w:rsid w:val="00921D57"/>
    <w:rsid w:val="00923308"/>
    <w:rsid w:val="00932759"/>
    <w:rsid w:val="009329D2"/>
    <w:rsid w:val="00934C9F"/>
    <w:rsid w:val="00944F02"/>
    <w:rsid w:val="00945DAA"/>
    <w:rsid w:val="00951E59"/>
    <w:rsid w:val="009611AE"/>
    <w:rsid w:val="009626C3"/>
    <w:rsid w:val="00975547"/>
    <w:rsid w:val="00980174"/>
    <w:rsid w:val="00980587"/>
    <w:rsid w:val="00985482"/>
    <w:rsid w:val="009A046E"/>
    <w:rsid w:val="009A38FB"/>
    <w:rsid w:val="009A3C13"/>
    <w:rsid w:val="009A678B"/>
    <w:rsid w:val="009B71F2"/>
    <w:rsid w:val="009C08B9"/>
    <w:rsid w:val="009C478C"/>
    <w:rsid w:val="009E13D9"/>
    <w:rsid w:val="009E5D49"/>
    <w:rsid w:val="009E5FA1"/>
    <w:rsid w:val="009E7463"/>
    <w:rsid w:val="009F266F"/>
    <w:rsid w:val="009F42B9"/>
    <w:rsid w:val="00A00485"/>
    <w:rsid w:val="00A00612"/>
    <w:rsid w:val="00A03EB7"/>
    <w:rsid w:val="00A1089D"/>
    <w:rsid w:val="00A12203"/>
    <w:rsid w:val="00A17573"/>
    <w:rsid w:val="00A2750B"/>
    <w:rsid w:val="00A4232B"/>
    <w:rsid w:val="00A43500"/>
    <w:rsid w:val="00A445D1"/>
    <w:rsid w:val="00A46C3E"/>
    <w:rsid w:val="00A50EA5"/>
    <w:rsid w:val="00A61244"/>
    <w:rsid w:val="00A63A56"/>
    <w:rsid w:val="00A65462"/>
    <w:rsid w:val="00A7069A"/>
    <w:rsid w:val="00A71C0C"/>
    <w:rsid w:val="00A71CC7"/>
    <w:rsid w:val="00A76219"/>
    <w:rsid w:val="00A838F3"/>
    <w:rsid w:val="00A8615C"/>
    <w:rsid w:val="00A874DC"/>
    <w:rsid w:val="00A9460F"/>
    <w:rsid w:val="00A97033"/>
    <w:rsid w:val="00A9747A"/>
    <w:rsid w:val="00AB581B"/>
    <w:rsid w:val="00AB5FEA"/>
    <w:rsid w:val="00AC14CD"/>
    <w:rsid w:val="00AD0B7B"/>
    <w:rsid w:val="00AD0E76"/>
    <w:rsid w:val="00AE2483"/>
    <w:rsid w:val="00AE3708"/>
    <w:rsid w:val="00AF0B32"/>
    <w:rsid w:val="00AF5394"/>
    <w:rsid w:val="00B00BAD"/>
    <w:rsid w:val="00B02032"/>
    <w:rsid w:val="00B06EBD"/>
    <w:rsid w:val="00B10051"/>
    <w:rsid w:val="00B134F3"/>
    <w:rsid w:val="00B160E9"/>
    <w:rsid w:val="00B30F16"/>
    <w:rsid w:val="00B43C2E"/>
    <w:rsid w:val="00B505A8"/>
    <w:rsid w:val="00B549B3"/>
    <w:rsid w:val="00B57508"/>
    <w:rsid w:val="00B57671"/>
    <w:rsid w:val="00B7631D"/>
    <w:rsid w:val="00B76C52"/>
    <w:rsid w:val="00B90033"/>
    <w:rsid w:val="00B903F9"/>
    <w:rsid w:val="00B92AAE"/>
    <w:rsid w:val="00B95558"/>
    <w:rsid w:val="00B957F5"/>
    <w:rsid w:val="00B962E4"/>
    <w:rsid w:val="00B96BA3"/>
    <w:rsid w:val="00BA18A6"/>
    <w:rsid w:val="00BA3353"/>
    <w:rsid w:val="00BA3828"/>
    <w:rsid w:val="00BA3FD3"/>
    <w:rsid w:val="00BA5A64"/>
    <w:rsid w:val="00BA79CC"/>
    <w:rsid w:val="00BB0FAB"/>
    <w:rsid w:val="00BB2D59"/>
    <w:rsid w:val="00BB7944"/>
    <w:rsid w:val="00BC61A1"/>
    <w:rsid w:val="00BC7D0D"/>
    <w:rsid w:val="00BF09D0"/>
    <w:rsid w:val="00C02CFF"/>
    <w:rsid w:val="00C02F8C"/>
    <w:rsid w:val="00C06827"/>
    <w:rsid w:val="00C151B6"/>
    <w:rsid w:val="00C1636B"/>
    <w:rsid w:val="00C16831"/>
    <w:rsid w:val="00C1779F"/>
    <w:rsid w:val="00C212F8"/>
    <w:rsid w:val="00C33273"/>
    <w:rsid w:val="00C455EA"/>
    <w:rsid w:val="00C45827"/>
    <w:rsid w:val="00C4638A"/>
    <w:rsid w:val="00C50B10"/>
    <w:rsid w:val="00C7006D"/>
    <w:rsid w:val="00C72BD4"/>
    <w:rsid w:val="00C75A19"/>
    <w:rsid w:val="00C81104"/>
    <w:rsid w:val="00C8323D"/>
    <w:rsid w:val="00C8490F"/>
    <w:rsid w:val="00C9063B"/>
    <w:rsid w:val="00C91D9C"/>
    <w:rsid w:val="00C96BA2"/>
    <w:rsid w:val="00C97134"/>
    <w:rsid w:val="00C97801"/>
    <w:rsid w:val="00CA6D06"/>
    <w:rsid w:val="00CB0321"/>
    <w:rsid w:val="00CB1856"/>
    <w:rsid w:val="00CC2C6A"/>
    <w:rsid w:val="00CC7108"/>
    <w:rsid w:val="00CD3367"/>
    <w:rsid w:val="00CD66CE"/>
    <w:rsid w:val="00CE34DE"/>
    <w:rsid w:val="00CE3A6C"/>
    <w:rsid w:val="00CE4A7F"/>
    <w:rsid w:val="00CE604F"/>
    <w:rsid w:val="00CF1D5D"/>
    <w:rsid w:val="00CF3C36"/>
    <w:rsid w:val="00CF56DA"/>
    <w:rsid w:val="00CF721B"/>
    <w:rsid w:val="00D02671"/>
    <w:rsid w:val="00D0771C"/>
    <w:rsid w:val="00D11ACE"/>
    <w:rsid w:val="00D13B2F"/>
    <w:rsid w:val="00D217A4"/>
    <w:rsid w:val="00D26A8C"/>
    <w:rsid w:val="00D33E9E"/>
    <w:rsid w:val="00D36988"/>
    <w:rsid w:val="00D36E58"/>
    <w:rsid w:val="00D4463E"/>
    <w:rsid w:val="00D45C06"/>
    <w:rsid w:val="00D50C62"/>
    <w:rsid w:val="00D535DE"/>
    <w:rsid w:val="00D545A1"/>
    <w:rsid w:val="00D56618"/>
    <w:rsid w:val="00D65E93"/>
    <w:rsid w:val="00D70FAD"/>
    <w:rsid w:val="00D71A90"/>
    <w:rsid w:val="00D71AE8"/>
    <w:rsid w:val="00D74A34"/>
    <w:rsid w:val="00D809D4"/>
    <w:rsid w:val="00D81E5D"/>
    <w:rsid w:val="00D96264"/>
    <w:rsid w:val="00DA1022"/>
    <w:rsid w:val="00DB101C"/>
    <w:rsid w:val="00DB3AAD"/>
    <w:rsid w:val="00DC334A"/>
    <w:rsid w:val="00DC34BD"/>
    <w:rsid w:val="00DD0341"/>
    <w:rsid w:val="00DD2183"/>
    <w:rsid w:val="00DD2501"/>
    <w:rsid w:val="00DD4617"/>
    <w:rsid w:val="00DD5BDE"/>
    <w:rsid w:val="00DD6291"/>
    <w:rsid w:val="00DD789C"/>
    <w:rsid w:val="00DE5047"/>
    <w:rsid w:val="00DE77D7"/>
    <w:rsid w:val="00E01D6E"/>
    <w:rsid w:val="00E03084"/>
    <w:rsid w:val="00E135FE"/>
    <w:rsid w:val="00E13CC5"/>
    <w:rsid w:val="00E13CCA"/>
    <w:rsid w:val="00E344C6"/>
    <w:rsid w:val="00E34B1C"/>
    <w:rsid w:val="00E3714F"/>
    <w:rsid w:val="00E37D2C"/>
    <w:rsid w:val="00E435A9"/>
    <w:rsid w:val="00E46B45"/>
    <w:rsid w:val="00E6111F"/>
    <w:rsid w:val="00E62F2D"/>
    <w:rsid w:val="00E65C77"/>
    <w:rsid w:val="00E66708"/>
    <w:rsid w:val="00E67322"/>
    <w:rsid w:val="00E7019A"/>
    <w:rsid w:val="00E75F03"/>
    <w:rsid w:val="00E81686"/>
    <w:rsid w:val="00E91708"/>
    <w:rsid w:val="00E96AC1"/>
    <w:rsid w:val="00EA131D"/>
    <w:rsid w:val="00EA6902"/>
    <w:rsid w:val="00EB2535"/>
    <w:rsid w:val="00EB5D86"/>
    <w:rsid w:val="00EB69E2"/>
    <w:rsid w:val="00EC2291"/>
    <w:rsid w:val="00ED195F"/>
    <w:rsid w:val="00ED3795"/>
    <w:rsid w:val="00EE3688"/>
    <w:rsid w:val="00EE49BE"/>
    <w:rsid w:val="00EE6D1A"/>
    <w:rsid w:val="00EE7068"/>
    <w:rsid w:val="00EF20CE"/>
    <w:rsid w:val="00EF6B67"/>
    <w:rsid w:val="00F014F1"/>
    <w:rsid w:val="00F05B0D"/>
    <w:rsid w:val="00F14862"/>
    <w:rsid w:val="00F16C04"/>
    <w:rsid w:val="00F202C9"/>
    <w:rsid w:val="00F23547"/>
    <w:rsid w:val="00F37A29"/>
    <w:rsid w:val="00F37AC2"/>
    <w:rsid w:val="00F43395"/>
    <w:rsid w:val="00F514F7"/>
    <w:rsid w:val="00F65A43"/>
    <w:rsid w:val="00F666C3"/>
    <w:rsid w:val="00F739BA"/>
    <w:rsid w:val="00F770A8"/>
    <w:rsid w:val="00F8053F"/>
    <w:rsid w:val="00F80E93"/>
    <w:rsid w:val="00F82AC0"/>
    <w:rsid w:val="00F84FF8"/>
    <w:rsid w:val="00F861A2"/>
    <w:rsid w:val="00F91439"/>
    <w:rsid w:val="00F975E9"/>
    <w:rsid w:val="00FA207E"/>
    <w:rsid w:val="00FA217D"/>
    <w:rsid w:val="00FA3BEE"/>
    <w:rsid w:val="00FA5C54"/>
    <w:rsid w:val="00FB02C7"/>
    <w:rsid w:val="00FB0305"/>
    <w:rsid w:val="00FB4EF1"/>
    <w:rsid w:val="00FC2677"/>
    <w:rsid w:val="00FC4798"/>
    <w:rsid w:val="00FD269B"/>
    <w:rsid w:val="00FD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597219"/>
  <w15:docId w15:val="{9CFCA1F0-2182-490A-91CD-68B20294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462928"/>
    <w:pPr>
      <w:ind w:firstLine="567"/>
      <w:jc w:val="both"/>
    </w:pPr>
    <w:rPr>
      <w:sz w:val="24"/>
    </w:rPr>
  </w:style>
  <w:style w:type="paragraph" w:styleId="1">
    <w:name w:val="heading 1"/>
    <w:aliases w:val="_GOST_1"/>
    <w:next w:val="GOSTNormal"/>
    <w:qFormat/>
    <w:rsid w:val="004C6C22"/>
    <w:pPr>
      <w:keepNext/>
      <w:pageBreakBefore/>
      <w:numPr>
        <w:numId w:val="51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"/>
    <w:basedOn w:val="1"/>
    <w:next w:val="GOSTNormal"/>
    <w:qFormat/>
    <w:rsid w:val="004C6C22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"/>
    <w:basedOn w:val="21"/>
    <w:next w:val="GOSTNormal"/>
    <w:link w:val="33"/>
    <w:qFormat/>
    <w:rsid w:val="004C6C22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"/>
    <w:basedOn w:val="32"/>
    <w:next w:val="GOSTNormal"/>
    <w:link w:val="42"/>
    <w:qFormat/>
    <w:rsid w:val="004C6C22"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qFormat/>
    <w:rsid w:val="004C6C22"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qFormat/>
    <w:rsid w:val="004C6C22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qFormat/>
    <w:rsid w:val="00DD789C"/>
    <w:pPr>
      <w:numPr>
        <w:ilvl w:val="6"/>
        <w:numId w:val="51"/>
      </w:numPr>
      <w:spacing w:before="240" w:after="60"/>
      <w:outlineLvl w:val="6"/>
    </w:pPr>
  </w:style>
  <w:style w:type="paragraph" w:styleId="8">
    <w:name w:val="heading 8"/>
    <w:basedOn w:val="a3"/>
    <w:next w:val="a3"/>
    <w:qFormat/>
    <w:rsid w:val="00DD789C"/>
    <w:pPr>
      <w:numPr>
        <w:ilvl w:val="7"/>
        <w:numId w:val="5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DD789C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4C6C22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4C6C22"/>
    <w:pPr>
      <w:keepNext w:val="0"/>
      <w:numPr>
        <w:numId w:val="39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4C6C22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4C6C22"/>
    <w:pPr>
      <w:numPr>
        <w:numId w:val="40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4C6C22"/>
    <w:pPr>
      <w:numPr>
        <w:numId w:val="41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rsid w:val="004C6C22"/>
    <w:pPr>
      <w:numPr>
        <w:numId w:val="42"/>
      </w:numPr>
    </w:pPr>
    <w:rPr>
      <w:snapToGrid w:val="0"/>
    </w:rPr>
  </w:style>
  <w:style w:type="paragraph" w:customStyle="1" w:styleId="GOSTListmark4">
    <w:name w:val="_GOST_List_mark4"/>
    <w:basedOn w:val="a3"/>
    <w:rsid w:val="004C6C22"/>
    <w:pPr>
      <w:numPr>
        <w:numId w:val="43"/>
      </w:numPr>
    </w:pPr>
  </w:style>
  <w:style w:type="paragraph" w:styleId="a7">
    <w:name w:val="header"/>
    <w:basedOn w:val="a3"/>
    <w:rsid w:val="00DD789C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  <w:rsid w:val="004C6C22"/>
  </w:style>
  <w:style w:type="paragraph" w:customStyle="1" w:styleId="GOSTListnormal18">
    <w:name w:val="_GOST_List_normal_1.8"/>
    <w:rsid w:val="004C6C22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4C6C22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4C6C22"/>
    <w:pPr>
      <w:keepNext/>
      <w:numPr>
        <w:numId w:val="4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rsid w:val="004C6C22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4C6C22"/>
    <w:pPr>
      <w:keepNext/>
    </w:pPr>
  </w:style>
  <w:style w:type="paragraph" w:customStyle="1" w:styleId="GOSTNote">
    <w:name w:val="_GOST_Note"/>
    <w:next w:val="GOSTNormal"/>
    <w:link w:val="GOSTNote0"/>
    <w:rsid w:val="004C6C22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4C6C22"/>
    <w:pPr>
      <w:ind w:firstLine="0"/>
    </w:pPr>
  </w:style>
  <w:style w:type="paragraph" w:customStyle="1" w:styleId="GOSTReg">
    <w:name w:val="_GOST_Reg"/>
    <w:next w:val="GOSTNormal"/>
    <w:rsid w:val="004C6C2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rsid w:val="004C6C2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4C6C22"/>
    <w:pPr>
      <w:pageBreakBefore w:val="0"/>
      <w:outlineLvl w:val="9"/>
    </w:pPr>
  </w:style>
  <w:style w:type="character" w:customStyle="1" w:styleId="GOSTSymBold">
    <w:name w:val="_GOST_Sym_Bold"/>
    <w:rsid w:val="004C6C22"/>
    <w:rPr>
      <w:b/>
    </w:rPr>
  </w:style>
  <w:style w:type="character" w:customStyle="1" w:styleId="GOSTSymBoldItalic">
    <w:name w:val="_GOST_Sym_Bold_Italic"/>
    <w:rsid w:val="004C6C22"/>
    <w:rPr>
      <w:b/>
      <w:i/>
    </w:rPr>
  </w:style>
  <w:style w:type="character" w:customStyle="1" w:styleId="GOSTSymItalic">
    <w:name w:val="_GOST_Sym_Italic"/>
    <w:rsid w:val="004C6C22"/>
    <w:rPr>
      <w:i/>
    </w:rPr>
  </w:style>
  <w:style w:type="table" w:customStyle="1" w:styleId="GOSTTable">
    <w:name w:val="_GOST_Table"/>
    <w:basedOn w:val="a5"/>
    <w:rsid w:val="004C6C22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4C6C22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4C6C2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4C6C22"/>
    <w:pPr>
      <w:numPr>
        <w:numId w:val="46"/>
      </w:numPr>
      <w:tabs>
        <w:tab w:val="left" w:pos="284"/>
      </w:tabs>
      <w:ind w:right="57"/>
    </w:pPr>
    <w:rPr>
      <w:sz w:val="22"/>
    </w:rPr>
  </w:style>
  <w:style w:type="paragraph" w:customStyle="1" w:styleId="GOSTTableListNum1">
    <w:name w:val="_GOST_Table_List_Num_1"/>
    <w:rsid w:val="004C6C22"/>
    <w:pPr>
      <w:numPr>
        <w:numId w:val="49"/>
      </w:numPr>
    </w:pPr>
    <w:rPr>
      <w:sz w:val="22"/>
    </w:rPr>
  </w:style>
  <w:style w:type="paragraph" w:customStyle="1" w:styleId="GOSTTableNum">
    <w:name w:val="_GOST_Table_Num"/>
    <w:rsid w:val="00317641"/>
    <w:pPr>
      <w:numPr>
        <w:numId w:val="53"/>
      </w:numPr>
    </w:pPr>
    <w:rPr>
      <w:sz w:val="22"/>
    </w:rPr>
  </w:style>
  <w:style w:type="paragraph" w:customStyle="1" w:styleId="GOSTTitul0">
    <w:name w:val="_GOST_Titul_0"/>
    <w:rsid w:val="004C6C22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  <w:rsid w:val="00751B68"/>
  </w:style>
  <w:style w:type="paragraph" w:customStyle="1" w:styleId="GOSTTitul1">
    <w:name w:val="_GOST_Titul_1"/>
    <w:rsid w:val="004C6C2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4C6C2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4C6C2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rsid w:val="004C6C22"/>
    <w:pPr>
      <w:numPr>
        <w:numId w:val="50"/>
      </w:numPr>
    </w:pPr>
  </w:style>
  <w:style w:type="paragraph" w:customStyle="1" w:styleId="22">
    <w:name w:val="Заг_2_Приложение"/>
    <w:basedOn w:val="a2"/>
    <w:next w:val="GOSTNormal"/>
    <w:link w:val="23"/>
    <w:rsid w:val="004C6C22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3">
    <w:name w:val="Заг_2_Приложение Знак"/>
    <w:link w:val="22"/>
    <w:rsid w:val="004C6C22"/>
    <w:rPr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3"/>
    <w:next w:val="GOSTNormal"/>
    <w:rsid w:val="004C6C22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qFormat/>
    <w:rsid w:val="00DD789C"/>
    <w:rPr>
      <w:b/>
      <w:bCs/>
      <w:sz w:val="20"/>
    </w:rPr>
  </w:style>
  <w:style w:type="character" w:styleId="ab">
    <w:name w:val="Hyperlink"/>
    <w:uiPriority w:val="99"/>
    <w:rsid w:val="00DD789C"/>
    <w:rPr>
      <w:color w:val="0000FF"/>
      <w:u w:val="single"/>
    </w:rPr>
  </w:style>
  <w:style w:type="paragraph" w:styleId="10">
    <w:name w:val="toc 1"/>
    <w:uiPriority w:val="39"/>
    <w:rsid w:val="00DD789C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rsid w:val="00DD789C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4"/>
    <w:uiPriority w:val="39"/>
    <w:rsid w:val="00DD789C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semiHidden/>
    <w:rsid w:val="00DD789C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3"/>
    <w:next w:val="a3"/>
    <w:uiPriority w:val="39"/>
    <w:rsid w:val="0002685E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3"/>
    <w:semiHidden/>
    <w:rsid w:val="00DD789C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4C6C22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semiHidden/>
    <w:rsid w:val="00DD789C"/>
    <w:pPr>
      <w:numPr>
        <w:numId w:val="1"/>
      </w:numPr>
    </w:pPr>
  </w:style>
  <w:style w:type="numbering" w:styleId="1ai">
    <w:name w:val="Outline List 1"/>
    <w:basedOn w:val="a6"/>
    <w:semiHidden/>
    <w:rsid w:val="00DD789C"/>
    <w:pPr>
      <w:numPr>
        <w:numId w:val="2"/>
      </w:numPr>
    </w:pPr>
  </w:style>
  <w:style w:type="paragraph" w:styleId="ae">
    <w:name w:val="Balloon Text"/>
    <w:basedOn w:val="a3"/>
    <w:semiHidden/>
    <w:rsid w:val="00DD789C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4C6C22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sid w:val="00DD789C"/>
    <w:rPr>
      <w:sz w:val="20"/>
    </w:rPr>
  </w:style>
  <w:style w:type="paragraph" w:styleId="af">
    <w:name w:val="annotation subject"/>
    <w:basedOn w:val="a9"/>
    <w:next w:val="a9"/>
    <w:semiHidden/>
    <w:rsid w:val="00DD789C"/>
    <w:rPr>
      <w:b/>
      <w:bCs/>
    </w:rPr>
  </w:style>
  <w:style w:type="paragraph" w:styleId="52">
    <w:name w:val="toc 5"/>
    <w:basedOn w:val="a3"/>
    <w:next w:val="a3"/>
    <w:autoRedefine/>
    <w:uiPriority w:val="39"/>
    <w:rsid w:val="0002685E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semiHidden/>
    <w:rsid w:val="00DD789C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semiHidden/>
    <w:rsid w:val="00DD789C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semiHidden/>
    <w:rsid w:val="00DD789C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rsid w:val="00DD789C"/>
    <w:pPr>
      <w:ind w:left="1920"/>
      <w:jc w:val="left"/>
    </w:pPr>
    <w:rPr>
      <w:sz w:val="18"/>
      <w:szCs w:val="18"/>
    </w:rPr>
  </w:style>
  <w:style w:type="character" w:styleId="af0">
    <w:name w:val="footnote reference"/>
    <w:semiHidden/>
    <w:rsid w:val="00DD789C"/>
    <w:rPr>
      <w:vertAlign w:val="superscript"/>
    </w:rPr>
  </w:style>
  <w:style w:type="paragraph" w:styleId="af1">
    <w:name w:val="footnote text"/>
    <w:semiHidden/>
    <w:rsid w:val="00DD789C"/>
  </w:style>
  <w:style w:type="paragraph" w:styleId="44">
    <w:name w:val="List 4"/>
    <w:basedOn w:val="a3"/>
    <w:semiHidden/>
    <w:rsid w:val="00DD789C"/>
    <w:pPr>
      <w:ind w:left="1132" w:hanging="283"/>
    </w:pPr>
  </w:style>
  <w:style w:type="paragraph" w:styleId="26">
    <w:name w:val="Body Text 2"/>
    <w:basedOn w:val="a3"/>
    <w:semiHidden/>
    <w:rsid w:val="00DD789C"/>
    <w:pPr>
      <w:spacing w:after="120" w:line="480" w:lineRule="auto"/>
    </w:pPr>
  </w:style>
  <w:style w:type="paragraph" w:styleId="37">
    <w:name w:val="Body Text Indent 3"/>
    <w:basedOn w:val="a3"/>
    <w:semiHidden/>
    <w:rsid w:val="00DD789C"/>
    <w:pPr>
      <w:spacing w:after="120"/>
      <w:ind w:left="283"/>
    </w:pPr>
    <w:rPr>
      <w:sz w:val="16"/>
      <w:szCs w:val="16"/>
    </w:rPr>
  </w:style>
  <w:style w:type="character" w:styleId="af2">
    <w:name w:val="FollowedHyperlink"/>
    <w:semiHidden/>
    <w:rsid w:val="00DD789C"/>
    <w:rPr>
      <w:color w:val="800080"/>
      <w:u w:val="single"/>
    </w:rPr>
  </w:style>
  <w:style w:type="character" w:styleId="HTML">
    <w:name w:val="HTML Variable"/>
    <w:semiHidden/>
    <w:rsid w:val="00DD789C"/>
    <w:rPr>
      <w:i/>
      <w:iCs/>
    </w:rPr>
  </w:style>
  <w:style w:type="character" w:styleId="HTML0">
    <w:name w:val="HTML Typewriter"/>
    <w:semiHidden/>
    <w:rsid w:val="00DD789C"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rsid w:val="00DD789C"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semiHidden/>
    <w:rsid w:val="00DD789C"/>
  </w:style>
  <w:style w:type="paragraph" w:styleId="af5">
    <w:name w:val="List Continue"/>
    <w:basedOn w:val="a3"/>
    <w:semiHidden/>
    <w:rsid w:val="00DD789C"/>
    <w:pPr>
      <w:spacing w:after="120"/>
      <w:ind w:left="283"/>
    </w:pPr>
  </w:style>
  <w:style w:type="paragraph" w:styleId="27">
    <w:name w:val="List Continue 2"/>
    <w:basedOn w:val="a3"/>
    <w:semiHidden/>
    <w:rsid w:val="00DD789C"/>
    <w:pPr>
      <w:spacing w:after="120"/>
      <w:ind w:left="566"/>
    </w:pPr>
  </w:style>
  <w:style w:type="paragraph" w:styleId="38">
    <w:name w:val="List Continue 3"/>
    <w:basedOn w:val="a3"/>
    <w:semiHidden/>
    <w:rsid w:val="00DD789C"/>
    <w:pPr>
      <w:spacing w:after="120"/>
      <w:ind w:left="849"/>
    </w:pPr>
  </w:style>
  <w:style w:type="paragraph" w:styleId="45">
    <w:name w:val="List Continue 4"/>
    <w:basedOn w:val="a3"/>
    <w:semiHidden/>
    <w:rsid w:val="00DD789C"/>
    <w:pPr>
      <w:spacing w:after="120"/>
      <w:ind w:left="1132"/>
    </w:pPr>
  </w:style>
  <w:style w:type="paragraph" w:styleId="53">
    <w:name w:val="List Continue 5"/>
    <w:basedOn w:val="a3"/>
    <w:semiHidden/>
    <w:rsid w:val="00DD789C"/>
    <w:pPr>
      <w:spacing w:after="120"/>
      <w:ind w:left="1415"/>
    </w:pPr>
  </w:style>
  <w:style w:type="table" w:styleId="11">
    <w:name w:val="Table Simple 1"/>
    <w:basedOn w:val="a5"/>
    <w:semiHidden/>
    <w:rsid w:val="00DD789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semiHidden/>
    <w:rsid w:val="00DD789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5"/>
    <w:semiHidden/>
    <w:rsid w:val="00DD78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semiHidden/>
    <w:rsid w:val="00DD78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semiHidden/>
    <w:rsid w:val="00DD789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5"/>
    <w:semiHidden/>
    <w:rsid w:val="00DD789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5"/>
    <w:semiHidden/>
    <w:rsid w:val="00DD789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DD78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DD78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DD789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DD789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semiHidden/>
    <w:rsid w:val="00DD789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semiHidden/>
    <w:rsid w:val="00DD789C"/>
    <w:pPr>
      <w:ind w:left="283" w:hanging="283"/>
    </w:pPr>
  </w:style>
  <w:style w:type="paragraph" w:styleId="2a">
    <w:name w:val="List 2"/>
    <w:basedOn w:val="a3"/>
    <w:semiHidden/>
    <w:rsid w:val="00DD789C"/>
    <w:pPr>
      <w:ind w:left="566" w:hanging="283"/>
    </w:pPr>
  </w:style>
  <w:style w:type="paragraph" w:styleId="3b">
    <w:name w:val="List 3"/>
    <w:basedOn w:val="a3"/>
    <w:semiHidden/>
    <w:rsid w:val="00DD789C"/>
    <w:pPr>
      <w:ind w:left="849" w:hanging="283"/>
    </w:pPr>
  </w:style>
  <w:style w:type="paragraph" w:styleId="55">
    <w:name w:val="List 5"/>
    <w:basedOn w:val="a3"/>
    <w:semiHidden/>
    <w:rsid w:val="00DD789C"/>
    <w:pPr>
      <w:ind w:left="1415" w:hanging="283"/>
    </w:pPr>
  </w:style>
  <w:style w:type="table" w:styleId="af8">
    <w:name w:val="Table Professional"/>
    <w:basedOn w:val="a5"/>
    <w:semiHidden/>
    <w:rsid w:val="00DD78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semiHidden/>
    <w:rsid w:val="00DD789C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rsid w:val="00DD789C"/>
    <w:pPr>
      <w:numPr>
        <w:numId w:val="12"/>
      </w:numPr>
    </w:pPr>
  </w:style>
  <w:style w:type="table" w:styleId="13">
    <w:name w:val="Table Columns 1"/>
    <w:basedOn w:val="a5"/>
    <w:semiHidden/>
    <w:rsid w:val="00DD789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semiHidden/>
    <w:rsid w:val="00DD789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5"/>
    <w:semiHidden/>
    <w:rsid w:val="00DD789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DD789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DD789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sid w:val="00DD789C"/>
    <w:rPr>
      <w:b/>
      <w:bCs/>
    </w:rPr>
  </w:style>
  <w:style w:type="table" w:styleId="-1">
    <w:name w:val="Table List 1"/>
    <w:basedOn w:val="a5"/>
    <w:semiHidden/>
    <w:rsid w:val="00DD789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semiHidden/>
    <w:rsid w:val="00DD789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semiHidden/>
    <w:rsid w:val="00DD789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DD78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DD78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DD78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DD789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DD78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semiHidden/>
    <w:rsid w:val="00DD789C"/>
    <w:rPr>
      <w:rFonts w:ascii="Courier New" w:hAnsi="Courier New" w:cs="Courier New"/>
      <w:sz w:val="20"/>
    </w:rPr>
  </w:style>
  <w:style w:type="table" w:styleId="afb">
    <w:name w:val="Table Theme"/>
    <w:basedOn w:val="a5"/>
    <w:semiHidden/>
    <w:rsid w:val="00DD7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semiHidden/>
    <w:rsid w:val="00DD789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semiHidden/>
    <w:rsid w:val="00DD789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5"/>
    <w:semiHidden/>
    <w:rsid w:val="00DD789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semiHidden/>
    <w:rsid w:val="00DD789C"/>
    <w:pPr>
      <w:spacing w:after="120"/>
      <w:ind w:left="1440" w:right="1440"/>
    </w:pPr>
  </w:style>
  <w:style w:type="character" w:styleId="HTML2">
    <w:name w:val="HTML Cite"/>
    <w:semiHidden/>
    <w:rsid w:val="00DD789C"/>
    <w:rPr>
      <w:i/>
      <w:iCs/>
    </w:rPr>
  </w:style>
  <w:style w:type="paragraph" w:styleId="afd">
    <w:name w:val="Message Header"/>
    <w:basedOn w:val="a3"/>
    <w:semiHidden/>
    <w:rsid w:val="00DD78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semiHidden/>
    <w:rsid w:val="00DD789C"/>
  </w:style>
  <w:style w:type="paragraph" w:styleId="aff">
    <w:name w:val="Signature"/>
    <w:basedOn w:val="a3"/>
    <w:semiHidden/>
    <w:rsid w:val="00DD789C"/>
    <w:pPr>
      <w:ind w:left="4252"/>
    </w:pPr>
  </w:style>
  <w:style w:type="paragraph" w:styleId="15">
    <w:name w:val="index 1"/>
    <w:basedOn w:val="a3"/>
    <w:next w:val="a3"/>
    <w:autoRedefine/>
    <w:semiHidden/>
    <w:rsid w:val="00DD789C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semiHidden/>
    <w:rsid w:val="00DD789C"/>
    <w:pPr>
      <w:numPr>
        <w:numId w:val="3"/>
      </w:numPr>
      <w:ind w:left="0" w:firstLine="0"/>
    </w:pPr>
  </w:style>
  <w:style w:type="paragraph" w:styleId="a">
    <w:name w:val="List Number"/>
    <w:aliases w:val="Нумерованный"/>
    <w:basedOn w:val="a3"/>
    <w:rsid w:val="00DD789C"/>
    <w:pPr>
      <w:numPr>
        <w:numId w:val="4"/>
      </w:numPr>
      <w:ind w:left="0" w:firstLine="0"/>
    </w:pPr>
  </w:style>
  <w:style w:type="paragraph" w:styleId="HTML3">
    <w:name w:val="HTML Address"/>
    <w:basedOn w:val="a3"/>
    <w:semiHidden/>
    <w:rsid w:val="00DD789C"/>
    <w:rPr>
      <w:i/>
      <w:iCs/>
    </w:rPr>
  </w:style>
  <w:style w:type="paragraph" w:styleId="aff1">
    <w:name w:val="envelope address"/>
    <w:basedOn w:val="a3"/>
    <w:semiHidden/>
    <w:rsid w:val="00DD789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semiHidden/>
    <w:rsid w:val="00DD789C"/>
  </w:style>
  <w:style w:type="table" w:styleId="-10">
    <w:name w:val="Table Web 1"/>
    <w:basedOn w:val="a5"/>
    <w:semiHidden/>
    <w:rsid w:val="00DD789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semiHidden/>
    <w:rsid w:val="00DD789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semiHidden/>
    <w:rsid w:val="00DD789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sid w:val="00DD789C"/>
    <w:rPr>
      <w:i/>
      <w:iCs/>
    </w:rPr>
  </w:style>
  <w:style w:type="paragraph" w:styleId="aff3">
    <w:name w:val="Date"/>
    <w:basedOn w:val="a3"/>
    <w:next w:val="a3"/>
    <w:semiHidden/>
    <w:rsid w:val="00DD789C"/>
  </w:style>
  <w:style w:type="paragraph" w:styleId="aff4">
    <w:name w:val="Note Heading"/>
    <w:basedOn w:val="a3"/>
    <w:next w:val="a3"/>
    <w:semiHidden/>
    <w:rsid w:val="00DD789C"/>
  </w:style>
  <w:style w:type="character" w:styleId="aff5">
    <w:name w:val="annotation reference"/>
    <w:semiHidden/>
    <w:rsid w:val="00DD789C"/>
    <w:rPr>
      <w:sz w:val="16"/>
      <w:szCs w:val="16"/>
    </w:rPr>
  </w:style>
  <w:style w:type="table" w:styleId="aff6">
    <w:name w:val="Table Elegant"/>
    <w:basedOn w:val="a5"/>
    <w:semiHidden/>
    <w:rsid w:val="00DD789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semiHidden/>
    <w:rsid w:val="00DD789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semiHidden/>
    <w:rsid w:val="00DD789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DD789C"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semiHidden/>
    <w:rsid w:val="00DD78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semiHidden/>
    <w:rsid w:val="00DD78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5"/>
    <w:semiHidden/>
    <w:rsid w:val="00DD789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5"/>
    <w:semiHidden/>
    <w:rsid w:val="00DD789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DD789C"/>
    <w:rPr>
      <w:rFonts w:ascii="Courier New" w:hAnsi="Courier New" w:cs="Courier New"/>
      <w:sz w:val="20"/>
      <w:szCs w:val="20"/>
    </w:rPr>
  </w:style>
  <w:style w:type="paragraph" w:styleId="aff7">
    <w:name w:val="Body Text"/>
    <w:basedOn w:val="a3"/>
    <w:semiHidden/>
    <w:rsid w:val="00DD789C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semiHidden/>
    <w:rsid w:val="00DD789C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semiHidden/>
    <w:rsid w:val="00DD789C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rsid w:val="00DD789C"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rsid w:val="00DD789C"/>
    <w:pPr>
      <w:widowControl w:val="0"/>
      <w:numPr>
        <w:numId w:val="5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rsid w:val="00DD789C"/>
    <w:pPr>
      <w:numPr>
        <w:numId w:val="6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rsid w:val="00DD789C"/>
    <w:pPr>
      <w:numPr>
        <w:numId w:val="7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rsid w:val="00DD789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  <w:semiHidden/>
    <w:rsid w:val="00DD789C"/>
  </w:style>
  <w:style w:type="character" w:styleId="affb">
    <w:name w:val="line number"/>
    <w:basedOn w:val="a4"/>
    <w:semiHidden/>
    <w:rsid w:val="00DD789C"/>
  </w:style>
  <w:style w:type="paragraph" w:styleId="2">
    <w:name w:val="List Number 2"/>
    <w:basedOn w:val="a3"/>
    <w:semiHidden/>
    <w:rsid w:val="00DD789C"/>
    <w:pPr>
      <w:numPr>
        <w:numId w:val="8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semiHidden/>
    <w:rsid w:val="00DD789C"/>
    <w:pPr>
      <w:numPr>
        <w:numId w:val="9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semiHidden/>
    <w:rsid w:val="00DD789C"/>
    <w:pPr>
      <w:numPr>
        <w:numId w:val="10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rsid w:val="00DD789C"/>
    <w:pPr>
      <w:numPr>
        <w:numId w:val="11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DD789C"/>
    <w:rPr>
      <w:rFonts w:ascii="Courier New" w:hAnsi="Courier New" w:cs="Courier New"/>
    </w:rPr>
  </w:style>
  <w:style w:type="paragraph" w:styleId="2f1">
    <w:name w:val="envelope return"/>
    <w:basedOn w:val="a3"/>
    <w:semiHidden/>
    <w:rsid w:val="00DD789C"/>
    <w:rPr>
      <w:rFonts w:ascii="Arial" w:hAnsi="Arial" w:cs="Arial"/>
      <w:sz w:val="20"/>
    </w:rPr>
  </w:style>
  <w:style w:type="table" w:styleId="18">
    <w:name w:val="Table 3D effects 1"/>
    <w:basedOn w:val="a5"/>
    <w:semiHidden/>
    <w:rsid w:val="00DD789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semiHidden/>
    <w:rsid w:val="00DD789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5"/>
    <w:semiHidden/>
    <w:rsid w:val="00DD789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semiHidden/>
    <w:rsid w:val="00DD789C"/>
  </w:style>
  <w:style w:type="paragraph" w:styleId="affd">
    <w:name w:val="Normal Indent"/>
    <w:basedOn w:val="a3"/>
    <w:semiHidden/>
    <w:rsid w:val="00DD789C"/>
    <w:pPr>
      <w:ind w:left="708"/>
    </w:pPr>
  </w:style>
  <w:style w:type="character" w:styleId="HTML8">
    <w:name w:val="HTML Definition"/>
    <w:semiHidden/>
    <w:rsid w:val="00DD789C"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rsid w:val="00A9747A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4C6C22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4C6C22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semiHidden/>
    <w:rsid w:val="00DD789C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4C6C22"/>
    <w:pPr>
      <w:numPr>
        <w:numId w:val="44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4C6C22"/>
    <w:rPr>
      <w:sz w:val="24"/>
    </w:rPr>
  </w:style>
  <w:style w:type="paragraph" w:customStyle="1" w:styleId="GOSTListmark5">
    <w:name w:val="_GOST_List_mark5"/>
    <w:basedOn w:val="GOSTListmark4"/>
    <w:rsid w:val="004C6C22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4C6C22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rsid w:val="004C6C22"/>
    <w:pPr>
      <w:numPr>
        <w:ilvl w:val="3"/>
      </w:numPr>
      <w:tabs>
        <w:tab w:val="clear" w:pos="2268"/>
        <w:tab w:val="left" w:pos="2835"/>
      </w:tabs>
    </w:pPr>
  </w:style>
  <w:style w:type="paragraph" w:customStyle="1" w:styleId="4a">
    <w:name w:val="Заг_4_Приложение"/>
    <w:basedOn w:val="34"/>
    <w:next w:val="GOSTNormal"/>
    <w:rsid w:val="004C6C22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rsid w:val="00A275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4C6C22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4C6C22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4C6C22"/>
    <w:pPr>
      <w:tabs>
        <w:tab w:val="clear" w:pos="340"/>
        <w:tab w:val="left" w:pos="454"/>
      </w:tabs>
      <w:ind w:left="454" w:hanging="170"/>
    </w:pPr>
  </w:style>
  <w:style w:type="paragraph" w:customStyle="1" w:styleId="GOSTTableListNum10">
    <w:name w:val="_GOST_Table_List_Num 1)"/>
    <w:rsid w:val="004C6C22"/>
    <w:pPr>
      <w:numPr>
        <w:numId w:val="47"/>
      </w:numPr>
      <w:tabs>
        <w:tab w:val="clear" w:pos="284"/>
        <w:tab w:val="left" w:pos="340"/>
      </w:tabs>
    </w:pPr>
    <w:rPr>
      <w:sz w:val="22"/>
      <w:szCs w:val="22"/>
    </w:rPr>
  </w:style>
  <w:style w:type="paragraph" w:customStyle="1" w:styleId="GOSTTableListNum">
    <w:name w:val="_GOST_Table_List_Num абв)"/>
    <w:rsid w:val="004C6C22"/>
    <w:pPr>
      <w:numPr>
        <w:numId w:val="48"/>
      </w:numPr>
      <w:tabs>
        <w:tab w:val="clear" w:pos="284"/>
        <w:tab w:val="left" w:pos="340"/>
      </w:tabs>
    </w:pPr>
    <w:rPr>
      <w:sz w:val="22"/>
      <w:szCs w:val="22"/>
    </w:rPr>
  </w:style>
  <w:style w:type="paragraph" w:customStyle="1" w:styleId="GOSTListnormal2">
    <w:name w:val="_GOST_List_normal_2"/>
    <w:rsid w:val="004C6C2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4C6C2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4C6C22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4C6C22"/>
    <w:pPr>
      <w:numPr>
        <w:ilvl w:val="4"/>
      </w:numPr>
    </w:pPr>
  </w:style>
  <w:style w:type="paragraph" w:customStyle="1" w:styleId="GOSTTa6leListNum3">
    <w:name w:val="_GOST_Ta6le_List_Num_3"/>
    <w:basedOn w:val="a3"/>
    <w:rsid w:val="004C6C22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4C6C22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4C6C22"/>
    <w:pPr>
      <w:numPr>
        <w:ilvl w:val="6"/>
      </w:numPr>
    </w:pPr>
  </w:style>
  <w:style w:type="character" w:customStyle="1" w:styleId="OTRSymItalic">
    <w:name w:val="OTR_Sym_Italic"/>
    <w:rsid w:val="00F37A29"/>
    <w:rPr>
      <w:i/>
    </w:rPr>
  </w:style>
  <w:style w:type="paragraph" w:customStyle="1" w:styleId="OTRHeader">
    <w:name w:val="OTR_Header"/>
    <w:semiHidden/>
    <w:rsid w:val="00F37A29"/>
    <w:pPr>
      <w:ind w:left="21"/>
    </w:pPr>
    <w:rPr>
      <w:rFonts w:ascii="Arial" w:hAnsi="Arial" w:cs="Arial"/>
      <w:b/>
      <w:bCs/>
    </w:rPr>
  </w:style>
  <w:style w:type="character" w:customStyle="1" w:styleId="GOSTNormal0">
    <w:name w:val="_GOST_Normal Знак"/>
    <w:link w:val="GOSTNormal"/>
    <w:rsid w:val="00F37A29"/>
    <w:rPr>
      <w:sz w:val="24"/>
    </w:rPr>
  </w:style>
  <w:style w:type="character" w:customStyle="1" w:styleId="GOSTTablenorm0">
    <w:name w:val="_GOST_Table_norm Знак"/>
    <w:link w:val="GOSTTablenorm"/>
    <w:rsid w:val="00F37A29"/>
    <w:rPr>
      <w:sz w:val="22"/>
    </w:rPr>
  </w:style>
  <w:style w:type="paragraph" w:customStyle="1" w:styleId="OTRNormal">
    <w:name w:val="OTR_Normal"/>
    <w:basedOn w:val="a3"/>
    <w:link w:val="OTRNormal0"/>
    <w:qFormat/>
    <w:rsid w:val="00CE604F"/>
    <w:pPr>
      <w:spacing w:before="60" w:after="120"/>
    </w:pPr>
  </w:style>
  <w:style w:type="character" w:customStyle="1" w:styleId="OTRNormal0">
    <w:name w:val="OTR_Normal Знак"/>
    <w:link w:val="OTRNormal"/>
    <w:rsid w:val="00CE604F"/>
    <w:rPr>
      <w:sz w:val="24"/>
    </w:rPr>
  </w:style>
  <w:style w:type="paragraph" w:customStyle="1" w:styleId="OTRFootNoteNum">
    <w:name w:val="OTR_Foot_Note_Num"/>
    <w:basedOn w:val="af1"/>
    <w:rsid w:val="00347C20"/>
    <w:pPr>
      <w:numPr>
        <w:numId w:val="25"/>
      </w:numPr>
      <w:tabs>
        <w:tab w:val="left" w:pos="938"/>
      </w:tabs>
    </w:pPr>
    <w:rPr>
      <w:szCs w:val="16"/>
    </w:rPr>
  </w:style>
  <w:style w:type="numbering" w:customStyle="1" w:styleId="31">
    <w:name w:val="Стиль 3"/>
    <w:uiPriority w:val="99"/>
    <w:rsid w:val="00347C20"/>
    <w:pPr>
      <w:numPr>
        <w:numId w:val="26"/>
      </w:numPr>
    </w:pPr>
  </w:style>
  <w:style w:type="paragraph" w:customStyle="1" w:styleId="GOSTTableNum2">
    <w:name w:val="_GOST_Table_Num_2"/>
    <w:basedOn w:val="GOSTTableNum"/>
    <w:rsid w:val="00317641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317641"/>
    <w:pPr>
      <w:numPr>
        <w:ilvl w:val="2"/>
      </w:numPr>
    </w:pPr>
  </w:style>
  <w:style w:type="paragraph" w:customStyle="1" w:styleId="GOSTTableNum4">
    <w:name w:val="_GOST_Table_Num_4"/>
    <w:basedOn w:val="GOSTTableNum3"/>
    <w:rsid w:val="00317641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317641"/>
    <w:pPr>
      <w:numPr>
        <w:ilvl w:val="4"/>
      </w:numPr>
    </w:pPr>
  </w:style>
  <w:style w:type="paragraph" w:customStyle="1" w:styleId="GOSTTableNum6">
    <w:name w:val="_GOST_Table_Num_6"/>
    <w:basedOn w:val="GOSTTableNum5"/>
    <w:rsid w:val="00317641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317641"/>
    <w:pPr>
      <w:numPr>
        <w:ilvl w:val="6"/>
      </w:numPr>
    </w:pPr>
  </w:style>
  <w:style w:type="paragraph" w:customStyle="1" w:styleId="OTRnum">
    <w:name w:val="OTR_num"/>
    <w:basedOn w:val="1"/>
    <w:rsid w:val="00185C2E"/>
    <w:pPr>
      <w:keepNext w:val="0"/>
      <w:numPr>
        <w:numId w:val="28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185C2E"/>
    <w:pPr>
      <w:keepNext w:val="0"/>
      <w:numPr>
        <w:numId w:val="28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2"/>
    <w:rsid w:val="00185C2E"/>
    <w:pPr>
      <w:keepNext w:val="0"/>
      <w:numPr>
        <w:numId w:val="28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185C2E"/>
    <w:pPr>
      <w:keepNext w:val="0"/>
      <w:numPr>
        <w:numId w:val="28"/>
      </w:numPr>
      <w:tabs>
        <w:tab w:val="num" w:pos="1355"/>
        <w:tab w:val="left" w:pos="3080"/>
      </w:tabs>
      <w:spacing w:before="0" w:after="0"/>
    </w:pPr>
    <w:rPr>
      <w:i/>
    </w:rPr>
  </w:style>
  <w:style w:type="character" w:customStyle="1" w:styleId="42">
    <w:name w:val="Заголовок 4 Знак"/>
    <w:aliases w:val="_GOST_4 Знак"/>
    <w:basedOn w:val="a4"/>
    <w:link w:val="41"/>
    <w:rsid w:val="00EB5D86"/>
    <w:rPr>
      <w:rFonts w:cs="Arial"/>
      <w:b/>
      <w:iCs/>
      <w:sz w:val="24"/>
      <w:szCs w:val="26"/>
    </w:rPr>
  </w:style>
  <w:style w:type="character" w:customStyle="1" w:styleId="33">
    <w:name w:val="Заголовок 3 Знак"/>
    <w:aliases w:val="_GOST_3 Знак"/>
    <w:basedOn w:val="a4"/>
    <w:link w:val="32"/>
    <w:rsid w:val="00340E44"/>
    <w:rPr>
      <w:rFonts w:cs="Arial"/>
      <w:b/>
      <w:iCs/>
      <w:sz w:val="26"/>
      <w:szCs w:val="26"/>
    </w:rPr>
  </w:style>
  <w:style w:type="paragraph" w:customStyle="1" w:styleId="EBNormal">
    <w:name w:val="_EB_Normal"/>
    <w:link w:val="EBNormal0"/>
    <w:rsid w:val="00385526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Listmark1">
    <w:name w:val="_EB_List_mark1"/>
    <w:link w:val="EBListmark10"/>
    <w:rsid w:val="00385526"/>
    <w:pPr>
      <w:tabs>
        <w:tab w:val="num" w:pos="1134"/>
      </w:tabs>
      <w:spacing w:after="60"/>
      <w:ind w:left="1134" w:hanging="283"/>
      <w:contextualSpacing/>
      <w:jc w:val="both"/>
    </w:pPr>
    <w:rPr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385526"/>
    <w:rPr>
      <w:snapToGrid w:val="0"/>
      <w:sz w:val="28"/>
      <w:lang w:val="en-US"/>
    </w:rPr>
  </w:style>
  <w:style w:type="character" w:customStyle="1" w:styleId="EBNormal0">
    <w:name w:val="_EB_Normal Знак"/>
    <w:link w:val="EBNormal"/>
    <w:rsid w:val="00385526"/>
    <w:rPr>
      <w:sz w:val="28"/>
    </w:rPr>
  </w:style>
  <w:style w:type="character" w:customStyle="1" w:styleId="EBSymBold">
    <w:name w:val="_EB_Sym_Bold"/>
    <w:rsid w:val="00385526"/>
    <w:rPr>
      <w:rFonts w:ascii="Times New Roman" w:hAnsi="Times New Roman"/>
      <w:b/>
      <w:sz w:val="28"/>
    </w:rPr>
  </w:style>
  <w:style w:type="paragraph" w:customStyle="1" w:styleId="EBListmark3">
    <w:name w:val="_EB_List_mark3"/>
    <w:basedOn w:val="a3"/>
    <w:rsid w:val="00385526"/>
    <w:pPr>
      <w:numPr>
        <w:numId w:val="30"/>
      </w:numPr>
      <w:tabs>
        <w:tab w:val="left" w:pos="1418"/>
      </w:tabs>
      <w:spacing w:after="60"/>
      <w:ind w:left="1418" w:hanging="284"/>
    </w:pPr>
    <w:rPr>
      <w:snapToGrid w:val="0"/>
      <w:sz w:val="28"/>
    </w:rPr>
  </w:style>
  <w:style w:type="character" w:customStyle="1" w:styleId="ASFKSymBold">
    <w:name w:val="_ASFK_Sym_Bold"/>
    <w:rsid w:val="00385526"/>
    <w:rPr>
      <w:b/>
      <w:sz w:val="28"/>
    </w:rPr>
  </w:style>
  <w:style w:type="paragraph" w:customStyle="1" w:styleId="EBNote">
    <w:name w:val="_EB_Note"/>
    <w:rsid w:val="00385526"/>
    <w:pPr>
      <w:spacing w:before="120" w:after="120"/>
      <w:ind w:left="1701" w:hanging="1701"/>
      <w:jc w:val="both"/>
    </w:pPr>
    <w:rPr>
      <w:sz w:val="28"/>
    </w:rPr>
  </w:style>
  <w:style w:type="paragraph" w:customStyle="1" w:styleId="EBTableHead">
    <w:name w:val="_EB_Table_Head"/>
    <w:basedOn w:val="a3"/>
    <w:rsid w:val="00BA5A64"/>
    <w:pPr>
      <w:keepNext/>
      <w:suppressAutoHyphens/>
      <w:spacing w:before="60" w:after="60"/>
      <w:ind w:left="113" w:right="113" w:firstLine="0"/>
      <w:contextualSpacing/>
      <w:jc w:val="center"/>
    </w:pPr>
    <w:rPr>
      <w:b/>
      <w:bCs/>
    </w:rPr>
  </w:style>
  <w:style w:type="paragraph" w:customStyle="1" w:styleId="EBTableNum">
    <w:name w:val="_EB_Table_Num"/>
    <w:basedOn w:val="a3"/>
    <w:rsid w:val="00BA5A64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OTRTableHead">
    <w:name w:val="OTR_Table_Head"/>
    <w:basedOn w:val="a3"/>
    <w:rsid w:val="00717E7C"/>
    <w:pPr>
      <w:keepNext/>
      <w:spacing w:before="60" w:after="60"/>
      <w:ind w:firstLine="0"/>
      <w:jc w:val="center"/>
    </w:pPr>
    <w:rPr>
      <w:b/>
    </w:rPr>
  </w:style>
  <w:style w:type="paragraph" w:customStyle="1" w:styleId="OTRTableNum">
    <w:name w:val="OTR_Table_Num"/>
    <w:basedOn w:val="a3"/>
    <w:rsid w:val="00717E7C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OTRTableNorm">
    <w:name w:val="OTR_Table_Norm"/>
    <w:basedOn w:val="a3"/>
    <w:autoRedefine/>
    <w:qFormat/>
    <w:rsid w:val="00717E7C"/>
    <w:pPr>
      <w:spacing w:before="60" w:after="60"/>
      <w:ind w:firstLine="0"/>
    </w:pPr>
  </w:style>
  <w:style w:type="paragraph" w:styleId="afff1">
    <w:name w:val="Revision"/>
    <w:hidden/>
    <w:uiPriority w:val="99"/>
    <w:semiHidden/>
    <w:rsid w:val="00C1779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49.png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microsoft.com/office/2007/relationships/hdphoto" Target="media/hdphoto1.wdp"/><Relationship Id="rId58" Type="http://schemas.openxmlformats.org/officeDocument/2006/relationships/image" Target="media/image46.png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48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5.png"/><Relationship Id="rId64" Type="http://schemas.microsoft.com/office/2007/relationships/hdphoto" Target="media/hdphoto6.wdp"/><Relationship Id="rId69" Type="http://schemas.openxmlformats.org/officeDocument/2006/relationships/footer" Target="footer4.xml"/><Relationship Id="rId8" Type="http://schemas.openxmlformats.org/officeDocument/2006/relationships/footer" Target="footer1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7.png"/><Relationship Id="rId67" Type="http://schemas.openxmlformats.org/officeDocument/2006/relationships/footer" Target="footer3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microsoft.com/office/2007/relationships/hdphoto" Target="media/hdphoto5.wdp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microsoft.com/office/2007/relationships/hdphoto" Target="media/hdphoto3.wdp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microsoft.com/office/2007/relationships/hdphoto" Target="media/hdphoto4.wdp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microsoft.com/office/2007/relationships/hdphoto" Target="media/hdphoto2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E9994-D479-49B5-AAAB-E21D1D56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6226</TotalTime>
  <Pages>53</Pages>
  <Words>10197</Words>
  <Characters>58126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68187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Igor</dc:creator>
  <cp:lastModifiedBy>Кузнецова </cp:lastModifiedBy>
  <cp:revision>96</cp:revision>
  <cp:lastPrinted>1900-12-31T21:00:00Z</cp:lastPrinted>
  <dcterms:created xsi:type="dcterms:W3CDTF">2019-04-26T15:57:00Z</dcterms:created>
  <dcterms:modified xsi:type="dcterms:W3CDTF">2022-09-22T13:11:00Z</dcterms:modified>
</cp:coreProperties>
</file>