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7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578"/>
      </w:tblGrid>
      <w:tr w:rsidR="005E57EB" w:rsidRPr="00761C9E" w14:paraId="338EF68F" w14:textId="77777777" w:rsidTr="005E57EB">
        <w:trPr>
          <w:trHeight w:val="20"/>
        </w:trPr>
        <w:tc>
          <w:tcPr>
            <w:tcW w:w="4578" w:type="dxa"/>
          </w:tcPr>
          <w:p w14:paraId="21A4CF3C" w14:textId="77777777" w:rsidR="005E57EB" w:rsidRPr="00761C9E" w:rsidRDefault="005E57EB" w:rsidP="005E57EB">
            <w:pPr>
              <w:pStyle w:val="-"/>
              <w:rPr>
                <w:b/>
              </w:rPr>
            </w:pPr>
            <w:bookmarkStart w:id="0" w:name="_GoBack"/>
            <w:bookmarkEnd w:id="0"/>
            <w:r w:rsidRPr="00761C9E">
              <w:rPr>
                <w:sz w:val="24"/>
              </w:rPr>
              <w:br w:type="page"/>
            </w:r>
            <w:r w:rsidRPr="00761C9E">
              <w:rPr>
                <w:b/>
              </w:rPr>
              <w:t>УТВЕРЖДАЮ</w:t>
            </w:r>
          </w:p>
          <w:p w14:paraId="4AAEEB8A" w14:textId="77777777" w:rsidR="005E57EB" w:rsidRPr="00761C9E" w:rsidRDefault="005E57EB" w:rsidP="005E57EB">
            <w:pPr>
              <w:pStyle w:val="-"/>
              <w:rPr>
                <w:b/>
              </w:rPr>
            </w:pPr>
            <w:r w:rsidRPr="00761C9E">
              <w:t>От Федерального казначейства</w:t>
            </w:r>
          </w:p>
        </w:tc>
      </w:tr>
      <w:tr w:rsidR="005E57EB" w:rsidRPr="00761C9E" w14:paraId="1B8AC4A3" w14:textId="77777777" w:rsidTr="005E57EB">
        <w:trPr>
          <w:trHeight w:val="20"/>
        </w:trPr>
        <w:tc>
          <w:tcPr>
            <w:tcW w:w="4578" w:type="dxa"/>
          </w:tcPr>
          <w:p w14:paraId="0E95953C" w14:textId="77777777" w:rsidR="005E57EB" w:rsidRPr="00761C9E" w:rsidRDefault="005E57EB" w:rsidP="00F50BAF">
            <w:pPr>
              <w:pStyle w:val="GOSTTitul0"/>
              <w:rPr>
                <w:rStyle w:val="affffd"/>
              </w:rPr>
            </w:pPr>
          </w:p>
        </w:tc>
      </w:tr>
      <w:tr w:rsidR="005E57EB" w:rsidRPr="00761C9E" w14:paraId="4D3C0BBC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35A670A4" w14:textId="77777777" w:rsidR="005E57EB" w:rsidRPr="00761C9E" w:rsidRDefault="005E57EB" w:rsidP="001A5048">
            <w:pPr>
              <w:pStyle w:val="-"/>
            </w:pPr>
          </w:p>
        </w:tc>
      </w:tr>
      <w:tr w:rsidR="005E57EB" w:rsidRPr="00761C9E" w14:paraId="3CAB06B1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139B0211" w14:textId="77777777" w:rsidR="005E57EB" w:rsidRPr="00761C9E" w:rsidRDefault="005E57EB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 /                      </w:t>
            </w:r>
            <w:r w:rsidRPr="00761C9E">
              <w:t xml:space="preserve"> /</w:t>
            </w:r>
          </w:p>
        </w:tc>
      </w:tr>
      <w:tr w:rsidR="005E57EB" w:rsidRPr="00761C9E" w14:paraId="2CD7D4F9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082C76D7" w14:textId="77777777" w:rsidR="005E57EB" w:rsidRPr="00761C9E" w:rsidRDefault="005E57EB" w:rsidP="001A5048">
            <w:pPr>
              <w:pStyle w:val="-"/>
            </w:pPr>
          </w:p>
        </w:tc>
      </w:tr>
      <w:tr w:rsidR="005E57EB" w:rsidRPr="00761C9E" w14:paraId="240EB33F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6F121724" w14:textId="77777777" w:rsidR="005E57EB" w:rsidRPr="00761C9E" w:rsidRDefault="005E57EB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  </w:t>
            </w:r>
            <w:r w:rsidRPr="00761C9E">
              <w:t>20</w:t>
            </w:r>
            <w:r w:rsidRPr="00761C9E">
              <w:rPr>
                <w:rStyle w:val="affffd"/>
              </w:rPr>
              <w:t xml:space="preserve">     </w:t>
            </w:r>
            <w:r w:rsidRPr="00761C9E">
              <w:t>г.</w:t>
            </w:r>
          </w:p>
        </w:tc>
      </w:tr>
    </w:tbl>
    <w:p w14:paraId="62FF3267" w14:textId="77777777" w:rsidR="00D87F00" w:rsidRPr="00761C9E" w:rsidRDefault="00D87F00" w:rsidP="00D87F00">
      <w:pPr>
        <w:pStyle w:val="GOSTTitul1"/>
      </w:pPr>
    </w:p>
    <w:p w14:paraId="733D944C" w14:textId="77777777" w:rsidR="00D87F00" w:rsidRPr="00761C9E" w:rsidRDefault="7D0ACBF4" w:rsidP="00D87F00">
      <w:pPr>
        <w:pStyle w:val="GOSTTitul1"/>
      </w:pPr>
      <w:r w:rsidRPr="00761C9E">
        <w:t>Государственная интегрированная информационная система управления общественными финансами «Электронный бюджет»</w:t>
      </w:r>
    </w:p>
    <w:p w14:paraId="1C6F239E" w14:textId="77777777" w:rsidR="002553A1" w:rsidRPr="00761C9E" w:rsidRDefault="002553A1" w:rsidP="00D87F00">
      <w:pPr>
        <w:pStyle w:val="GOSTTitul1"/>
      </w:pPr>
    </w:p>
    <w:p w14:paraId="6EB62F8D" w14:textId="77777777" w:rsidR="00D87F00" w:rsidRPr="00761C9E" w:rsidRDefault="002553A1" w:rsidP="00D87F00">
      <w:pPr>
        <w:pStyle w:val="GOSTTitul1"/>
      </w:pPr>
      <w:r w:rsidRPr="00761C9E">
        <w:t>Подсистема управления денежными средствами</w:t>
      </w:r>
    </w:p>
    <w:p w14:paraId="5E4B152E" w14:textId="77777777" w:rsidR="00F50BAF" w:rsidRPr="00761C9E" w:rsidRDefault="00F50BAF" w:rsidP="00D87F00">
      <w:pPr>
        <w:pStyle w:val="affffb"/>
      </w:pPr>
    </w:p>
    <w:p w14:paraId="0178615A" w14:textId="77777777" w:rsidR="000016A0" w:rsidRPr="00761C9E" w:rsidRDefault="000016A0" w:rsidP="000016A0">
      <w:pPr>
        <w:pStyle w:val="GOSTTitul2"/>
        <w:rPr>
          <w:caps w:val="0"/>
          <w:snapToGrid w:val="0"/>
          <w:sz w:val="36"/>
          <w:szCs w:val="36"/>
        </w:rPr>
      </w:pPr>
      <w:r w:rsidRPr="00761C9E">
        <w:rPr>
          <w:caps w:val="0"/>
          <w:snapToGrid w:val="0"/>
          <w:sz w:val="36"/>
          <w:szCs w:val="36"/>
        </w:rPr>
        <w:t>Требования по информационному взаимодействи</w:t>
      </w:r>
      <w:r w:rsidR="00784D2A" w:rsidRPr="00761C9E">
        <w:rPr>
          <w:caps w:val="0"/>
          <w:snapToGrid w:val="0"/>
          <w:sz w:val="36"/>
          <w:szCs w:val="36"/>
        </w:rPr>
        <w:t>ю</w:t>
      </w:r>
      <w:r w:rsidRPr="00761C9E">
        <w:rPr>
          <w:caps w:val="0"/>
          <w:snapToGrid w:val="0"/>
          <w:sz w:val="36"/>
          <w:szCs w:val="36"/>
        </w:rPr>
        <w:t xml:space="preserve"> между подсистемой управления денежными средствами </w:t>
      </w:r>
      <w:r w:rsidR="00784D2A" w:rsidRPr="00761C9E">
        <w:rPr>
          <w:caps w:val="0"/>
          <w:snapToGrid w:val="0"/>
          <w:sz w:val="36"/>
          <w:szCs w:val="36"/>
        </w:rPr>
        <w:t xml:space="preserve">государственной интегрированной информационной системой «Электронный бюджет» </w:t>
      </w:r>
      <w:r w:rsidRPr="00761C9E">
        <w:rPr>
          <w:caps w:val="0"/>
          <w:snapToGrid w:val="0"/>
          <w:sz w:val="36"/>
          <w:szCs w:val="36"/>
        </w:rPr>
        <w:t>и личным кабинетом финансовых ор</w:t>
      </w:r>
      <w:r w:rsidR="0085410D" w:rsidRPr="00761C9E">
        <w:rPr>
          <w:caps w:val="0"/>
          <w:snapToGrid w:val="0"/>
          <w:sz w:val="36"/>
          <w:szCs w:val="36"/>
        </w:rPr>
        <w:t>га</w:t>
      </w:r>
      <w:r w:rsidRPr="00761C9E">
        <w:rPr>
          <w:caps w:val="0"/>
          <w:snapToGrid w:val="0"/>
          <w:sz w:val="36"/>
          <w:szCs w:val="36"/>
        </w:rPr>
        <w:t>нов</w:t>
      </w:r>
    </w:p>
    <w:p w14:paraId="023B72CB" w14:textId="77777777" w:rsidR="002553A1" w:rsidRPr="00761C9E" w:rsidRDefault="002553A1" w:rsidP="00D87F00">
      <w:pPr>
        <w:pStyle w:val="-9"/>
        <w:rPr>
          <w:rFonts w:ascii="Times New Roman" w:hAnsi="Times New Roman"/>
        </w:rPr>
      </w:pPr>
    </w:p>
    <w:p w14:paraId="3DAF98F5" w14:textId="77777777" w:rsidR="00D87F00" w:rsidRPr="00761C9E" w:rsidRDefault="0CA53A56" w:rsidP="00D87F00">
      <w:pPr>
        <w:pStyle w:val="-9"/>
        <w:rPr>
          <w:rFonts w:ascii="Times New Roman" w:hAnsi="Times New Roman"/>
        </w:rPr>
      </w:pPr>
      <w:r w:rsidRPr="00761C9E">
        <w:rPr>
          <w:rFonts w:ascii="Times New Roman" w:hAnsi="Times New Roman"/>
        </w:rPr>
        <w:t>Лист утверждения</w:t>
      </w:r>
    </w:p>
    <w:p w14:paraId="148BD1B9" w14:textId="59893E30" w:rsidR="00D87F00" w:rsidRPr="00761C9E" w:rsidRDefault="00D87F00" w:rsidP="00D87F00">
      <w:pPr>
        <w:pStyle w:val="affffb"/>
      </w:pPr>
      <w:r w:rsidRPr="00761C9E">
        <w:t xml:space="preserve">Код документа: </w:t>
      </w:r>
      <w:r w:rsidR="00784D2A" w:rsidRPr="00761C9E">
        <w:rPr>
          <w:color w:val="auto"/>
        </w:rPr>
        <w:t>89603636.20.04,04.ДР.003-01.0</w:t>
      </w:r>
      <w:r w:rsidR="007D580A">
        <w:rPr>
          <w:color w:val="auto"/>
        </w:rPr>
        <w:t>4</w:t>
      </w:r>
      <w:r w:rsidR="00784D2A" w:rsidRPr="00761C9E">
        <w:rPr>
          <w:color w:val="auto"/>
        </w:rPr>
        <w:t xml:space="preserve"> 1(2,5,</w:t>
      </w:r>
      <w:r w:rsidR="003A4B75" w:rsidRPr="00761C9E">
        <w:rPr>
          <w:color w:val="auto"/>
        </w:rPr>
        <w:t>6,</w:t>
      </w:r>
      <w:r w:rsidR="00784D2A" w:rsidRPr="00761C9E">
        <w:rPr>
          <w:color w:val="auto"/>
        </w:rPr>
        <w:t>8)</w:t>
      </w:r>
      <w:r w:rsidR="002553A1" w:rsidRPr="00761C9E">
        <w:rPr>
          <w:color w:val="auto"/>
        </w:rPr>
        <w:t>-ЛУ</w:t>
      </w:r>
    </w:p>
    <w:p w14:paraId="52F961D9" w14:textId="77777777" w:rsidR="00D87F00" w:rsidRPr="00761C9E" w:rsidRDefault="00D87F00" w:rsidP="00D87F00">
      <w:pPr>
        <w:pStyle w:val="affffb"/>
      </w:pPr>
      <w:r w:rsidRPr="00761C9E">
        <w:t xml:space="preserve">Государственный контракт </w:t>
      </w:r>
      <w:r w:rsidR="009F2007" w:rsidRPr="00761C9E">
        <w:t xml:space="preserve">от </w:t>
      </w:r>
      <w:r w:rsidR="00E0779C" w:rsidRPr="00761C9E">
        <w:rPr>
          <w:color w:val="auto"/>
        </w:rPr>
        <w:t>3</w:t>
      </w:r>
      <w:r w:rsidR="00656DAA" w:rsidRPr="00761C9E">
        <w:rPr>
          <w:color w:val="auto"/>
        </w:rPr>
        <w:t>1</w:t>
      </w:r>
      <w:r w:rsidR="00E0779C" w:rsidRPr="00761C9E">
        <w:rPr>
          <w:color w:val="auto"/>
        </w:rPr>
        <w:t>.0</w:t>
      </w:r>
      <w:r w:rsidR="00656DAA" w:rsidRPr="00761C9E">
        <w:rPr>
          <w:color w:val="auto"/>
        </w:rPr>
        <w:t>5</w:t>
      </w:r>
      <w:r w:rsidR="005E57EB" w:rsidRPr="00761C9E">
        <w:rPr>
          <w:color w:val="auto"/>
        </w:rPr>
        <w:t>.2022 № </w:t>
      </w:r>
      <w:r w:rsidR="00656DAA" w:rsidRPr="00761C9E">
        <w:rPr>
          <w:color w:val="auto"/>
        </w:rPr>
        <w:t>ФКУ0215/05/2022/РИС</w:t>
      </w:r>
    </w:p>
    <w:p w14:paraId="442BB226" w14:textId="77777777" w:rsidR="00D87F00" w:rsidRPr="00761C9E" w:rsidRDefault="00D87F00" w:rsidP="00D87F00">
      <w:pPr>
        <w:pStyle w:val="affffb"/>
      </w:pPr>
    </w:p>
    <w:p w14:paraId="5B5E405B" w14:textId="77777777" w:rsidR="00D87F00" w:rsidRPr="00761C9E" w:rsidRDefault="00D87F00" w:rsidP="00D87F00">
      <w:pPr>
        <w:pStyle w:val="affffb"/>
      </w:pPr>
    </w:p>
    <w:p w14:paraId="49D7DA1F" w14:textId="77777777" w:rsidR="00D87F00" w:rsidRPr="00761C9E" w:rsidRDefault="00D87F00" w:rsidP="00D87F00">
      <w:pPr>
        <w:pStyle w:val="affffb"/>
      </w:pPr>
      <w:r w:rsidRPr="00761C9E">
        <w:br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D87F00" w:rsidRPr="00761C9E" w14:paraId="6F410A3F" w14:textId="77777777" w:rsidTr="001A5048">
        <w:trPr>
          <w:trHeight w:val="20"/>
          <w:jc w:val="center"/>
        </w:trPr>
        <w:tc>
          <w:tcPr>
            <w:tcW w:w="4360" w:type="dxa"/>
          </w:tcPr>
          <w:p w14:paraId="78D7A2C9" w14:textId="77777777" w:rsidR="00D87F00" w:rsidRPr="00761C9E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761C9E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14:paraId="038CFCD3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52CBCB3F" w14:textId="77777777" w:rsidR="00D87F00" w:rsidRPr="00761C9E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761C9E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D87F00" w:rsidRPr="00761C9E" w14:paraId="743AB2BF" w14:textId="77777777" w:rsidTr="001A5048">
        <w:trPr>
          <w:trHeight w:val="20"/>
          <w:jc w:val="center"/>
        </w:trPr>
        <w:tc>
          <w:tcPr>
            <w:tcW w:w="4360" w:type="dxa"/>
          </w:tcPr>
          <w:p w14:paraId="2D331557" w14:textId="77777777" w:rsidR="00D87F00" w:rsidRPr="00761C9E" w:rsidRDefault="00D87F00" w:rsidP="001A5048">
            <w:pPr>
              <w:pStyle w:val="-"/>
            </w:pPr>
            <w:r w:rsidRPr="00761C9E">
              <w:t>От Федерального казначейства</w:t>
            </w:r>
          </w:p>
        </w:tc>
        <w:tc>
          <w:tcPr>
            <w:tcW w:w="951" w:type="dxa"/>
          </w:tcPr>
          <w:p w14:paraId="1BC6673A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2572CD86" w14:textId="77777777" w:rsidR="00D87F00" w:rsidRPr="00761C9E" w:rsidRDefault="00D87F00" w:rsidP="001A5048">
            <w:pPr>
              <w:pStyle w:val="-"/>
            </w:pPr>
            <w:r w:rsidRPr="00761C9E">
              <w:t>От ООО «</w:t>
            </w:r>
            <w:r w:rsidR="001A7195" w:rsidRPr="00761C9E">
              <w:rPr>
                <w:szCs w:val="24"/>
              </w:rPr>
              <w:t>БП</w:t>
            </w:r>
            <w:r w:rsidR="001A7195" w:rsidRPr="00761C9E">
              <w:rPr>
                <w:szCs w:val="24"/>
                <w:lang w:val="en-US"/>
              </w:rPr>
              <w:t>C</w:t>
            </w:r>
            <w:r w:rsidR="001A7195" w:rsidRPr="00761C9E">
              <w:rPr>
                <w:szCs w:val="24"/>
              </w:rPr>
              <w:t xml:space="preserve"> Инновационные программные решения</w:t>
            </w:r>
            <w:r w:rsidRPr="00761C9E">
              <w:t>»</w:t>
            </w:r>
          </w:p>
          <w:p w14:paraId="40436306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737D32A3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0AE833DD" w14:textId="77777777" w:rsidR="00D87F00" w:rsidRPr="00761C9E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091A5D1C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5372BB03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3813802E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250C7B2C" w14:textId="77777777" w:rsidR="00D87F00" w:rsidRPr="00761C9E" w:rsidRDefault="00D87F00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</w:t>
            </w:r>
            <w:r w:rsidRPr="00761C9E">
              <w:t xml:space="preserve">/ </w:t>
            </w:r>
            <w:r w:rsidR="00F50BAF" w:rsidRPr="00761C9E">
              <w:rPr>
                <w:rStyle w:val="affffd"/>
              </w:rPr>
              <w:t xml:space="preserve">               </w:t>
            </w:r>
            <w:r w:rsidR="00A97805" w:rsidRPr="00761C9E">
              <w:rPr>
                <w:rStyle w:val="affffd"/>
              </w:rPr>
              <w:t xml:space="preserve">    </w:t>
            </w:r>
            <w:r w:rsidR="00F50BAF" w:rsidRPr="00761C9E">
              <w:rPr>
                <w:rStyle w:val="affffd"/>
              </w:rPr>
              <w:t xml:space="preserve">      </w:t>
            </w:r>
            <w:r w:rsidRPr="00761C9E">
              <w:t>/</w:t>
            </w:r>
          </w:p>
        </w:tc>
        <w:tc>
          <w:tcPr>
            <w:tcW w:w="951" w:type="dxa"/>
            <w:vAlign w:val="bottom"/>
          </w:tcPr>
          <w:p w14:paraId="6ADE0672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62AA3DD8" w14:textId="77777777" w:rsidR="00D87F00" w:rsidRPr="00761C9E" w:rsidRDefault="00D87F00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/ </w:t>
            </w:r>
            <w:r w:rsidRPr="00761C9E">
              <w:t>Д.В. Бубнов/</w:t>
            </w:r>
          </w:p>
        </w:tc>
      </w:tr>
      <w:tr w:rsidR="00D87F00" w:rsidRPr="00761C9E" w14:paraId="18882539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5F293016" w14:textId="77777777" w:rsidR="00D87F00" w:rsidRPr="00761C9E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4A26B1DB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4981EDAF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274E73D1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3A08BC98" w14:textId="77777777" w:rsidR="00D87F00" w:rsidRPr="00761C9E" w:rsidRDefault="00D87F00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</w:t>
            </w:r>
            <w:r w:rsidRPr="00761C9E">
              <w:t>20</w:t>
            </w:r>
            <w:r w:rsidRPr="00761C9E">
              <w:rPr>
                <w:rStyle w:val="affffd"/>
                <w:u w:val="none"/>
              </w:rPr>
              <w:t>2</w:t>
            </w:r>
            <w:r w:rsidR="00AA6712" w:rsidRPr="00761C9E">
              <w:rPr>
                <w:rStyle w:val="affffd"/>
                <w:u w:val="none"/>
              </w:rPr>
              <w:t>2</w:t>
            </w:r>
            <w:r w:rsidRPr="00761C9E">
              <w:rPr>
                <w:rStyle w:val="affffd"/>
                <w:u w:val="none"/>
              </w:rPr>
              <w:t xml:space="preserve"> </w:t>
            </w:r>
            <w:r w:rsidRPr="00761C9E">
              <w:t>г.</w:t>
            </w:r>
          </w:p>
        </w:tc>
        <w:tc>
          <w:tcPr>
            <w:tcW w:w="951" w:type="dxa"/>
            <w:vAlign w:val="bottom"/>
          </w:tcPr>
          <w:p w14:paraId="7C37F898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0A48D635" w14:textId="77777777" w:rsidR="00D87F00" w:rsidRPr="00761C9E" w:rsidRDefault="00D87F00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   </w:t>
            </w:r>
            <w:r w:rsidRPr="00761C9E">
              <w:t>202</w:t>
            </w:r>
            <w:r w:rsidR="00AA6712" w:rsidRPr="00761C9E">
              <w:t>2</w:t>
            </w:r>
            <w:r w:rsidRPr="00761C9E">
              <w:t xml:space="preserve"> г.</w:t>
            </w:r>
          </w:p>
        </w:tc>
      </w:tr>
    </w:tbl>
    <w:p w14:paraId="07BDD41F" w14:textId="77777777" w:rsidR="00D87F00" w:rsidRPr="00761C9E" w:rsidRDefault="00D87F00" w:rsidP="00EB1F85">
      <w:pPr>
        <w:ind w:firstLine="0"/>
      </w:pPr>
      <w:r w:rsidRPr="00761C9E">
        <w:br w:type="page"/>
      </w:r>
    </w:p>
    <w:tbl>
      <w:tblPr>
        <w:tblW w:w="4965" w:type="pct"/>
        <w:tblInd w:w="-74" w:type="dxa"/>
        <w:tblLook w:val="0000" w:firstRow="0" w:lastRow="0" w:firstColumn="0" w:lastColumn="0" w:noHBand="0" w:noVBand="0"/>
      </w:tblPr>
      <w:tblGrid>
        <w:gridCol w:w="6023"/>
        <w:gridCol w:w="3480"/>
      </w:tblGrid>
      <w:tr w:rsidR="00C12612" w:rsidRPr="00761C9E" w14:paraId="629C46DE" w14:textId="77777777" w:rsidTr="0020376D">
        <w:trPr>
          <w:trHeight w:val="3362"/>
        </w:trPr>
        <w:tc>
          <w:tcPr>
            <w:tcW w:w="3169" w:type="pct"/>
          </w:tcPr>
          <w:p w14:paraId="187F6FC6" w14:textId="77777777" w:rsidR="00C12612" w:rsidRPr="00761C9E" w:rsidRDefault="00C12612" w:rsidP="0020376D">
            <w:pPr>
              <w:pStyle w:val="GOSTTitul0"/>
              <w:jc w:val="both"/>
              <w:rPr>
                <w:b/>
              </w:rPr>
            </w:pPr>
            <w:r w:rsidRPr="00761C9E">
              <w:rPr>
                <w:b/>
              </w:rPr>
              <w:lastRenderedPageBreak/>
              <w:t>УТВЕРЖДЕН</w:t>
            </w:r>
          </w:p>
          <w:p w14:paraId="6BEFAF7B" w14:textId="4EC80899" w:rsidR="00C12612" w:rsidRPr="00761C9E" w:rsidRDefault="00C12612" w:rsidP="0020376D">
            <w:pPr>
              <w:pStyle w:val="GOSTTitul0"/>
              <w:jc w:val="both"/>
            </w:pPr>
            <w:r w:rsidRPr="00761C9E">
              <w:t>89603636.20.04,04.ДР.003-01.0</w:t>
            </w:r>
            <w:r w:rsidR="007D580A">
              <w:t>4</w:t>
            </w:r>
            <w:r w:rsidRPr="00761C9E">
              <w:t xml:space="preserve"> 1(2,5,6,8)-ЛУ</w:t>
            </w:r>
          </w:p>
        </w:tc>
        <w:tc>
          <w:tcPr>
            <w:tcW w:w="1831" w:type="pct"/>
          </w:tcPr>
          <w:p w14:paraId="652BF67F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716A55BD" w14:textId="77777777" w:rsidTr="0020376D">
        <w:trPr>
          <w:trHeight w:val="1373"/>
        </w:trPr>
        <w:tc>
          <w:tcPr>
            <w:tcW w:w="5000" w:type="pct"/>
            <w:gridSpan w:val="2"/>
            <w:vAlign w:val="center"/>
          </w:tcPr>
          <w:p w14:paraId="20579F99" w14:textId="77777777" w:rsidR="00C12612" w:rsidRPr="00761C9E" w:rsidRDefault="00C12612" w:rsidP="0020376D">
            <w:pPr>
              <w:pStyle w:val="GOSTTitul1"/>
            </w:pPr>
            <w:r w:rsidRPr="00761C9E">
              <w:t xml:space="preserve">Государственная интегрированная информационная система </w:t>
            </w:r>
            <w:r w:rsidRPr="00761C9E">
              <w:br/>
              <w:t>управления общественными финансами «Электронный бюджет»</w:t>
            </w:r>
          </w:p>
          <w:p w14:paraId="5C92681A" w14:textId="77777777" w:rsidR="00C12612" w:rsidRPr="00761C9E" w:rsidRDefault="00C12612" w:rsidP="0020376D">
            <w:pPr>
              <w:pStyle w:val="GOSTTitul1"/>
            </w:pPr>
          </w:p>
          <w:p w14:paraId="77B09E22" w14:textId="77777777" w:rsidR="00C12612" w:rsidRPr="00761C9E" w:rsidRDefault="00C12612" w:rsidP="0020376D">
            <w:pPr>
              <w:pStyle w:val="GOSTTitul1"/>
            </w:pPr>
            <w:r w:rsidRPr="00761C9E">
              <w:t>Подсистема управ</w:t>
            </w:r>
            <w:r w:rsidR="00205251" w:rsidRPr="00761C9E">
              <w:t>л</w:t>
            </w:r>
            <w:r w:rsidRPr="00761C9E">
              <w:t>ения денежными средствами</w:t>
            </w:r>
          </w:p>
          <w:p w14:paraId="4DAF85BF" w14:textId="77777777" w:rsidR="00C12612" w:rsidRPr="00761C9E" w:rsidRDefault="00C12612" w:rsidP="0020376D">
            <w:pPr>
              <w:pStyle w:val="GOSTTitul1"/>
            </w:pPr>
          </w:p>
          <w:p w14:paraId="61AAD2EA" w14:textId="77777777" w:rsidR="00C12612" w:rsidRPr="00761C9E" w:rsidRDefault="00C12612" w:rsidP="0020376D">
            <w:pPr>
              <w:pStyle w:val="GOSTTitul1"/>
            </w:pPr>
          </w:p>
        </w:tc>
      </w:tr>
      <w:tr w:rsidR="00C12612" w:rsidRPr="00761C9E" w14:paraId="10E2D655" w14:textId="77777777" w:rsidTr="0020376D">
        <w:trPr>
          <w:trHeight w:val="1016"/>
        </w:trPr>
        <w:tc>
          <w:tcPr>
            <w:tcW w:w="5000" w:type="pct"/>
            <w:gridSpan w:val="2"/>
            <w:vAlign w:val="center"/>
          </w:tcPr>
          <w:p w14:paraId="176821BC" w14:textId="77777777" w:rsidR="00C12612" w:rsidRPr="00761C9E" w:rsidRDefault="00C12612" w:rsidP="0020376D">
            <w:pPr>
              <w:pStyle w:val="GOSTTitul1"/>
            </w:pPr>
          </w:p>
        </w:tc>
      </w:tr>
      <w:tr w:rsidR="00C12612" w:rsidRPr="00761C9E" w14:paraId="0215DC9E" w14:textId="77777777" w:rsidTr="0020376D">
        <w:tc>
          <w:tcPr>
            <w:tcW w:w="5000" w:type="pct"/>
            <w:gridSpan w:val="2"/>
            <w:vAlign w:val="bottom"/>
          </w:tcPr>
          <w:p w14:paraId="694534B9" w14:textId="77777777" w:rsidR="00C12612" w:rsidRPr="00761C9E" w:rsidRDefault="00C12612" w:rsidP="0020376D">
            <w:pPr>
              <w:pStyle w:val="GOSTTitul2"/>
              <w:rPr>
                <w:caps w:val="0"/>
                <w:snapToGrid w:val="0"/>
                <w:sz w:val="36"/>
                <w:szCs w:val="36"/>
              </w:rPr>
            </w:pPr>
            <w:bookmarkStart w:id="1" w:name="_Hlk122518757"/>
            <w:r w:rsidRPr="00761C9E">
              <w:rPr>
                <w:caps w:val="0"/>
                <w:snapToGrid w:val="0"/>
                <w:sz w:val="36"/>
                <w:szCs w:val="36"/>
              </w:rPr>
  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  </w:r>
          </w:p>
          <w:bookmarkEnd w:id="1"/>
          <w:p w14:paraId="1F047FBD" w14:textId="4A823E01" w:rsidR="00C12612" w:rsidRPr="00761C9E" w:rsidRDefault="00C12612" w:rsidP="0020376D">
            <w:pPr>
              <w:pStyle w:val="affffb"/>
              <w:rPr>
                <w:b/>
                <w:color w:val="auto"/>
                <w:sz w:val="36"/>
                <w:szCs w:val="36"/>
              </w:rPr>
            </w:pPr>
            <w:r w:rsidRPr="00761C9E">
              <w:rPr>
                <w:b/>
                <w:color w:val="auto"/>
                <w:sz w:val="36"/>
                <w:szCs w:val="36"/>
              </w:rPr>
              <w:t>Версия 01.0</w:t>
            </w:r>
            <w:r w:rsidR="007D580A">
              <w:rPr>
                <w:b/>
                <w:color w:val="auto"/>
                <w:sz w:val="36"/>
                <w:szCs w:val="36"/>
              </w:rPr>
              <w:t>4</w:t>
            </w:r>
          </w:p>
          <w:p w14:paraId="0AA54A08" w14:textId="77777777" w:rsidR="00C12612" w:rsidRPr="00761C9E" w:rsidRDefault="00C12612" w:rsidP="0020376D">
            <w:pPr>
              <w:pStyle w:val="GOSTTitul2"/>
              <w:ind w:firstLine="567"/>
            </w:pPr>
          </w:p>
        </w:tc>
      </w:tr>
      <w:tr w:rsidR="00C12612" w:rsidRPr="00761C9E" w14:paraId="4740EA4D" w14:textId="77777777" w:rsidTr="0020376D">
        <w:tc>
          <w:tcPr>
            <w:tcW w:w="5000" w:type="pct"/>
            <w:gridSpan w:val="2"/>
            <w:vAlign w:val="center"/>
          </w:tcPr>
          <w:p w14:paraId="1BBD465C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0611F2A3" w14:textId="77777777" w:rsidTr="0020376D">
        <w:tc>
          <w:tcPr>
            <w:tcW w:w="5000" w:type="pct"/>
            <w:gridSpan w:val="2"/>
            <w:vAlign w:val="center"/>
          </w:tcPr>
          <w:p w14:paraId="20696344" w14:textId="4738062A" w:rsidR="00C12612" w:rsidRPr="00761C9E" w:rsidRDefault="00C12612" w:rsidP="0020376D">
            <w:pPr>
              <w:pStyle w:val="GOSTTitul0"/>
            </w:pPr>
            <w:r w:rsidRPr="00761C9E">
              <w:t>Код документа: 89603636.20.04,04.ДР.003-01.0</w:t>
            </w:r>
            <w:r w:rsidR="007D580A">
              <w:t>4</w:t>
            </w:r>
            <w:r w:rsidRPr="00761C9E">
              <w:t xml:space="preserve"> 1(2,5,6,8)-ЛУ</w:t>
            </w:r>
          </w:p>
        </w:tc>
      </w:tr>
      <w:tr w:rsidR="00C12612" w:rsidRPr="00761C9E" w14:paraId="0A1411C6" w14:textId="77777777" w:rsidTr="0020376D">
        <w:tc>
          <w:tcPr>
            <w:tcW w:w="5000" w:type="pct"/>
            <w:gridSpan w:val="2"/>
            <w:vAlign w:val="center"/>
          </w:tcPr>
          <w:p w14:paraId="7995FCE7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2B84D37E" w14:textId="77777777" w:rsidTr="0020376D">
        <w:tc>
          <w:tcPr>
            <w:tcW w:w="5000" w:type="pct"/>
            <w:gridSpan w:val="2"/>
            <w:vAlign w:val="center"/>
          </w:tcPr>
          <w:p w14:paraId="3EFA831D" w14:textId="3FCCA98D" w:rsidR="00C12612" w:rsidRPr="00761C9E" w:rsidRDefault="00C12612" w:rsidP="0020376D">
            <w:pPr>
              <w:pStyle w:val="GOSTTitul0"/>
            </w:pPr>
            <w:r w:rsidRPr="00761C9E">
              <w:t xml:space="preserve">Листов: </w:t>
            </w:r>
            <w:r w:rsidR="007B74E3" w:rsidRPr="00761C9E">
              <w:t>47</w:t>
            </w:r>
          </w:p>
        </w:tc>
      </w:tr>
    </w:tbl>
    <w:p w14:paraId="21B24817" w14:textId="77777777" w:rsidR="00C12612" w:rsidRPr="00761C9E" w:rsidRDefault="00C12612" w:rsidP="00C12612">
      <w:pPr>
        <w:pStyle w:val="GOSTTitul0"/>
        <w:jc w:val="both"/>
      </w:pPr>
    </w:p>
    <w:p w14:paraId="4F84607D" w14:textId="77777777" w:rsidR="0026417A" w:rsidRPr="00761C9E" w:rsidRDefault="0026417A" w:rsidP="0026417A"/>
    <w:p w14:paraId="247675DA" w14:textId="77777777" w:rsidR="0026417A" w:rsidRPr="00761C9E" w:rsidRDefault="0026417A" w:rsidP="0026417A"/>
    <w:p w14:paraId="6F93E8E2" w14:textId="77777777" w:rsidR="0026417A" w:rsidRPr="00761C9E" w:rsidRDefault="0026417A" w:rsidP="0026417A">
      <w:pPr>
        <w:rPr>
          <w:sz w:val="28"/>
          <w:szCs w:val="28"/>
        </w:rPr>
      </w:pPr>
    </w:p>
    <w:p w14:paraId="185A2B40" w14:textId="77777777" w:rsidR="0026417A" w:rsidRPr="00761C9E" w:rsidRDefault="0026417A" w:rsidP="0026417A">
      <w:pPr>
        <w:tabs>
          <w:tab w:val="left" w:pos="6410"/>
        </w:tabs>
        <w:rPr>
          <w:sz w:val="28"/>
          <w:szCs w:val="28"/>
        </w:rPr>
      </w:pPr>
      <w:r w:rsidRPr="00761C9E">
        <w:rPr>
          <w:sz w:val="28"/>
          <w:szCs w:val="28"/>
        </w:rPr>
        <w:tab/>
      </w:r>
    </w:p>
    <w:p w14:paraId="563A078C" w14:textId="77777777" w:rsidR="0026417A" w:rsidRPr="00761C9E" w:rsidRDefault="0026417A" w:rsidP="0026417A">
      <w:pPr>
        <w:tabs>
          <w:tab w:val="left" w:pos="6410"/>
        </w:tabs>
        <w:sectPr w:rsidR="0026417A" w:rsidRPr="00761C9E" w:rsidSect="009A602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851" w:bottom="1134" w:left="1701" w:header="567" w:footer="284" w:gutter="0"/>
          <w:cols w:space="708"/>
          <w:docGrid w:linePitch="360"/>
        </w:sectPr>
      </w:pPr>
      <w:r w:rsidRPr="00761C9E">
        <w:tab/>
      </w:r>
    </w:p>
    <w:p w14:paraId="0B4062C6" w14:textId="77777777" w:rsidR="00C12612" w:rsidRPr="00761C9E" w:rsidRDefault="00C12612" w:rsidP="00C12612">
      <w:pPr>
        <w:pStyle w:val="GOSTSign"/>
      </w:pPr>
      <w:bookmarkStart w:id="2" w:name="_Toc176584673"/>
      <w:bookmarkStart w:id="3" w:name="_Toc176584802"/>
      <w:bookmarkStart w:id="4" w:name="_Toc180297702"/>
      <w:bookmarkStart w:id="5" w:name="_Toc180308527"/>
      <w:r w:rsidRPr="00761C9E">
        <w:lastRenderedPageBreak/>
        <w:t>Аннотация</w:t>
      </w:r>
    </w:p>
    <w:p w14:paraId="401A0266" w14:textId="77777777" w:rsidR="00C12612" w:rsidRPr="00761C9E" w:rsidRDefault="00C12612" w:rsidP="00C12612">
      <w:pPr>
        <w:pStyle w:val="GOSTNormal"/>
        <w:rPr>
          <w:rFonts w:eastAsia="Calibri"/>
        </w:rPr>
      </w:pPr>
      <w:r w:rsidRPr="00761C9E">
        <w:rPr>
          <w:rFonts w:eastAsia="Calibri"/>
        </w:rPr>
        <w:t xml:space="preserve">В документе приведено описание </w:t>
      </w:r>
      <w:r w:rsidRPr="00761C9E">
        <w:rPr>
          <w:szCs w:val="22"/>
        </w:rPr>
        <w:t>требований по информационному взаимодействию между подсистемой управления денежными средствами государственной интегрирова</w:t>
      </w:r>
      <w:r w:rsidRPr="00761C9E">
        <w:rPr>
          <w:szCs w:val="22"/>
        </w:rPr>
        <w:t>н</w:t>
      </w:r>
      <w:r w:rsidRPr="00761C9E">
        <w:rPr>
          <w:szCs w:val="22"/>
        </w:rPr>
        <w:t>ной информационной системой «Электронный бюджете»</w:t>
      </w:r>
      <w:r w:rsidR="00816DDE" w:rsidRPr="00761C9E">
        <w:rPr>
          <w:szCs w:val="22"/>
        </w:rPr>
        <w:t xml:space="preserve"> и информационной системой финансового органа</w:t>
      </w:r>
      <w:r w:rsidRPr="00761C9E">
        <w:rPr>
          <w:szCs w:val="22"/>
        </w:rPr>
        <w:t>.</w:t>
      </w:r>
    </w:p>
    <w:p w14:paraId="40DACCEF" w14:textId="77777777" w:rsidR="00C12612" w:rsidRPr="00761C9E" w:rsidRDefault="00C12612" w:rsidP="00C12612">
      <w:pPr>
        <w:pStyle w:val="GOSTNormal"/>
        <w:rPr>
          <w:rFonts w:eastAsia="Calibri"/>
        </w:rPr>
      </w:pPr>
      <w:r w:rsidRPr="00761C9E">
        <w:rPr>
          <w:rFonts w:eastAsia="Calibri"/>
        </w:rPr>
        <w:t>Документ разработан на основании Государственного контракта от 31.05.2022 № ФКУ0215/05/2022/РИС на выполнение работ по развитию подсистемы управления дене</w:t>
      </w:r>
      <w:r w:rsidRPr="00761C9E">
        <w:rPr>
          <w:rFonts w:eastAsia="Calibri"/>
        </w:rPr>
        <w:t>ж</w:t>
      </w:r>
      <w:r w:rsidRPr="00761C9E">
        <w:rPr>
          <w:rFonts w:eastAsia="Calibri"/>
        </w:rPr>
        <w:t>ными средствами государственной интегрированной информационной системы управл</w:t>
      </w:r>
      <w:r w:rsidRPr="00761C9E">
        <w:rPr>
          <w:rFonts w:eastAsia="Calibri"/>
        </w:rPr>
        <w:t>е</w:t>
      </w:r>
      <w:r w:rsidRPr="00761C9E">
        <w:rPr>
          <w:rFonts w:eastAsia="Calibri"/>
        </w:rPr>
        <w:t>ния общественными финансами «Электронный бюджет» в части компонентов и модулей, оператором которых является Федеральное казначейство.</w:t>
      </w:r>
    </w:p>
    <w:p w14:paraId="24F4CA69" w14:textId="77777777" w:rsidR="00C12612" w:rsidRPr="00761C9E" w:rsidRDefault="00C12612" w:rsidP="00C12612">
      <w:pPr>
        <w:pStyle w:val="GOSTNormal"/>
        <w:rPr>
          <w:szCs w:val="22"/>
        </w:rPr>
      </w:pPr>
      <w:r w:rsidRPr="00761C9E">
        <w:rPr>
          <w:szCs w:val="22"/>
        </w:rPr>
        <w:t>Перечень подсистем (компонентов, модулей) информационной системы, для кот</w:t>
      </w:r>
      <w:r w:rsidRPr="00761C9E">
        <w:rPr>
          <w:szCs w:val="22"/>
        </w:rPr>
        <w:t>о</w:t>
      </w:r>
      <w:r w:rsidRPr="00761C9E">
        <w:rPr>
          <w:szCs w:val="22"/>
        </w:rPr>
        <w:t>рой был создал документ «Требования по информационному взаимодействию между по</w:t>
      </w:r>
      <w:r w:rsidRPr="00761C9E">
        <w:rPr>
          <w:szCs w:val="22"/>
        </w:rPr>
        <w:t>д</w:t>
      </w:r>
      <w:r w:rsidRPr="00761C9E">
        <w:rPr>
          <w:szCs w:val="22"/>
        </w:rPr>
        <w:t>системой управления денежными средствами государственной интегрированной инфо</w:t>
      </w:r>
      <w:r w:rsidRPr="00761C9E">
        <w:rPr>
          <w:szCs w:val="22"/>
        </w:rPr>
        <w:t>р</w:t>
      </w:r>
      <w:r w:rsidRPr="00761C9E">
        <w:rPr>
          <w:szCs w:val="22"/>
        </w:rPr>
        <w:t>мационной системой «Электронный бюджет» и личным кабинетом финансовых орг</w:t>
      </w:r>
      <w:r w:rsidR="00816DDE" w:rsidRPr="00761C9E">
        <w:rPr>
          <w:szCs w:val="22"/>
        </w:rPr>
        <w:t>а</w:t>
      </w:r>
      <w:r w:rsidRPr="00761C9E">
        <w:rPr>
          <w:szCs w:val="22"/>
        </w:rPr>
        <w:t>нов» создан для:</w:t>
      </w:r>
    </w:p>
    <w:p w14:paraId="5E05F2F6" w14:textId="77777777" w:rsidR="00C12612" w:rsidRPr="00761C9E" w:rsidRDefault="00C12612" w:rsidP="00C12612">
      <w:pPr>
        <w:pStyle w:val="GOSTListnum"/>
      </w:pPr>
      <w:r w:rsidRPr="00761C9E">
        <w:t>00,00 – код подсистемы (компонента модуля) ИС – отсутствует, так как не ра</w:t>
      </w:r>
      <w:r w:rsidRPr="00761C9E">
        <w:t>з</w:t>
      </w:r>
      <w:r w:rsidRPr="00761C9E">
        <w:t>делена на подсистемы</w:t>
      </w:r>
    </w:p>
    <w:p w14:paraId="2546B8E3" w14:textId="77777777" w:rsidR="00C12612" w:rsidRPr="00761C9E" w:rsidRDefault="00C12612" w:rsidP="00C12612">
      <w:pPr>
        <w:pStyle w:val="GOSTNormal"/>
      </w:pPr>
      <w:r w:rsidRPr="00761C9E">
        <w:t>Перечень областей применения документа</w:t>
      </w:r>
    </w:p>
    <w:p w14:paraId="252F9710" w14:textId="77777777" w:rsidR="00C12612" w:rsidRPr="00761C9E" w:rsidRDefault="00C12612" w:rsidP="00C12612">
      <w:pPr>
        <w:pStyle w:val="GOSTListnum"/>
      </w:pPr>
      <w:r w:rsidRPr="00761C9E">
        <w:t>1 – Центральный аппарат Федерального казначейства</w:t>
      </w:r>
    </w:p>
    <w:p w14:paraId="2DC2F5F0" w14:textId="77777777" w:rsidR="00C12612" w:rsidRPr="00761C9E" w:rsidRDefault="00C12612" w:rsidP="00C12612">
      <w:pPr>
        <w:pStyle w:val="GOSTListnum"/>
      </w:pPr>
      <w:r w:rsidRPr="00761C9E">
        <w:t>2 – Территориальные органы Федерального казначейства</w:t>
      </w:r>
    </w:p>
    <w:p w14:paraId="2B61C9B6" w14:textId="77777777" w:rsidR="00C12612" w:rsidRPr="00761C9E" w:rsidRDefault="00C12612" w:rsidP="00C12612">
      <w:pPr>
        <w:pStyle w:val="GOSTListnum"/>
      </w:pPr>
      <w:r w:rsidRPr="00761C9E">
        <w:t>5 – Межрегиональное операционное Управление Федерального казначейства</w:t>
      </w:r>
    </w:p>
    <w:p w14:paraId="61841691" w14:textId="77777777" w:rsidR="00C12612" w:rsidRPr="00761C9E" w:rsidRDefault="00C12612" w:rsidP="00C12612">
      <w:pPr>
        <w:pStyle w:val="GOSTListnum"/>
      </w:pPr>
      <w:r w:rsidRPr="00761C9E">
        <w:t>6 – Внешние пользователи</w:t>
      </w:r>
    </w:p>
    <w:p w14:paraId="2362B582" w14:textId="77777777" w:rsidR="00C12612" w:rsidRPr="00761C9E" w:rsidRDefault="00C12612" w:rsidP="00C12612">
      <w:pPr>
        <w:pStyle w:val="GOSTListnum"/>
      </w:pPr>
      <w:r w:rsidRPr="00761C9E">
        <w:t>8 – ФКУ ЦОКР</w:t>
      </w:r>
    </w:p>
    <w:p w14:paraId="1CDA073B" w14:textId="77777777" w:rsidR="00C12612" w:rsidRPr="00761C9E" w:rsidRDefault="00C12612" w:rsidP="00C12612">
      <w:pPr>
        <w:pStyle w:val="GOSTNormal"/>
      </w:pPr>
    </w:p>
    <w:p w14:paraId="73543574" w14:textId="77777777" w:rsidR="00C12612" w:rsidRPr="00761C9E" w:rsidRDefault="00C12612" w:rsidP="00C12612">
      <w:pPr>
        <w:pStyle w:val="GOSTSign"/>
      </w:pPr>
    </w:p>
    <w:p w14:paraId="009386E0" w14:textId="77777777" w:rsidR="00C12612" w:rsidRPr="00761C9E" w:rsidRDefault="00C12612" w:rsidP="00C12612">
      <w:pPr>
        <w:pStyle w:val="GOSTSign"/>
      </w:pPr>
    </w:p>
    <w:p w14:paraId="36A9E9DC" w14:textId="77777777" w:rsidR="00C12612" w:rsidRPr="00761C9E" w:rsidRDefault="00C12612" w:rsidP="00C12612">
      <w:pPr>
        <w:pStyle w:val="GOSTSign"/>
        <w:pageBreakBefore/>
        <w:sectPr w:rsidR="00C12612" w:rsidRPr="00761C9E" w:rsidSect="00770630">
          <w:headerReference w:type="default" r:id="rId16"/>
          <w:footerReference w:type="default" r:id="rId17"/>
          <w:pgSz w:w="11906" w:h="16838" w:code="9"/>
          <w:pgMar w:top="1134" w:right="850" w:bottom="1134" w:left="1701" w:header="567" w:footer="284" w:gutter="0"/>
          <w:pgNumType w:start="2"/>
          <w:cols w:space="708"/>
          <w:docGrid w:linePitch="360"/>
        </w:sectPr>
      </w:pPr>
    </w:p>
    <w:p w14:paraId="2F7D7664" w14:textId="77777777" w:rsidR="00C12612" w:rsidRPr="00761C9E" w:rsidRDefault="00C12612" w:rsidP="00C12612">
      <w:pPr>
        <w:pStyle w:val="GOSTSign"/>
        <w:pageBreakBefore/>
      </w:pPr>
      <w:r w:rsidRPr="00761C9E">
        <w:lastRenderedPageBreak/>
        <w:t>СОДЕРЖАНИЕ</w:t>
      </w:r>
      <w:bookmarkEnd w:id="2"/>
      <w:bookmarkEnd w:id="3"/>
      <w:bookmarkEnd w:id="4"/>
      <w:bookmarkEnd w:id="5"/>
    </w:p>
    <w:bookmarkStart w:id="6" w:name="_Toc527037298"/>
    <w:bookmarkStart w:id="7" w:name="_Toc529925454"/>
    <w:bookmarkStart w:id="8" w:name="_Toc182196480"/>
    <w:p w14:paraId="4960F2E2" w14:textId="5BB2DE26" w:rsidR="009B514B" w:rsidRDefault="004560AA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761C9E">
        <w:rPr>
          <w:b w:val="0"/>
          <w:bCs w:val="0"/>
          <w:caps w:val="0"/>
        </w:rPr>
        <w:fldChar w:fldCharType="begin"/>
      </w:r>
      <w:r w:rsidR="00C12612" w:rsidRPr="00761C9E">
        <w:rPr>
          <w:b w:val="0"/>
          <w:bCs w:val="0"/>
          <w:caps w:val="0"/>
        </w:rPr>
        <w:instrText xml:space="preserve"> TOC \o "1-5" \h \z \u </w:instrText>
      </w:r>
      <w:r w:rsidRPr="00761C9E">
        <w:rPr>
          <w:b w:val="0"/>
          <w:bCs w:val="0"/>
          <w:caps w:val="0"/>
        </w:rPr>
        <w:fldChar w:fldCharType="separate"/>
      </w:r>
      <w:hyperlink w:anchor="_Toc128751277" w:history="1">
        <w:r w:rsidR="009B514B" w:rsidRPr="009C7D92">
          <w:rPr>
            <w:rStyle w:val="af2"/>
          </w:rPr>
          <w:t>Перечень терминов и сокращений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_Toc128751277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2752A816" w14:textId="22610CBE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278" w:history="1">
        <w:r w:rsidR="009B514B" w:rsidRPr="009C7D92">
          <w:rPr>
            <w:rStyle w:val="af2"/>
          </w:rPr>
          <w:t>1.</w:t>
        </w:r>
        <w:r w:rsidR="009B514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9B514B" w:rsidRPr="009C7D92">
          <w:rPr>
            <w:rStyle w:val="af2"/>
          </w:rPr>
          <w:t>Введение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_Toc128751278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7</w:t>
        </w:r>
        <w:r w:rsidR="009B514B">
          <w:rPr>
            <w:webHidden/>
          </w:rPr>
          <w:fldChar w:fldCharType="end"/>
        </w:r>
      </w:hyperlink>
    </w:p>
    <w:p w14:paraId="2907219F" w14:textId="77BAC923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279" w:history="1">
        <w:r w:rsidR="009B514B" w:rsidRPr="009C7D92">
          <w:rPr>
            <w:rStyle w:val="af2"/>
          </w:rPr>
          <w:t>2.</w:t>
        </w:r>
        <w:r w:rsidR="009B514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информационного взаимодействия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_Toc128751279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8</w:t>
        </w:r>
        <w:r w:rsidR="009B514B">
          <w:rPr>
            <w:webHidden/>
          </w:rPr>
          <w:fldChar w:fldCharType="end"/>
        </w:r>
      </w:hyperlink>
    </w:p>
    <w:p w14:paraId="11A18B22" w14:textId="1BDB94B3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80" w:history="1">
        <w:r w:rsidR="009B514B" w:rsidRPr="009C7D92">
          <w:rPr>
            <w:rStyle w:val="af2"/>
          </w:rPr>
          <w:t>2.1.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Информационный обмен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_Toc128751280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8</w:t>
        </w:r>
        <w:r w:rsidR="009B514B">
          <w:rPr>
            <w:webHidden/>
          </w:rPr>
          <w:fldChar w:fldCharType="end"/>
        </w:r>
      </w:hyperlink>
    </w:p>
    <w:p w14:paraId="7D635DEE" w14:textId="30F8E999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81" w:history="1">
        <w:r w:rsidR="009B514B" w:rsidRPr="009C7D92">
          <w:rPr>
            <w:rStyle w:val="af2"/>
          </w:rPr>
          <w:t>2.2.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Требования к веб-сервисам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_Toc128751281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8</w:t>
        </w:r>
        <w:r w:rsidR="009B514B">
          <w:rPr>
            <w:webHidden/>
          </w:rPr>
          <w:fldChar w:fldCharType="end"/>
        </w:r>
      </w:hyperlink>
    </w:p>
    <w:p w14:paraId="681777B5" w14:textId="74CE59E6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82" w:history="1">
        <w:r w:rsidR="009B514B" w:rsidRPr="009C7D92">
          <w:rPr>
            <w:rStyle w:val="af2"/>
          </w:rPr>
          <w:t>2.3.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Требования к ЭП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_Toc128751282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8</w:t>
        </w:r>
        <w:r w:rsidR="009B514B">
          <w:rPr>
            <w:webHidden/>
          </w:rPr>
          <w:fldChar w:fldCharType="end"/>
        </w:r>
      </w:hyperlink>
    </w:p>
    <w:p w14:paraId="67584B85" w14:textId="3C633F17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283" w:history="1">
        <w:r w:rsidR="009B514B" w:rsidRPr="009C7D92">
          <w:rPr>
            <w:rStyle w:val="af2"/>
          </w:rPr>
          <w:t>3.</w:t>
        </w:r>
        <w:r w:rsidR="009B514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документа «Запрос ЛК ФО»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_Toc128751283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9</w:t>
        </w:r>
        <w:r w:rsidR="009B514B">
          <w:rPr>
            <w:webHidden/>
          </w:rPr>
          <w:fldChar w:fldCharType="end"/>
        </w:r>
      </w:hyperlink>
    </w:p>
    <w:p w14:paraId="41561551" w14:textId="073BABBB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84" w:history="1">
        <w:r w:rsidR="009B514B" w:rsidRPr="009C7D92">
          <w:rPr>
            <w:rStyle w:val="af2"/>
          </w:rPr>
          <w:t>3.1.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Назначение и маршрут документа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_Toc128751284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9</w:t>
        </w:r>
        <w:r w:rsidR="009B514B">
          <w:rPr>
            <w:webHidden/>
          </w:rPr>
          <w:fldChar w:fldCharType="end"/>
        </w:r>
      </w:hyperlink>
    </w:p>
    <w:p w14:paraId="1E7CA2C3" w14:textId="4EA0F467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85" w:history="1">
        <w:r w:rsidR="009B514B" w:rsidRPr="009C7D92">
          <w:rPr>
            <w:rStyle w:val="af2"/>
          </w:rPr>
          <w:t>3.2.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поля «PudsIsfoServiceRequest»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_Toc128751285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3</w:t>
        </w:r>
        <w:r w:rsidR="009B514B">
          <w:rPr>
            <w:webHidden/>
          </w:rPr>
          <w:fldChar w:fldCharType="end"/>
        </w:r>
      </w:hyperlink>
    </w:p>
    <w:p w14:paraId="2E7CE09E" w14:textId="67B5196E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286" w:history="1">
        <w:r w:rsidR="009B514B" w:rsidRPr="009C7D92">
          <w:rPr>
            <w:rStyle w:val="af2"/>
          </w:rPr>
          <w:t>3.2.1.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поля «PudsIsfoShadowRequest»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_Toc128751286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3</w:t>
        </w:r>
        <w:r w:rsidR="009B514B">
          <w:rPr>
            <w:webHidden/>
          </w:rPr>
          <w:fldChar w:fldCharType="end"/>
        </w:r>
      </w:hyperlink>
    </w:p>
    <w:p w14:paraId="07C1D5B5" w14:textId="568F4458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87" w:history="1">
        <w:r w:rsidR="009B514B" w:rsidRPr="009C7D92">
          <w:rPr>
            <w:rStyle w:val="af2"/>
            <w:noProof/>
          </w:rPr>
          <w:t>3.2.1.1.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«MSC_ShadowReq»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_Toc128751287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32303F18" w14:textId="57DCF3E3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88" w:history="1">
        <w:r w:rsidR="009B514B" w:rsidRPr="009C7D92">
          <w:rPr>
            <w:rStyle w:val="af2"/>
            <w:noProof/>
          </w:rPr>
          <w:t>3.2.1.2.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«tREQ_Block»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_Toc128751288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7FF15A59" w14:textId="5230B870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89" w:history="1">
        <w:r w:rsidR="009B514B" w:rsidRPr="009C7D92">
          <w:rPr>
            <w:rStyle w:val="af2"/>
            <w:noProof/>
          </w:rPr>
          <w:t>3.2.1.3.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«tREQ_Block_ITEM»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_Toc128751289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5</w:t>
        </w:r>
        <w:r w:rsidR="009B514B">
          <w:rPr>
            <w:noProof/>
            <w:webHidden/>
          </w:rPr>
          <w:fldChar w:fldCharType="end"/>
        </w:r>
      </w:hyperlink>
    </w:p>
    <w:p w14:paraId="69241858" w14:textId="3CC2D943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290" w:history="1">
        <w:r w:rsidR="009B514B" w:rsidRPr="009C7D92">
          <w:rPr>
            <w:rStyle w:val="af2"/>
          </w:rPr>
          <w:t>3.2.2.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поля «PudsIsfoPaymentRequest»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_Toc128751290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28C6C64E" w14:textId="3231F747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91" w:history="1">
        <w:r w:rsidR="009B514B" w:rsidRPr="009C7D92">
          <w:rPr>
            <w:rStyle w:val="af2"/>
            <w:noProof/>
          </w:rPr>
          <w:t>3.2.2.1.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«tMSC_TransfOrderAcc»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_Toc128751291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6</w:t>
        </w:r>
        <w:r w:rsidR="009B514B">
          <w:rPr>
            <w:noProof/>
            <w:webHidden/>
          </w:rPr>
          <w:fldChar w:fldCharType="end"/>
        </w:r>
      </w:hyperlink>
    </w:p>
    <w:p w14:paraId="6CB26C1C" w14:textId="38C77897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92" w:history="1">
        <w:r w:rsidR="009B514B" w:rsidRPr="009C7D92">
          <w:rPr>
            <w:rStyle w:val="af2"/>
            <w:noProof/>
          </w:rPr>
          <w:t>3.2.2.2.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«AddInfo_ED_EDNo»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_Toc128751292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22</w:t>
        </w:r>
        <w:r w:rsidR="009B514B">
          <w:rPr>
            <w:noProof/>
            <w:webHidden/>
          </w:rPr>
          <w:fldChar w:fldCharType="end"/>
        </w:r>
      </w:hyperlink>
    </w:p>
    <w:p w14:paraId="13EA5CD8" w14:textId="3125DA07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293" w:history="1">
        <w:r w:rsidR="009B514B" w:rsidRPr="009C7D92">
          <w:rPr>
            <w:rStyle w:val="af2"/>
            <w:lang w:val="en-US"/>
          </w:rPr>
          <w:t>3.3.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</w:t>
        </w:r>
        <w:r w:rsidR="009B514B" w:rsidRPr="009C7D92">
          <w:rPr>
            <w:rStyle w:val="af2"/>
            <w:lang w:val="en-US"/>
          </w:rPr>
          <w:t xml:space="preserve"> </w:t>
        </w:r>
        <w:r w:rsidR="009B514B" w:rsidRPr="009C7D92">
          <w:rPr>
            <w:rStyle w:val="af2"/>
          </w:rPr>
          <w:t>комплексного</w:t>
        </w:r>
        <w:r w:rsidR="009B514B" w:rsidRPr="009C7D92">
          <w:rPr>
            <w:rStyle w:val="af2"/>
            <w:lang w:val="en-US"/>
          </w:rPr>
          <w:t xml:space="preserve"> </w:t>
        </w:r>
        <w:r w:rsidR="009B514B" w:rsidRPr="009C7D92">
          <w:rPr>
            <w:rStyle w:val="af2"/>
          </w:rPr>
          <w:t>поля</w:t>
        </w:r>
        <w:r w:rsidR="009B514B" w:rsidRPr="009C7D92">
          <w:rPr>
            <w:rStyle w:val="af2"/>
            <w:lang w:val="en-US"/>
          </w:rPr>
          <w:t xml:space="preserve"> «PudsIsfoServiceResponse»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_Toc128751293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23</w:t>
        </w:r>
        <w:r w:rsidR="009B514B">
          <w:rPr>
            <w:webHidden/>
          </w:rPr>
          <w:fldChar w:fldCharType="end"/>
        </w:r>
      </w:hyperlink>
    </w:p>
    <w:p w14:paraId="20F888E3" w14:textId="7F2D0CE1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294" w:history="1">
        <w:r w:rsidR="009B514B" w:rsidRPr="009C7D92">
          <w:rPr>
            <w:rStyle w:val="af2"/>
            <w:lang w:val="en-US"/>
          </w:rPr>
          <w:t>3.3.1.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</w:t>
        </w:r>
        <w:r w:rsidR="009B514B" w:rsidRPr="009C7D92">
          <w:rPr>
            <w:rStyle w:val="af2"/>
            <w:lang w:val="en-US"/>
          </w:rPr>
          <w:t xml:space="preserve"> </w:t>
        </w:r>
        <w:r w:rsidR="009B514B" w:rsidRPr="009C7D92">
          <w:rPr>
            <w:rStyle w:val="af2"/>
          </w:rPr>
          <w:t>комплексного</w:t>
        </w:r>
        <w:r w:rsidR="009B514B" w:rsidRPr="009C7D92">
          <w:rPr>
            <w:rStyle w:val="af2"/>
            <w:lang w:val="en-US"/>
          </w:rPr>
          <w:t xml:space="preserve"> </w:t>
        </w:r>
        <w:r w:rsidR="009B514B" w:rsidRPr="009C7D92">
          <w:rPr>
            <w:rStyle w:val="af2"/>
          </w:rPr>
          <w:t>поле</w:t>
        </w:r>
        <w:r w:rsidR="009B514B" w:rsidRPr="009C7D92">
          <w:rPr>
            <w:rStyle w:val="af2"/>
            <w:lang w:val="en-US"/>
          </w:rPr>
          <w:t xml:space="preserve"> «PudsIsfoShadowResponse»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_Toc128751294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23</w:t>
        </w:r>
        <w:r w:rsidR="009B514B">
          <w:rPr>
            <w:webHidden/>
          </w:rPr>
          <w:fldChar w:fldCharType="end"/>
        </w:r>
      </w:hyperlink>
    </w:p>
    <w:p w14:paraId="79A82BB3" w14:textId="438A0703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95" w:history="1">
        <w:r w:rsidR="009B514B" w:rsidRPr="009C7D92">
          <w:rPr>
            <w:rStyle w:val="af2"/>
            <w:noProof/>
          </w:rPr>
          <w:t>3.3.1.1.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«MSC_ShadowResp»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_Toc128751295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24</w:t>
        </w:r>
        <w:r w:rsidR="009B514B">
          <w:rPr>
            <w:noProof/>
            <w:webHidden/>
          </w:rPr>
          <w:fldChar w:fldCharType="end"/>
        </w:r>
      </w:hyperlink>
    </w:p>
    <w:p w14:paraId="43A17DEB" w14:textId="44F24096" w:rsidR="009B514B" w:rsidRDefault="00016B56">
      <w:pPr>
        <w:pStyle w:val="53"/>
        <w:rPr>
          <w:rFonts w:asciiTheme="minorHAnsi" w:eastAsiaTheme="minorEastAsia" w:hAnsiTheme="minorHAnsi" w:cstheme="minorBidi"/>
          <w:sz w:val="22"/>
          <w:szCs w:val="22"/>
        </w:rPr>
      </w:pPr>
      <w:hyperlink w:anchor="_Toc128751296" w:history="1">
        <w:r w:rsidR="009B514B" w:rsidRPr="009C7D92">
          <w:rPr>
            <w:rStyle w:val="af2"/>
          </w:rPr>
          <w:t>3.3.1.1.1.</w:t>
        </w:r>
        <w:r w:rsidR="009B514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типа «</w:t>
        </w:r>
        <w:r w:rsidR="009B514B" w:rsidRPr="009C7D92">
          <w:rPr>
            <w:rStyle w:val="af2"/>
            <w:lang w:val="en-US"/>
          </w:rPr>
          <w:t>tResp</w:t>
        </w:r>
        <w:r w:rsidR="009B514B" w:rsidRPr="009C7D92">
          <w:rPr>
            <w:rStyle w:val="af2"/>
          </w:rPr>
          <w:t>_</w:t>
        </w:r>
        <w:r w:rsidR="009B514B" w:rsidRPr="009C7D92">
          <w:rPr>
            <w:rStyle w:val="af2"/>
            <w:lang w:val="en-US"/>
          </w:rPr>
          <w:t>Block</w:t>
        </w:r>
        <w:r w:rsidR="009B514B" w:rsidRPr="009C7D92">
          <w:rPr>
            <w:rStyle w:val="af2"/>
          </w:rPr>
          <w:t>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_Toc128751296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24</w:t>
        </w:r>
        <w:r w:rsidR="009B514B">
          <w:rPr>
            <w:webHidden/>
          </w:rPr>
          <w:fldChar w:fldCharType="end"/>
        </w:r>
      </w:hyperlink>
    </w:p>
    <w:p w14:paraId="25687F02" w14:textId="343EED9E" w:rsidR="009B514B" w:rsidRDefault="00016B56">
      <w:pPr>
        <w:pStyle w:val="53"/>
        <w:rPr>
          <w:rFonts w:asciiTheme="minorHAnsi" w:eastAsiaTheme="minorEastAsia" w:hAnsiTheme="minorHAnsi" w:cstheme="minorBidi"/>
          <w:sz w:val="22"/>
          <w:szCs w:val="22"/>
        </w:rPr>
      </w:pPr>
      <w:hyperlink w:anchor="_Toc128751297" w:history="1">
        <w:r w:rsidR="009B514B" w:rsidRPr="009C7D92">
          <w:rPr>
            <w:rStyle w:val="af2"/>
          </w:rPr>
          <w:t>3.3.1.1.2.</w:t>
        </w:r>
        <w:r w:rsidR="009B514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типа «</w:t>
        </w:r>
        <w:r w:rsidR="009B514B" w:rsidRPr="009C7D92">
          <w:rPr>
            <w:rStyle w:val="af2"/>
            <w:lang w:val="en-US"/>
          </w:rPr>
          <w:t>Resp</w:t>
        </w:r>
        <w:r w:rsidR="009B514B" w:rsidRPr="009C7D92">
          <w:rPr>
            <w:rStyle w:val="af2"/>
          </w:rPr>
          <w:t>_</w:t>
        </w:r>
        <w:r w:rsidR="009B514B" w:rsidRPr="009C7D92">
          <w:rPr>
            <w:rStyle w:val="af2"/>
            <w:lang w:val="en-US"/>
          </w:rPr>
          <w:t>Block</w:t>
        </w:r>
        <w:r w:rsidR="009B514B" w:rsidRPr="009C7D92">
          <w:rPr>
            <w:rStyle w:val="af2"/>
          </w:rPr>
          <w:t>_</w:t>
        </w:r>
        <w:r w:rsidR="009B514B" w:rsidRPr="009C7D92">
          <w:rPr>
            <w:rStyle w:val="af2"/>
            <w:lang w:val="en-US"/>
          </w:rPr>
          <w:t>ITEM</w:t>
        </w:r>
        <w:r w:rsidR="009B514B" w:rsidRPr="009C7D92">
          <w:rPr>
            <w:rStyle w:val="af2"/>
          </w:rPr>
          <w:t>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_Toc128751297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25</w:t>
        </w:r>
        <w:r w:rsidR="009B514B">
          <w:rPr>
            <w:webHidden/>
          </w:rPr>
          <w:fldChar w:fldCharType="end"/>
        </w:r>
      </w:hyperlink>
    </w:p>
    <w:p w14:paraId="34DD3303" w14:textId="26E8B8C2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298" w:history="1">
        <w:r w:rsidR="009B514B" w:rsidRPr="009C7D92">
          <w:rPr>
            <w:rStyle w:val="af2"/>
            <w:noProof/>
          </w:rPr>
          <w:t>3.3.1.2.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</w:t>
        </w:r>
        <w:r w:rsidR="009B514B" w:rsidRPr="009C7D92">
          <w:rPr>
            <w:rStyle w:val="af2"/>
            <w:noProof/>
            <w:lang w:val="en-US"/>
          </w:rPr>
          <w:t>MSC</w:t>
        </w:r>
        <w:r w:rsidR="009B514B" w:rsidRPr="009C7D92">
          <w:rPr>
            <w:rStyle w:val="af2"/>
            <w:noProof/>
          </w:rPr>
          <w:t>_</w:t>
        </w:r>
        <w:r w:rsidR="009B514B" w:rsidRPr="009C7D92">
          <w:rPr>
            <w:rStyle w:val="af2"/>
            <w:noProof/>
            <w:lang w:val="en-US"/>
          </w:rPr>
          <w:t>RcptPUR</w:t>
        </w:r>
        <w:r w:rsidR="009B514B" w:rsidRPr="009C7D92">
          <w:rPr>
            <w:rStyle w:val="af2"/>
            <w:noProof/>
          </w:rPr>
          <w:t>_</w:t>
        </w:r>
        <w:r w:rsidR="009B514B" w:rsidRPr="009C7D92">
          <w:rPr>
            <w:rStyle w:val="af2"/>
            <w:noProof/>
            <w:lang w:val="en-US"/>
          </w:rPr>
          <w:t>EB</w:t>
        </w:r>
        <w:r w:rsidR="009B514B" w:rsidRPr="009C7D92">
          <w:rPr>
            <w:rStyle w:val="af2"/>
            <w:noProof/>
          </w:rPr>
          <w:t>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_Toc128751298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26</w:t>
        </w:r>
        <w:r w:rsidR="009B514B">
          <w:rPr>
            <w:noProof/>
            <w:webHidden/>
          </w:rPr>
          <w:fldChar w:fldCharType="end"/>
        </w:r>
      </w:hyperlink>
    </w:p>
    <w:p w14:paraId="24FAD847" w14:textId="297B1F5E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299" w:history="1">
        <w:r w:rsidR="009B514B" w:rsidRPr="009C7D92">
          <w:rPr>
            <w:rStyle w:val="af2"/>
          </w:rPr>
          <w:t>3.3.2.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Описание комплексного поля «</w:t>
        </w:r>
        <w:r w:rsidR="009B514B" w:rsidRPr="009C7D92">
          <w:rPr>
            <w:rStyle w:val="af2"/>
            <w:lang w:val="en-US"/>
          </w:rPr>
          <w:t>PudsIsfoPaymentResponse</w:t>
        </w:r>
        <w:r w:rsidR="009B514B" w:rsidRPr="009C7D92">
          <w:rPr>
            <w:rStyle w:val="af2"/>
          </w:rPr>
          <w:t>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_Toc128751299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29</w:t>
        </w:r>
        <w:r w:rsidR="009B514B">
          <w:rPr>
            <w:webHidden/>
          </w:rPr>
          <w:fldChar w:fldCharType="end"/>
        </w:r>
      </w:hyperlink>
    </w:p>
    <w:p w14:paraId="4647DBA2" w14:textId="34FF2B6D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300" w:history="1">
        <w:r w:rsidR="009B514B" w:rsidRPr="009C7D92">
          <w:rPr>
            <w:rStyle w:val="af2"/>
            <w:noProof/>
          </w:rPr>
          <w:t>3.3.2.1.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Описание комплексного типа «</w:t>
        </w:r>
        <w:r w:rsidR="009B514B" w:rsidRPr="009C7D92">
          <w:rPr>
            <w:rStyle w:val="af2"/>
            <w:noProof/>
            <w:lang w:val="en-US"/>
          </w:rPr>
          <w:t>MSC</w:t>
        </w:r>
        <w:r w:rsidR="009B514B" w:rsidRPr="009C7D92">
          <w:rPr>
            <w:rStyle w:val="af2"/>
            <w:noProof/>
          </w:rPr>
          <w:t>_</w:t>
        </w:r>
        <w:r w:rsidR="009B514B" w:rsidRPr="009C7D92">
          <w:rPr>
            <w:rStyle w:val="af2"/>
            <w:noProof/>
            <w:lang w:val="en-US"/>
          </w:rPr>
          <w:t>RcptPUR</w:t>
        </w:r>
        <w:r w:rsidR="009B514B" w:rsidRPr="009C7D92">
          <w:rPr>
            <w:rStyle w:val="af2"/>
            <w:noProof/>
          </w:rPr>
          <w:t>_</w:t>
        </w:r>
        <w:r w:rsidR="009B514B" w:rsidRPr="009C7D92">
          <w:rPr>
            <w:rStyle w:val="af2"/>
            <w:noProof/>
            <w:lang w:val="en-US"/>
          </w:rPr>
          <w:t>EB</w:t>
        </w:r>
        <w:r w:rsidR="009B514B" w:rsidRPr="009C7D92">
          <w:rPr>
            <w:rStyle w:val="af2"/>
            <w:noProof/>
          </w:rPr>
          <w:t>»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_Toc128751300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29</w:t>
        </w:r>
        <w:r w:rsidR="009B514B">
          <w:rPr>
            <w:noProof/>
            <w:webHidden/>
          </w:rPr>
          <w:fldChar w:fldCharType="end"/>
        </w:r>
      </w:hyperlink>
    </w:p>
    <w:p w14:paraId="4DC1A666" w14:textId="43167113" w:rsidR="009B514B" w:rsidRDefault="00016B56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751301" w:history="1">
        <w:r w:rsidR="009B514B" w:rsidRPr="009C7D92">
          <w:rPr>
            <w:rStyle w:val="af2"/>
          </w:rPr>
          <w:t>3.4.</w:t>
        </w:r>
        <w:r w:rsidR="009B514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9B514B" w:rsidRPr="009C7D92">
          <w:rPr>
            <w:rStyle w:val="af2"/>
          </w:rPr>
          <w:t xml:space="preserve">Примеры </w:t>
        </w:r>
        <w:r w:rsidR="009B514B" w:rsidRPr="009C7D92">
          <w:rPr>
            <w:rStyle w:val="af2"/>
            <w:lang w:val="en-US"/>
          </w:rPr>
          <w:t>XML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_Toc128751301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4</w:t>
        </w:r>
        <w:r w:rsidR="009B514B">
          <w:rPr>
            <w:webHidden/>
          </w:rPr>
          <w:fldChar w:fldCharType="end"/>
        </w:r>
      </w:hyperlink>
    </w:p>
    <w:p w14:paraId="19197B03" w14:textId="330782E9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302" w:history="1">
        <w:r w:rsidR="009B514B" w:rsidRPr="009C7D92">
          <w:rPr>
            <w:rStyle w:val="af2"/>
          </w:rPr>
          <w:t>3.4.1.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Теневой остаток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_Toc128751302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4</w:t>
        </w:r>
        <w:r w:rsidR="009B514B">
          <w:rPr>
            <w:webHidden/>
          </w:rPr>
          <w:fldChar w:fldCharType="end"/>
        </w:r>
      </w:hyperlink>
    </w:p>
    <w:p w14:paraId="0190E169" w14:textId="3BBF9FF1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303" w:history="1">
        <w:r w:rsidR="009B514B" w:rsidRPr="009C7D92">
          <w:rPr>
            <w:rStyle w:val="af2"/>
            <w:noProof/>
          </w:rPr>
          <w:t>3.4.1.1.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Запрос теневого остатка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_Toc128751303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2E2418EA" w14:textId="71AB075A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304" w:history="1">
        <w:r w:rsidR="009B514B" w:rsidRPr="009C7D92">
          <w:rPr>
            <w:rStyle w:val="af2"/>
            <w:noProof/>
          </w:rPr>
          <w:t>3.4.1.2.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Квитанция с результатом обработки запроса теневого остатка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_Toc128751304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39DCA373" w14:textId="2E391CCE" w:rsidR="009B514B" w:rsidRDefault="00016B56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751305" w:history="1">
        <w:r w:rsidR="009B514B" w:rsidRPr="009C7D92">
          <w:rPr>
            <w:rStyle w:val="af2"/>
          </w:rPr>
          <w:t>3.4.2.</w:t>
        </w:r>
        <w:r w:rsidR="009B514B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9B514B" w:rsidRPr="009C7D92">
          <w:rPr>
            <w:rStyle w:val="af2"/>
          </w:rPr>
          <w:t>Привлечение ФО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_Toc128751305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4</w:t>
        </w:r>
        <w:r w:rsidR="009B514B">
          <w:rPr>
            <w:webHidden/>
          </w:rPr>
          <w:fldChar w:fldCharType="end"/>
        </w:r>
      </w:hyperlink>
    </w:p>
    <w:p w14:paraId="60773AF8" w14:textId="6445F06F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306" w:history="1">
        <w:r w:rsidR="009B514B" w:rsidRPr="009C7D92">
          <w:rPr>
            <w:rStyle w:val="af2"/>
            <w:noProof/>
          </w:rPr>
          <w:t>3.4.2.1.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Запрос на привлечение д/с ФО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_Toc128751306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591E297D" w14:textId="0B5D4132" w:rsidR="009B514B" w:rsidRDefault="00016B56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751307" w:history="1">
        <w:r w:rsidR="009B514B" w:rsidRPr="009C7D92">
          <w:rPr>
            <w:rStyle w:val="af2"/>
            <w:noProof/>
          </w:rPr>
          <w:t>3.4.2.2.</w:t>
        </w:r>
        <w:r w:rsidR="009B514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B514B" w:rsidRPr="009C7D92">
          <w:rPr>
            <w:rStyle w:val="af2"/>
            <w:noProof/>
          </w:rPr>
          <w:t>Квитанция с результатами обработки запроса на привлечение д/с ФО</w:t>
        </w:r>
        <w:r w:rsidR="009B514B">
          <w:rPr>
            <w:noProof/>
            <w:webHidden/>
          </w:rPr>
          <w:tab/>
        </w:r>
        <w:r w:rsidR="009B514B">
          <w:rPr>
            <w:noProof/>
            <w:webHidden/>
          </w:rPr>
          <w:fldChar w:fldCharType="begin"/>
        </w:r>
        <w:r w:rsidR="009B514B">
          <w:rPr>
            <w:noProof/>
            <w:webHidden/>
          </w:rPr>
          <w:instrText xml:space="preserve"> PAGEREF _Toc128751307 \h </w:instrText>
        </w:r>
        <w:r w:rsidR="009B514B">
          <w:rPr>
            <w:noProof/>
            <w:webHidden/>
          </w:rPr>
        </w:r>
        <w:r w:rsidR="009B514B">
          <w:rPr>
            <w:noProof/>
            <w:webHidden/>
          </w:rPr>
          <w:fldChar w:fldCharType="separate"/>
        </w:r>
        <w:r w:rsidR="009B514B">
          <w:rPr>
            <w:noProof/>
            <w:webHidden/>
          </w:rPr>
          <w:t>4</w:t>
        </w:r>
        <w:r w:rsidR="009B514B">
          <w:rPr>
            <w:noProof/>
            <w:webHidden/>
          </w:rPr>
          <w:fldChar w:fldCharType="end"/>
        </w:r>
      </w:hyperlink>
    </w:p>
    <w:p w14:paraId="752A81BD" w14:textId="46A45795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308" w:history="1">
        <w:r w:rsidR="009B514B" w:rsidRPr="009C7D92">
          <w:rPr>
            <w:rStyle w:val="af2"/>
          </w:rPr>
          <w:t>СОСТАВИЛИ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_Toc128751308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7AC02DFC" w14:textId="1E0355CA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309" w:history="1">
        <w:r w:rsidR="009B514B" w:rsidRPr="009C7D92">
          <w:rPr>
            <w:rStyle w:val="af2"/>
          </w:rPr>
          <w:t>СОГЛАСОВАНО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_Toc128751309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6</w:t>
        </w:r>
        <w:r w:rsidR="009B514B">
          <w:rPr>
            <w:webHidden/>
          </w:rPr>
          <w:fldChar w:fldCharType="end"/>
        </w:r>
      </w:hyperlink>
    </w:p>
    <w:p w14:paraId="39B12657" w14:textId="51C78879" w:rsidR="009B514B" w:rsidRDefault="00016B5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751310" w:history="1">
        <w:r w:rsidR="009B514B" w:rsidRPr="009C7D92">
          <w:rPr>
            <w:rStyle w:val="af2"/>
          </w:rPr>
          <w:t>ЛИСТ РЕГИСТРАЦИИ ИЗМЕНЕНИЙ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_Toc128751310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7</w:t>
        </w:r>
        <w:r w:rsidR="009B514B">
          <w:rPr>
            <w:webHidden/>
          </w:rPr>
          <w:fldChar w:fldCharType="end"/>
        </w:r>
      </w:hyperlink>
    </w:p>
    <w:p w14:paraId="3054E065" w14:textId="401038D4" w:rsidR="00C12612" w:rsidRPr="00761C9E" w:rsidRDefault="004560AA" w:rsidP="00C12612">
      <w:pPr>
        <w:pStyle w:val="13"/>
        <w:jc w:val="center"/>
        <w:rPr>
          <w:b w:val="0"/>
          <w:bCs w:val="0"/>
          <w:caps w:val="0"/>
        </w:rPr>
      </w:pPr>
      <w:r w:rsidRPr="00761C9E">
        <w:rPr>
          <w:b w:val="0"/>
          <w:bCs w:val="0"/>
          <w:caps w:val="0"/>
        </w:rPr>
        <w:fldChar w:fldCharType="end"/>
      </w:r>
    </w:p>
    <w:p w14:paraId="433161ED" w14:textId="77777777" w:rsidR="00C12612" w:rsidRPr="00761C9E" w:rsidRDefault="00C12612" w:rsidP="00C12612">
      <w:pPr>
        <w:ind w:firstLine="0"/>
        <w:jc w:val="left"/>
        <w:rPr>
          <w:noProof/>
          <w:szCs w:val="24"/>
        </w:rPr>
      </w:pPr>
      <w:r w:rsidRPr="00761C9E">
        <w:rPr>
          <w:b/>
          <w:bCs/>
          <w:caps/>
        </w:rPr>
        <w:br w:type="page"/>
      </w:r>
    </w:p>
    <w:p w14:paraId="588695C4" w14:textId="77777777" w:rsidR="00C12612" w:rsidRPr="00761C9E" w:rsidRDefault="00C12612" w:rsidP="00C12612">
      <w:pPr>
        <w:pStyle w:val="13"/>
        <w:jc w:val="center"/>
      </w:pPr>
      <w:r w:rsidRPr="00761C9E">
        <w:t>Перечень таблиц</w:t>
      </w:r>
      <w:bookmarkEnd w:id="6"/>
      <w:bookmarkEnd w:id="7"/>
    </w:p>
    <w:p w14:paraId="628C0919" w14:textId="3BA5274D" w:rsidR="009B514B" w:rsidRDefault="004560AA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r w:rsidRPr="00761C9E">
        <w:fldChar w:fldCharType="begin"/>
      </w:r>
      <w:r w:rsidR="00C12612" w:rsidRPr="00761C9E">
        <w:instrText xml:space="preserve"> TOC \h \z \c "Таблица" </w:instrText>
      </w:r>
      <w:r w:rsidRPr="00761C9E">
        <w:fldChar w:fldCharType="separate"/>
      </w:r>
      <w:hyperlink w:anchor="_Toc128751311" w:history="1">
        <w:r w:rsidR="009B514B" w:rsidRPr="00234B82">
          <w:rPr>
            <w:rStyle w:val="af2"/>
          </w:rPr>
          <w:t>Таблица 1. Список терминов и сокращений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_Toc128751311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3145FE11" w14:textId="28F93169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2" w:history="1">
        <w:r w:rsidR="009B514B" w:rsidRPr="00234B82">
          <w:rPr>
            <w:rStyle w:val="af2"/>
          </w:rPr>
          <w:t>Таблица 2. Маршрут документа «Запрос информации теневого остатка»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_Toc128751312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9</w:t>
        </w:r>
        <w:r w:rsidR="009B514B">
          <w:rPr>
            <w:webHidden/>
          </w:rPr>
          <w:fldChar w:fldCharType="end"/>
        </w:r>
      </w:hyperlink>
    </w:p>
    <w:p w14:paraId="6530A0EC" w14:textId="0D9C60FF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3" w:history="1">
        <w:r w:rsidR="009B514B" w:rsidRPr="00234B82">
          <w:rPr>
            <w:rStyle w:val="af2"/>
          </w:rPr>
          <w:t>Таблица 3. Описание комплексного поля «PudsIsfoServiceRequest»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_Toc128751313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3</w:t>
        </w:r>
        <w:r w:rsidR="009B514B">
          <w:rPr>
            <w:webHidden/>
          </w:rPr>
          <w:fldChar w:fldCharType="end"/>
        </w:r>
      </w:hyperlink>
    </w:p>
    <w:p w14:paraId="159A7A45" w14:textId="48052493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4" w:history="1">
        <w:r w:rsidR="009B514B" w:rsidRPr="00234B82">
          <w:rPr>
            <w:rStyle w:val="af2"/>
          </w:rPr>
          <w:t>Таблица 4. Описание комплексного поля «PudsIsfoShadowRequest»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_Toc128751314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3</w:t>
        </w:r>
        <w:r w:rsidR="009B514B">
          <w:rPr>
            <w:webHidden/>
          </w:rPr>
          <w:fldChar w:fldCharType="end"/>
        </w:r>
      </w:hyperlink>
    </w:p>
    <w:p w14:paraId="62515832" w14:textId="19F7572C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5" w:history="1">
        <w:r w:rsidR="009B514B" w:rsidRPr="00234B82">
          <w:rPr>
            <w:rStyle w:val="af2"/>
          </w:rPr>
          <w:t>Таблица 5. Описание комплексного типа «MSC_ShadowReq»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_Toc128751315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4</w:t>
        </w:r>
        <w:r w:rsidR="009B514B">
          <w:rPr>
            <w:webHidden/>
          </w:rPr>
          <w:fldChar w:fldCharType="end"/>
        </w:r>
      </w:hyperlink>
    </w:p>
    <w:p w14:paraId="65B159AB" w14:textId="0461B276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6" w:history="1">
        <w:r w:rsidR="009B514B" w:rsidRPr="00234B82">
          <w:rPr>
            <w:rStyle w:val="af2"/>
          </w:rPr>
          <w:t>Таблица 6. Описание комплексного типа «tREQ_Block»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_Toc128751316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4</w:t>
        </w:r>
        <w:r w:rsidR="009B514B">
          <w:rPr>
            <w:webHidden/>
          </w:rPr>
          <w:fldChar w:fldCharType="end"/>
        </w:r>
      </w:hyperlink>
    </w:p>
    <w:p w14:paraId="5FC9D75A" w14:textId="06FF714E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7" w:history="1">
        <w:r w:rsidR="009B514B" w:rsidRPr="00234B82">
          <w:rPr>
            <w:rStyle w:val="af2"/>
          </w:rPr>
          <w:t>Таблица 7. Описание блока «tREQ_Block_ITEM»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_Toc128751317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5D57768E" w14:textId="5FE5D4B9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8" w:history="1">
        <w:r w:rsidR="009B514B" w:rsidRPr="00234B82">
          <w:rPr>
            <w:rStyle w:val="af2"/>
          </w:rPr>
          <w:t>Таблица 8. Описание комплексного поля «PudsIsfoPaymentRequest»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_Toc128751318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5</w:t>
        </w:r>
        <w:r w:rsidR="009B514B">
          <w:rPr>
            <w:webHidden/>
          </w:rPr>
          <w:fldChar w:fldCharType="end"/>
        </w:r>
      </w:hyperlink>
    </w:p>
    <w:p w14:paraId="7F6BFDC6" w14:textId="0B4091A4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19" w:history="1">
        <w:r w:rsidR="009B514B" w:rsidRPr="00234B82">
          <w:rPr>
            <w:rStyle w:val="af2"/>
          </w:rPr>
          <w:t>Таблица 9. Описание комплексного типа «tMSC_TransfOrderAcc»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_Toc128751319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6</w:t>
        </w:r>
        <w:r w:rsidR="009B514B">
          <w:rPr>
            <w:webHidden/>
          </w:rPr>
          <w:fldChar w:fldCharType="end"/>
        </w:r>
      </w:hyperlink>
    </w:p>
    <w:p w14:paraId="6CF38D1D" w14:textId="76E1DBDC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0" w:history="1">
        <w:r w:rsidR="009B514B" w:rsidRPr="00234B82">
          <w:rPr>
            <w:rStyle w:val="af2"/>
          </w:rPr>
          <w:t>Таблица 10. Описание комплексного типа «AddInfo_ED_EDNo»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_Toc128751320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22</w:t>
        </w:r>
        <w:r w:rsidR="009B514B">
          <w:rPr>
            <w:webHidden/>
          </w:rPr>
          <w:fldChar w:fldCharType="end"/>
        </w:r>
      </w:hyperlink>
    </w:p>
    <w:p w14:paraId="567978DC" w14:textId="476C2D80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1" w:history="1">
        <w:r w:rsidR="009B514B" w:rsidRPr="00234B82">
          <w:rPr>
            <w:rStyle w:val="af2"/>
          </w:rPr>
          <w:t>Таблица 11. Описание комплексного поля «PudsIsfoServiceResponse»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_Toc128751321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23</w:t>
        </w:r>
        <w:r w:rsidR="009B514B">
          <w:rPr>
            <w:webHidden/>
          </w:rPr>
          <w:fldChar w:fldCharType="end"/>
        </w:r>
      </w:hyperlink>
    </w:p>
    <w:p w14:paraId="0D1E7C59" w14:textId="759366FF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2" w:history="1">
        <w:r w:rsidR="009B514B" w:rsidRPr="00234B82">
          <w:rPr>
            <w:rStyle w:val="af2"/>
          </w:rPr>
          <w:t>Таблица 12. Описание комплексного типа «MSC_ShadowResp»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_Toc128751322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23</w:t>
        </w:r>
        <w:r w:rsidR="009B514B">
          <w:rPr>
            <w:webHidden/>
          </w:rPr>
          <w:fldChar w:fldCharType="end"/>
        </w:r>
      </w:hyperlink>
    </w:p>
    <w:p w14:paraId="65950F70" w14:textId="3CDC9CB6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3" w:history="1">
        <w:r w:rsidR="009B514B" w:rsidRPr="00234B82">
          <w:rPr>
            <w:rStyle w:val="af2"/>
          </w:rPr>
          <w:t>Таблица 13. Описание комплексного типа «MSC_ShadowResp»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_Toc128751323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24</w:t>
        </w:r>
        <w:r w:rsidR="009B514B">
          <w:rPr>
            <w:webHidden/>
          </w:rPr>
          <w:fldChar w:fldCharType="end"/>
        </w:r>
      </w:hyperlink>
    </w:p>
    <w:p w14:paraId="227E22DE" w14:textId="6D48F438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4" w:history="1">
        <w:r w:rsidR="009B514B" w:rsidRPr="00234B82">
          <w:rPr>
            <w:rStyle w:val="af2"/>
          </w:rPr>
          <w:t>Таблица 14. Описание комплексного типа «tResp_Block»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_Toc128751324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24</w:t>
        </w:r>
        <w:r w:rsidR="009B514B">
          <w:rPr>
            <w:webHidden/>
          </w:rPr>
          <w:fldChar w:fldCharType="end"/>
        </w:r>
      </w:hyperlink>
    </w:p>
    <w:p w14:paraId="5C0C56B2" w14:textId="5BC110DA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5" w:history="1">
        <w:r w:rsidR="009B514B" w:rsidRPr="00234B82">
          <w:rPr>
            <w:rStyle w:val="af2"/>
          </w:rPr>
          <w:t>Таблица 15. Описание блока «Resp_Block_ITEM»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_Toc128751325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25</w:t>
        </w:r>
        <w:r w:rsidR="009B514B">
          <w:rPr>
            <w:webHidden/>
          </w:rPr>
          <w:fldChar w:fldCharType="end"/>
        </w:r>
      </w:hyperlink>
    </w:p>
    <w:p w14:paraId="6066BF68" w14:textId="3EDF8E9C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6" w:history="1">
        <w:r w:rsidR="009B514B" w:rsidRPr="00234B82">
          <w:rPr>
            <w:rStyle w:val="af2"/>
          </w:rPr>
          <w:t>Таблица 17. Описание комплексного типа «</w:t>
        </w:r>
        <w:r w:rsidR="009B514B" w:rsidRPr="00234B82">
          <w:rPr>
            <w:rStyle w:val="af2"/>
            <w:lang w:val="en-US"/>
          </w:rPr>
          <w:t>MSC</w:t>
        </w:r>
        <w:r w:rsidR="009B514B" w:rsidRPr="00234B82">
          <w:rPr>
            <w:rStyle w:val="af2"/>
          </w:rPr>
          <w:t>_</w:t>
        </w:r>
        <w:r w:rsidR="009B514B" w:rsidRPr="00234B82">
          <w:rPr>
            <w:rStyle w:val="af2"/>
            <w:lang w:val="en-US"/>
          </w:rPr>
          <w:t>RcptPUR</w:t>
        </w:r>
        <w:r w:rsidR="009B514B" w:rsidRPr="00234B82">
          <w:rPr>
            <w:rStyle w:val="af2"/>
          </w:rPr>
          <w:t>_</w:t>
        </w:r>
        <w:r w:rsidR="009B514B" w:rsidRPr="00234B82">
          <w:rPr>
            <w:rStyle w:val="af2"/>
            <w:lang w:val="en-US"/>
          </w:rPr>
          <w:t>EB</w:t>
        </w:r>
        <w:r w:rsidR="009B514B" w:rsidRPr="00234B82">
          <w:rPr>
            <w:rStyle w:val="af2"/>
          </w:rPr>
          <w:t>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_Toc128751326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26</w:t>
        </w:r>
        <w:r w:rsidR="009B514B">
          <w:rPr>
            <w:webHidden/>
          </w:rPr>
          <w:fldChar w:fldCharType="end"/>
        </w:r>
      </w:hyperlink>
    </w:p>
    <w:p w14:paraId="60C9E354" w14:textId="74ADC93C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7" w:history="1">
        <w:r w:rsidR="009B514B" w:rsidRPr="00234B82">
          <w:rPr>
            <w:rStyle w:val="af2"/>
          </w:rPr>
          <w:t>Таблица 16. Описание комплексного поля «PudsIsfoPaymentResponse»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_Toc128751327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29</w:t>
        </w:r>
        <w:r w:rsidR="009B514B">
          <w:rPr>
            <w:webHidden/>
          </w:rPr>
          <w:fldChar w:fldCharType="end"/>
        </w:r>
      </w:hyperlink>
    </w:p>
    <w:p w14:paraId="3C22F298" w14:textId="4247F082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8" w:history="1">
        <w:r w:rsidR="009B514B" w:rsidRPr="00234B82">
          <w:rPr>
            <w:rStyle w:val="af2"/>
          </w:rPr>
          <w:t>Таблица 17. Описание комплексного типа «</w:t>
        </w:r>
        <w:r w:rsidR="009B514B" w:rsidRPr="00234B82">
          <w:rPr>
            <w:rStyle w:val="af2"/>
            <w:lang w:val="en-US"/>
          </w:rPr>
          <w:t>MSC</w:t>
        </w:r>
        <w:r w:rsidR="009B514B" w:rsidRPr="00234B82">
          <w:rPr>
            <w:rStyle w:val="af2"/>
          </w:rPr>
          <w:t>_</w:t>
        </w:r>
        <w:r w:rsidR="009B514B" w:rsidRPr="00234B82">
          <w:rPr>
            <w:rStyle w:val="af2"/>
            <w:lang w:val="en-US"/>
          </w:rPr>
          <w:t>RcptPUR</w:t>
        </w:r>
        <w:r w:rsidR="009B514B" w:rsidRPr="00234B82">
          <w:rPr>
            <w:rStyle w:val="af2"/>
          </w:rPr>
          <w:t>_</w:t>
        </w:r>
        <w:r w:rsidR="009B514B" w:rsidRPr="00234B82">
          <w:rPr>
            <w:rStyle w:val="af2"/>
            <w:lang w:val="en-US"/>
          </w:rPr>
          <w:t>EB</w:t>
        </w:r>
        <w:r w:rsidR="009B514B" w:rsidRPr="00234B82">
          <w:rPr>
            <w:rStyle w:val="af2"/>
          </w:rPr>
          <w:t>»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_Toc128751328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29</w:t>
        </w:r>
        <w:r w:rsidR="009B514B">
          <w:rPr>
            <w:webHidden/>
          </w:rPr>
          <w:fldChar w:fldCharType="end"/>
        </w:r>
      </w:hyperlink>
    </w:p>
    <w:p w14:paraId="23C18C55" w14:textId="7A130DF9" w:rsidR="009B514B" w:rsidRDefault="00016B56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8751329" w:history="1">
        <w:r w:rsidR="009B514B" w:rsidRPr="00234B82">
          <w:rPr>
            <w:rStyle w:val="af2"/>
          </w:rPr>
          <w:t>Таблица 18. Статус обработки документа</w:t>
        </w:r>
        <w:r w:rsidR="009B514B">
          <w:rPr>
            <w:webHidden/>
          </w:rPr>
          <w:tab/>
        </w:r>
        <w:r w:rsidR="009B514B">
          <w:rPr>
            <w:webHidden/>
          </w:rPr>
          <w:fldChar w:fldCharType="begin"/>
        </w:r>
        <w:r w:rsidR="009B514B">
          <w:rPr>
            <w:webHidden/>
          </w:rPr>
          <w:instrText xml:space="preserve"> PAGEREF _Toc128751329 \h </w:instrText>
        </w:r>
        <w:r w:rsidR="009B514B">
          <w:rPr>
            <w:webHidden/>
          </w:rPr>
        </w:r>
        <w:r w:rsidR="009B514B">
          <w:rPr>
            <w:webHidden/>
          </w:rPr>
          <w:fldChar w:fldCharType="separate"/>
        </w:r>
        <w:r w:rsidR="009B514B">
          <w:rPr>
            <w:webHidden/>
          </w:rPr>
          <w:t>33</w:t>
        </w:r>
        <w:r w:rsidR="009B514B">
          <w:rPr>
            <w:webHidden/>
          </w:rPr>
          <w:fldChar w:fldCharType="end"/>
        </w:r>
      </w:hyperlink>
    </w:p>
    <w:p w14:paraId="06F75CCB" w14:textId="0DAA8A65" w:rsidR="00C12612" w:rsidRPr="00761C9E" w:rsidRDefault="004560AA" w:rsidP="00C12612">
      <w:pPr>
        <w:pStyle w:val="GOSTNormal"/>
      </w:pPr>
      <w:r w:rsidRPr="00761C9E">
        <w:fldChar w:fldCharType="end"/>
      </w:r>
    </w:p>
    <w:p w14:paraId="5AAF9BDB" w14:textId="77777777" w:rsidR="00C12612" w:rsidRPr="00761C9E" w:rsidRDefault="00C12612" w:rsidP="00C12612">
      <w:pPr>
        <w:pStyle w:val="GOSTReg"/>
      </w:pPr>
      <w:bookmarkStart w:id="9" w:name="_Toc532296332"/>
      <w:bookmarkStart w:id="10" w:name="_Toc121319581"/>
      <w:bookmarkStart w:id="11" w:name="_Toc128751277"/>
      <w:r w:rsidRPr="00761C9E">
        <w:t>Перечень терминов и сокращений</w:t>
      </w:r>
      <w:bookmarkEnd w:id="9"/>
      <w:bookmarkEnd w:id="10"/>
      <w:bookmarkEnd w:id="11"/>
    </w:p>
    <w:p w14:paraId="1DFAFEAC" w14:textId="11EC1E43" w:rsidR="00C12612" w:rsidRPr="00761C9E" w:rsidRDefault="00C12612" w:rsidP="00C12612">
      <w:pPr>
        <w:pStyle w:val="GOSTNormal"/>
      </w:pPr>
      <w:r w:rsidRPr="00761C9E">
        <w:t>Термины и сокращения, используемые в документе, приведены в</w:t>
      </w:r>
      <w:r w:rsidR="00CA3459">
        <w:t xml:space="preserve"> </w:t>
      </w:r>
      <w:r w:rsidR="00CA3459">
        <w:fldChar w:fldCharType="begin"/>
      </w:r>
      <w:r w:rsidR="00CA3459">
        <w:instrText xml:space="preserve"> REF _Ref128749230 \h </w:instrText>
      </w:r>
      <w:r w:rsidR="00CA3459">
        <w:fldChar w:fldCharType="separate"/>
      </w:r>
      <w:r w:rsidR="009B514B" w:rsidRPr="00761C9E">
        <w:rPr>
          <w:szCs w:val="24"/>
        </w:rPr>
        <w:t xml:space="preserve">Таблица </w:t>
      </w:r>
      <w:r w:rsidR="009B514B">
        <w:rPr>
          <w:noProof/>
          <w:szCs w:val="24"/>
        </w:rPr>
        <w:t>1</w:t>
      </w:r>
      <w:r w:rsidR="00CA3459">
        <w:fldChar w:fldCharType="end"/>
      </w:r>
      <w:r w:rsidRPr="00761C9E">
        <w:t>. </w:t>
      </w:r>
    </w:p>
    <w:p w14:paraId="4108C55B" w14:textId="39ED350C" w:rsidR="00C12612" w:rsidRPr="00761C9E" w:rsidRDefault="00C12612" w:rsidP="00C12612">
      <w:pPr>
        <w:pStyle w:val="af1"/>
        <w:keepNext/>
        <w:rPr>
          <w:sz w:val="24"/>
          <w:szCs w:val="24"/>
        </w:rPr>
      </w:pPr>
      <w:bookmarkStart w:id="12" w:name="_Ref128749230"/>
      <w:bookmarkStart w:id="13" w:name="_Ref119665471"/>
      <w:bookmarkStart w:id="14" w:name="_Toc128751311"/>
      <w:bookmarkStart w:id="15" w:name="_Toc150758397"/>
      <w:bookmarkStart w:id="16" w:name="_Toc154485450"/>
      <w:bookmarkStart w:id="17" w:name="_Toc182196514"/>
      <w:bookmarkEnd w:id="8"/>
      <w:r w:rsidRPr="00761C9E">
        <w:rPr>
          <w:sz w:val="24"/>
          <w:szCs w:val="24"/>
        </w:rPr>
        <w:t xml:space="preserve">Таблица </w:t>
      </w:r>
      <w:r w:rsidR="004560AA" w:rsidRPr="00761C9E">
        <w:rPr>
          <w:noProof/>
          <w:sz w:val="24"/>
          <w:szCs w:val="24"/>
        </w:rPr>
        <w:fldChar w:fldCharType="begin"/>
      </w:r>
      <w:r w:rsidRPr="00761C9E">
        <w:rPr>
          <w:noProof/>
          <w:sz w:val="24"/>
          <w:szCs w:val="24"/>
        </w:rPr>
        <w:instrText xml:space="preserve"> SEQ Таблица \* ARABIC </w:instrText>
      </w:r>
      <w:r w:rsidR="004560AA" w:rsidRPr="00761C9E">
        <w:rPr>
          <w:noProof/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</w:t>
      </w:r>
      <w:r w:rsidR="004560AA" w:rsidRPr="00761C9E">
        <w:rPr>
          <w:noProof/>
          <w:sz w:val="24"/>
          <w:szCs w:val="24"/>
        </w:rPr>
        <w:fldChar w:fldCharType="end"/>
      </w:r>
      <w:bookmarkEnd w:id="12"/>
      <w:r w:rsidR="00CA3459">
        <w:rPr>
          <w:noProof/>
          <w:sz w:val="24"/>
          <w:szCs w:val="24"/>
        </w:rPr>
        <w:t>.</w:t>
      </w:r>
      <w:r w:rsidRPr="00761C9E">
        <w:rPr>
          <w:sz w:val="24"/>
          <w:szCs w:val="24"/>
        </w:rPr>
        <w:t xml:space="preserve"> Список терминов и сокращений</w:t>
      </w:r>
      <w:bookmarkEnd w:id="13"/>
      <w:bookmarkEnd w:id="14"/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2624"/>
        <w:gridCol w:w="6834"/>
      </w:tblGrid>
      <w:tr w:rsidR="00CA3459" w:rsidRPr="00761C9E" w14:paraId="1E89BA02" w14:textId="77777777" w:rsidTr="006726BD">
        <w:trPr>
          <w:trHeight w:val="904"/>
          <w:tblHeader/>
        </w:trPr>
        <w:tc>
          <w:tcPr>
            <w:tcW w:w="1387" w:type="pct"/>
            <w:shd w:val="clear" w:color="auto" w:fill="D9D9D9" w:themeFill="background1" w:themeFillShade="D9"/>
            <w:vAlign w:val="center"/>
          </w:tcPr>
          <w:p w14:paraId="088808BB" w14:textId="1ABEE225" w:rsidR="00CA3459" w:rsidRPr="00761C9E" w:rsidRDefault="00CA3459" w:rsidP="0020376D">
            <w:pPr>
              <w:pStyle w:val="GOSTTableHead"/>
            </w:pPr>
            <w:r w:rsidRPr="00761C9E">
              <w:t>Термин/сокращение</w:t>
            </w:r>
          </w:p>
        </w:tc>
        <w:tc>
          <w:tcPr>
            <w:tcW w:w="3613" w:type="pct"/>
            <w:shd w:val="clear" w:color="auto" w:fill="D9D9D9" w:themeFill="background1" w:themeFillShade="D9"/>
            <w:tcMar>
              <w:left w:w="47" w:type="dxa"/>
            </w:tcMar>
            <w:vAlign w:val="center"/>
          </w:tcPr>
          <w:p w14:paraId="65C3AB26" w14:textId="77777777" w:rsidR="00CA3459" w:rsidRPr="00761C9E" w:rsidRDefault="00CA3459" w:rsidP="0020376D">
            <w:pPr>
              <w:pStyle w:val="GOSTTableHead"/>
            </w:pPr>
            <w:r w:rsidRPr="00761C9E">
              <w:t>Определение/расшифровка</w:t>
            </w:r>
          </w:p>
        </w:tc>
      </w:tr>
      <w:tr w:rsidR="00CA3459" w:rsidRPr="00761C9E" w14:paraId="1729AF96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B652503" w14:textId="77777777" w:rsidR="00CA3459" w:rsidRPr="00761C9E" w:rsidRDefault="00CA3459" w:rsidP="0020376D">
            <w:pPr>
              <w:pStyle w:val="GOSTTablenorm"/>
            </w:pPr>
            <w:r w:rsidRPr="00761C9E">
              <w:t>GUID (ГУИД)</w:t>
            </w:r>
          </w:p>
        </w:tc>
        <w:tc>
          <w:tcPr>
            <w:tcW w:w="3613" w:type="pct"/>
          </w:tcPr>
          <w:p w14:paraId="0249B265" w14:textId="77777777" w:rsidR="00CA3459" w:rsidRPr="00761C9E" w:rsidRDefault="00CA3459" w:rsidP="0020376D">
            <w:pPr>
              <w:pStyle w:val="GOSTTablenorm"/>
            </w:pPr>
            <w:r w:rsidRPr="00761C9E"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604D790C" w14:textId="77777777" w:rsidR="00CA3459" w:rsidRPr="00761C9E" w:rsidRDefault="00CA3459" w:rsidP="0020376D">
            <w:pPr>
              <w:pStyle w:val="GOSTTablenorm"/>
            </w:pPr>
            <w:r w:rsidRPr="00761C9E">
              <w:t>XXXXXXXX-XXXX-XXXX-XXXX-XXXXXXXXXXXX.</w:t>
            </w:r>
          </w:p>
        </w:tc>
      </w:tr>
      <w:tr w:rsidR="00CA3459" w:rsidRPr="00761C9E" w14:paraId="0E068AF4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564097A" w14:textId="77777777" w:rsidR="00CA3459" w:rsidRPr="00761C9E" w:rsidRDefault="00CA3459" w:rsidP="0020376D">
            <w:pPr>
              <w:pStyle w:val="GOSTTablenorm"/>
            </w:pPr>
            <w:r w:rsidRPr="00761C9E">
              <w:t>SOAP</w:t>
            </w:r>
          </w:p>
        </w:tc>
        <w:tc>
          <w:tcPr>
            <w:tcW w:w="3613" w:type="pct"/>
          </w:tcPr>
          <w:p w14:paraId="59CC4F2E" w14:textId="77777777" w:rsidR="00CA3459" w:rsidRPr="00761C9E" w:rsidRDefault="00CA3459" w:rsidP="0020376D">
            <w:pPr>
              <w:pStyle w:val="GOSTTablenorm"/>
            </w:pPr>
            <w:r w:rsidRPr="00761C9E">
              <w:t xml:space="preserve">Simple Object Access Protocol — простой протокол обмена структурированными сообщениями доступа к объектам в распределённой вычислительной среде. </w:t>
            </w:r>
          </w:p>
        </w:tc>
      </w:tr>
      <w:tr w:rsidR="00CA3459" w:rsidRPr="00761C9E" w14:paraId="2263EFE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1B2A0685" w14:textId="77777777" w:rsidR="00CA3459" w:rsidRPr="00761C9E" w:rsidRDefault="00CA3459" w:rsidP="0020376D">
            <w:pPr>
              <w:pStyle w:val="GOSTTablenorm"/>
            </w:pPr>
            <w:r w:rsidRPr="00761C9E">
              <w:t>UTF-8</w:t>
            </w:r>
          </w:p>
        </w:tc>
        <w:tc>
          <w:tcPr>
            <w:tcW w:w="3613" w:type="pct"/>
          </w:tcPr>
          <w:p w14:paraId="3648D018" w14:textId="77777777" w:rsidR="00CA3459" w:rsidRPr="00761C9E" w:rsidRDefault="00CA3459" w:rsidP="0020376D">
            <w:pPr>
              <w:pStyle w:val="GOSTTablenorm"/>
            </w:pPr>
            <w:r w:rsidRPr="00761C9E">
              <w:t>Формат преобразования Юникода, 8-битный — одна из общепринятых и стандартизированных кодировок текста, которая позволяет хранить символы Unicode.</w:t>
            </w:r>
          </w:p>
        </w:tc>
      </w:tr>
      <w:tr w:rsidR="00CA3459" w:rsidRPr="00761C9E" w14:paraId="7FF0738F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1D722361" w14:textId="77777777" w:rsidR="00CA3459" w:rsidRPr="00761C9E" w:rsidRDefault="00CA3459" w:rsidP="0020376D">
            <w:pPr>
              <w:pStyle w:val="GOSTTablenorm"/>
            </w:pPr>
            <w:r w:rsidRPr="00761C9E">
              <w:t>XML</w:t>
            </w:r>
          </w:p>
        </w:tc>
        <w:tc>
          <w:tcPr>
            <w:tcW w:w="3613" w:type="pct"/>
          </w:tcPr>
          <w:p w14:paraId="3EC3FDE8" w14:textId="77777777" w:rsidR="00CA3459" w:rsidRPr="00761C9E" w:rsidRDefault="00CA3459" w:rsidP="0020376D">
            <w:pPr>
              <w:pStyle w:val="GOSTTablenorm"/>
            </w:pPr>
            <w:r w:rsidRPr="00761C9E"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CA3459" w:rsidRPr="00761C9E" w14:paraId="61BAEE96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C791D3" w14:textId="77777777" w:rsidR="00CA3459" w:rsidRPr="00761C9E" w:rsidRDefault="00CA3459" w:rsidP="0020376D">
            <w:pPr>
              <w:pStyle w:val="GOSTTablenorm"/>
            </w:pPr>
            <w:r w:rsidRPr="00761C9E">
              <w:t>XSD</w:t>
            </w:r>
          </w:p>
        </w:tc>
        <w:tc>
          <w:tcPr>
            <w:tcW w:w="3613" w:type="pct"/>
          </w:tcPr>
          <w:p w14:paraId="35323228" w14:textId="77777777" w:rsidR="00CA3459" w:rsidRPr="00761C9E" w:rsidRDefault="00CA3459" w:rsidP="0020376D">
            <w:pPr>
              <w:pStyle w:val="GOSTTablenorm"/>
              <w:rPr>
                <w:szCs w:val="22"/>
              </w:rPr>
            </w:pPr>
            <w:r w:rsidRPr="00761C9E">
              <w:rPr>
                <w:szCs w:val="22"/>
              </w:rPr>
              <w:t>XML Schema Definition. Описание схемы XML-документа - 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</w:p>
        </w:tc>
      </w:tr>
      <w:tr w:rsidR="00CA3459" w:rsidRPr="00761C9E" w14:paraId="35775DD8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9AD5955" w14:textId="77777777" w:rsidR="00CA3459" w:rsidRPr="00761C9E" w:rsidRDefault="00CA3459" w:rsidP="0020376D">
            <w:pPr>
              <w:pStyle w:val="GOSTTablenorm"/>
            </w:pPr>
            <w:r w:rsidRPr="00761C9E">
              <w:t>БИК</w:t>
            </w:r>
          </w:p>
        </w:tc>
        <w:tc>
          <w:tcPr>
            <w:tcW w:w="3613" w:type="pct"/>
          </w:tcPr>
          <w:p w14:paraId="5A48C9ED" w14:textId="77777777" w:rsidR="00CA3459" w:rsidRPr="00761C9E" w:rsidRDefault="00CA3459" w:rsidP="0020376D">
            <w:pPr>
              <w:pStyle w:val="GOSTTablenorm"/>
            </w:pPr>
            <w:r w:rsidRPr="00761C9E">
              <w:t>Банковский идентификационный код.</w:t>
            </w:r>
          </w:p>
        </w:tc>
      </w:tr>
      <w:tr w:rsidR="00CA3459" w:rsidRPr="00761C9E" w14:paraId="62E16F8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AF84ABF" w14:textId="77777777" w:rsidR="00CA3459" w:rsidRPr="00761C9E" w:rsidRDefault="00CA3459" w:rsidP="0020376D">
            <w:pPr>
              <w:pStyle w:val="GOSTTablenorm"/>
            </w:pPr>
            <w:r w:rsidRPr="00761C9E">
              <w:t>БК</w:t>
            </w:r>
          </w:p>
        </w:tc>
        <w:tc>
          <w:tcPr>
            <w:tcW w:w="3613" w:type="pct"/>
          </w:tcPr>
          <w:p w14:paraId="12585C81" w14:textId="77777777" w:rsidR="00CA3459" w:rsidRPr="00761C9E" w:rsidRDefault="00CA3459" w:rsidP="0020376D">
            <w:pPr>
              <w:pStyle w:val="GOSTTablenorm"/>
            </w:pPr>
            <w:r w:rsidRPr="00761C9E">
              <w:t>Бюджетная классификация.</w:t>
            </w:r>
          </w:p>
        </w:tc>
      </w:tr>
      <w:tr w:rsidR="00CA3459" w:rsidRPr="00761C9E" w14:paraId="466052F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0BA72E" w14:textId="77777777" w:rsidR="00CA3459" w:rsidRPr="00761C9E" w:rsidRDefault="00CA3459" w:rsidP="0020376D">
            <w:pPr>
              <w:pStyle w:val="GOSTTablenorm"/>
            </w:pPr>
            <w:r w:rsidRPr="00761C9E">
              <w:t>БС</w:t>
            </w:r>
          </w:p>
        </w:tc>
        <w:tc>
          <w:tcPr>
            <w:tcW w:w="3613" w:type="pct"/>
          </w:tcPr>
          <w:p w14:paraId="0C196C67" w14:textId="77777777" w:rsidR="00CA3459" w:rsidRPr="00761C9E" w:rsidRDefault="00CA3459" w:rsidP="0020376D">
            <w:pPr>
              <w:pStyle w:val="GOSTTablenorm"/>
            </w:pPr>
            <w:r w:rsidRPr="00761C9E">
              <w:t>Бюджет субъекта.</w:t>
            </w:r>
          </w:p>
        </w:tc>
      </w:tr>
      <w:tr w:rsidR="00CA3459" w:rsidRPr="00761C9E" w14:paraId="046FE6B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5AD5B10" w14:textId="77777777" w:rsidR="00CA3459" w:rsidRPr="00761C9E" w:rsidRDefault="00CA3459" w:rsidP="0020376D">
            <w:pPr>
              <w:pStyle w:val="GOSTTablenorm"/>
            </w:pPr>
            <w:r w:rsidRPr="00761C9E">
              <w:t>ИНН</w:t>
            </w:r>
          </w:p>
        </w:tc>
        <w:tc>
          <w:tcPr>
            <w:tcW w:w="3613" w:type="pct"/>
          </w:tcPr>
          <w:p w14:paraId="668B2DFB" w14:textId="77777777" w:rsidR="00CA3459" w:rsidRPr="00761C9E" w:rsidRDefault="00CA3459" w:rsidP="0020376D">
            <w:pPr>
              <w:pStyle w:val="GOSTTablenorm"/>
            </w:pPr>
            <w:r w:rsidRPr="00761C9E">
              <w:t>Идентификационный номер налогоплательщика.</w:t>
            </w:r>
          </w:p>
        </w:tc>
      </w:tr>
      <w:tr w:rsidR="00CA3459" w:rsidRPr="00761C9E" w14:paraId="286E766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604A475" w14:textId="77777777" w:rsidR="00CA3459" w:rsidRPr="00761C9E" w:rsidRDefault="00CA3459" w:rsidP="0020376D">
            <w:pPr>
              <w:pStyle w:val="GOSTTablenorm"/>
            </w:pPr>
            <w:r w:rsidRPr="00761C9E">
              <w:t>ИП</w:t>
            </w:r>
          </w:p>
        </w:tc>
        <w:tc>
          <w:tcPr>
            <w:tcW w:w="3613" w:type="pct"/>
          </w:tcPr>
          <w:p w14:paraId="6B25E927" w14:textId="77777777" w:rsidR="00CA3459" w:rsidRPr="00761C9E" w:rsidRDefault="00CA3459" w:rsidP="0020376D">
            <w:pPr>
              <w:pStyle w:val="GOSTTablenorm"/>
            </w:pPr>
            <w:r w:rsidRPr="00761C9E">
              <w:t>Индивидуальный предприниматель.</w:t>
            </w:r>
          </w:p>
        </w:tc>
      </w:tr>
      <w:tr w:rsidR="00CA3459" w:rsidRPr="00761C9E" w14:paraId="7884456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C76675F" w14:textId="77777777" w:rsidR="00CA3459" w:rsidRPr="00761C9E" w:rsidRDefault="00CA3459" w:rsidP="0020376D">
            <w:pPr>
              <w:pStyle w:val="GOSTTablenorm"/>
            </w:pPr>
            <w:r w:rsidRPr="00761C9E">
              <w:t>ИС ФО</w:t>
            </w:r>
          </w:p>
        </w:tc>
        <w:tc>
          <w:tcPr>
            <w:tcW w:w="3613" w:type="pct"/>
          </w:tcPr>
          <w:p w14:paraId="65689761" w14:textId="77777777" w:rsidR="00CA3459" w:rsidRPr="00761C9E" w:rsidRDefault="00CA3459" w:rsidP="0020376D">
            <w:pPr>
              <w:pStyle w:val="GOSTTablenorm"/>
            </w:pPr>
            <w:r w:rsidRPr="00761C9E">
              <w:t>Информационная система Финансового органа</w:t>
            </w:r>
          </w:p>
        </w:tc>
      </w:tr>
      <w:tr w:rsidR="00CA3459" w:rsidRPr="00761C9E" w14:paraId="0A1DBA5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35E97DE" w14:textId="77777777" w:rsidR="00CA3459" w:rsidRPr="00761C9E" w:rsidRDefault="00CA3459" w:rsidP="0020376D">
            <w:pPr>
              <w:pStyle w:val="GOSTTablenorm"/>
            </w:pPr>
            <w:r w:rsidRPr="00761C9E">
              <w:t>Клиент</w:t>
            </w:r>
          </w:p>
        </w:tc>
        <w:tc>
          <w:tcPr>
            <w:tcW w:w="3613" w:type="pct"/>
          </w:tcPr>
          <w:p w14:paraId="5EF4C5DC" w14:textId="77777777" w:rsidR="00CA3459" w:rsidRPr="00761C9E" w:rsidRDefault="00CA3459" w:rsidP="0020376D">
            <w:pPr>
              <w:pStyle w:val="GOSTTablenorm"/>
            </w:pPr>
            <w:r w:rsidRPr="00761C9E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  <w:p w14:paraId="6F577B2F" w14:textId="77777777" w:rsidR="00CA3459" w:rsidRPr="00761C9E" w:rsidRDefault="00CA3459" w:rsidP="0020376D">
            <w:pPr>
              <w:pStyle w:val="GOSTTablenorm"/>
            </w:pPr>
          </w:p>
        </w:tc>
      </w:tr>
      <w:tr w:rsidR="00CA3459" w:rsidRPr="00761C9E" w14:paraId="738CCB0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5F1A384" w14:textId="77777777" w:rsidR="00CA3459" w:rsidRPr="00761C9E" w:rsidRDefault="00CA3459" w:rsidP="0020376D">
            <w:pPr>
              <w:pStyle w:val="GOSTTablenorm"/>
            </w:pPr>
            <w:r w:rsidRPr="00761C9E">
              <w:t>КОО</w:t>
            </w:r>
          </w:p>
        </w:tc>
        <w:tc>
          <w:tcPr>
            <w:tcW w:w="3613" w:type="pct"/>
          </w:tcPr>
          <w:p w14:paraId="221AA731" w14:textId="77777777" w:rsidR="00CA3459" w:rsidRPr="00761C9E" w:rsidRDefault="00CA3459" w:rsidP="0020376D">
            <w:pPr>
              <w:pStyle w:val="GOSTTablenorm"/>
            </w:pPr>
            <w:r w:rsidRPr="00761C9E">
              <w:t>Казначейское обеспечение обязательств.</w:t>
            </w:r>
          </w:p>
        </w:tc>
      </w:tr>
      <w:tr w:rsidR="00CA3459" w:rsidRPr="00761C9E" w14:paraId="423E02A3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60BA969" w14:textId="77777777" w:rsidR="00CA3459" w:rsidRPr="00761C9E" w:rsidRDefault="00CA3459" w:rsidP="0020376D">
            <w:pPr>
              <w:pStyle w:val="GOSTTablenorm"/>
            </w:pPr>
            <w:r w:rsidRPr="00761C9E">
              <w:t>Код по БК (КБК)</w:t>
            </w:r>
          </w:p>
        </w:tc>
        <w:tc>
          <w:tcPr>
            <w:tcW w:w="3613" w:type="pct"/>
          </w:tcPr>
          <w:p w14:paraId="286EEB1A" w14:textId="77777777" w:rsidR="00CA3459" w:rsidRPr="00761C9E" w:rsidRDefault="00CA3459" w:rsidP="0020376D">
            <w:pPr>
              <w:pStyle w:val="GOSTTablenorm"/>
            </w:pPr>
            <w:r w:rsidRPr="00761C9E">
              <w:t>Код бюджетной классификации Российской Федерации.</w:t>
            </w:r>
          </w:p>
        </w:tc>
      </w:tr>
      <w:tr w:rsidR="00CA3459" w:rsidRPr="00761C9E" w14:paraId="6B03F822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6EE9789" w14:textId="77777777" w:rsidR="00CA3459" w:rsidRPr="00761C9E" w:rsidRDefault="00CA3459" w:rsidP="0020376D">
            <w:pPr>
              <w:pStyle w:val="GOSTTablenorm"/>
            </w:pPr>
            <w:r w:rsidRPr="00761C9E">
              <w:t>Квиток</w:t>
            </w:r>
          </w:p>
        </w:tc>
        <w:tc>
          <w:tcPr>
            <w:tcW w:w="3613" w:type="pct"/>
          </w:tcPr>
          <w:p w14:paraId="4A384034" w14:textId="77777777" w:rsidR="00CA3459" w:rsidRPr="00761C9E" w:rsidRDefault="00CA3459" w:rsidP="0020376D">
            <w:pPr>
              <w:pStyle w:val="GOSTTablenorm"/>
            </w:pPr>
            <w:r w:rsidRPr="00761C9E">
              <w:t>Технический электронный документ, предназначенный для оповещения информационной системы, отправившей документ, о состоянии (статусе) доставки и/или обработки документа на стороне информационной системы-получателя.</w:t>
            </w:r>
          </w:p>
        </w:tc>
      </w:tr>
      <w:tr w:rsidR="00CA3459" w:rsidRPr="00761C9E" w14:paraId="25AA54D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FEB7D13" w14:textId="77777777" w:rsidR="00CA3459" w:rsidRPr="00761C9E" w:rsidRDefault="00CA3459" w:rsidP="0020376D">
            <w:pPr>
              <w:pStyle w:val="GOSTTablenorm"/>
            </w:pPr>
            <w:r w:rsidRPr="00761C9E">
              <w:t>КС</w:t>
            </w:r>
          </w:p>
        </w:tc>
        <w:tc>
          <w:tcPr>
            <w:tcW w:w="3613" w:type="pct"/>
          </w:tcPr>
          <w:p w14:paraId="182A3119" w14:textId="77777777" w:rsidR="00CA3459" w:rsidRPr="00761C9E" w:rsidRDefault="00CA3459" w:rsidP="0020376D">
            <w:pPr>
              <w:pStyle w:val="GOSTTablenorm"/>
            </w:pPr>
            <w:r w:rsidRPr="00761C9E">
              <w:t>Казначейский счет</w:t>
            </w:r>
          </w:p>
        </w:tc>
      </w:tr>
      <w:tr w:rsidR="00CA3459" w:rsidRPr="00761C9E" w14:paraId="45489A5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1BD9EB6" w14:textId="77777777" w:rsidR="00CA3459" w:rsidRPr="00761C9E" w:rsidRDefault="00CA3459" w:rsidP="0020376D">
            <w:pPr>
              <w:pStyle w:val="GOSTTablenorm"/>
            </w:pPr>
            <w:bookmarkStart w:id="18" w:name="OLE_LINK55"/>
            <w:bookmarkStart w:id="19" w:name="OLE_LINK56"/>
            <w:r w:rsidRPr="00761C9E">
              <w:t>ОКТМО</w:t>
            </w:r>
            <w:bookmarkEnd w:id="18"/>
            <w:bookmarkEnd w:id="19"/>
          </w:p>
        </w:tc>
        <w:tc>
          <w:tcPr>
            <w:tcW w:w="3613" w:type="pct"/>
          </w:tcPr>
          <w:p w14:paraId="027E607F" w14:textId="77777777" w:rsidR="00CA3459" w:rsidRPr="00761C9E" w:rsidRDefault="00CA3459" w:rsidP="0020376D">
            <w:pPr>
              <w:pStyle w:val="GOSTTablenorm"/>
            </w:pPr>
            <w:r w:rsidRPr="00761C9E">
              <w:t>Общероссийский классификатор территорий муниципальных образований.</w:t>
            </w:r>
          </w:p>
        </w:tc>
      </w:tr>
      <w:tr w:rsidR="00CA3459" w:rsidRPr="00761C9E" w14:paraId="21D0A99A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C356E7A" w14:textId="77777777" w:rsidR="00CA3459" w:rsidRPr="00761C9E" w:rsidRDefault="00CA3459" w:rsidP="0020376D">
            <w:pPr>
              <w:pStyle w:val="GOSTTablenorm"/>
            </w:pPr>
            <w:r w:rsidRPr="00761C9E">
              <w:t>Протокол</w:t>
            </w:r>
          </w:p>
        </w:tc>
        <w:tc>
          <w:tcPr>
            <w:tcW w:w="3613" w:type="pct"/>
          </w:tcPr>
          <w:p w14:paraId="28DC2DAA" w14:textId="77777777" w:rsidR="00CA3459" w:rsidRPr="00761C9E" w:rsidRDefault="00CA3459" w:rsidP="0020376D">
            <w:pPr>
              <w:pStyle w:val="GOSTTablenorm"/>
            </w:pPr>
            <w:r w:rsidRPr="00761C9E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CA3459" w:rsidRPr="00761C9E" w14:paraId="5FA11FD9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A3F7A5F" w14:textId="77777777" w:rsidR="00CA3459" w:rsidRPr="00761C9E" w:rsidRDefault="00CA3459" w:rsidP="0020376D">
            <w:pPr>
              <w:pStyle w:val="GOSTTablenorm"/>
            </w:pPr>
            <w:r w:rsidRPr="00761C9E">
              <w:t>ПУДС ЭБ</w:t>
            </w:r>
          </w:p>
        </w:tc>
        <w:tc>
          <w:tcPr>
            <w:tcW w:w="3613" w:type="pct"/>
          </w:tcPr>
          <w:p w14:paraId="70469A7A" w14:textId="77777777" w:rsidR="00CA3459" w:rsidRPr="00761C9E" w:rsidRDefault="00CA3459" w:rsidP="0020376D">
            <w:pPr>
              <w:pStyle w:val="GOSTTablenorm"/>
            </w:pPr>
            <w:r w:rsidRPr="00761C9E"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CA3459" w:rsidRPr="00761C9E" w14:paraId="00E1D0F1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61B20CE1" w14:textId="77777777" w:rsidR="00CA3459" w:rsidRPr="00761C9E" w:rsidRDefault="00CA3459" w:rsidP="0020376D">
            <w:pPr>
              <w:pStyle w:val="GOSTTablenorm"/>
            </w:pPr>
            <w:r w:rsidRPr="00761C9E">
              <w:t>СМЭВ</w:t>
            </w:r>
          </w:p>
        </w:tc>
        <w:tc>
          <w:tcPr>
            <w:tcW w:w="3613" w:type="pct"/>
          </w:tcPr>
          <w:p w14:paraId="06A4F1ED" w14:textId="77777777" w:rsidR="00CA3459" w:rsidRPr="00761C9E" w:rsidRDefault="00CA3459" w:rsidP="0020376D">
            <w:pPr>
              <w:pStyle w:val="GOSTTablenorm"/>
            </w:pPr>
            <w:r w:rsidRPr="00761C9E">
              <w:t>Система межведомственного электронного взаимодействия.</w:t>
            </w:r>
          </w:p>
        </w:tc>
      </w:tr>
      <w:tr w:rsidR="00CA3459" w:rsidRPr="00761C9E" w14:paraId="1A026BAE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147AB40" w14:textId="77777777" w:rsidR="00CA3459" w:rsidRPr="00761C9E" w:rsidRDefault="00CA3459" w:rsidP="0020376D">
            <w:pPr>
              <w:pStyle w:val="GOSTTablenorm"/>
            </w:pPr>
            <w:r w:rsidRPr="00761C9E">
              <w:t>ТОФК</w:t>
            </w:r>
          </w:p>
        </w:tc>
        <w:tc>
          <w:tcPr>
            <w:tcW w:w="3613" w:type="pct"/>
          </w:tcPr>
          <w:p w14:paraId="4581A777" w14:textId="77777777" w:rsidR="00CA3459" w:rsidRPr="00761C9E" w:rsidRDefault="00CA3459" w:rsidP="0020376D">
            <w:pPr>
              <w:pStyle w:val="GOSTTablenorm"/>
            </w:pPr>
            <w:r w:rsidRPr="00761C9E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CA3459" w:rsidRPr="00761C9E" w14:paraId="5F62C91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63DC350" w14:textId="77777777" w:rsidR="00CA3459" w:rsidRPr="00761C9E" w:rsidRDefault="00CA3459" w:rsidP="0020376D">
            <w:pPr>
              <w:pStyle w:val="GOSTTablenorm"/>
            </w:pPr>
            <w:r w:rsidRPr="00761C9E">
              <w:t>ТФО</w:t>
            </w:r>
          </w:p>
        </w:tc>
        <w:tc>
          <w:tcPr>
            <w:tcW w:w="3613" w:type="pct"/>
          </w:tcPr>
          <w:p w14:paraId="4A7AAD9A" w14:textId="77777777" w:rsidR="00CA3459" w:rsidRPr="00761C9E" w:rsidRDefault="00CA3459" w:rsidP="0020376D">
            <w:pPr>
              <w:pStyle w:val="GOSTTablenorm"/>
            </w:pPr>
            <w:r w:rsidRPr="00761C9E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CA3459" w:rsidRPr="00761C9E" w14:paraId="210D8C3D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EA2D84D" w14:textId="77777777" w:rsidR="00CA3459" w:rsidRPr="00761C9E" w:rsidRDefault="00CA3459" w:rsidP="0020376D">
            <w:pPr>
              <w:pStyle w:val="GOSTTablenorm"/>
            </w:pPr>
            <w:r w:rsidRPr="00761C9E">
              <w:t>УФК</w:t>
            </w:r>
          </w:p>
        </w:tc>
        <w:tc>
          <w:tcPr>
            <w:tcW w:w="3613" w:type="pct"/>
          </w:tcPr>
          <w:p w14:paraId="0850DBD1" w14:textId="77777777" w:rsidR="00CA3459" w:rsidRPr="00761C9E" w:rsidRDefault="00CA3459" w:rsidP="0020376D">
            <w:pPr>
              <w:pStyle w:val="GOSTTablenorm"/>
            </w:pPr>
            <w:r w:rsidRPr="00761C9E">
              <w:t>Управление Федерального казначейства по субъекту Российской Федерации.</w:t>
            </w:r>
          </w:p>
        </w:tc>
      </w:tr>
      <w:tr w:rsidR="00CA3459" w:rsidRPr="00761C9E" w14:paraId="0A3D801A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A7227A2" w14:textId="77777777" w:rsidR="00CA3459" w:rsidRPr="00761C9E" w:rsidRDefault="00CA3459" w:rsidP="0020376D">
            <w:pPr>
              <w:pStyle w:val="GOSTTablenorm"/>
            </w:pPr>
            <w:r w:rsidRPr="00761C9E">
              <w:t>ФО</w:t>
            </w:r>
          </w:p>
        </w:tc>
        <w:tc>
          <w:tcPr>
            <w:tcW w:w="3613" w:type="pct"/>
          </w:tcPr>
          <w:p w14:paraId="586733DD" w14:textId="77777777" w:rsidR="00CA3459" w:rsidRPr="00761C9E" w:rsidRDefault="00CA3459" w:rsidP="0020376D">
            <w:pPr>
              <w:pStyle w:val="GOSTTablenorm"/>
            </w:pPr>
            <w:r w:rsidRPr="00761C9E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CA3459" w:rsidRPr="00761C9E" w14:paraId="5B817D52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EAF448" w14:textId="1600F36F" w:rsidR="00CA3459" w:rsidRPr="00761C9E" w:rsidRDefault="00CA3459" w:rsidP="00563B1A">
            <w:pPr>
              <w:pStyle w:val="GOSTTablenorm"/>
            </w:pPr>
            <w:r w:rsidRPr="00761C9E">
              <w:t>Холдирование</w:t>
            </w:r>
          </w:p>
        </w:tc>
        <w:tc>
          <w:tcPr>
            <w:tcW w:w="3613" w:type="pct"/>
          </w:tcPr>
          <w:p w14:paraId="02AA54BD" w14:textId="6577B8B7" w:rsidR="00CA3459" w:rsidRPr="00761C9E" w:rsidRDefault="00CA3459" w:rsidP="00563B1A">
            <w:pPr>
              <w:pStyle w:val="GOSTTablenorm"/>
            </w:pPr>
            <w:r w:rsidRPr="00761C9E">
              <w:t>Временное резервирование суммы на счете при обработке документа, которое снимается/удаляется по счету при определенном выполнении условия.</w:t>
            </w:r>
          </w:p>
        </w:tc>
      </w:tr>
      <w:tr w:rsidR="00CA3459" w:rsidRPr="00761C9E" w14:paraId="219EE8D0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564D4C8" w14:textId="77777777" w:rsidR="00CA3459" w:rsidRPr="00761C9E" w:rsidRDefault="00CA3459" w:rsidP="00563B1A">
            <w:pPr>
              <w:pStyle w:val="GOSTTablenorm"/>
            </w:pPr>
            <w:r w:rsidRPr="00761C9E">
              <w:t>ЭД</w:t>
            </w:r>
          </w:p>
        </w:tc>
        <w:tc>
          <w:tcPr>
            <w:tcW w:w="3613" w:type="pct"/>
          </w:tcPr>
          <w:p w14:paraId="3843F1C5" w14:textId="77777777" w:rsidR="00CA3459" w:rsidRPr="00761C9E" w:rsidRDefault="00CA3459" w:rsidP="00563B1A">
            <w:pPr>
              <w:pStyle w:val="GOSTTablenorm"/>
            </w:pPr>
            <w:r w:rsidRPr="00761C9E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CA3459" w:rsidRPr="00761C9E" w14:paraId="4708C5E4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C8917C7" w14:textId="77777777" w:rsidR="00CA3459" w:rsidRPr="00761C9E" w:rsidRDefault="00CA3459" w:rsidP="00563B1A">
            <w:pPr>
              <w:pStyle w:val="GOSTTablenorm"/>
            </w:pPr>
            <w:r w:rsidRPr="00761C9E">
              <w:t>ЭП</w:t>
            </w:r>
          </w:p>
        </w:tc>
        <w:tc>
          <w:tcPr>
            <w:tcW w:w="3613" w:type="pct"/>
          </w:tcPr>
          <w:p w14:paraId="42620FE6" w14:textId="2B8A1A79" w:rsidR="00CA3459" w:rsidRPr="00761C9E" w:rsidRDefault="00CA3459" w:rsidP="00563B1A">
            <w:pPr>
              <w:pStyle w:val="GOSTTablenorm"/>
            </w:pPr>
            <w:r w:rsidRPr="00761C9E">
              <w:t>Электронная подпись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информацией, и которая используется для определения лица, подписывающего информацию.</w:t>
            </w:r>
          </w:p>
        </w:tc>
      </w:tr>
    </w:tbl>
    <w:p w14:paraId="3D2F33E1" w14:textId="77777777" w:rsidR="00C12612" w:rsidRPr="00761C9E" w:rsidRDefault="00C12612" w:rsidP="00C12612"/>
    <w:p w14:paraId="56E609D1" w14:textId="77777777" w:rsidR="00C12612" w:rsidRPr="00761C9E" w:rsidRDefault="00C12612" w:rsidP="00C12612">
      <w:pPr>
        <w:pStyle w:val="10"/>
        <w:rPr>
          <w:b w:val="0"/>
        </w:rPr>
      </w:pPr>
      <w:bookmarkStart w:id="20" w:name="_Toc122346503"/>
      <w:bookmarkStart w:id="21" w:name="_Toc122346504"/>
      <w:bookmarkStart w:id="22" w:name="_Toc122346505"/>
      <w:bookmarkStart w:id="23" w:name="_Toc122346506"/>
      <w:bookmarkStart w:id="24" w:name="_Toc117871487"/>
      <w:bookmarkStart w:id="25" w:name="_Toc121319583"/>
      <w:bookmarkStart w:id="26" w:name="_Toc128751278"/>
      <w:bookmarkEnd w:id="20"/>
      <w:bookmarkEnd w:id="21"/>
      <w:bookmarkEnd w:id="22"/>
      <w:bookmarkEnd w:id="23"/>
      <w:r w:rsidRPr="00761C9E">
        <w:t>Введение</w:t>
      </w:r>
      <w:bookmarkEnd w:id="24"/>
      <w:bookmarkEnd w:id="25"/>
      <w:bookmarkEnd w:id="26"/>
    </w:p>
    <w:p w14:paraId="521370EA" w14:textId="77777777" w:rsidR="00C12612" w:rsidRPr="00761C9E" w:rsidRDefault="00C12612" w:rsidP="00C12612">
      <w:pPr>
        <w:pStyle w:val="GOSTNormal"/>
      </w:pPr>
      <w:r w:rsidRPr="00761C9E">
        <w:t xml:space="preserve">Настоящие требования к форматам документов определяют порядок взаимодействия, состав, структуру и формат </w:t>
      </w:r>
      <w:r w:rsidRPr="00761C9E">
        <w:rPr>
          <w:lang w:val="en-US"/>
        </w:rPr>
        <w:t>xml</w:t>
      </w:r>
      <w:r w:rsidRPr="00761C9E">
        <w:t>-документов, используемых при интеграции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и личного кабинета финансовых органов</w:t>
      </w:r>
      <w:r w:rsidRPr="00761C9E">
        <w:rPr>
          <w:szCs w:val="28"/>
        </w:rPr>
        <w:t>.</w:t>
      </w:r>
    </w:p>
    <w:p w14:paraId="4EDFA09E" w14:textId="77777777" w:rsidR="00C12612" w:rsidRPr="00761C9E" w:rsidRDefault="00C12612" w:rsidP="00C12612">
      <w:pPr>
        <w:rPr>
          <w:szCs w:val="24"/>
        </w:rPr>
      </w:pPr>
    </w:p>
    <w:p w14:paraId="74219E8B" w14:textId="77777777" w:rsidR="00C12612" w:rsidRPr="00761C9E" w:rsidRDefault="00C12612" w:rsidP="00C12612">
      <w:pPr>
        <w:pStyle w:val="10"/>
      </w:pPr>
      <w:bookmarkStart w:id="27" w:name="_Toc116664923"/>
      <w:bookmarkStart w:id="28" w:name="_Toc128751279"/>
      <w:bookmarkStart w:id="29" w:name="_Ref112666641"/>
      <w:bookmarkStart w:id="30" w:name="_Ref112666630"/>
      <w:bookmarkStart w:id="31" w:name="_Toc117871489"/>
      <w:bookmarkStart w:id="32" w:name="_Toc121319585"/>
      <w:bookmarkStart w:id="33" w:name="_Ref110614197"/>
      <w:r w:rsidRPr="00761C9E">
        <w:t>Описание информационного взаимодействия</w:t>
      </w:r>
      <w:bookmarkEnd w:id="27"/>
      <w:bookmarkEnd w:id="28"/>
    </w:p>
    <w:p w14:paraId="1A359004" w14:textId="77777777" w:rsidR="00C12612" w:rsidRPr="00761C9E" w:rsidRDefault="00C12612" w:rsidP="00CA3459">
      <w:pPr>
        <w:pStyle w:val="23"/>
        <w:rPr>
          <w:rFonts w:cs="Times New Roman"/>
        </w:rPr>
      </w:pPr>
      <w:bookmarkStart w:id="34" w:name="_Toc122434559"/>
      <w:bookmarkStart w:id="35" w:name="_Toc122470085"/>
      <w:bookmarkStart w:id="36" w:name="_Toc125030659"/>
      <w:bookmarkStart w:id="37" w:name="_Toc125044298"/>
      <w:bookmarkStart w:id="38" w:name="_Toc125045357"/>
      <w:bookmarkStart w:id="39" w:name="_Toc125394878"/>
      <w:bookmarkStart w:id="40" w:name="_Toc125395381"/>
      <w:bookmarkStart w:id="41" w:name="_Toc125395555"/>
      <w:bookmarkStart w:id="42" w:name="_Toc125396889"/>
      <w:bookmarkStart w:id="43" w:name="_Toc125398669"/>
      <w:bookmarkStart w:id="44" w:name="_Toc125448124"/>
      <w:bookmarkStart w:id="45" w:name="_Toc122434560"/>
      <w:bookmarkStart w:id="46" w:name="_Toc122470086"/>
      <w:bookmarkStart w:id="47" w:name="_Toc125030660"/>
      <w:bookmarkStart w:id="48" w:name="_Toc125044299"/>
      <w:bookmarkStart w:id="49" w:name="_Toc125045358"/>
      <w:bookmarkStart w:id="50" w:name="_Toc125394879"/>
      <w:bookmarkStart w:id="51" w:name="_Toc125395382"/>
      <w:bookmarkStart w:id="52" w:name="_Toc125395556"/>
      <w:bookmarkStart w:id="53" w:name="_Toc125396890"/>
      <w:bookmarkStart w:id="54" w:name="_Toc125398670"/>
      <w:bookmarkStart w:id="55" w:name="_Toc125448125"/>
      <w:bookmarkStart w:id="56" w:name="_Toc436242094"/>
      <w:bookmarkStart w:id="57" w:name="_Toc436248322"/>
      <w:bookmarkStart w:id="58" w:name="_Toc436248427"/>
      <w:bookmarkStart w:id="59" w:name="_Toc116664924"/>
      <w:bookmarkStart w:id="60" w:name="_Toc128751280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CA3459">
        <w:rPr>
          <w:rFonts w:cs="Times New Roman"/>
        </w:rPr>
        <w:t>Информационный</w:t>
      </w:r>
      <w:r w:rsidRPr="00761C9E">
        <w:rPr>
          <w:rFonts w:cs="Times New Roman"/>
        </w:rPr>
        <w:t xml:space="preserve"> обмен</w:t>
      </w:r>
      <w:bookmarkEnd w:id="56"/>
      <w:bookmarkEnd w:id="57"/>
      <w:bookmarkEnd w:id="58"/>
      <w:bookmarkEnd w:id="59"/>
      <w:bookmarkEnd w:id="60"/>
    </w:p>
    <w:p w14:paraId="13E29F7B" w14:textId="77777777" w:rsidR="00C12612" w:rsidRPr="00761C9E" w:rsidRDefault="00C12612" w:rsidP="00FB6714">
      <w:pPr>
        <w:pStyle w:val="GOSTNormal"/>
      </w:pPr>
      <w:bookmarkStart w:id="61" w:name="_Toc13837161"/>
      <w:bookmarkStart w:id="62" w:name="_Toc15304194"/>
      <w:bookmarkStart w:id="63" w:name="_Toc18589093"/>
      <w:bookmarkStart w:id="64" w:name="_Toc18589219"/>
      <w:bookmarkStart w:id="65" w:name="_Toc20304975"/>
      <w:bookmarkStart w:id="66" w:name="_Toc527666087"/>
      <w:bookmarkStart w:id="67" w:name="_Toc527716754"/>
      <w:bookmarkStart w:id="68" w:name="_Toc527666088"/>
      <w:bookmarkStart w:id="69" w:name="_Toc527716755"/>
      <w:bookmarkStart w:id="70" w:name="_Toc527666089"/>
      <w:bookmarkStart w:id="71" w:name="_Toc527716756"/>
      <w:bookmarkStart w:id="72" w:name="_Toc527666090"/>
      <w:bookmarkStart w:id="73" w:name="_Toc527716757"/>
      <w:bookmarkStart w:id="74" w:name="_Toc527666091"/>
      <w:bookmarkStart w:id="75" w:name="_Toc527716758"/>
      <w:bookmarkStart w:id="76" w:name="_Toc527666092"/>
      <w:bookmarkStart w:id="77" w:name="_Toc527716759"/>
      <w:bookmarkStart w:id="78" w:name="_Toc527666093"/>
      <w:bookmarkStart w:id="79" w:name="_Toc527716760"/>
      <w:bookmarkStart w:id="80" w:name="_Toc527666094"/>
      <w:bookmarkStart w:id="81" w:name="_Toc527716761"/>
      <w:bookmarkStart w:id="82" w:name="_Toc527666095"/>
      <w:bookmarkStart w:id="83" w:name="_Toc527716762"/>
      <w:bookmarkStart w:id="84" w:name="_Toc527666096"/>
      <w:bookmarkStart w:id="85" w:name="_Toc527716763"/>
      <w:bookmarkStart w:id="86" w:name="_Toc527666097"/>
      <w:bookmarkStart w:id="87" w:name="_Toc527716764"/>
      <w:bookmarkStart w:id="88" w:name="_Toc527666098"/>
      <w:bookmarkStart w:id="89" w:name="_Toc527716765"/>
      <w:bookmarkStart w:id="90" w:name="_Toc527666099"/>
      <w:bookmarkStart w:id="91" w:name="_Toc527716766"/>
      <w:bookmarkStart w:id="92" w:name="_Toc527666100"/>
      <w:bookmarkStart w:id="93" w:name="_Toc527716767"/>
      <w:bookmarkStart w:id="94" w:name="_Toc527666101"/>
      <w:bookmarkStart w:id="95" w:name="_Toc527716768"/>
      <w:bookmarkStart w:id="96" w:name="_Toc527666102"/>
      <w:bookmarkStart w:id="97" w:name="_Toc527716769"/>
      <w:bookmarkStart w:id="98" w:name="_Toc527666103"/>
      <w:bookmarkStart w:id="99" w:name="_Toc527716770"/>
      <w:bookmarkStart w:id="100" w:name="_Toc435447835"/>
      <w:bookmarkStart w:id="101" w:name="_Toc435447722"/>
      <w:bookmarkStart w:id="102" w:name="_Toc435447376"/>
      <w:bookmarkStart w:id="103" w:name="_Toc436242095"/>
      <w:bookmarkStart w:id="104" w:name="_Toc436248323"/>
      <w:bookmarkStart w:id="105" w:name="_Toc436248428"/>
      <w:bookmarkStart w:id="106" w:name="_Toc522516713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Pr="00761C9E">
        <w:t xml:space="preserve">Информационное взаимодействие ПУДС ЭБ и ИС ФО должно осуществляться </w:t>
      </w:r>
      <w:r w:rsidRPr="00761C9E">
        <w:rPr>
          <w:lang w:val="en-US"/>
        </w:rPr>
        <w:t>XML</w:t>
      </w:r>
      <w:r w:rsidRPr="00761C9E">
        <w:t xml:space="preserve">-сообщениями </w:t>
      </w:r>
      <w:r w:rsidR="00816DDE" w:rsidRPr="00761C9E">
        <w:t>в форматах,</w:t>
      </w:r>
      <w:r w:rsidRPr="00761C9E">
        <w:t xml:space="preserve"> </w:t>
      </w:r>
      <w:r w:rsidR="00FB6714" w:rsidRPr="00761C9E">
        <w:t>соответствующих методическим рекомендациях по работе с Единой системой межведомственного электронного взаимодействия (СМЭВ)</w:t>
      </w:r>
      <w:r w:rsidRPr="00761C9E">
        <w:t>.</w:t>
      </w:r>
    </w:p>
    <w:p w14:paraId="780CE3BC" w14:textId="77777777" w:rsidR="00C12612" w:rsidRPr="00761C9E" w:rsidRDefault="00C12612" w:rsidP="00C12612">
      <w:pPr>
        <w:pStyle w:val="GOSTNormal"/>
      </w:pPr>
      <w:r w:rsidRPr="00761C9E">
        <w:t xml:space="preserve">Сообщения передаются </w:t>
      </w:r>
      <w:r w:rsidR="00816DDE" w:rsidRPr="00761C9E">
        <w:t>через запрос,</w:t>
      </w:r>
      <w:r w:rsidRPr="00761C9E">
        <w:t xml:space="preserve"> на который должен быть отправлен ответ. </w:t>
      </w:r>
    </w:p>
    <w:p w14:paraId="21898A07" w14:textId="77777777" w:rsidR="00C12612" w:rsidRPr="00761C9E" w:rsidRDefault="00C12612" w:rsidP="00CA3459">
      <w:pPr>
        <w:pStyle w:val="23"/>
        <w:rPr>
          <w:rFonts w:cs="Times New Roman"/>
        </w:rPr>
      </w:pPr>
      <w:bookmarkStart w:id="107" w:name="_Toc116664925"/>
      <w:bookmarkStart w:id="108" w:name="_Toc128751281"/>
      <w:r w:rsidRPr="00761C9E">
        <w:rPr>
          <w:rFonts w:cs="Times New Roman"/>
        </w:rPr>
        <w:t>Требования к веб-сервисам</w:t>
      </w:r>
      <w:bookmarkEnd w:id="103"/>
      <w:bookmarkEnd w:id="104"/>
      <w:bookmarkEnd w:id="105"/>
      <w:bookmarkEnd w:id="106"/>
      <w:bookmarkEnd w:id="107"/>
      <w:bookmarkEnd w:id="108"/>
    </w:p>
    <w:p w14:paraId="3480E338" w14:textId="77777777" w:rsidR="00FB6714" w:rsidRPr="00761C9E" w:rsidRDefault="00C12612" w:rsidP="00FB6714">
      <w:pPr>
        <w:pStyle w:val="GOSTNormal"/>
      </w:pPr>
      <w:r w:rsidRPr="00761C9E">
        <w:t xml:space="preserve">Взаимодействие </w:t>
      </w:r>
      <w:r w:rsidRPr="00761C9E">
        <w:rPr>
          <w:szCs w:val="24"/>
        </w:rPr>
        <w:t>ПУДС ЭБ</w:t>
      </w:r>
      <w:r w:rsidRPr="00761C9E">
        <w:t xml:space="preserve"> и ИС ФО</w:t>
      </w:r>
      <w:r w:rsidRPr="00761C9E" w:rsidDel="00BB25F3">
        <w:t xml:space="preserve"> </w:t>
      </w:r>
      <w:r w:rsidRPr="00761C9E">
        <w:t xml:space="preserve">должно осуществляться посредством единого SOAP-сервиса, по протоколу http. Общие требования к единому сервису приведены в </w:t>
      </w:r>
      <w:r w:rsidR="00FB6714" w:rsidRPr="00761C9E">
        <w:t>в методических рекомендациях по работе с Единой системой межведомственного электронного взаимодействия (СМЭВ).</w:t>
      </w:r>
    </w:p>
    <w:p w14:paraId="4F99A96B" w14:textId="77777777" w:rsidR="00C12612" w:rsidRPr="00761C9E" w:rsidRDefault="00C12612" w:rsidP="00C12612">
      <w:pPr>
        <w:pStyle w:val="GOSTNormal"/>
      </w:pPr>
      <w:r w:rsidRPr="00761C9E">
        <w:t xml:space="preserve">Для взаимодействия используется стандарт кодировки текста </w:t>
      </w:r>
      <w:r w:rsidRPr="00761C9E">
        <w:rPr>
          <w:lang w:val="en-US"/>
        </w:rPr>
        <w:t>UTF</w:t>
      </w:r>
      <w:r w:rsidRPr="00761C9E">
        <w:t>-8.</w:t>
      </w:r>
    </w:p>
    <w:p w14:paraId="5505520D" w14:textId="77777777" w:rsidR="00C12612" w:rsidRPr="00761C9E" w:rsidRDefault="00C12612" w:rsidP="00CA3459">
      <w:pPr>
        <w:pStyle w:val="23"/>
        <w:rPr>
          <w:rFonts w:cs="Times New Roman"/>
        </w:rPr>
      </w:pPr>
      <w:bookmarkStart w:id="109" w:name="_Toc116664927"/>
      <w:bookmarkStart w:id="110" w:name="_Toc128751282"/>
      <w:r w:rsidRPr="00761C9E">
        <w:rPr>
          <w:rFonts w:cs="Times New Roman"/>
        </w:rPr>
        <w:t>Требования к ЭП</w:t>
      </w:r>
      <w:bookmarkEnd w:id="109"/>
      <w:bookmarkEnd w:id="110"/>
    </w:p>
    <w:p w14:paraId="482990F1" w14:textId="77777777" w:rsidR="00C12612" w:rsidRPr="00761C9E" w:rsidRDefault="00C12612" w:rsidP="00C12612">
      <w:r w:rsidRPr="00761C9E">
        <w:t xml:space="preserve">При информационном взаимодействии ПУДС ЭБ и ИС ФО посредством сервисного обмена все xml-сообщения должны подписываться транспортной ЭП. </w:t>
      </w:r>
    </w:p>
    <w:p w14:paraId="7DAA4DAE" w14:textId="77777777" w:rsidR="00C12612" w:rsidRPr="00761C9E" w:rsidRDefault="00C12612" w:rsidP="00C12612">
      <w:pPr>
        <w:pStyle w:val="GOSTNormal"/>
      </w:pPr>
    </w:p>
    <w:p w14:paraId="09730E24" w14:textId="77777777" w:rsidR="00C12612" w:rsidRPr="00761C9E" w:rsidRDefault="00C12612" w:rsidP="00C12612">
      <w:pPr>
        <w:spacing w:before="120" w:line="276" w:lineRule="auto"/>
        <w:ind w:firstLine="357"/>
        <w:rPr>
          <w:szCs w:val="24"/>
        </w:rPr>
      </w:pPr>
      <w:bookmarkStart w:id="111" w:name="_Toc122346509"/>
      <w:bookmarkStart w:id="112" w:name="_Toc122346510"/>
      <w:bookmarkStart w:id="113" w:name="_Toc122346511"/>
      <w:bookmarkStart w:id="114" w:name="_Toc122346512"/>
      <w:bookmarkStart w:id="115" w:name="_Toc122346513"/>
      <w:bookmarkStart w:id="116" w:name="_Toc122346514"/>
      <w:bookmarkStart w:id="117" w:name="_Toc122346515"/>
      <w:bookmarkStart w:id="118" w:name="_Toc122346516"/>
      <w:bookmarkStart w:id="119" w:name="_Toc122346517"/>
      <w:bookmarkStart w:id="120" w:name="_Toc122346518"/>
      <w:bookmarkStart w:id="121" w:name="_Toc122346519"/>
      <w:bookmarkStart w:id="122" w:name="_Toc122346520"/>
      <w:bookmarkStart w:id="123" w:name="_Toc122346521"/>
      <w:bookmarkStart w:id="124" w:name="_Toc122346522"/>
      <w:bookmarkStart w:id="125" w:name="_Toc122346523"/>
      <w:bookmarkEnd w:id="29"/>
      <w:bookmarkEnd w:id="30"/>
      <w:bookmarkEnd w:id="31"/>
      <w:bookmarkEnd w:id="32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14:paraId="77F54628" w14:textId="23AD42CF" w:rsidR="00C87571" w:rsidRPr="00761C9E" w:rsidRDefault="00C87571" w:rsidP="00C87571">
      <w:pPr>
        <w:pStyle w:val="10"/>
      </w:pPr>
      <w:bookmarkStart w:id="126" w:name="_Типы_запросов"/>
      <w:bookmarkStart w:id="127" w:name="_Toc122346525"/>
      <w:bookmarkStart w:id="128" w:name="_Toc122346526"/>
      <w:bookmarkStart w:id="129" w:name="_Toc122346527"/>
      <w:bookmarkStart w:id="130" w:name="_Toc122346528"/>
      <w:bookmarkStart w:id="131" w:name="_Toc122346536"/>
      <w:bookmarkStart w:id="132" w:name="_Toc122346595"/>
      <w:bookmarkStart w:id="133" w:name="_Toc122346600"/>
      <w:bookmarkStart w:id="134" w:name="_Toc122346609"/>
      <w:bookmarkStart w:id="135" w:name="_Toc122346618"/>
      <w:bookmarkStart w:id="136" w:name="_Toc122346626"/>
      <w:bookmarkStart w:id="137" w:name="_Toc122346635"/>
      <w:bookmarkStart w:id="138" w:name="_Toc122346642"/>
      <w:bookmarkStart w:id="139" w:name="_Toc122346651"/>
      <w:bookmarkStart w:id="140" w:name="_Toc122346661"/>
      <w:bookmarkStart w:id="141" w:name="_Toc122346668"/>
      <w:bookmarkStart w:id="142" w:name="_Toc122346675"/>
      <w:bookmarkStart w:id="143" w:name="_Toc122346682"/>
      <w:bookmarkStart w:id="144" w:name="_Toc122346689"/>
      <w:bookmarkStart w:id="145" w:name="_Toc122346696"/>
      <w:bookmarkStart w:id="146" w:name="_Toc122346703"/>
      <w:bookmarkStart w:id="147" w:name="_Toc122346710"/>
      <w:bookmarkStart w:id="148" w:name="_Toc122346717"/>
      <w:bookmarkStart w:id="149" w:name="_Toc122346724"/>
      <w:bookmarkStart w:id="150" w:name="_Toc122346731"/>
      <w:bookmarkStart w:id="151" w:name="_Toc122346738"/>
      <w:bookmarkStart w:id="152" w:name="_Toc122346745"/>
      <w:bookmarkStart w:id="153" w:name="_Toc122346752"/>
      <w:bookmarkStart w:id="154" w:name="_Toc122346759"/>
      <w:bookmarkStart w:id="155" w:name="_Toc122346766"/>
      <w:bookmarkStart w:id="156" w:name="_Toc122346773"/>
      <w:bookmarkStart w:id="157" w:name="_Toc122346780"/>
      <w:bookmarkStart w:id="158" w:name="_Toc122346787"/>
      <w:bookmarkStart w:id="159" w:name="_Toc122346794"/>
      <w:bookmarkStart w:id="160" w:name="_Toc122346801"/>
      <w:bookmarkStart w:id="161" w:name="_Toc122346808"/>
      <w:bookmarkStart w:id="162" w:name="_Toc122346809"/>
      <w:bookmarkStart w:id="163" w:name="_Toc122346810"/>
      <w:bookmarkStart w:id="164" w:name="_Toc122346811"/>
      <w:bookmarkStart w:id="165" w:name="_Toc122434565"/>
      <w:bookmarkStart w:id="166" w:name="_Toc122470091"/>
      <w:bookmarkStart w:id="167" w:name="_Toc128751283"/>
      <w:bookmarkStart w:id="168" w:name="_Toc121319651"/>
      <w:bookmarkEnd w:id="33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r w:rsidRPr="00761C9E">
        <w:t>Описание документа «</w:t>
      </w:r>
      <w:r w:rsidR="00B109D8" w:rsidRPr="00761C9E">
        <w:t>Запрос ЛК ФО</w:t>
      </w:r>
      <w:r w:rsidRPr="00761C9E">
        <w:t>»</w:t>
      </w:r>
      <w:bookmarkEnd w:id="167"/>
    </w:p>
    <w:p w14:paraId="1791628C" w14:textId="77777777" w:rsidR="00C87571" w:rsidRPr="00761C9E" w:rsidRDefault="00C87571" w:rsidP="00C87571">
      <w:pPr>
        <w:pStyle w:val="23"/>
        <w:rPr>
          <w:rFonts w:cs="Times New Roman"/>
        </w:rPr>
      </w:pPr>
      <w:bookmarkStart w:id="169" w:name="_Toc128751284"/>
      <w:r w:rsidRPr="00761C9E">
        <w:rPr>
          <w:rFonts w:cs="Times New Roman"/>
        </w:rPr>
        <w:t>Назначение и маршрут документа</w:t>
      </w:r>
      <w:bookmarkEnd w:id="169"/>
    </w:p>
    <w:p w14:paraId="33D19285" w14:textId="77777777" w:rsidR="00B109D8" w:rsidRPr="00761C9E" w:rsidRDefault="00C87571" w:rsidP="00C87571">
      <w:r w:rsidRPr="00761C9E">
        <w:t xml:space="preserve">Документ «Запрос </w:t>
      </w:r>
      <w:r w:rsidR="00B109D8" w:rsidRPr="00761C9E">
        <w:t>ЛК ФО</w:t>
      </w:r>
      <w:r w:rsidRPr="00761C9E">
        <w:t>» предназначен для</w:t>
      </w:r>
      <w:r w:rsidR="00B109D8" w:rsidRPr="00761C9E">
        <w:t>:</w:t>
      </w:r>
    </w:p>
    <w:p w14:paraId="763D167F" w14:textId="46467AEB" w:rsidR="00B109D8" w:rsidRPr="00761C9E" w:rsidRDefault="00C87571" w:rsidP="00B109D8">
      <w:pPr>
        <w:pStyle w:val="afffff2"/>
        <w:numPr>
          <w:ilvl w:val="0"/>
          <w:numId w:val="79"/>
        </w:numPr>
      </w:pPr>
      <w:r w:rsidRPr="00761C9E">
        <w:t>уточнения информации о теневом остатке по запрашиваемому казначейскому счету</w:t>
      </w:r>
      <w:r w:rsidR="00B109D8" w:rsidRPr="00761C9E">
        <w:t>/массиву казначейских счетов без последующего привлечения;</w:t>
      </w:r>
    </w:p>
    <w:p w14:paraId="03061ABD" w14:textId="34632783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 xml:space="preserve">уточнения информации о теневом остатке по запрашиваемому казначейскому счету/массиву казначейских счетов </w:t>
      </w:r>
      <w:r w:rsidR="00C87571" w:rsidRPr="00761C9E">
        <w:t>с целью привлечение денежных средств на единый счет бюджета с кодом вида КС 3221 (3231)</w:t>
      </w:r>
      <w:r w:rsidRPr="00761C9E">
        <w:t>;</w:t>
      </w:r>
    </w:p>
    <w:p w14:paraId="571EA549" w14:textId="5AEFA707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>для перечисления безналичных денежных средств при платеже между разными казначейскими счетами, а также</w:t>
      </w:r>
      <w:r w:rsidRPr="00761C9E">
        <w:rPr>
          <w:color w:val="212121"/>
          <w:shd w:val="clear" w:color="auto" w:fill="FFFFFF"/>
        </w:rPr>
        <w:t xml:space="preserve"> в рамках одного казначейского счета, ведущегося в ГИИС ЭБ;</w:t>
      </w:r>
    </w:p>
    <w:p w14:paraId="30C30FEB" w14:textId="50D69FDF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>для оповещения исполнителя (отправителя) документа о результатах его обработки в ПУДС ЭБ.</w:t>
      </w:r>
    </w:p>
    <w:p w14:paraId="3F7E4BA2" w14:textId="1C3C79F0" w:rsidR="00C87571" w:rsidRPr="00761C9E" w:rsidRDefault="00C87571" w:rsidP="00B109D8">
      <w:pPr>
        <w:spacing w:before="240"/>
      </w:pPr>
      <w:r w:rsidRPr="00761C9E">
        <w:t>Документ формируется отправителем, то есть финансовым органом и передается из ИС ФО в ПУДС ЭБ.</w:t>
      </w:r>
    </w:p>
    <w:p w14:paraId="6B285739" w14:textId="77777777" w:rsidR="00C87571" w:rsidRPr="00761C9E" w:rsidRDefault="00C87571" w:rsidP="00C87571">
      <w:pPr>
        <w:pStyle w:val="af1"/>
        <w:keepNext/>
        <w:ind w:firstLine="0"/>
      </w:pPr>
    </w:p>
    <w:p w14:paraId="05A70997" w14:textId="6C7820D6" w:rsidR="00C87571" w:rsidRPr="00761C9E" w:rsidRDefault="00C87571" w:rsidP="00C87571">
      <w:pPr>
        <w:pStyle w:val="af1"/>
        <w:keepNext/>
      </w:pPr>
      <w:bookmarkStart w:id="170" w:name="_Toc128751312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2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Маршрут документа «Запрос информации теневого остатка»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3912"/>
        <w:gridCol w:w="2756"/>
      </w:tblGrid>
      <w:tr w:rsidR="00C87571" w:rsidRPr="00761C9E" w14:paraId="41794FA5" w14:textId="77777777" w:rsidTr="006726BD">
        <w:trPr>
          <w:tblHeader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79E46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Отправитель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FDB04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Получатель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B1FE65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Примечание</w:t>
            </w:r>
          </w:p>
        </w:tc>
      </w:tr>
      <w:tr w:rsidR="00C87571" w:rsidRPr="00761C9E" w14:paraId="3B0B9161" w14:textId="77777777" w:rsidTr="003F0377">
        <w:tc>
          <w:tcPr>
            <w:tcW w:w="1516" w:type="pct"/>
          </w:tcPr>
          <w:p w14:paraId="65F13672" w14:textId="77777777" w:rsidR="00C87571" w:rsidRPr="00761C9E" w:rsidRDefault="00C87571" w:rsidP="00445EA4">
            <w:pPr>
              <w:pStyle w:val="GOSTTablenorm"/>
              <w:jc w:val="left"/>
            </w:pPr>
            <w:r w:rsidRPr="00761C9E">
              <w:t>ИС ФО</w:t>
            </w:r>
          </w:p>
        </w:tc>
        <w:tc>
          <w:tcPr>
            <w:tcW w:w="2044" w:type="pct"/>
          </w:tcPr>
          <w:p w14:paraId="71C29485" w14:textId="77777777" w:rsidR="00C87571" w:rsidRPr="00761C9E" w:rsidRDefault="00C87571" w:rsidP="00445EA4">
            <w:pPr>
              <w:pStyle w:val="GOSTTablenorm"/>
              <w:jc w:val="left"/>
            </w:pPr>
            <w:r w:rsidRPr="00761C9E">
              <w:t>ТОФК (ПУДС ЭБ)</w:t>
            </w:r>
          </w:p>
        </w:tc>
        <w:tc>
          <w:tcPr>
            <w:tcW w:w="1440" w:type="pct"/>
          </w:tcPr>
          <w:p w14:paraId="50C89BBD" w14:textId="532A2120" w:rsidR="00C87571" w:rsidRPr="00761C9E" w:rsidRDefault="00445EA4" w:rsidP="00445EA4">
            <w:pPr>
              <w:pStyle w:val="GOSTTablenorm"/>
              <w:jc w:val="left"/>
            </w:pPr>
            <w:r>
              <w:t>-</w:t>
            </w:r>
          </w:p>
        </w:tc>
      </w:tr>
    </w:tbl>
    <w:p w14:paraId="6A1DEE20" w14:textId="33578E60" w:rsidR="00B109D8" w:rsidRPr="00761C9E" w:rsidRDefault="00B109D8" w:rsidP="00B109D8">
      <w:pPr>
        <w:spacing w:before="240"/>
      </w:pPr>
    </w:p>
    <w:p w14:paraId="40FDCC6C" w14:textId="77777777" w:rsidR="00B109D8" w:rsidRPr="00761C9E" w:rsidRDefault="00B109D8">
      <w:pPr>
        <w:ind w:firstLine="0"/>
        <w:jc w:val="left"/>
      </w:pPr>
      <w:r w:rsidRPr="00761C9E">
        <w:br w:type="page"/>
      </w:r>
    </w:p>
    <w:p w14:paraId="11D2E71F" w14:textId="77777777" w:rsidR="00B109D8" w:rsidRPr="00761C9E" w:rsidRDefault="00B109D8" w:rsidP="00C87571">
      <w:pPr>
        <w:pStyle w:val="23"/>
        <w:rPr>
          <w:rFonts w:cs="Times New Roman"/>
        </w:rPr>
        <w:sectPr w:rsidR="00B109D8" w:rsidRPr="00761C9E" w:rsidSect="003A4B75">
          <w:headerReference w:type="default" r:id="rId18"/>
          <w:footerReference w:type="default" r:id="rId19"/>
          <w:pgSz w:w="11906" w:h="16838" w:code="9"/>
          <w:pgMar w:top="1134" w:right="851" w:bottom="1134" w:left="1701" w:header="567" w:footer="284" w:gutter="0"/>
          <w:pgNumType w:start="3"/>
          <w:cols w:space="708"/>
          <w:docGrid w:linePitch="360"/>
        </w:sectPr>
      </w:pPr>
    </w:p>
    <w:p w14:paraId="1063DEAB" w14:textId="7EC354F5" w:rsidR="00E321D2" w:rsidRDefault="00E321D2" w:rsidP="00C87571">
      <w:pPr>
        <w:pStyle w:val="23"/>
        <w:rPr>
          <w:rFonts w:cs="Times New Roman"/>
        </w:rPr>
      </w:pPr>
      <w:bookmarkStart w:id="171" w:name="_Toc128751285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«PudsIsfoServiceRequest»</w:t>
      </w:r>
      <w:bookmarkEnd w:id="171"/>
    </w:p>
    <w:p w14:paraId="43F765DD" w14:textId="1A18234B" w:rsidR="00260B23" w:rsidRPr="00260B23" w:rsidRDefault="00260B23" w:rsidP="00260B23">
      <w:pPr>
        <w:pStyle w:val="GOSTNormal"/>
      </w:pPr>
      <w:r w:rsidRPr="007744C9">
        <w:t>В</w:t>
      </w:r>
      <w:r w:rsidRPr="00260B23">
        <w:t xml:space="preserve"> </w:t>
      </w:r>
      <w:r w:rsidRPr="007744C9">
        <w:t>комплексном</w:t>
      </w:r>
      <w:r w:rsidRPr="00260B23">
        <w:t xml:space="preserve"> </w:t>
      </w:r>
      <w:r w:rsidRPr="007744C9">
        <w:t>поле</w:t>
      </w:r>
      <w:r w:rsidRPr="00260B23">
        <w:t xml:space="preserve"> «</w:t>
      </w:r>
      <w:r w:rsidRPr="007744C9">
        <w:rPr>
          <w:lang w:val="en-US"/>
        </w:rPr>
        <w:t>PudsIsfoServiceResponse</w:t>
      </w:r>
      <w:r w:rsidRPr="00260B23">
        <w:t xml:space="preserve">» </w:t>
      </w:r>
      <w:r w:rsidRPr="007744C9">
        <w:t>обязательно</w:t>
      </w:r>
      <w:r w:rsidRPr="00260B23">
        <w:t xml:space="preserve"> </w:t>
      </w:r>
      <w:r w:rsidRPr="007744C9">
        <w:t>должен</w:t>
      </w:r>
      <w:r w:rsidRPr="00260B23">
        <w:t xml:space="preserve"> </w:t>
      </w:r>
      <w:r w:rsidRPr="007744C9">
        <w:t>быть</w:t>
      </w:r>
      <w:r w:rsidRPr="00260B23">
        <w:t xml:space="preserve"> </w:t>
      </w:r>
      <w:r w:rsidRPr="007744C9">
        <w:t>заполнен</w:t>
      </w:r>
      <w:r w:rsidRPr="00260B23">
        <w:t xml:space="preserve"> </w:t>
      </w:r>
      <w:r w:rsidRPr="007744C9">
        <w:t>элемент</w:t>
      </w:r>
      <w:r w:rsidRPr="00260B23">
        <w:t xml:space="preserve"> «</w:t>
      </w:r>
      <w:r w:rsidRPr="00761C9E">
        <w:rPr>
          <w:szCs w:val="22"/>
        </w:rPr>
        <w:t>PudsIsfoShadowRequest</w:t>
      </w:r>
      <w:r w:rsidRPr="00260B23">
        <w:t xml:space="preserve">» </w:t>
      </w:r>
      <w:r w:rsidRPr="007744C9">
        <w:t>или</w:t>
      </w:r>
      <w:r w:rsidRPr="00260B23">
        <w:t xml:space="preserve"> «</w:t>
      </w:r>
      <w:r w:rsidRPr="00761C9E">
        <w:rPr>
          <w:szCs w:val="22"/>
        </w:rPr>
        <w:t>PudsIsfoPaymentRequest</w:t>
      </w:r>
      <w:r w:rsidRPr="00260B23">
        <w:t xml:space="preserve">», </w:t>
      </w:r>
      <w:r w:rsidRPr="007744C9">
        <w:t>при</w:t>
      </w:r>
      <w:r w:rsidRPr="00260B23">
        <w:t xml:space="preserve"> </w:t>
      </w:r>
      <w:r w:rsidRPr="007744C9">
        <w:t>этом</w:t>
      </w:r>
      <w:r w:rsidRPr="00260B23">
        <w:t xml:space="preserve"> </w:t>
      </w:r>
      <w:r>
        <w:t>недопустимо</w:t>
      </w:r>
      <w:r w:rsidRPr="00260B23">
        <w:t xml:space="preserve"> </w:t>
      </w:r>
      <w:r>
        <w:t>заполнение</w:t>
      </w:r>
      <w:r w:rsidRPr="00260B23">
        <w:t xml:space="preserve"> </w:t>
      </w:r>
      <w:r>
        <w:t>обоих</w:t>
      </w:r>
      <w:r w:rsidRPr="00260B23">
        <w:t xml:space="preserve"> </w:t>
      </w:r>
      <w:r>
        <w:t>элементов</w:t>
      </w:r>
      <w:r w:rsidRPr="00260B23">
        <w:t xml:space="preserve"> </w:t>
      </w:r>
      <w:r>
        <w:t>одновременно</w:t>
      </w:r>
      <w:r w:rsidRPr="00260B23">
        <w:t>.</w:t>
      </w:r>
    </w:p>
    <w:p w14:paraId="2C316AD0" w14:textId="38963FA2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72" w:name="_Toc128751313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3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260B23">
        <w:rPr>
          <w:sz w:val="24"/>
          <w:szCs w:val="24"/>
        </w:rPr>
        <w:t>PudsIsfoServiceRequest</w:t>
      </w:r>
      <w:r w:rsidRPr="00761C9E">
        <w:rPr>
          <w:sz w:val="24"/>
          <w:szCs w:val="24"/>
        </w:rPr>
        <w:t>»</w:t>
      </w:r>
      <w:bookmarkEnd w:id="1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2746"/>
        <w:gridCol w:w="1103"/>
        <w:gridCol w:w="1939"/>
        <w:gridCol w:w="1856"/>
        <w:gridCol w:w="4570"/>
      </w:tblGrid>
      <w:tr w:rsidR="00E321D2" w:rsidRPr="00C31F79" w14:paraId="7A7BCD72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58FB5170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3C700CC1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31A62480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4DD31AEA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6BC69BC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75312C42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Дополнительная информация</w:t>
            </w:r>
          </w:p>
        </w:tc>
      </w:tr>
      <w:tr w:rsidR="00E321D2" w:rsidRPr="00C31F79" w:rsidDel="003E1282" w14:paraId="15610F0A" w14:textId="77777777" w:rsidTr="006726BD">
        <w:tc>
          <w:tcPr>
            <w:tcW w:w="2533" w:type="dxa"/>
            <w:shd w:val="clear" w:color="auto" w:fill="auto"/>
          </w:tcPr>
          <w:p w14:paraId="7A8576C9" w14:textId="27CE7B59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Запрос теневого остатка</w:t>
            </w:r>
          </w:p>
        </w:tc>
        <w:tc>
          <w:tcPr>
            <w:tcW w:w="2704" w:type="dxa"/>
            <w:shd w:val="clear" w:color="auto" w:fill="auto"/>
          </w:tcPr>
          <w:p w14:paraId="6D2AFE45" w14:textId="169707AC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PudsIsfoShadowRequest</w:t>
            </w:r>
          </w:p>
        </w:tc>
        <w:tc>
          <w:tcPr>
            <w:tcW w:w="1086" w:type="dxa"/>
            <w:shd w:val="clear" w:color="auto" w:fill="auto"/>
          </w:tcPr>
          <w:p w14:paraId="256983A5" w14:textId="7D737F68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5BEC1E0B" w14:textId="3EE0020D" w:rsidR="00E321D2" w:rsidRPr="00C31F79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0C496251" w14:textId="3B0E10E0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9FB4B37" w14:textId="77777777" w:rsidR="00E321D2" w:rsidRPr="00C31F79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 xml:space="preserve">Состав элемента представлен в </w:t>
            </w:r>
            <w:r w:rsidR="00DC2CAE" w:rsidRPr="00C31F79">
              <w:rPr>
                <w:szCs w:val="22"/>
              </w:rPr>
              <w:fldChar w:fldCharType="begin"/>
            </w:r>
            <w:r w:rsidR="00DC2CAE" w:rsidRPr="00C31F79">
              <w:rPr>
                <w:szCs w:val="22"/>
              </w:rPr>
              <w:instrText xml:space="preserve"> REF _Ref128746221 \h </w:instrText>
            </w:r>
            <w:r w:rsidR="00761C9E" w:rsidRPr="00C31F79">
              <w:rPr>
                <w:szCs w:val="22"/>
              </w:rPr>
              <w:instrText xml:space="preserve"> \* MERGEFORMAT </w:instrText>
            </w:r>
            <w:r w:rsidR="00DC2CAE" w:rsidRPr="00C31F79">
              <w:rPr>
                <w:szCs w:val="22"/>
              </w:rPr>
            </w:r>
            <w:r w:rsidR="00DC2CAE" w:rsidRPr="00C31F79">
              <w:rPr>
                <w:szCs w:val="22"/>
              </w:rPr>
              <w:fldChar w:fldCharType="separate"/>
            </w:r>
            <w:r w:rsidR="009B514B" w:rsidRPr="00C31F79">
              <w:rPr>
                <w:szCs w:val="22"/>
              </w:rPr>
              <w:t xml:space="preserve">Таблица </w:t>
            </w:r>
            <w:r w:rsidR="009B514B" w:rsidRPr="00C31F79">
              <w:rPr>
                <w:noProof/>
                <w:szCs w:val="22"/>
              </w:rPr>
              <w:t>4</w:t>
            </w:r>
            <w:r w:rsidR="00DC2CAE" w:rsidRPr="00C31F79">
              <w:rPr>
                <w:szCs w:val="22"/>
              </w:rPr>
              <w:fldChar w:fldCharType="end"/>
            </w:r>
            <w:r w:rsidRPr="00C31F79">
              <w:rPr>
                <w:szCs w:val="22"/>
              </w:rPr>
              <w:t>.</w:t>
            </w:r>
          </w:p>
          <w:p w14:paraId="764D7A7D" w14:textId="6B069928" w:rsidR="00C31F79" w:rsidRPr="00C31F79" w:rsidDel="003E1282" w:rsidRDefault="00C31F79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Наличие данного элемента исключает наличие элемента PudsIsfoPaymentRequest</w:t>
            </w:r>
            <w:r w:rsidR="001D4551">
              <w:rPr>
                <w:szCs w:val="22"/>
              </w:rPr>
              <w:t>.</w:t>
            </w:r>
          </w:p>
        </w:tc>
      </w:tr>
      <w:tr w:rsidR="00E321D2" w:rsidRPr="00C31F79" w:rsidDel="003E1282" w14:paraId="09ED1449" w14:textId="77777777" w:rsidTr="006726BD">
        <w:tc>
          <w:tcPr>
            <w:tcW w:w="2533" w:type="dxa"/>
            <w:shd w:val="clear" w:color="auto" w:fill="auto"/>
          </w:tcPr>
          <w:p w14:paraId="478AAF66" w14:textId="375ED9B4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Запрос «Распоряжение о совершении казначейского платежа»</w:t>
            </w:r>
          </w:p>
        </w:tc>
        <w:tc>
          <w:tcPr>
            <w:tcW w:w="2704" w:type="dxa"/>
            <w:shd w:val="clear" w:color="auto" w:fill="auto"/>
          </w:tcPr>
          <w:p w14:paraId="2E77C1CF" w14:textId="426B1934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PudsIsfoPaymentRequest</w:t>
            </w:r>
          </w:p>
        </w:tc>
        <w:tc>
          <w:tcPr>
            <w:tcW w:w="1086" w:type="dxa"/>
            <w:shd w:val="clear" w:color="auto" w:fill="auto"/>
          </w:tcPr>
          <w:p w14:paraId="4352EF4D" w14:textId="52EBC259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5FB3334A" w14:textId="32BB7781" w:rsidR="00E321D2" w:rsidRPr="00C31F79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78C3814F" w14:textId="25AA2E7A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23C44F5" w14:textId="77777777" w:rsidR="00E321D2" w:rsidRPr="00C31F79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Состав элемента представлен в</w:t>
            </w:r>
            <w:r w:rsidR="00DC2CAE" w:rsidRPr="00C31F79">
              <w:rPr>
                <w:szCs w:val="22"/>
              </w:rPr>
              <w:t xml:space="preserve"> </w:t>
            </w:r>
            <w:r w:rsidR="00DC2CAE" w:rsidRPr="00C31F79">
              <w:rPr>
                <w:szCs w:val="22"/>
              </w:rPr>
              <w:fldChar w:fldCharType="begin"/>
            </w:r>
            <w:r w:rsidR="00DC2CAE" w:rsidRPr="00C31F79">
              <w:rPr>
                <w:szCs w:val="22"/>
              </w:rPr>
              <w:instrText xml:space="preserve"> REF _Ref128746385 \h </w:instrText>
            </w:r>
            <w:r w:rsidR="00761C9E" w:rsidRPr="00C31F79">
              <w:rPr>
                <w:szCs w:val="22"/>
              </w:rPr>
              <w:instrText xml:space="preserve"> \* MERGEFORMAT </w:instrText>
            </w:r>
            <w:r w:rsidR="00DC2CAE" w:rsidRPr="00C31F79">
              <w:rPr>
                <w:szCs w:val="22"/>
              </w:rPr>
            </w:r>
            <w:r w:rsidR="00DC2CAE" w:rsidRPr="00C31F79">
              <w:rPr>
                <w:szCs w:val="22"/>
              </w:rPr>
              <w:fldChar w:fldCharType="separate"/>
            </w:r>
            <w:r w:rsidR="009B514B" w:rsidRPr="00C31F79">
              <w:rPr>
                <w:szCs w:val="22"/>
              </w:rPr>
              <w:t xml:space="preserve">Таблица </w:t>
            </w:r>
            <w:r w:rsidR="009B514B" w:rsidRPr="00C31F79">
              <w:rPr>
                <w:noProof/>
                <w:szCs w:val="22"/>
              </w:rPr>
              <w:t>8</w:t>
            </w:r>
            <w:r w:rsidR="00DC2CAE" w:rsidRPr="00C31F79">
              <w:rPr>
                <w:szCs w:val="22"/>
              </w:rPr>
              <w:fldChar w:fldCharType="end"/>
            </w:r>
            <w:r w:rsidRPr="00C31F79">
              <w:rPr>
                <w:szCs w:val="22"/>
              </w:rPr>
              <w:t>.</w:t>
            </w:r>
          </w:p>
          <w:p w14:paraId="7F44B552" w14:textId="772E7C81" w:rsidR="00C31F79" w:rsidRPr="00C31F79" w:rsidDel="003E1282" w:rsidRDefault="00C31F79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Наличие данного элемента исключает наличие элемента PudsIsfoShadowRequest</w:t>
            </w:r>
            <w:r w:rsidR="001D4551">
              <w:rPr>
                <w:szCs w:val="22"/>
              </w:rPr>
              <w:t>.</w:t>
            </w:r>
          </w:p>
        </w:tc>
      </w:tr>
    </w:tbl>
    <w:p w14:paraId="3D299F83" w14:textId="2B996308" w:rsidR="00E321D2" w:rsidRPr="00761C9E" w:rsidRDefault="00E321D2" w:rsidP="00E321D2">
      <w:pPr>
        <w:pStyle w:val="32"/>
        <w:rPr>
          <w:rFonts w:cs="Times New Roman"/>
        </w:rPr>
      </w:pPr>
      <w:bookmarkStart w:id="173" w:name="_Toc128751286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Pr="00761C9E">
        <w:rPr>
          <w:rFonts w:cs="Times New Roman"/>
          <w:szCs w:val="22"/>
        </w:rPr>
        <w:t>PudsIsfoShadowRequest</w:t>
      </w:r>
      <w:r w:rsidRPr="00761C9E">
        <w:rPr>
          <w:rFonts w:cs="Times New Roman"/>
        </w:rPr>
        <w:t>»</w:t>
      </w:r>
      <w:bookmarkEnd w:id="173"/>
    </w:p>
    <w:p w14:paraId="110C2917" w14:textId="0B2E0D5C" w:rsidR="00DC2CAE" w:rsidRPr="00761C9E" w:rsidRDefault="00DC2CAE" w:rsidP="00DC2CAE">
      <w:pPr>
        <w:pStyle w:val="af1"/>
        <w:keepNext/>
        <w:rPr>
          <w:sz w:val="24"/>
          <w:szCs w:val="24"/>
        </w:rPr>
      </w:pPr>
      <w:bookmarkStart w:id="174" w:name="_Ref128746221"/>
      <w:bookmarkStart w:id="175" w:name="_Toc128751314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4</w:t>
      </w:r>
      <w:r w:rsidRPr="00761C9E">
        <w:rPr>
          <w:sz w:val="24"/>
          <w:szCs w:val="24"/>
        </w:rPr>
        <w:fldChar w:fldCharType="end"/>
      </w:r>
      <w:bookmarkEnd w:id="174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761C9E">
        <w:rPr>
          <w:szCs w:val="22"/>
        </w:rPr>
        <w:t>PudsIsfoShadowRequest</w:t>
      </w:r>
      <w:r w:rsidRPr="00761C9E">
        <w:rPr>
          <w:sz w:val="24"/>
          <w:szCs w:val="24"/>
        </w:rPr>
        <w:t>»</w:t>
      </w:r>
      <w:bookmarkEnd w:id="17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2746"/>
        <w:gridCol w:w="1103"/>
        <w:gridCol w:w="1939"/>
        <w:gridCol w:w="1856"/>
        <w:gridCol w:w="4570"/>
      </w:tblGrid>
      <w:tr w:rsidR="00E321D2" w:rsidRPr="00761C9E" w14:paraId="160FA4D8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3CB8DE4D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1B350731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5C61A6C2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29475704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0E1F591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67968F98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E321D2" w:rsidRPr="00761C9E" w:rsidDel="003E1282" w14:paraId="1AC019EF" w14:textId="77777777" w:rsidTr="006726BD">
        <w:tc>
          <w:tcPr>
            <w:tcW w:w="2533" w:type="dxa"/>
            <w:shd w:val="clear" w:color="auto" w:fill="auto"/>
          </w:tcPr>
          <w:p w14:paraId="7133B826" w14:textId="79DCD711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Параметры </w:t>
            </w:r>
            <w:r w:rsidR="005C41BA" w:rsidRPr="00761C9E">
              <w:rPr>
                <w:szCs w:val="22"/>
              </w:rPr>
              <w:t>з</w:t>
            </w:r>
            <w:r w:rsidRPr="00761C9E">
              <w:rPr>
                <w:szCs w:val="22"/>
              </w:rPr>
              <w:t>апроса теневого остатка</w:t>
            </w:r>
          </w:p>
        </w:tc>
        <w:tc>
          <w:tcPr>
            <w:tcW w:w="2704" w:type="dxa"/>
            <w:shd w:val="clear" w:color="auto" w:fill="auto"/>
          </w:tcPr>
          <w:p w14:paraId="682C8728" w14:textId="3590571B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MSC_ShadowReq</w:t>
            </w:r>
          </w:p>
        </w:tc>
        <w:tc>
          <w:tcPr>
            <w:tcW w:w="1086" w:type="dxa"/>
            <w:shd w:val="clear" w:color="auto" w:fill="auto"/>
          </w:tcPr>
          <w:p w14:paraId="0F4A0564" w14:textId="365ABC62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25BD8A79" w14:textId="45A20888" w:rsidR="00E321D2" w:rsidRPr="00761C9E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D25F5B">
              <w:rPr>
                <w:lang w:val="en-US"/>
              </w:rPr>
              <w:t>tMSC_ShadowReq</w:t>
            </w:r>
          </w:p>
        </w:tc>
        <w:tc>
          <w:tcPr>
            <w:tcW w:w="1828" w:type="dxa"/>
            <w:shd w:val="clear" w:color="auto" w:fill="auto"/>
          </w:tcPr>
          <w:p w14:paraId="7375FFD2" w14:textId="757324C4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E42084" w14:textId="0EE8AC8D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Состав элемента представлен в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_Ref128746233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9B514B" w:rsidRPr="00761C9E">
              <w:rPr>
                <w:sz w:val="24"/>
                <w:szCs w:val="24"/>
              </w:rPr>
              <w:t xml:space="preserve">Таблица </w:t>
            </w:r>
            <w:r w:rsidR="009B514B">
              <w:rPr>
                <w:noProof/>
                <w:sz w:val="24"/>
                <w:szCs w:val="24"/>
              </w:rPr>
              <w:t>5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46C30C3A" w14:textId="77777777" w:rsidR="00E321D2" w:rsidRPr="00761C9E" w:rsidRDefault="00E321D2" w:rsidP="00E321D2">
      <w:pPr>
        <w:pStyle w:val="GOSTNormal"/>
      </w:pPr>
    </w:p>
    <w:p w14:paraId="5964AA5B" w14:textId="5ABA6E63" w:rsidR="00E321D2" w:rsidRPr="00761C9E" w:rsidRDefault="00E321D2" w:rsidP="00E321D2">
      <w:pPr>
        <w:pStyle w:val="41"/>
        <w:rPr>
          <w:rFonts w:cs="Times New Roman"/>
        </w:rPr>
      </w:pPr>
      <w:bookmarkStart w:id="176" w:name="_Toc128751287"/>
      <w:r w:rsidRPr="00761C9E">
        <w:rPr>
          <w:rFonts w:cs="Times New Roman"/>
        </w:rPr>
        <w:t>Описание комплексного типа «MSC_ShadowReq»</w:t>
      </w:r>
      <w:bookmarkEnd w:id="176"/>
    </w:p>
    <w:p w14:paraId="05E85215" w14:textId="17A3827C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77" w:name="_Ref128746233"/>
      <w:bookmarkStart w:id="178" w:name="_Toc128751315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5</w:t>
      </w:r>
      <w:r w:rsidRPr="00761C9E">
        <w:rPr>
          <w:sz w:val="24"/>
          <w:szCs w:val="24"/>
        </w:rPr>
        <w:fldChar w:fldCharType="end"/>
      </w:r>
      <w:bookmarkEnd w:id="177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«MSC_ShadowReq»</w:t>
      </w:r>
      <w:bookmarkEnd w:id="1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2746"/>
        <w:gridCol w:w="1103"/>
        <w:gridCol w:w="1939"/>
        <w:gridCol w:w="1856"/>
        <w:gridCol w:w="4570"/>
      </w:tblGrid>
      <w:tr w:rsidR="00E321D2" w:rsidRPr="00761C9E" w14:paraId="5A133CA9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3CA1AE1F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21A1A179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50BC5A00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64D590EF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7025FFFB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7CDA343E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E321D2" w:rsidRPr="00761C9E" w:rsidDel="003E1282" w14:paraId="5466CC84" w14:textId="77777777" w:rsidTr="006726BD">
        <w:tc>
          <w:tcPr>
            <w:tcW w:w="2533" w:type="dxa"/>
            <w:shd w:val="clear" w:color="auto" w:fill="auto"/>
          </w:tcPr>
          <w:p w14:paraId="2F0B0F44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Тип документа</w:t>
            </w:r>
          </w:p>
        </w:tc>
        <w:tc>
          <w:tcPr>
            <w:tcW w:w="2704" w:type="dxa"/>
            <w:shd w:val="clear" w:color="auto" w:fill="auto"/>
          </w:tcPr>
          <w:p w14:paraId="56555E72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metaType</w:t>
            </w:r>
          </w:p>
        </w:tc>
        <w:tc>
          <w:tcPr>
            <w:tcW w:w="1086" w:type="dxa"/>
            <w:shd w:val="clear" w:color="auto" w:fill="auto"/>
          </w:tcPr>
          <w:p w14:paraId="241524D7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9" w:type="dxa"/>
            <w:shd w:val="clear" w:color="auto" w:fill="auto"/>
          </w:tcPr>
          <w:p w14:paraId="5A331562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74C8432A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1C5980C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Cs w:val="22"/>
                <w:lang w:val="en-US"/>
              </w:rPr>
              <w:t>formular</w:t>
            </w:r>
            <w:r w:rsidRPr="00761C9E">
              <w:rPr>
                <w:szCs w:val="22"/>
              </w:rPr>
              <w:t>».</w:t>
            </w:r>
          </w:p>
        </w:tc>
      </w:tr>
      <w:tr w:rsidR="00E321D2" w:rsidRPr="00761C9E" w:rsidDel="003E1282" w14:paraId="17047A7B" w14:textId="77777777" w:rsidTr="006726BD">
        <w:tc>
          <w:tcPr>
            <w:tcW w:w="2533" w:type="dxa"/>
            <w:shd w:val="clear" w:color="auto" w:fill="auto"/>
          </w:tcPr>
          <w:p w14:paraId="06C0BAB9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Версия структуры формуляра</w:t>
            </w:r>
          </w:p>
        </w:tc>
        <w:tc>
          <w:tcPr>
            <w:tcW w:w="2704" w:type="dxa"/>
            <w:shd w:val="clear" w:color="auto" w:fill="auto"/>
          </w:tcPr>
          <w:p w14:paraId="2AC80BB9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Version</w:t>
            </w:r>
          </w:p>
        </w:tc>
        <w:tc>
          <w:tcPr>
            <w:tcW w:w="1086" w:type="dxa"/>
            <w:shd w:val="clear" w:color="auto" w:fill="auto"/>
          </w:tcPr>
          <w:p w14:paraId="57767ABE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9" w:type="dxa"/>
            <w:shd w:val="clear" w:color="auto" w:fill="auto"/>
          </w:tcPr>
          <w:p w14:paraId="774FB040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4729704D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1BC606ED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E321D2" w:rsidRPr="00761C9E" w14:paraId="7DB03BC9" w14:textId="77777777" w:rsidTr="006726BD">
        <w:tc>
          <w:tcPr>
            <w:tcW w:w="14560" w:type="dxa"/>
            <w:gridSpan w:val="6"/>
            <w:shd w:val="clear" w:color="auto" w:fill="auto"/>
          </w:tcPr>
          <w:p w14:paraId="21DB85FF" w14:textId="77777777" w:rsidR="00E321D2" w:rsidRPr="00761C9E" w:rsidRDefault="00E321D2" w:rsidP="00445EA4">
            <w:pPr>
              <w:pStyle w:val="GOSTTableHead"/>
              <w:ind w:left="57" w:right="57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Реквизиты запроса информации теневого остатка</w:t>
            </w:r>
          </w:p>
        </w:tc>
      </w:tr>
      <w:tr w:rsidR="00E321D2" w:rsidRPr="00761C9E" w14:paraId="31BA083D" w14:textId="77777777" w:rsidTr="006726BD">
        <w:tc>
          <w:tcPr>
            <w:tcW w:w="2533" w:type="dxa"/>
            <w:shd w:val="clear" w:color="auto" w:fill="auto"/>
          </w:tcPr>
          <w:p w14:paraId="6CF2780A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запроса</w:t>
            </w:r>
          </w:p>
        </w:tc>
        <w:tc>
          <w:tcPr>
            <w:tcW w:w="2704" w:type="dxa"/>
            <w:shd w:val="clear" w:color="auto" w:fill="auto"/>
          </w:tcPr>
          <w:p w14:paraId="2CF418BC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Guid</w:t>
            </w:r>
          </w:p>
        </w:tc>
        <w:tc>
          <w:tcPr>
            <w:tcW w:w="1086" w:type="dxa"/>
            <w:shd w:val="clear" w:color="auto" w:fill="auto"/>
          </w:tcPr>
          <w:p w14:paraId="2B65BCF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9" w:type="dxa"/>
            <w:shd w:val="clear" w:color="auto" w:fill="auto"/>
          </w:tcPr>
          <w:p w14:paraId="790E1874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28" w:type="dxa"/>
            <w:shd w:val="clear" w:color="auto" w:fill="auto"/>
          </w:tcPr>
          <w:p w14:paraId="2CCD0F1B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C9471D" w14:textId="4F6E3D15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Запроса информации теневого остатка</w:t>
            </w:r>
            <w:r w:rsidR="00445EA4">
              <w:rPr>
                <w:szCs w:val="22"/>
              </w:rPr>
              <w:t>.</w:t>
            </w:r>
          </w:p>
        </w:tc>
      </w:tr>
      <w:tr w:rsidR="00E321D2" w:rsidRPr="00761C9E" w14:paraId="67438821" w14:textId="77777777" w:rsidTr="006726BD">
        <w:tc>
          <w:tcPr>
            <w:tcW w:w="2533" w:type="dxa"/>
            <w:shd w:val="clear" w:color="auto" w:fill="auto"/>
          </w:tcPr>
          <w:p w14:paraId="48DAEACB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и время запроса</w:t>
            </w:r>
          </w:p>
        </w:tc>
        <w:tc>
          <w:tcPr>
            <w:tcW w:w="2704" w:type="dxa"/>
            <w:shd w:val="clear" w:color="auto" w:fill="auto"/>
          </w:tcPr>
          <w:p w14:paraId="116E5766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lang w:val="en-US"/>
              </w:rPr>
              <w:t>ReqDtTm</w:t>
            </w:r>
          </w:p>
        </w:tc>
        <w:tc>
          <w:tcPr>
            <w:tcW w:w="1086" w:type="dxa"/>
            <w:shd w:val="clear" w:color="auto" w:fill="auto"/>
          </w:tcPr>
          <w:p w14:paraId="511B9BE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9" w:type="dxa"/>
            <w:shd w:val="clear" w:color="auto" w:fill="auto"/>
          </w:tcPr>
          <w:p w14:paraId="2B37C694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28" w:type="dxa"/>
            <w:shd w:val="clear" w:color="auto" w:fill="auto"/>
          </w:tcPr>
          <w:p w14:paraId="15C9EC51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E7B9D03" w14:textId="60C3B7C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Дата формирования запроса</w:t>
            </w:r>
            <w:r w:rsidR="00445EA4">
              <w:t>.</w:t>
            </w:r>
          </w:p>
        </w:tc>
      </w:tr>
      <w:tr w:rsidR="00E321D2" w:rsidRPr="00761C9E" w14:paraId="221A1AFB" w14:textId="77777777" w:rsidTr="006726BD">
        <w:tc>
          <w:tcPr>
            <w:tcW w:w="2533" w:type="dxa"/>
            <w:shd w:val="clear" w:color="auto" w:fill="auto"/>
          </w:tcPr>
          <w:p w14:paraId="24CA469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Параметры запроса</w:t>
            </w:r>
          </w:p>
        </w:tc>
        <w:tc>
          <w:tcPr>
            <w:tcW w:w="2704" w:type="dxa"/>
            <w:shd w:val="clear" w:color="auto" w:fill="auto"/>
          </w:tcPr>
          <w:p w14:paraId="7F01BD5A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REQ_Block</w:t>
            </w:r>
          </w:p>
        </w:tc>
        <w:tc>
          <w:tcPr>
            <w:tcW w:w="1086" w:type="dxa"/>
            <w:shd w:val="clear" w:color="auto" w:fill="auto"/>
          </w:tcPr>
          <w:p w14:paraId="00CA2AFF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66E03181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28" w:type="dxa"/>
            <w:shd w:val="clear" w:color="auto" w:fill="auto"/>
          </w:tcPr>
          <w:p w14:paraId="41D81CE6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1AD96C3D" w14:textId="73436E5F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_Ref128746268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9B514B" w:rsidRPr="00761C9E">
              <w:rPr>
                <w:sz w:val="24"/>
                <w:szCs w:val="24"/>
              </w:rPr>
              <w:t xml:space="preserve">Таблица </w:t>
            </w:r>
            <w:r w:rsidR="009B514B">
              <w:rPr>
                <w:noProof/>
                <w:sz w:val="24"/>
                <w:szCs w:val="24"/>
              </w:rPr>
              <w:t>6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11191D36" w14:textId="77777777" w:rsidR="00E321D2" w:rsidRPr="00761C9E" w:rsidRDefault="00E321D2" w:rsidP="00E321D2">
      <w:pPr>
        <w:pStyle w:val="41"/>
        <w:rPr>
          <w:rFonts w:cs="Times New Roman"/>
        </w:rPr>
      </w:pPr>
      <w:bookmarkStart w:id="179" w:name="_Toc128751288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sz w:val="22"/>
          <w:szCs w:val="22"/>
        </w:rPr>
        <w:t>tREQ_Block</w:t>
      </w:r>
      <w:r w:rsidRPr="00761C9E">
        <w:rPr>
          <w:rFonts w:cs="Times New Roman"/>
        </w:rPr>
        <w:t>»</w:t>
      </w:r>
      <w:bookmarkEnd w:id="179"/>
    </w:p>
    <w:p w14:paraId="0B824A5B" w14:textId="77777777" w:rsidR="00E321D2" w:rsidRPr="00761C9E" w:rsidRDefault="00E321D2" w:rsidP="00E321D2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761C9E">
        <w:rPr>
          <w:sz w:val="24"/>
          <w:szCs w:val="24"/>
        </w:rPr>
        <w:t>Описание комплексного типа «</w:t>
      </w:r>
      <w:r w:rsidRPr="00761C9E">
        <w:t>tREQ_Block</w:t>
      </w:r>
      <w:r w:rsidRPr="00761C9E">
        <w:rPr>
          <w:sz w:val="24"/>
          <w:szCs w:val="24"/>
        </w:rPr>
        <w:t>» блока «</w:t>
      </w:r>
      <w:r w:rsidRPr="00761C9E">
        <w:rPr>
          <w:sz w:val="24"/>
          <w:szCs w:val="24"/>
          <w:lang w:eastAsia="en-US"/>
        </w:rPr>
        <w:t>Параметры запроса информации теневого остатка</w:t>
      </w:r>
      <w:r w:rsidRPr="00761C9E">
        <w:rPr>
          <w:sz w:val="24"/>
          <w:szCs w:val="24"/>
        </w:rPr>
        <w:t>».</w:t>
      </w:r>
    </w:p>
    <w:p w14:paraId="206B3F35" w14:textId="211FE4AA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80" w:name="_Ref128746268"/>
      <w:bookmarkStart w:id="181" w:name="_Toc128751316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6</w:t>
      </w:r>
      <w:r w:rsidRPr="00761C9E">
        <w:rPr>
          <w:sz w:val="24"/>
          <w:szCs w:val="24"/>
        </w:rPr>
        <w:fldChar w:fldCharType="end"/>
      </w:r>
      <w:bookmarkEnd w:id="180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«tREQ_Block»</w:t>
      </w:r>
      <w:bookmarkEnd w:id="181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756"/>
        <w:gridCol w:w="2598"/>
        <w:gridCol w:w="1076"/>
        <w:gridCol w:w="1726"/>
        <w:gridCol w:w="1951"/>
        <w:gridCol w:w="4519"/>
      </w:tblGrid>
      <w:tr w:rsidR="00E321D2" w:rsidRPr="00761C9E" w14:paraId="672135F3" w14:textId="77777777" w:rsidTr="00672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  <w:shd w:val="clear" w:color="auto" w:fill="D9D9D9" w:themeFill="background1" w:themeFillShade="D9"/>
          </w:tcPr>
          <w:p w14:paraId="4D6485EE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761C9E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  <w:shd w:val="clear" w:color="auto" w:fill="D9D9D9" w:themeFill="background1" w:themeFillShade="D9"/>
          </w:tcPr>
          <w:p w14:paraId="2472E5B6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761C9E">
              <w:rPr>
                <w:b/>
                <w:bCs/>
                <w:szCs w:val="22"/>
              </w:rPr>
              <w:t>Текущий элемент/</w:t>
            </w:r>
            <w:r w:rsidRPr="00761C9E">
              <w:rPr>
                <w:b/>
                <w:bCs/>
                <w:szCs w:val="22"/>
                <w:lang w:val="en-US"/>
              </w:rPr>
              <w:t xml:space="preserve"> </w:t>
            </w:r>
            <w:r w:rsidRPr="00761C9E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66E34052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  <w:shd w:val="clear" w:color="auto" w:fill="D9D9D9" w:themeFill="background1" w:themeFillShade="D9"/>
          </w:tcPr>
          <w:p w14:paraId="37277563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67" w:type="pct"/>
            <w:shd w:val="clear" w:color="auto" w:fill="D9D9D9" w:themeFill="background1" w:themeFillShade="D9"/>
          </w:tcPr>
          <w:p w14:paraId="7FCF2A82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1545" w:type="pct"/>
            <w:shd w:val="clear" w:color="auto" w:fill="D9D9D9" w:themeFill="background1" w:themeFillShade="D9"/>
          </w:tcPr>
          <w:p w14:paraId="499EAB5F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761C9E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E321D2" w:rsidRPr="00761C9E" w14:paraId="77D9E21A" w14:textId="77777777" w:rsidTr="00672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01F8E56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tREQ_Block</w:t>
            </w:r>
          </w:p>
        </w:tc>
        <w:tc>
          <w:tcPr>
            <w:tcW w:w="888" w:type="pct"/>
          </w:tcPr>
          <w:p w14:paraId="55A431AA" w14:textId="77777777" w:rsidR="00E321D2" w:rsidRPr="00761C9E" w:rsidRDefault="00E321D2" w:rsidP="00E321D2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REQ_Block_ITEM</w:t>
            </w:r>
          </w:p>
        </w:tc>
        <w:tc>
          <w:tcPr>
            <w:tcW w:w="368" w:type="pct"/>
          </w:tcPr>
          <w:p w14:paraId="171217FC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2C2EDC84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tREQ_Block_ITEM</w:t>
            </w:r>
          </w:p>
        </w:tc>
        <w:tc>
          <w:tcPr>
            <w:tcW w:w="667" w:type="pct"/>
          </w:tcPr>
          <w:p w14:paraId="1CCE6FC0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ОМ</w:t>
            </w:r>
          </w:p>
        </w:tc>
        <w:tc>
          <w:tcPr>
            <w:tcW w:w="1545" w:type="pct"/>
          </w:tcPr>
          <w:p w14:paraId="36A1CA47" w14:textId="021AFF60" w:rsidR="00E321D2" w:rsidRPr="00761C9E" w:rsidRDefault="00E321D2" w:rsidP="00E321D2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Параметры запроса информации. Состав элемента представлен в </w:t>
            </w:r>
            <w:r w:rsidR="00DC2CAE" w:rsidRPr="00761C9E">
              <w:rPr>
                <w:sz w:val="22"/>
                <w:szCs w:val="22"/>
              </w:rPr>
              <w:fldChar w:fldCharType="begin"/>
            </w:r>
            <w:r w:rsidR="00DC2CAE" w:rsidRPr="00761C9E">
              <w:rPr>
                <w:sz w:val="22"/>
                <w:szCs w:val="22"/>
              </w:rPr>
              <w:instrText xml:space="preserve"> REF _Ref128746285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DC2CAE" w:rsidRPr="00761C9E">
              <w:rPr>
                <w:sz w:val="22"/>
                <w:szCs w:val="22"/>
              </w:rPr>
            </w:r>
            <w:r w:rsidR="00DC2CAE" w:rsidRPr="00761C9E">
              <w:rPr>
                <w:sz w:val="22"/>
                <w:szCs w:val="22"/>
              </w:rPr>
              <w:fldChar w:fldCharType="separate"/>
            </w:r>
            <w:r w:rsidR="009B514B" w:rsidRPr="00761C9E">
              <w:rPr>
                <w:szCs w:val="24"/>
              </w:rPr>
              <w:t xml:space="preserve">Таблица </w:t>
            </w:r>
            <w:r w:rsidR="009B514B">
              <w:rPr>
                <w:noProof/>
                <w:szCs w:val="24"/>
              </w:rPr>
              <w:t>7</w:t>
            </w:r>
            <w:r w:rsidR="00DC2CAE" w:rsidRPr="00761C9E">
              <w:rPr>
                <w:sz w:val="22"/>
                <w:szCs w:val="22"/>
              </w:rPr>
              <w:fldChar w:fldCharType="end"/>
            </w:r>
            <w:r w:rsidR="00445EA4">
              <w:rPr>
                <w:sz w:val="22"/>
                <w:szCs w:val="22"/>
              </w:rPr>
              <w:t>.</w:t>
            </w:r>
          </w:p>
        </w:tc>
      </w:tr>
    </w:tbl>
    <w:p w14:paraId="42174C85" w14:textId="77777777" w:rsidR="00E321D2" w:rsidRPr="00761C9E" w:rsidRDefault="00E321D2" w:rsidP="00E321D2">
      <w:pPr>
        <w:pStyle w:val="41"/>
        <w:rPr>
          <w:rFonts w:cs="Times New Roman"/>
        </w:rPr>
      </w:pPr>
      <w:bookmarkStart w:id="182" w:name="_Toc128751289"/>
      <w:r w:rsidRPr="00761C9E">
        <w:rPr>
          <w:rFonts w:cs="Times New Roman"/>
        </w:rPr>
        <w:t>Описание комплексного типа «tREQ_Block_ITEM»</w:t>
      </w:r>
      <w:bookmarkEnd w:id="182"/>
    </w:p>
    <w:p w14:paraId="12DF6043" w14:textId="10B28468" w:rsidR="00E321D2" w:rsidRPr="00761C9E" w:rsidRDefault="00E321D2" w:rsidP="00E321D2">
      <w:pPr>
        <w:pStyle w:val="af1"/>
        <w:keepNext/>
      </w:pPr>
      <w:bookmarkStart w:id="183" w:name="_Ref128746285"/>
      <w:bookmarkStart w:id="184" w:name="_Toc128751317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7</w:t>
      </w:r>
      <w:r w:rsidRPr="00761C9E">
        <w:rPr>
          <w:sz w:val="24"/>
          <w:szCs w:val="24"/>
        </w:rPr>
        <w:fldChar w:fldCharType="end"/>
      </w:r>
      <w:bookmarkEnd w:id="183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блока «tREQ_Block_ITEM»</w:t>
      </w:r>
      <w:bookmarkEnd w:id="18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1"/>
        <w:gridCol w:w="3289"/>
        <w:gridCol w:w="617"/>
        <w:gridCol w:w="1597"/>
        <w:gridCol w:w="1819"/>
        <w:gridCol w:w="4393"/>
      </w:tblGrid>
      <w:tr w:rsidR="00E321D2" w:rsidRPr="00761C9E" w14:paraId="01430695" w14:textId="77777777" w:rsidTr="006726BD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7CAAEE" w14:textId="77777777" w:rsidR="00E321D2" w:rsidRPr="00761C9E" w:rsidRDefault="00E321D2" w:rsidP="00E321D2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B635F8" w14:textId="77777777" w:rsidR="00E321D2" w:rsidRPr="00761C9E" w:rsidRDefault="00E321D2" w:rsidP="00E321D2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C4125D6" w14:textId="77777777" w:rsidR="00E321D2" w:rsidRPr="00761C9E" w:rsidRDefault="00E321D2" w:rsidP="00E321D2">
            <w:pPr>
              <w:pStyle w:val="GOSTTableHead"/>
            </w:pPr>
            <w:r w:rsidRPr="00761C9E"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556C2A" w14:textId="77777777" w:rsidR="00E321D2" w:rsidRPr="00761C9E" w:rsidRDefault="00E321D2" w:rsidP="00E321D2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2376F9" w14:textId="77777777" w:rsidR="00E321D2" w:rsidRPr="00761C9E" w:rsidRDefault="00E321D2" w:rsidP="00E321D2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D9827FD" w14:textId="77777777" w:rsidR="00E321D2" w:rsidRPr="00761C9E" w:rsidRDefault="00E321D2" w:rsidP="00E321D2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E321D2" w:rsidRPr="00761C9E" w14:paraId="2FBC6FEA" w14:textId="77777777" w:rsidTr="003F0377">
        <w:trPr>
          <w:trHeight w:val="496"/>
        </w:trPr>
        <w:tc>
          <w:tcPr>
            <w:tcW w:w="0" w:type="auto"/>
            <w:shd w:val="clear" w:color="auto" w:fill="auto"/>
          </w:tcPr>
          <w:p w14:paraId="0360246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0" w:type="auto"/>
            <w:shd w:val="clear" w:color="auto" w:fill="auto"/>
          </w:tcPr>
          <w:p w14:paraId="1A602ABB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CheckAcc</w:t>
            </w:r>
          </w:p>
        </w:tc>
        <w:tc>
          <w:tcPr>
            <w:tcW w:w="0" w:type="auto"/>
            <w:shd w:val="clear" w:color="auto" w:fill="auto"/>
          </w:tcPr>
          <w:p w14:paraId="7653FB37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0ED95F28" w14:textId="609BFC76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</w:t>
            </w:r>
            <w:r w:rsidR="00DC2CAE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(20)</w:t>
            </w:r>
          </w:p>
        </w:tc>
        <w:tc>
          <w:tcPr>
            <w:tcW w:w="0" w:type="auto"/>
            <w:shd w:val="clear" w:color="auto" w:fill="auto"/>
          </w:tcPr>
          <w:p w14:paraId="4424360E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3C3A9D97" w14:textId="01E3254F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КС, по которому запрашивается информация</w:t>
            </w:r>
            <w:r w:rsidR="00445EA4">
              <w:rPr>
                <w:sz w:val="22"/>
                <w:szCs w:val="22"/>
              </w:rPr>
              <w:t>.</w:t>
            </w:r>
          </w:p>
        </w:tc>
      </w:tr>
      <w:tr w:rsidR="00E321D2" w:rsidRPr="00761C9E" w14:paraId="2C808D53" w14:textId="77777777" w:rsidTr="003F0377">
        <w:tc>
          <w:tcPr>
            <w:tcW w:w="0" w:type="auto"/>
            <w:shd w:val="clear" w:color="auto" w:fill="auto"/>
          </w:tcPr>
          <w:p w14:paraId="6B1E377A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Признак привлечения денежных средств</w:t>
            </w:r>
          </w:p>
        </w:tc>
        <w:tc>
          <w:tcPr>
            <w:tcW w:w="0" w:type="auto"/>
            <w:shd w:val="clear" w:color="auto" w:fill="auto"/>
          </w:tcPr>
          <w:p w14:paraId="01432A8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NeedHold</w:t>
            </w:r>
          </w:p>
        </w:tc>
        <w:tc>
          <w:tcPr>
            <w:tcW w:w="0" w:type="auto"/>
            <w:shd w:val="clear" w:color="auto" w:fill="auto"/>
          </w:tcPr>
          <w:p w14:paraId="08C228A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1B9D377A" w14:textId="598BBB44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DC2CAE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(1)</w:t>
            </w:r>
          </w:p>
        </w:tc>
        <w:tc>
          <w:tcPr>
            <w:tcW w:w="0" w:type="auto"/>
            <w:shd w:val="clear" w:color="auto" w:fill="auto"/>
          </w:tcPr>
          <w:p w14:paraId="79660EE2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5B55E834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Признак "привлечение средств ФО", где: </w:t>
            </w:r>
          </w:p>
          <w:p w14:paraId="09B9EAEF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0 – средства не холдируются, только отправляется информация; </w:t>
            </w:r>
          </w:p>
          <w:p w14:paraId="3C7696B6" w14:textId="7CDB3DEA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1 – средства холдируются и отправляется информация</w:t>
            </w:r>
            <w:r w:rsidR="00445EA4">
              <w:rPr>
                <w:sz w:val="22"/>
                <w:szCs w:val="22"/>
              </w:rPr>
              <w:t>.</w:t>
            </w:r>
          </w:p>
        </w:tc>
      </w:tr>
    </w:tbl>
    <w:p w14:paraId="37C64552" w14:textId="4704C8CD" w:rsidR="005C41BA" w:rsidRPr="00761C9E" w:rsidRDefault="005C41BA" w:rsidP="005C41BA">
      <w:pPr>
        <w:pStyle w:val="32"/>
        <w:rPr>
          <w:rFonts w:cs="Times New Roman"/>
        </w:rPr>
      </w:pPr>
      <w:bookmarkStart w:id="185" w:name="_Toc128751290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Pr="00761C9E">
        <w:rPr>
          <w:rFonts w:cs="Times New Roman"/>
          <w:szCs w:val="22"/>
        </w:rPr>
        <w:t>PudsIsfoPaymentRequest</w:t>
      </w:r>
      <w:r w:rsidRPr="00761C9E">
        <w:rPr>
          <w:rFonts w:cs="Times New Roman"/>
        </w:rPr>
        <w:t>»</w:t>
      </w:r>
      <w:bookmarkEnd w:id="185"/>
    </w:p>
    <w:p w14:paraId="4812400A" w14:textId="5394A5A1" w:rsidR="00DC2CAE" w:rsidRPr="00761C9E" w:rsidRDefault="00DC2CAE" w:rsidP="00DC2CAE">
      <w:pPr>
        <w:pStyle w:val="af1"/>
        <w:keepNext/>
        <w:rPr>
          <w:sz w:val="24"/>
          <w:szCs w:val="24"/>
        </w:rPr>
      </w:pPr>
      <w:bookmarkStart w:id="186" w:name="_Ref128746385"/>
      <w:bookmarkStart w:id="187" w:name="_Toc128751318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8</w:t>
      </w:r>
      <w:r w:rsidRPr="00761C9E">
        <w:rPr>
          <w:sz w:val="24"/>
          <w:szCs w:val="24"/>
        </w:rPr>
        <w:fldChar w:fldCharType="end"/>
      </w:r>
      <w:bookmarkEnd w:id="186"/>
      <w:r w:rsidRPr="00761C9E">
        <w:rPr>
          <w:sz w:val="24"/>
          <w:szCs w:val="24"/>
        </w:rPr>
        <w:t xml:space="preserve">.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761C9E">
        <w:rPr>
          <w:szCs w:val="22"/>
        </w:rPr>
        <w:t>PudsIsfoPaymentRequest</w:t>
      </w:r>
      <w:r w:rsidRPr="00761C9E">
        <w:rPr>
          <w:sz w:val="24"/>
          <w:szCs w:val="24"/>
        </w:rPr>
        <w:t>»</w:t>
      </w:r>
      <w:bookmarkEnd w:id="1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2746"/>
        <w:gridCol w:w="1103"/>
        <w:gridCol w:w="1939"/>
        <w:gridCol w:w="1856"/>
        <w:gridCol w:w="4570"/>
      </w:tblGrid>
      <w:tr w:rsidR="005C41BA" w:rsidRPr="00761C9E" w14:paraId="18C34CA3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4C5E3E85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56915C17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2186CE27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4B9F61F1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C7D4819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2D43AFF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34775A8A" w14:textId="77777777" w:rsidTr="006726BD">
        <w:tc>
          <w:tcPr>
            <w:tcW w:w="2533" w:type="dxa"/>
            <w:shd w:val="clear" w:color="auto" w:fill="auto"/>
          </w:tcPr>
          <w:p w14:paraId="175FC6E2" w14:textId="5820734F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Параметры запроса «</w:t>
            </w:r>
            <w:r w:rsidRPr="00761C9E">
              <w:t>Распоряжение о совершении казначейского платежа</w:t>
            </w:r>
            <w:r w:rsidRPr="00761C9E">
              <w:rPr>
                <w:szCs w:val="22"/>
              </w:rPr>
              <w:t>»</w:t>
            </w:r>
          </w:p>
        </w:tc>
        <w:tc>
          <w:tcPr>
            <w:tcW w:w="2704" w:type="dxa"/>
            <w:shd w:val="clear" w:color="auto" w:fill="auto"/>
          </w:tcPr>
          <w:p w14:paraId="505D9262" w14:textId="466A5D63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tMSC_TransfOrderAcc</w:t>
            </w:r>
          </w:p>
        </w:tc>
        <w:tc>
          <w:tcPr>
            <w:tcW w:w="1086" w:type="dxa"/>
            <w:shd w:val="clear" w:color="auto" w:fill="auto"/>
          </w:tcPr>
          <w:p w14:paraId="30C5A1FA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28E3CEA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28" w:type="dxa"/>
            <w:shd w:val="clear" w:color="auto" w:fill="auto"/>
          </w:tcPr>
          <w:p w14:paraId="467AFC6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7312C24" w14:textId="40C82C01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_Ref128746386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9B514B" w:rsidRPr="00761C9E">
              <w:rPr>
                <w:sz w:val="24"/>
                <w:szCs w:val="24"/>
              </w:rPr>
              <w:t xml:space="preserve">Таблица </w:t>
            </w:r>
            <w:r w:rsidR="009B514B">
              <w:rPr>
                <w:noProof/>
                <w:sz w:val="24"/>
                <w:szCs w:val="24"/>
              </w:rPr>
              <w:t>9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523054EB" w14:textId="77777777" w:rsidR="005C41BA" w:rsidRPr="00761C9E" w:rsidRDefault="005C41BA" w:rsidP="005C41BA">
      <w:pPr>
        <w:pStyle w:val="41"/>
        <w:rPr>
          <w:rFonts w:cs="Times New Roman"/>
        </w:rPr>
      </w:pPr>
      <w:bookmarkStart w:id="188" w:name="_Toc42267088"/>
      <w:bookmarkStart w:id="189" w:name="_Toc49864702"/>
      <w:bookmarkStart w:id="190" w:name="_Toc116664974"/>
      <w:bookmarkStart w:id="191" w:name="_Toc128751291"/>
      <w:r w:rsidRPr="00761C9E">
        <w:rPr>
          <w:rFonts w:cs="Times New Roman"/>
        </w:rPr>
        <w:t>Описание комплексного типа «tMSC_TransfOrderAcc»</w:t>
      </w:r>
      <w:bookmarkEnd w:id="188"/>
      <w:bookmarkEnd w:id="189"/>
      <w:bookmarkEnd w:id="190"/>
      <w:bookmarkEnd w:id="191"/>
    </w:p>
    <w:p w14:paraId="233693DD" w14:textId="45B17126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192" w:name="_Ref128746386"/>
      <w:bookmarkStart w:id="193" w:name="_Toc128751319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9</w:t>
      </w:r>
      <w:r w:rsidRPr="00761C9E">
        <w:rPr>
          <w:sz w:val="24"/>
          <w:szCs w:val="24"/>
        </w:rPr>
        <w:fldChar w:fldCharType="end"/>
      </w:r>
      <w:bookmarkEnd w:id="192"/>
      <w:r w:rsidRPr="00761C9E">
        <w:rPr>
          <w:sz w:val="24"/>
          <w:szCs w:val="24"/>
        </w:rPr>
        <w:t>. Описание комплексного типа «tMSC_TransfOrderAcc»</w:t>
      </w:r>
      <w:bookmarkEnd w:id="1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6"/>
        <w:gridCol w:w="2747"/>
        <w:gridCol w:w="1095"/>
        <w:gridCol w:w="1935"/>
        <w:gridCol w:w="1863"/>
        <w:gridCol w:w="4570"/>
      </w:tblGrid>
      <w:tr w:rsidR="005C41BA" w:rsidRPr="00761C9E" w14:paraId="7289975E" w14:textId="77777777" w:rsidTr="006726BD">
        <w:trPr>
          <w:tblHeader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7FD34C9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bookmarkStart w:id="194" w:name="_Toc42267089"/>
            <w:bookmarkStart w:id="195" w:name="_Toc49864703"/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5" w:type="dxa"/>
            <w:shd w:val="clear" w:color="auto" w:fill="D9D9D9" w:themeFill="background1" w:themeFillShade="D9"/>
            <w:vAlign w:val="center"/>
          </w:tcPr>
          <w:p w14:paraId="682F203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78" w:type="dxa"/>
            <w:shd w:val="clear" w:color="auto" w:fill="D9D9D9" w:themeFill="background1" w:themeFillShade="D9"/>
            <w:vAlign w:val="center"/>
          </w:tcPr>
          <w:p w14:paraId="72F4B214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30609504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center"/>
          </w:tcPr>
          <w:p w14:paraId="044175BA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5E4E07AE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565B6367" w14:textId="77777777" w:rsidTr="006726BD">
        <w:tc>
          <w:tcPr>
            <w:tcW w:w="2537" w:type="dxa"/>
            <w:shd w:val="clear" w:color="auto" w:fill="auto"/>
          </w:tcPr>
          <w:p w14:paraId="2380E6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блока подписываемых бизнес-атрибутов</w:t>
            </w:r>
            <w:r w:rsidRPr="00761C9E" w:rsidDel="00E04197">
              <w:rPr>
                <w:szCs w:val="22"/>
              </w:rPr>
              <w:t xml:space="preserve"> </w:t>
            </w:r>
          </w:p>
        </w:tc>
        <w:tc>
          <w:tcPr>
            <w:tcW w:w="2705" w:type="dxa"/>
            <w:shd w:val="clear" w:color="auto" w:fill="auto"/>
          </w:tcPr>
          <w:p w14:paraId="23114E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Id</w:t>
            </w:r>
          </w:p>
        </w:tc>
        <w:tc>
          <w:tcPr>
            <w:tcW w:w="1078" w:type="dxa"/>
            <w:shd w:val="clear" w:color="auto" w:fill="auto"/>
          </w:tcPr>
          <w:p w14:paraId="69F8B0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049C34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7798E3E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F6D12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блока подписываемых бизнес-атрибутов. Заполняется только при наличии заполненного блока подписи в формате XAdes.</w:t>
            </w:r>
          </w:p>
        </w:tc>
      </w:tr>
      <w:tr w:rsidR="005C41BA" w:rsidRPr="00761C9E" w14:paraId="1E0CA114" w14:textId="77777777" w:rsidTr="006726BD">
        <w:tc>
          <w:tcPr>
            <w:tcW w:w="2537" w:type="dxa"/>
            <w:shd w:val="clear" w:color="auto" w:fill="auto"/>
          </w:tcPr>
          <w:p w14:paraId="0B0153F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Тип документа</w:t>
            </w:r>
          </w:p>
        </w:tc>
        <w:tc>
          <w:tcPr>
            <w:tcW w:w="2705" w:type="dxa"/>
            <w:shd w:val="clear" w:color="auto" w:fill="auto"/>
          </w:tcPr>
          <w:p w14:paraId="4CFEF3A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metaType</w:t>
            </w:r>
          </w:p>
        </w:tc>
        <w:tc>
          <w:tcPr>
            <w:tcW w:w="1078" w:type="dxa"/>
            <w:shd w:val="clear" w:color="auto" w:fill="auto"/>
          </w:tcPr>
          <w:p w14:paraId="6BD583F0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7933723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45B194B4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8A28672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Cs w:val="22"/>
                <w:lang w:val="en-US"/>
              </w:rPr>
              <w:t>formular</w:t>
            </w:r>
            <w:r w:rsidRPr="00761C9E">
              <w:rPr>
                <w:szCs w:val="22"/>
              </w:rPr>
              <w:t>».</w:t>
            </w:r>
          </w:p>
        </w:tc>
      </w:tr>
      <w:tr w:rsidR="005C41BA" w:rsidRPr="00761C9E" w14:paraId="332275B0" w14:textId="77777777" w:rsidTr="006726BD">
        <w:tc>
          <w:tcPr>
            <w:tcW w:w="2537" w:type="dxa"/>
            <w:shd w:val="clear" w:color="auto" w:fill="auto"/>
          </w:tcPr>
          <w:p w14:paraId="658C31B0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Версия структуры формуляра</w:t>
            </w:r>
          </w:p>
        </w:tc>
        <w:tc>
          <w:tcPr>
            <w:tcW w:w="2705" w:type="dxa"/>
            <w:shd w:val="clear" w:color="auto" w:fill="auto"/>
          </w:tcPr>
          <w:p w14:paraId="4E5B1A55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Version</w:t>
            </w:r>
          </w:p>
        </w:tc>
        <w:tc>
          <w:tcPr>
            <w:tcW w:w="1078" w:type="dxa"/>
            <w:shd w:val="clear" w:color="auto" w:fill="auto"/>
          </w:tcPr>
          <w:p w14:paraId="180E103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6E90BF95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42129A69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EBA7B8B" w14:textId="346F911B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Атрибут, содержащий номер версии документа. Версия документа </w:t>
            </w:r>
            <w:r w:rsidR="00B21C6F" w:rsidRPr="00DA69E4">
              <w:rPr>
                <w:szCs w:val="22"/>
              </w:rPr>
              <w:t>2</w:t>
            </w:r>
            <w:r w:rsidRPr="00DA69E4">
              <w:rPr>
                <w:szCs w:val="22"/>
              </w:rPr>
              <w:t>.0</w:t>
            </w:r>
          </w:p>
        </w:tc>
      </w:tr>
      <w:tr w:rsidR="005C41BA" w:rsidRPr="00761C9E" w14:paraId="2B46C1DD" w14:textId="77777777" w:rsidTr="006726BD">
        <w:tc>
          <w:tcPr>
            <w:tcW w:w="14560" w:type="dxa"/>
            <w:gridSpan w:val="6"/>
            <w:shd w:val="clear" w:color="auto" w:fill="auto"/>
          </w:tcPr>
          <w:p w14:paraId="4C09B3E2" w14:textId="77777777" w:rsidR="005C41BA" w:rsidRPr="00761C9E" w:rsidRDefault="005C41BA" w:rsidP="00445EA4">
            <w:pPr>
              <w:pStyle w:val="GOSTTableHead"/>
              <w:ind w:left="57" w:right="57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Реквизиты распоряжения о совершении казначейского платежа</w:t>
            </w:r>
          </w:p>
        </w:tc>
      </w:tr>
      <w:tr w:rsidR="005C41BA" w:rsidRPr="00761C9E" w14:paraId="7AFE8A9B" w14:textId="77777777" w:rsidTr="006726BD">
        <w:tc>
          <w:tcPr>
            <w:tcW w:w="2537" w:type="dxa"/>
            <w:shd w:val="clear" w:color="auto" w:fill="auto"/>
          </w:tcPr>
          <w:p w14:paraId="548810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</w:t>
            </w:r>
          </w:p>
        </w:tc>
        <w:tc>
          <w:tcPr>
            <w:tcW w:w="2705" w:type="dxa"/>
            <w:shd w:val="clear" w:color="auto" w:fill="auto"/>
          </w:tcPr>
          <w:p w14:paraId="02E186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AccDoc_Guid</w:t>
            </w:r>
          </w:p>
        </w:tc>
        <w:tc>
          <w:tcPr>
            <w:tcW w:w="1078" w:type="dxa"/>
            <w:shd w:val="clear" w:color="auto" w:fill="auto"/>
          </w:tcPr>
          <w:p w14:paraId="20FE76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D09F7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6275FE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3B03C1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Распоряжения.</w:t>
            </w:r>
          </w:p>
        </w:tc>
      </w:tr>
      <w:tr w:rsidR="005C41BA" w:rsidRPr="00761C9E" w14:paraId="1B542C0B" w14:textId="77777777" w:rsidTr="006726BD">
        <w:tc>
          <w:tcPr>
            <w:tcW w:w="2537" w:type="dxa"/>
            <w:shd w:val="clear" w:color="auto" w:fill="auto"/>
          </w:tcPr>
          <w:p w14:paraId="121862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родительского Распоряжения</w:t>
            </w:r>
          </w:p>
        </w:tc>
        <w:tc>
          <w:tcPr>
            <w:tcW w:w="2705" w:type="dxa"/>
            <w:shd w:val="clear" w:color="auto" w:fill="auto"/>
          </w:tcPr>
          <w:p w14:paraId="4C8215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Parent</w:t>
            </w:r>
            <w:r w:rsidRPr="00761C9E">
              <w:rPr>
                <w:szCs w:val="22"/>
              </w:rPr>
              <w:t>Doc_Guid</w:t>
            </w:r>
          </w:p>
        </w:tc>
        <w:tc>
          <w:tcPr>
            <w:tcW w:w="1078" w:type="dxa"/>
            <w:shd w:val="clear" w:color="auto" w:fill="auto"/>
          </w:tcPr>
          <w:p w14:paraId="35760A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C6D3BD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559E79A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BAD08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bookmarkStart w:id="196" w:name="_Hlk125049056"/>
            <w:r w:rsidRPr="00761C9E">
              <w:rPr>
                <w:szCs w:val="22"/>
              </w:rPr>
              <w:t>Для маршрута ФО – ПУДС поле не заполняется</w:t>
            </w:r>
            <w:bookmarkEnd w:id="196"/>
            <w:r w:rsidRPr="00761C9E">
              <w:rPr>
                <w:szCs w:val="22"/>
              </w:rPr>
              <w:t>.</w:t>
            </w:r>
          </w:p>
          <w:p w14:paraId="78264F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 о совершении казначейского платежа, на основании которого был сгенерирован документ. </w:t>
            </w:r>
          </w:p>
          <w:p w14:paraId="70D7A1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ПУДС ЭБ при формировании нового формуляра заполняется значением поля «GUID Распоряжения» (AccDoc_Guid) документа «Распоряжение о совершении казначейского платежа», полученного из ИС ФО. </w:t>
            </w:r>
          </w:p>
        </w:tc>
      </w:tr>
      <w:tr w:rsidR="005C41BA" w:rsidRPr="00761C9E" w14:paraId="4CAE525C" w14:textId="77777777" w:rsidTr="006726BD">
        <w:tc>
          <w:tcPr>
            <w:tcW w:w="2537" w:type="dxa"/>
            <w:shd w:val="clear" w:color="auto" w:fill="auto"/>
          </w:tcPr>
          <w:p w14:paraId="072A5B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ГУИД Распоряжения о перечислении</w:t>
            </w:r>
          </w:p>
        </w:tc>
        <w:tc>
          <w:tcPr>
            <w:tcW w:w="2705" w:type="dxa"/>
            <w:shd w:val="clear" w:color="auto" w:fill="auto"/>
          </w:tcPr>
          <w:p w14:paraId="7F03CA4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SYS_GuidZKR</w:t>
            </w:r>
          </w:p>
        </w:tc>
        <w:tc>
          <w:tcPr>
            <w:tcW w:w="1078" w:type="dxa"/>
            <w:shd w:val="clear" w:color="auto" w:fill="auto"/>
          </w:tcPr>
          <w:p w14:paraId="4F74152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5B7F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582DF2D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5CB446D" w14:textId="77777777" w:rsidR="005C41BA" w:rsidRPr="00761C9E" w:rsidRDefault="005C41BA" w:rsidP="00445EA4">
            <w:pPr>
              <w:pStyle w:val="GOSTTablenorm"/>
              <w:suppressAutoHyphens/>
              <w:ind w:left="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20D0DA0" w14:textId="77777777" w:rsidR="005C41BA" w:rsidRPr="00761C9E" w:rsidRDefault="005C41BA" w:rsidP="00445EA4">
            <w:pPr>
              <w:pStyle w:val="GOSTTablenorm"/>
              <w:suppressAutoHyphens/>
              <w:ind w:left="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ГУИД документа «Сводная заявка на кассовый расход (для уплаты налогов)» (ф. 0531860) в случае, если документ создан из родительского документа «Сводная заявка на кассовый расход (для уплаты налогов)» (ф. 0531860).</w:t>
            </w:r>
          </w:p>
          <w:p w14:paraId="19D068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ГУИД документа «Заявка на кассовый расход (сокращенная)» (ф. 0531851) в случае, если Распоряжение сформировано на основании полученного документа «Заявка на кассовый расход (сокращенная)» (ф. 0531851) в рамках проведения операций по МБТ.</w:t>
            </w:r>
          </w:p>
          <w:p w14:paraId="6B4D6F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ГУИД документа «Заявка на возврат» в случае передачи Распоряжения о совершении казначейского платежа по операциям дополнительного бюджетного финансирования.</w:t>
            </w:r>
          </w:p>
          <w:p w14:paraId="14CE62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Для остальных маршрутов поле не заполняется. </w:t>
            </w:r>
          </w:p>
        </w:tc>
      </w:tr>
      <w:tr w:rsidR="005C41BA" w:rsidRPr="00761C9E" w14:paraId="0948C2F6" w14:textId="77777777" w:rsidTr="006726BD">
        <w:tc>
          <w:tcPr>
            <w:tcW w:w="2537" w:type="dxa"/>
            <w:shd w:val="clear" w:color="auto" w:fill="auto"/>
          </w:tcPr>
          <w:p w14:paraId="569A76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Номер Распоряжения </w:t>
            </w:r>
          </w:p>
        </w:tc>
        <w:tc>
          <w:tcPr>
            <w:tcW w:w="2705" w:type="dxa"/>
            <w:shd w:val="clear" w:color="auto" w:fill="auto"/>
          </w:tcPr>
          <w:p w14:paraId="7EC5C4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AccDoc_DocNum</w:t>
            </w:r>
          </w:p>
        </w:tc>
        <w:tc>
          <w:tcPr>
            <w:tcW w:w="1078" w:type="dxa"/>
            <w:shd w:val="clear" w:color="auto" w:fill="auto"/>
          </w:tcPr>
          <w:p w14:paraId="041D81D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B09DF6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T(1-</w:t>
            </w:r>
            <w:r w:rsidRPr="00761C9E">
              <w:rPr>
                <w:szCs w:val="22"/>
              </w:rPr>
              <w:t>15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44CC60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F95CF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1.10**</w:t>
            </w:r>
          </w:p>
          <w:p w14:paraId="613D573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номер Распоряжения.</w:t>
            </w:r>
            <w:r w:rsidRPr="00761C9E">
              <w:rPr>
                <w:szCs w:val="22"/>
              </w:rPr>
              <w:br/>
            </w:r>
            <w:r w:rsidRPr="00761C9E">
              <w:rPr>
                <w:color w:val="212121"/>
                <w:szCs w:val="22"/>
                <w:shd w:val="clear" w:color="auto" w:fill="FFFFFF"/>
              </w:rPr>
              <w:t>При формировании в ПУДС ЭБ кредитового ЭД заполняется номером Поручения о перечислении, полученного из ФП ЭБ, на основании которого было сформирован кредитовый ЭД.</w:t>
            </w:r>
          </w:p>
        </w:tc>
      </w:tr>
      <w:tr w:rsidR="005C41BA" w:rsidRPr="00761C9E" w14:paraId="0201AC36" w14:textId="77777777" w:rsidTr="006726BD">
        <w:tc>
          <w:tcPr>
            <w:tcW w:w="2537" w:type="dxa"/>
            <w:shd w:val="clear" w:color="auto" w:fill="auto"/>
          </w:tcPr>
          <w:p w14:paraId="476C1E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Распоряжения</w:t>
            </w:r>
          </w:p>
        </w:tc>
        <w:tc>
          <w:tcPr>
            <w:tcW w:w="2705" w:type="dxa"/>
            <w:shd w:val="clear" w:color="auto" w:fill="auto"/>
          </w:tcPr>
          <w:p w14:paraId="19D150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AccDoc_DocDate</w:t>
            </w:r>
          </w:p>
        </w:tc>
        <w:tc>
          <w:tcPr>
            <w:tcW w:w="1078" w:type="dxa"/>
            <w:shd w:val="clear" w:color="auto" w:fill="auto"/>
          </w:tcPr>
          <w:p w14:paraId="0E0FAA2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9FF56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239FF5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A9E4FB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1.15**</w:t>
            </w:r>
          </w:p>
          <w:p w14:paraId="3665FF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дата Распоряжения.</w:t>
            </w:r>
          </w:p>
        </w:tc>
      </w:tr>
      <w:tr w:rsidR="005C41BA" w:rsidRPr="00761C9E" w14:paraId="41B3A95E" w14:textId="77777777" w:rsidTr="006726BD">
        <w:tc>
          <w:tcPr>
            <w:tcW w:w="2537" w:type="dxa"/>
            <w:shd w:val="clear" w:color="auto" w:fill="auto"/>
          </w:tcPr>
          <w:p w14:paraId="153853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исполнения распоряжения</w:t>
            </w:r>
          </w:p>
        </w:tc>
        <w:tc>
          <w:tcPr>
            <w:tcW w:w="2705" w:type="dxa"/>
            <w:shd w:val="clear" w:color="auto" w:fill="auto"/>
          </w:tcPr>
          <w:p w14:paraId="2CF7BF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ExecDate</w:t>
            </w:r>
          </w:p>
        </w:tc>
        <w:tc>
          <w:tcPr>
            <w:tcW w:w="1078" w:type="dxa"/>
            <w:shd w:val="clear" w:color="auto" w:fill="auto"/>
          </w:tcPr>
          <w:p w14:paraId="3771E90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28056A0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72C1D9D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1CE45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2.50** </w:t>
            </w:r>
          </w:p>
          <w:p w14:paraId="314C1A4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F9928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дата списания средств с лицевого счета плательщика (дата проведения операции на казначейском счете). </w:t>
            </w:r>
          </w:p>
        </w:tc>
      </w:tr>
      <w:tr w:rsidR="005C41BA" w:rsidRPr="00761C9E" w14:paraId="4234C39D" w14:textId="77777777" w:rsidTr="006726BD">
        <w:tc>
          <w:tcPr>
            <w:tcW w:w="2537" w:type="dxa"/>
            <w:shd w:val="clear" w:color="auto" w:fill="auto"/>
          </w:tcPr>
          <w:p w14:paraId="2475401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Планируемая дата исполнения платежа</w:t>
            </w:r>
          </w:p>
        </w:tc>
        <w:tc>
          <w:tcPr>
            <w:tcW w:w="2705" w:type="dxa"/>
            <w:shd w:val="clear" w:color="auto" w:fill="auto"/>
          </w:tcPr>
          <w:p w14:paraId="412843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AdditionalInfo_ExecDateD33</w:t>
            </w:r>
          </w:p>
        </w:tc>
        <w:tc>
          <w:tcPr>
            <w:tcW w:w="1078" w:type="dxa"/>
            <w:shd w:val="clear" w:color="auto" w:fill="auto"/>
          </w:tcPr>
          <w:p w14:paraId="40B8A90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7392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3625C44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1E884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02979D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планируемая дата исполнения.</w:t>
            </w:r>
          </w:p>
        </w:tc>
      </w:tr>
      <w:tr w:rsidR="005C41BA" w:rsidRPr="00761C9E" w14:paraId="50A5665F" w14:textId="77777777" w:rsidTr="006726BD">
        <w:tc>
          <w:tcPr>
            <w:tcW w:w="2537" w:type="dxa"/>
            <w:shd w:val="clear" w:color="auto" w:fill="auto"/>
          </w:tcPr>
          <w:p w14:paraId="7D413D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2705" w:type="dxa"/>
            <w:shd w:val="clear" w:color="auto" w:fill="auto"/>
          </w:tcPr>
          <w:p w14:paraId="4AF2339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AddInfo_PaymentID</w:t>
            </w:r>
          </w:p>
        </w:tc>
        <w:tc>
          <w:tcPr>
            <w:tcW w:w="1078" w:type="dxa"/>
            <w:shd w:val="clear" w:color="auto" w:fill="auto"/>
          </w:tcPr>
          <w:p w14:paraId="48B14CF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4E29345" w14:textId="20BB1A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13389B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DACAB0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5.5** </w:t>
            </w:r>
          </w:p>
          <w:p w14:paraId="6429210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8E3DC89" w14:textId="77777777" w:rsidR="005C41BA" w:rsidRPr="00761C9E" w:rsidRDefault="005C41BA" w:rsidP="00445EA4">
            <w:pPr>
              <w:pStyle w:val="GOSTTablenorm"/>
              <w:suppressAutoHyphens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осуществлении платежей в бюджетную систему, либо при необходимости указания идентификатора платежа указывается уникальный идентификатор начисления (УИН) равный 20 или 25 цифр. Не может быть указано 20 или 25 цифр ноль («0»).</w:t>
            </w:r>
          </w:p>
          <w:p w14:paraId="78903DF2" w14:textId="77777777" w:rsidR="005C41BA" w:rsidRPr="00761C9E" w:rsidRDefault="005C41BA" w:rsidP="00445EA4">
            <w:pPr>
              <w:pStyle w:val="GOSTTablenorm"/>
              <w:keepNext/>
              <w:keepLines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перечислении на КС №№ 03212, 03222, 03232, 03242, 03252, 03262, 03272 указывается уникальный идентификатор начисления или код нормативного правового акта.</w:t>
            </w:r>
          </w:p>
        </w:tc>
      </w:tr>
      <w:tr w:rsidR="005C41BA" w:rsidRPr="00761C9E" w14:paraId="05FA976A" w14:textId="77777777" w:rsidTr="006726BD">
        <w:tc>
          <w:tcPr>
            <w:tcW w:w="2537" w:type="dxa"/>
            <w:shd w:val="clear" w:color="auto" w:fill="auto"/>
          </w:tcPr>
          <w:p w14:paraId="745535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Уникальный присваиваемый номер операции</w:t>
            </w:r>
          </w:p>
        </w:tc>
        <w:tc>
          <w:tcPr>
            <w:tcW w:w="2705" w:type="dxa"/>
            <w:shd w:val="clear" w:color="auto" w:fill="auto"/>
          </w:tcPr>
          <w:p w14:paraId="03EA05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OperationID</w:t>
            </w:r>
          </w:p>
        </w:tc>
        <w:tc>
          <w:tcPr>
            <w:tcW w:w="1078" w:type="dxa"/>
            <w:shd w:val="clear" w:color="auto" w:fill="auto"/>
          </w:tcPr>
          <w:p w14:paraId="43D404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7CA0F2F" w14:textId="7E4463F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(1-32)</w:t>
            </w:r>
          </w:p>
        </w:tc>
        <w:tc>
          <w:tcPr>
            <w:tcW w:w="1835" w:type="dxa"/>
            <w:shd w:val="clear" w:color="auto" w:fill="auto"/>
          </w:tcPr>
          <w:p w14:paraId="5DB5539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53C5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8C057F0" w14:textId="79F12CEA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Поле заполняется на основании принимаемых данных при передаче распоряжений с видом VDG25</w:t>
            </w:r>
          </w:p>
        </w:tc>
      </w:tr>
      <w:tr w:rsidR="005C41BA" w:rsidRPr="00761C9E" w14:paraId="09335C61" w14:textId="77777777" w:rsidTr="006726BD">
        <w:tc>
          <w:tcPr>
            <w:tcW w:w="2537" w:type="dxa"/>
            <w:shd w:val="clear" w:color="auto" w:fill="auto"/>
          </w:tcPr>
          <w:p w14:paraId="798F6F7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ЭД</w:t>
            </w:r>
          </w:p>
        </w:tc>
        <w:tc>
          <w:tcPr>
            <w:tcW w:w="2705" w:type="dxa"/>
            <w:shd w:val="clear" w:color="auto" w:fill="auto"/>
          </w:tcPr>
          <w:p w14:paraId="0EB4C7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NumED</w:t>
            </w:r>
          </w:p>
        </w:tc>
        <w:tc>
          <w:tcPr>
            <w:tcW w:w="1078" w:type="dxa"/>
            <w:shd w:val="clear" w:color="auto" w:fill="auto"/>
          </w:tcPr>
          <w:p w14:paraId="4862091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402CC35" w14:textId="7C4501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(1-15)</w:t>
            </w:r>
          </w:p>
        </w:tc>
        <w:tc>
          <w:tcPr>
            <w:tcW w:w="1835" w:type="dxa"/>
            <w:shd w:val="clear" w:color="auto" w:fill="auto"/>
          </w:tcPr>
          <w:p w14:paraId="2A60F0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40404A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номер Поручения о перечислении, присвоенный ПУДС ЭБ при получении документов из функциональных подсистем ЭБ.</w:t>
            </w:r>
          </w:p>
        </w:tc>
      </w:tr>
      <w:tr w:rsidR="005C41BA" w:rsidRPr="00761C9E" w14:paraId="23ECDAF5" w14:textId="77777777" w:rsidTr="006726BD">
        <w:tc>
          <w:tcPr>
            <w:tcW w:w="2537" w:type="dxa"/>
            <w:shd w:val="clear" w:color="auto" w:fill="auto"/>
          </w:tcPr>
          <w:p w14:paraId="126BA3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Общая сумма Распоряжения платежа в валюте</w:t>
            </w:r>
          </w:p>
        </w:tc>
        <w:tc>
          <w:tcPr>
            <w:tcW w:w="2705" w:type="dxa"/>
            <w:shd w:val="clear" w:color="auto" w:fill="auto"/>
          </w:tcPr>
          <w:p w14:paraId="46654F7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BasicRequisites_PaySum</w:t>
            </w:r>
          </w:p>
        </w:tc>
        <w:tc>
          <w:tcPr>
            <w:tcW w:w="1078" w:type="dxa"/>
            <w:shd w:val="clear" w:color="auto" w:fill="auto"/>
          </w:tcPr>
          <w:p w14:paraId="37A65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374F094" w14:textId="641106F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383E1A8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18CB92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3.20**</w:t>
            </w:r>
          </w:p>
          <w:p w14:paraId="4EA826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сумма (в валюте) платежа.</w:t>
            </w:r>
          </w:p>
        </w:tc>
      </w:tr>
      <w:tr w:rsidR="005C41BA" w:rsidRPr="00761C9E" w14:paraId="071B2E66" w14:textId="77777777" w:rsidTr="006726BD">
        <w:tc>
          <w:tcPr>
            <w:tcW w:w="2537" w:type="dxa"/>
            <w:shd w:val="clear" w:color="auto" w:fill="auto"/>
          </w:tcPr>
          <w:p w14:paraId="5098A61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валюты платежа по Общероссийскому классификатору валют</w:t>
            </w:r>
          </w:p>
        </w:tc>
        <w:tc>
          <w:tcPr>
            <w:tcW w:w="2705" w:type="dxa"/>
            <w:shd w:val="clear" w:color="auto" w:fill="auto"/>
          </w:tcPr>
          <w:p w14:paraId="0B27DB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CurrCode_OKV</w:t>
            </w:r>
          </w:p>
        </w:tc>
        <w:tc>
          <w:tcPr>
            <w:tcW w:w="1078" w:type="dxa"/>
            <w:shd w:val="clear" w:color="auto" w:fill="auto"/>
          </w:tcPr>
          <w:p w14:paraId="13282A7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6F17BF6" w14:textId="1FD5B1C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3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792D3B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74A9AE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3.30**</w:t>
            </w:r>
          </w:p>
          <w:p w14:paraId="642554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По умолчанию указывается 643.</w:t>
            </w:r>
          </w:p>
        </w:tc>
      </w:tr>
      <w:tr w:rsidR="005C41BA" w:rsidRPr="00761C9E" w14:paraId="02BE1F7D" w14:textId="77777777" w:rsidTr="006726BD">
        <w:tc>
          <w:tcPr>
            <w:tcW w:w="2537" w:type="dxa"/>
            <w:shd w:val="clear" w:color="auto" w:fill="auto"/>
          </w:tcPr>
          <w:p w14:paraId="38CFAFA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Общая сумма платежа в рублях</w:t>
            </w:r>
          </w:p>
        </w:tc>
        <w:tc>
          <w:tcPr>
            <w:tcW w:w="2705" w:type="dxa"/>
            <w:shd w:val="clear" w:color="auto" w:fill="auto"/>
          </w:tcPr>
          <w:p w14:paraId="1293A1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PayAmountRub</w:t>
            </w:r>
          </w:p>
        </w:tc>
        <w:tc>
          <w:tcPr>
            <w:tcW w:w="1078" w:type="dxa"/>
            <w:shd w:val="clear" w:color="auto" w:fill="auto"/>
          </w:tcPr>
          <w:p w14:paraId="44BA69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E7A108D" w14:textId="17EAA55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6BD9CF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E022E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3.40**</w:t>
            </w:r>
          </w:p>
          <w:p w14:paraId="54BD71A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44C0E705" w14:textId="77777777" w:rsidTr="006726BD">
        <w:tc>
          <w:tcPr>
            <w:tcW w:w="14560" w:type="dxa"/>
            <w:gridSpan w:val="6"/>
            <w:shd w:val="clear" w:color="auto" w:fill="auto"/>
          </w:tcPr>
          <w:p w14:paraId="52CAAF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плательщика</w:t>
            </w:r>
          </w:p>
        </w:tc>
      </w:tr>
      <w:tr w:rsidR="005C41BA" w:rsidRPr="00761C9E" w14:paraId="17516098" w14:textId="77777777" w:rsidTr="006726BD">
        <w:tc>
          <w:tcPr>
            <w:tcW w:w="2537" w:type="dxa"/>
            <w:shd w:val="clear" w:color="auto" w:fill="auto"/>
          </w:tcPr>
          <w:p w14:paraId="376B7D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ИНН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31B61F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Payer_INN</w:t>
            </w:r>
          </w:p>
        </w:tc>
        <w:tc>
          <w:tcPr>
            <w:tcW w:w="1078" w:type="dxa"/>
            <w:shd w:val="clear" w:color="auto" w:fill="auto"/>
          </w:tcPr>
          <w:p w14:paraId="32D99D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6177AF36" w14:textId="3472170A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</w:t>
            </w:r>
            <w:r w:rsidRPr="00761C9E">
              <w:rPr>
                <w:szCs w:val="22"/>
                <w:lang w:val="en-US"/>
              </w:rPr>
              <w:t>-12)</w:t>
            </w:r>
          </w:p>
        </w:tc>
        <w:tc>
          <w:tcPr>
            <w:tcW w:w="1835" w:type="dxa"/>
            <w:shd w:val="clear" w:color="auto" w:fill="auto"/>
          </w:tcPr>
          <w:p w14:paraId="4789991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4C1CA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6.20**</w:t>
            </w:r>
          </w:p>
          <w:p w14:paraId="1986ADA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ИНН плательщика.</w:t>
            </w:r>
          </w:p>
          <w:p w14:paraId="5EC161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отсутствии у плательщика ИНН, указывается значение «0».</w:t>
            </w:r>
          </w:p>
          <w:p w14:paraId="3BCBDF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Заполняется значением ИНН организации или физ. Лица, за которых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5C41BA" w:rsidRPr="00761C9E" w14:paraId="5B0DF916" w14:textId="77777777" w:rsidTr="006726BD">
        <w:tc>
          <w:tcPr>
            <w:tcW w:w="2537" w:type="dxa"/>
            <w:shd w:val="clear" w:color="auto" w:fill="auto"/>
          </w:tcPr>
          <w:p w14:paraId="27F372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КПП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416EE7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Payer_KPP</w:t>
            </w:r>
          </w:p>
        </w:tc>
        <w:tc>
          <w:tcPr>
            <w:tcW w:w="1078" w:type="dxa"/>
            <w:shd w:val="clear" w:color="auto" w:fill="auto"/>
          </w:tcPr>
          <w:p w14:paraId="56C1A46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DCD208B" w14:textId="404F11F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</w:t>
            </w:r>
            <w:r w:rsidRPr="00761C9E">
              <w:rPr>
                <w:szCs w:val="22"/>
                <w:lang w:val="en-US"/>
              </w:rPr>
              <w:t>9)</w:t>
            </w:r>
          </w:p>
        </w:tc>
        <w:tc>
          <w:tcPr>
            <w:tcW w:w="1835" w:type="dxa"/>
            <w:shd w:val="clear" w:color="auto" w:fill="auto"/>
          </w:tcPr>
          <w:p w14:paraId="21664A8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C4571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6.25**</w:t>
            </w:r>
          </w:p>
          <w:p w14:paraId="3F207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КПП плательщика.</w:t>
            </w:r>
            <w:r w:rsidRPr="00761C9E" w:rsidDel="002B2D33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Заполняется значением КПП организации, за которую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5C41BA" w:rsidRPr="00761C9E" w14:paraId="72910031" w14:textId="77777777" w:rsidTr="006726BD">
        <w:tc>
          <w:tcPr>
            <w:tcW w:w="2537" w:type="dxa"/>
            <w:shd w:val="clear" w:color="auto" w:fill="auto"/>
          </w:tcPr>
          <w:p w14:paraId="4219B4D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плательщика</w:t>
            </w:r>
          </w:p>
        </w:tc>
        <w:tc>
          <w:tcPr>
            <w:tcW w:w="2705" w:type="dxa"/>
            <w:shd w:val="clear" w:color="auto" w:fill="auto"/>
          </w:tcPr>
          <w:p w14:paraId="6F3B22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Payer_Name</w:t>
            </w:r>
          </w:p>
        </w:tc>
        <w:tc>
          <w:tcPr>
            <w:tcW w:w="1078" w:type="dxa"/>
            <w:shd w:val="clear" w:color="auto" w:fill="auto"/>
          </w:tcPr>
          <w:p w14:paraId="4A9AE7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A3601F" w14:textId="27D20D2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2000)</w:t>
            </w:r>
          </w:p>
        </w:tc>
        <w:tc>
          <w:tcPr>
            <w:tcW w:w="1835" w:type="dxa"/>
            <w:shd w:val="clear" w:color="auto" w:fill="auto"/>
          </w:tcPr>
          <w:p w14:paraId="1DAB56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2768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7.5**</w:t>
            </w:r>
          </w:p>
          <w:p w14:paraId="6FE9ACA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плательщика из распоряжения.</w:t>
            </w:r>
          </w:p>
        </w:tc>
      </w:tr>
      <w:tr w:rsidR="005C41BA" w:rsidRPr="00761C9E" w14:paraId="1D09D713" w14:textId="77777777" w:rsidTr="006726BD">
        <w:tc>
          <w:tcPr>
            <w:tcW w:w="2537" w:type="dxa"/>
            <w:shd w:val="clear" w:color="auto" w:fill="auto"/>
          </w:tcPr>
          <w:p w14:paraId="3FC158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плательщика</w:t>
            </w:r>
          </w:p>
        </w:tc>
        <w:tc>
          <w:tcPr>
            <w:tcW w:w="2705" w:type="dxa"/>
            <w:shd w:val="clear" w:color="auto" w:fill="auto"/>
          </w:tcPr>
          <w:p w14:paraId="77656F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szCs w:val="22"/>
                <w:lang w:val="en-US"/>
              </w:rPr>
              <w:t>AccNum</w:t>
            </w:r>
          </w:p>
        </w:tc>
        <w:tc>
          <w:tcPr>
            <w:tcW w:w="1078" w:type="dxa"/>
            <w:shd w:val="clear" w:color="auto" w:fill="auto"/>
          </w:tcPr>
          <w:p w14:paraId="0976EA1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1FF6679" w14:textId="498FAC4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2E0AFBF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6FE0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7.15**</w:t>
            </w:r>
          </w:p>
          <w:p w14:paraId="3D0C54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заполняется, в остальных случаях указывается номер лицевого счета плательщика</w:t>
            </w:r>
          </w:p>
        </w:tc>
      </w:tr>
      <w:tr w:rsidR="005C41BA" w:rsidRPr="00761C9E" w14:paraId="1AC1A2BF" w14:textId="77777777" w:rsidTr="006726BD">
        <w:tc>
          <w:tcPr>
            <w:tcW w:w="2537" w:type="dxa"/>
            <w:shd w:val="clear" w:color="auto" w:fill="auto"/>
          </w:tcPr>
          <w:p w14:paraId="1D8CBEF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3B877D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ActPayer_Name</w:t>
            </w:r>
          </w:p>
        </w:tc>
        <w:tc>
          <w:tcPr>
            <w:tcW w:w="1078" w:type="dxa"/>
            <w:shd w:val="clear" w:color="auto" w:fill="auto"/>
          </w:tcPr>
          <w:p w14:paraId="57D9E0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C89F85D" w14:textId="4193437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160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3409FD2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E40795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6.5**</w:t>
            </w:r>
          </w:p>
          <w:p w14:paraId="0A7BA1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3EA9E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не используется.</w:t>
            </w:r>
          </w:p>
        </w:tc>
      </w:tr>
      <w:tr w:rsidR="005C41BA" w:rsidRPr="00761C9E" w14:paraId="0A707C8C" w14:textId="77777777" w:rsidTr="006726BD">
        <w:tc>
          <w:tcPr>
            <w:tcW w:w="2537" w:type="dxa"/>
            <w:shd w:val="clear" w:color="auto" w:fill="auto"/>
          </w:tcPr>
          <w:p w14:paraId="118D40C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72FB89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ActPayer_AccNum</w:t>
            </w:r>
          </w:p>
        </w:tc>
        <w:tc>
          <w:tcPr>
            <w:tcW w:w="1078" w:type="dxa"/>
            <w:shd w:val="clear" w:color="auto" w:fill="auto"/>
          </w:tcPr>
          <w:p w14:paraId="36D8F65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C6E19EE" w14:textId="08084D8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66E582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DBEB8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6.10**</w:t>
            </w:r>
          </w:p>
          <w:p w14:paraId="68BCF31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3C7937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35C2A10A" w14:textId="77777777" w:rsidTr="006726BD">
        <w:tc>
          <w:tcPr>
            <w:tcW w:w="14560" w:type="dxa"/>
            <w:gridSpan w:val="6"/>
            <w:shd w:val="clear" w:color="auto" w:fill="auto"/>
          </w:tcPr>
          <w:p w14:paraId="1866AB3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обслуживающей организации плательщика</w:t>
            </w:r>
          </w:p>
        </w:tc>
      </w:tr>
      <w:tr w:rsidR="005C41BA" w:rsidRPr="00761C9E" w14:paraId="33AD08A3" w14:textId="77777777" w:rsidTr="006726BD">
        <w:tc>
          <w:tcPr>
            <w:tcW w:w="2537" w:type="dxa"/>
            <w:shd w:val="clear" w:color="auto" w:fill="auto"/>
          </w:tcPr>
          <w:p w14:paraId="06A8CA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146CC6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Payer_BIK</w:t>
            </w:r>
          </w:p>
        </w:tc>
        <w:tc>
          <w:tcPr>
            <w:tcW w:w="1078" w:type="dxa"/>
            <w:shd w:val="clear" w:color="auto" w:fill="auto"/>
          </w:tcPr>
          <w:p w14:paraId="2C0118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110D385" w14:textId="4C3428A6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(9)</w:t>
            </w:r>
          </w:p>
        </w:tc>
        <w:tc>
          <w:tcPr>
            <w:tcW w:w="1835" w:type="dxa"/>
            <w:shd w:val="clear" w:color="auto" w:fill="auto"/>
          </w:tcPr>
          <w:p w14:paraId="3D8F7B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47F8D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7.60**</w:t>
            </w:r>
          </w:p>
          <w:p w14:paraId="6C77315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БИК ТОФК плательщика.</w:t>
            </w:r>
          </w:p>
        </w:tc>
      </w:tr>
      <w:tr w:rsidR="005C41BA" w:rsidRPr="00761C9E" w14:paraId="4B44743D" w14:textId="77777777" w:rsidTr="006726BD">
        <w:tc>
          <w:tcPr>
            <w:tcW w:w="2537" w:type="dxa"/>
            <w:shd w:val="clear" w:color="auto" w:fill="auto"/>
          </w:tcPr>
          <w:p w14:paraId="10311ED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77A19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Payer_CorrAcc</w:t>
            </w:r>
          </w:p>
        </w:tc>
        <w:tc>
          <w:tcPr>
            <w:tcW w:w="1078" w:type="dxa"/>
            <w:shd w:val="clear" w:color="auto" w:fill="auto"/>
          </w:tcPr>
          <w:p w14:paraId="32387C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C0C6B14" w14:textId="6E04E0E2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4374A36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CAE59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7.65**</w:t>
            </w:r>
          </w:p>
          <w:p w14:paraId="779FDF3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номер ЕКС ТОФК плательщика.</w:t>
            </w:r>
          </w:p>
        </w:tc>
      </w:tr>
      <w:tr w:rsidR="005C41BA" w:rsidRPr="00761C9E" w14:paraId="0EE8F0AF" w14:textId="77777777" w:rsidTr="006726BD">
        <w:tc>
          <w:tcPr>
            <w:tcW w:w="2537" w:type="dxa"/>
            <w:shd w:val="clear" w:color="auto" w:fill="auto"/>
          </w:tcPr>
          <w:p w14:paraId="1C2C27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6501619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Payer_BankName</w:t>
            </w:r>
          </w:p>
        </w:tc>
        <w:tc>
          <w:tcPr>
            <w:tcW w:w="1078" w:type="dxa"/>
            <w:shd w:val="clear" w:color="auto" w:fill="auto"/>
          </w:tcPr>
          <w:p w14:paraId="010982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64DA556A" w14:textId="6182B27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270BAF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657DD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7.55**.</w:t>
            </w:r>
          </w:p>
          <w:p w14:paraId="73CCB2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банка, обслуживающего ТОФК плательщика, знак «//», сокращенное наименование и место нахождения ТОФК плательщика.</w:t>
            </w:r>
          </w:p>
        </w:tc>
      </w:tr>
      <w:tr w:rsidR="005C41BA" w:rsidRPr="00761C9E" w14:paraId="2DB6B13A" w14:textId="77777777" w:rsidTr="006726BD">
        <w:tc>
          <w:tcPr>
            <w:tcW w:w="2537" w:type="dxa"/>
            <w:shd w:val="clear" w:color="auto" w:fill="auto"/>
          </w:tcPr>
          <w:p w14:paraId="196619C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плательщика</w:t>
            </w:r>
          </w:p>
        </w:tc>
        <w:tc>
          <w:tcPr>
            <w:tcW w:w="2705" w:type="dxa"/>
            <w:shd w:val="clear" w:color="auto" w:fill="auto"/>
          </w:tcPr>
          <w:p w14:paraId="7CF6D3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Payer_CheckAcc</w:t>
            </w:r>
          </w:p>
        </w:tc>
        <w:tc>
          <w:tcPr>
            <w:tcW w:w="1078" w:type="dxa"/>
            <w:shd w:val="clear" w:color="auto" w:fill="auto"/>
          </w:tcPr>
          <w:p w14:paraId="240CC1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18772C03" w14:textId="157C6D8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2EE01CF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6C3500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7.50**</w:t>
            </w:r>
          </w:p>
          <w:p w14:paraId="6DE2B7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номера счета № 40102 плательщика. </w:t>
            </w:r>
          </w:p>
        </w:tc>
      </w:tr>
      <w:tr w:rsidR="005C41BA" w:rsidRPr="00761C9E" w14:paraId="75D9B721" w14:textId="77777777" w:rsidTr="006726BD">
        <w:tc>
          <w:tcPr>
            <w:tcW w:w="14560" w:type="dxa"/>
            <w:gridSpan w:val="6"/>
            <w:shd w:val="clear" w:color="auto" w:fill="auto"/>
          </w:tcPr>
          <w:p w14:paraId="54B9C5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получателя</w:t>
            </w:r>
          </w:p>
        </w:tc>
      </w:tr>
      <w:tr w:rsidR="005C41BA" w:rsidRPr="00761C9E" w14:paraId="6C80012F" w14:textId="77777777" w:rsidTr="006726BD">
        <w:tc>
          <w:tcPr>
            <w:tcW w:w="2537" w:type="dxa"/>
            <w:shd w:val="clear" w:color="auto" w:fill="auto"/>
          </w:tcPr>
          <w:p w14:paraId="3C5356B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ИНН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643269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Recip_INN</w:t>
            </w:r>
          </w:p>
        </w:tc>
        <w:tc>
          <w:tcPr>
            <w:tcW w:w="1078" w:type="dxa"/>
            <w:shd w:val="clear" w:color="auto" w:fill="auto"/>
          </w:tcPr>
          <w:p w14:paraId="7D003E0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D58129F" w14:textId="36D14623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(1-12)</w:t>
            </w:r>
          </w:p>
        </w:tc>
        <w:tc>
          <w:tcPr>
            <w:tcW w:w="1835" w:type="dxa"/>
            <w:shd w:val="clear" w:color="auto" w:fill="auto"/>
          </w:tcPr>
          <w:p w14:paraId="06CF184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E356A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8.35** </w:t>
            </w:r>
          </w:p>
          <w:p w14:paraId="198100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ИНН получателя средств.</w:t>
            </w:r>
          </w:p>
          <w:p w14:paraId="04FCAC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отсутствии у получателя ИНН, указывается значение «0».</w:t>
            </w:r>
          </w:p>
        </w:tc>
      </w:tr>
      <w:tr w:rsidR="005C41BA" w:rsidRPr="00761C9E" w14:paraId="4F45CED4" w14:textId="77777777" w:rsidTr="006726BD">
        <w:tc>
          <w:tcPr>
            <w:tcW w:w="2537" w:type="dxa"/>
            <w:shd w:val="clear" w:color="auto" w:fill="auto"/>
          </w:tcPr>
          <w:p w14:paraId="05BA47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КПП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565CD5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Recip_KPP</w:t>
            </w:r>
          </w:p>
        </w:tc>
        <w:tc>
          <w:tcPr>
            <w:tcW w:w="1078" w:type="dxa"/>
            <w:shd w:val="clear" w:color="auto" w:fill="auto"/>
          </w:tcPr>
          <w:p w14:paraId="427FE9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02174C9" w14:textId="0F687EB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</w:t>
            </w:r>
            <w:r w:rsidRPr="00761C9E">
              <w:rPr>
                <w:szCs w:val="22"/>
                <w:lang w:val="en-US"/>
              </w:rPr>
              <w:t>9)</w:t>
            </w:r>
          </w:p>
        </w:tc>
        <w:tc>
          <w:tcPr>
            <w:tcW w:w="1835" w:type="dxa"/>
            <w:shd w:val="clear" w:color="auto" w:fill="auto"/>
          </w:tcPr>
          <w:p w14:paraId="5E8A0C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100F2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8.40**</w:t>
            </w:r>
          </w:p>
          <w:p w14:paraId="4C6163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КПП получателя средств.</w:t>
            </w:r>
          </w:p>
        </w:tc>
      </w:tr>
      <w:tr w:rsidR="005C41BA" w:rsidRPr="00761C9E" w14:paraId="4C7AA8F0" w14:textId="77777777" w:rsidTr="006726BD">
        <w:tc>
          <w:tcPr>
            <w:tcW w:w="2537" w:type="dxa"/>
            <w:shd w:val="clear" w:color="auto" w:fill="auto"/>
          </w:tcPr>
          <w:p w14:paraId="441C86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156AC8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Recip_Name</w:t>
            </w:r>
          </w:p>
        </w:tc>
        <w:tc>
          <w:tcPr>
            <w:tcW w:w="1078" w:type="dxa"/>
            <w:shd w:val="clear" w:color="auto" w:fill="auto"/>
          </w:tcPr>
          <w:p w14:paraId="3C93D7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EC67C58" w14:textId="2A6F6AF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6F9CE3A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0D76E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8.5**</w:t>
            </w:r>
          </w:p>
          <w:p w14:paraId="13B2C6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5C41BA" w:rsidRPr="00761C9E" w14:paraId="6E51EB7E" w14:textId="77777777" w:rsidTr="006726BD">
        <w:tc>
          <w:tcPr>
            <w:tcW w:w="2537" w:type="dxa"/>
            <w:shd w:val="clear" w:color="auto" w:fill="auto"/>
          </w:tcPr>
          <w:p w14:paraId="18AFDD9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получателя</w:t>
            </w:r>
          </w:p>
        </w:tc>
        <w:tc>
          <w:tcPr>
            <w:tcW w:w="2705" w:type="dxa"/>
            <w:shd w:val="clear" w:color="auto" w:fill="auto"/>
          </w:tcPr>
          <w:p w14:paraId="2DD50B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</w:t>
            </w:r>
            <w:r w:rsidRPr="00761C9E">
              <w:rPr>
                <w:szCs w:val="22"/>
                <w:lang w:val="en-US"/>
              </w:rPr>
              <w:t>AccNum</w:t>
            </w:r>
          </w:p>
        </w:tc>
        <w:tc>
          <w:tcPr>
            <w:tcW w:w="1078" w:type="dxa"/>
            <w:shd w:val="clear" w:color="auto" w:fill="auto"/>
          </w:tcPr>
          <w:p w14:paraId="612059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11E0D1B" w14:textId="1267929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68E99F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5A8F5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8.10** </w:t>
            </w:r>
          </w:p>
          <w:p w14:paraId="1DE9B3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Для маршрута ФО – ПУДС поле не заполняется. </w:t>
            </w:r>
          </w:p>
          <w:p w14:paraId="299258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номер лицевого счета получателя.</w:t>
            </w:r>
          </w:p>
        </w:tc>
      </w:tr>
      <w:tr w:rsidR="005C41BA" w:rsidRPr="00761C9E" w14:paraId="6A72E0E3" w14:textId="77777777" w:rsidTr="006726BD">
        <w:tc>
          <w:tcPr>
            <w:tcW w:w="2537" w:type="dxa"/>
            <w:shd w:val="clear" w:color="auto" w:fill="auto"/>
          </w:tcPr>
          <w:p w14:paraId="57C42E1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1C29292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ActRecip_Name</w:t>
            </w:r>
          </w:p>
        </w:tc>
        <w:tc>
          <w:tcPr>
            <w:tcW w:w="1078" w:type="dxa"/>
            <w:shd w:val="clear" w:color="auto" w:fill="auto"/>
          </w:tcPr>
          <w:p w14:paraId="721CC69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4FB4747" w14:textId="07BA555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46EA401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A98F4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9.5**</w:t>
            </w:r>
          </w:p>
          <w:p w14:paraId="3AEA068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F097F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0693BD54" w14:textId="77777777" w:rsidTr="006726BD">
        <w:tc>
          <w:tcPr>
            <w:tcW w:w="2537" w:type="dxa"/>
            <w:shd w:val="clear" w:color="auto" w:fill="auto"/>
          </w:tcPr>
          <w:p w14:paraId="542A5F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78A42E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ActRecip_AccNum</w:t>
            </w:r>
          </w:p>
        </w:tc>
        <w:tc>
          <w:tcPr>
            <w:tcW w:w="1078" w:type="dxa"/>
            <w:shd w:val="clear" w:color="auto" w:fill="auto"/>
          </w:tcPr>
          <w:p w14:paraId="4D971F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99ECD81" w14:textId="741293BB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1C3EAD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B8C0C5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9.10**</w:t>
            </w:r>
          </w:p>
          <w:p w14:paraId="36C3230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722A15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595ED42E" w14:textId="77777777" w:rsidTr="006726BD">
        <w:tc>
          <w:tcPr>
            <w:tcW w:w="2537" w:type="dxa"/>
            <w:shd w:val="clear" w:color="auto" w:fill="auto"/>
          </w:tcPr>
          <w:p w14:paraId="6CD300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ИНН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75D1B4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ActRecip_INN</w:t>
            </w:r>
          </w:p>
        </w:tc>
        <w:tc>
          <w:tcPr>
            <w:tcW w:w="1078" w:type="dxa"/>
            <w:shd w:val="clear" w:color="auto" w:fill="auto"/>
          </w:tcPr>
          <w:p w14:paraId="08F8F8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25BCFB0" w14:textId="6CD2F51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</w:t>
            </w:r>
            <w:r w:rsidRPr="00761C9E">
              <w:rPr>
                <w:szCs w:val="22"/>
                <w:lang w:val="en-US"/>
              </w:rPr>
              <w:t>-12)</w:t>
            </w:r>
          </w:p>
        </w:tc>
        <w:tc>
          <w:tcPr>
            <w:tcW w:w="1835" w:type="dxa"/>
            <w:shd w:val="clear" w:color="auto" w:fill="auto"/>
          </w:tcPr>
          <w:p w14:paraId="273B61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C1C93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9.20**</w:t>
            </w:r>
          </w:p>
          <w:p w14:paraId="5F493E6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7EC254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1A1814E7" w14:textId="77777777" w:rsidTr="006726BD">
        <w:tc>
          <w:tcPr>
            <w:tcW w:w="2537" w:type="dxa"/>
            <w:shd w:val="clear" w:color="auto" w:fill="auto"/>
          </w:tcPr>
          <w:p w14:paraId="25FEDC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КПП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3D5180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ActRecip_KPP</w:t>
            </w:r>
          </w:p>
        </w:tc>
        <w:tc>
          <w:tcPr>
            <w:tcW w:w="1078" w:type="dxa"/>
            <w:shd w:val="clear" w:color="auto" w:fill="auto"/>
          </w:tcPr>
          <w:p w14:paraId="7AC1DD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A4F55B2" w14:textId="6D0B7D4D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1-9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5097972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28EBF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9.25**</w:t>
            </w:r>
          </w:p>
          <w:p w14:paraId="195000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D2FB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30AD98FC" w14:textId="77777777" w:rsidTr="006726BD">
        <w:tc>
          <w:tcPr>
            <w:tcW w:w="14560" w:type="dxa"/>
            <w:gridSpan w:val="6"/>
            <w:shd w:val="clear" w:color="auto" w:fill="auto"/>
          </w:tcPr>
          <w:p w14:paraId="28E6934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обслуживающей организации получателя</w:t>
            </w:r>
          </w:p>
        </w:tc>
      </w:tr>
      <w:tr w:rsidR="005C41BA" w:rsidRPr="00761C9E" w14:paraId="1775E1AF" w14:textId="77777777" w:rsidTr="006726BD">
        <w:tc>
          <w:tcPr>
            <w:tcW w:w="2537" w:type="dxa"/>
            <w:shd w:val="clear" w:color="auto" w:fill="auto"/>
          </w:tcPr>
          <w:p w14:paraId="0ED2D53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94B48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Recip_BIK</w:t>
            </w:r>
          </w:p>
        </w:tc>
        <w:tc>
          <w:tcPr>
            <w:tcW w:w="1078" w:type="dxa"/>
            <w:shd w:val="clear" w:color="auto" w:fill="auto"/>
          </w:tcPr>
          <w:p w14:paraId="68385AD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5011E21" w14:textId="41B293EE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(9)</w:t>
            </w:r>
          </w:p>
        </w:tc>
        <w:tc>
          <w:tcPr>
            <w:tcW w:w="1835" w:type="dxa"/>
            <w:shd w:val="clear" w:color="auto" w:fill="auto"/>
          </w:tcPr>
          <w:p w14:paraId="26EDAAC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6BDAF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8.55**</w:t>
            </w:r>
          </w:p>
          <w:p w14:paraId="360FCE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БИК ТОФК получателя.</w:t>
            </w:r>
          </w:p>
        </w:tc>
      </w:tr>
      <w:tr w:rsidR="005C41BA" w:rsidRPr="00761C9E" w14:paraId="6CF7A72A" w14:textId="77777777" w:rsidTr="006726BD">
        <w:tc>
          <w:tcPr>
            <w:tcW w:w="2537" w:type="dxa"/>
            <w:shd w:val="clear" w:color="auto" w:fill="auto"/>
          </w:tcPr>
          <w:p w14:paraId="205FB41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128CB51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Recip_CorrAcc</w:t>
            </w:r>
          </w:p>
        </w:tc>
        <w:tc>
          <w:tcPr>
            <w:tcW w:w="1078" w:type="dxa"/>
            <w:shd w:val="clear" w:color="auto" w:fill="auto"/>
          </w:tcPr>
          <w:p w14:paraId="3B0B1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8EB107" w14:textId="7AE1F976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042A19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E2AF4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8.45**</w:t>
            </w:r>
          </w:p>
          <w:p w14:paraId="30F2C8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номера счета № 40102 получателя.</w:t>
            </w:r>
          </w:p>
        </w:tc>
      </w:tr>
      <w:tr w:rsidR="005C41BA" w:rsidRPr="00761C9E" w14:paraId="11CD4726" w14:textId="77777777" w:rsidTr="006726BD">
        <w:tc>
          <w:tcPr>
            <w:tcW w:w="2537" w:type="dxa"/>
            <w:shd w:val="clear" w:color="auto" w:fill="auto"/>
          </w:tcPr>
          <w:p w14:paraId="73D4F7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C281C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Recip_BankName</w:t>
            </w:r>
          </w:p>
        </w:tc>
        <w:tc>
          <w:tcPr>
            <w:tcW w:w="1078" w:type="dxa"/>
            <w:shd w:val="clear" w:color="auto" w:fill="auto"/>
          </w:tcPr>
          <w:p w14:paraId="39E5D7F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199E881" w14:textId="4A2C109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487980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83B98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8.50**</w:t>
            </w:r>
          </w:p>
          <w:p w14:paraId="2156963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Указывается наименование ТОФК получателя.</w:t>
            </w:r>
          </w:p>
        </w:tc>
      </w:tr>
      <w:tr w:rsidR="005C41BA" w:rsidRPr="00761C9E" w14:paraId="2DBAA5C7" w14:textId="77777777" w:rsidTr="006726BD">
        <w:tc>
          <w:tcPr>
            <w:tcW w:w="2537" w:type="dxa"/>
            <w:shd w:val="clear" w:color="auto" w:fill="auto"/>
          </w:tcPr>
          <w:p w14:paraId="0B2F32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2CBAE79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Recip_CheckAcc</w:t>
            </w:r>
          </w:p>
        </w:tc>
        <w:tc>
          <w:tcPr>
            <w:tcW w:w="1078" w:type="dxa"/>
            <w:shd w:val="clear" w:color="auto" w:fill="auto"/>
          </w:tcPr>
          <w:p w14:paraId="195243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3FFC3B4" w14:textId="178539EA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060374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D9F279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8.60**</w:t>
            </w:r>
          </w:p>
          <w:p w14:paraId="6DBE045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номера КС получателя из распоряжения.</w:t>
            </w:r>
          </w:p>
        </w:tc>
      </w:tr>
      <w:tr w:rsidR="005C41BA" w:rsidRPr="00761C9E" w14:paraId="1943E365" w14:textId="77777777" w:rsidTr="006726BD">
        <w:tc>
          <w:tcPr>
            <w:tcW w:w="14560" w:type="dxa"/>
            <w:gridSpan w:val="6"/>
            <w:shd w:val="clear" w:color="auto" w:fill="auto"/>
          </w:tcPr>
          <w:p w14:paraId="6C76811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Информация о платеже</w:t>
            </w:r>
          </w:p>
        </w:tc>
      </w:tr>
      <w:tr w:rsidR="005C41BA" w:rsidRPr="00761C9E" w14:paraId="5A2E8479" w14:textId="77777777" w:rsidTr="006726BD">
        <w:tc>
          <w:tcPr>
            <w:tcW w:w="2537" w:type="dxa"/>
            <w:shd w:val="clear" w:color="auto" w:fill="auto"/>
          </w:tcPr>
          <w:p w14:paraId="5C7753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Назначение платежа</w:t>
            </w:r>
          </w:p>
        </w:tc>
        <w:tc>
          <w:tcPr>
            <w:tcW w:w="2705" w:type="dxa"/>
            <w:shd w:val="clear" w:color="auto" w:fill="auto"/>
          </w:tcPr>
          <w:p w14:paraId="68C9B16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DepInfo_PayPurpose</w:t>
            </w:r>
          </w:p>
        </w:tc>
        <w:tc>
          <w:tcPr>
            <w:tcW w:w="1078" w:type="dxa"/>
            <w:shd w:val="clear" w:color="auto" w:fill="auto"/>
          </w:tcPr>
          <w:p w14:paraId="1CA8A1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C46A67A" w14:textId="5E5865E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(1-210)</w:t>
            </w:r>
          </w:p>
        </w:tc>
        <w:tc>
          <w:tcPr>
            <w:tcW w:w="1835" w:type="dxa"/>
            <w:shd w:val="clear" w:color="auto" w:fill="auto"/>
          </w:tcPr>
          <w:p w14:paraId="0D6D46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3441ED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3.50**</w:t>
            </w:r>
          </w:p>
          <w:p w14:paraId="60528E6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назначение платежа распоряжения.</w:t>
            </w:r>
          </w:p>
        </w:tc>
      </w:tr>
      <w:tr w:rsidR="005C41BA" w:rsidRPr="00761C9E" w14:paraId="351B8F57" w14:textId="77777777" w:rsidTr="006726BD">
        <w:tc>
          <w:tcPr>
            <w:tcW w:w="2537" w:type="dxa"/>
            <w:shd w:val="clear" w:color="auto" w:fill="auto"/>
          </w:tcPr>
          <w:p w14:paraId="459CFB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Аналитический код, код источника поступлений (код направления расходования)</w:t>
            </w:r>
          </w:p>
        </w:tc>
        <w:tc>
          <w:tcPr>
            <w:tcW w:w="2705" w:type="dxa"/>
            <w:shd w:val="clear" w:color="auto" w:fill="auto"/>
          </w:tcPr>
          <w:p w14:paraId="3268A2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DepInfo_AnalyticCode</w:t>
            </w:r>
          </w:p>
        </w:tc>
        <w:tc>
          <w:tcPr>
            <w:tcW w:w="1078" w:type="dxa"/>
            <w:shd w:val="clear" w:color="auto" w:fill="auto"/>
          </w:tcPr>
          <w:p w14:paraId="7332F6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53A2A38" w14:textId="004A693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</w:t>
            </w:r>
            <w:r w:rsidRPr="00761C9E">
              <w:rPr>
                <w:szCs w:val="22"/>
              </w:rPr>
              <w:t>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237265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B88A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4.35**</w:t>
            </w:r>
          </w:p>
          <w:p w14:paraId="209D4B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D5D2D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на основании распоряжения значением поля «Код цели (аналитический код)» получателя.</w:t>
            </w:r>
          </w:p>
          <w:p w14:paraId="0A9C9C0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документе «Требование получателя платежа» не заполняется.</w:t>
            </w:r>
          </w:p>
        </w:tc>
      </w:tr>
      <w:tr w:rsidR="005C41BA" w:rsidRPr="00761C9E" w14:paraId="30A3B136" w14:textId="77777777" w:rsidTr="006726BD">
        <w:tc>
          <w:tcPr>
            <w:tcW w:w="2537" w:type="dxa"/>
            <w:shd w:val="clear" w:color="auto" w:fill="auto"/>
          </w:tcPr>
          <w:p w14:paraId="7D56D6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Источник оплаты</w:t>
            </w:r>
          </w:p>
        </w:tc>
        <w:tc>
          <w:tcPr>
            <w:tcW w:w="2705" w:type="dxa"/>
            <w:shd w:val="clear" w:color="auto" w:fill="auto"/>
          </w:tcPr>
          <w:p w14:paraId="077644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DepInfo_PaySource</w:t>
            </w:r>
          </w:p>
        </w:tc>
        <w:tc>
          <w:tcPr>
            <w:tcW w:w="1078" w:type="dxa"/>
            <w:shd w:val="clear" w:color="auto" w:fill="auto"/>
          </w:tcPr>
          <w:p w14:paraId="5F36542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auto"/>
          </w:tcPr>
          <w:p w14:paraId="42464C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DepInfo_PaySource</w:t>
            </w:r>
          </w:p>
        </w:tc>
        <w:tc>
          <w:tcPr>
            <w:tcW w:w="1835" w:type="dxa"/>
            <w:shd w:val="clear" w:color="auto" w:fill="auto"/>
          </w:tcPr>
          <w:p w14:paraId="1DEA2FC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C374D7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266543AB" w14:textId="77777777" w:rsidTr="006726BD">
        <w:tc>
          <w:tcPr>
            <w:tcW w:w="14560" w:type="dxa"/>
            <w:gridSpan w:val="6"/>
            <w:shd w:val="clear" w:color="auto" w:fill="auto"/>
          </w:tcPr>
          <w:p w14:paraId="12D23C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bCs/>
                <w:szCs w:val="22"/>
              </w:rPr>
              <w:t>Информация о документах-основаниях</w:t>
            </w:r>
          </w:p>
        </w:tc>
      </w:tr>
      <w:tr w:rsidR="005C41BA" w:rsidRPr="00761C9E" w14:paraId="3C3594BC" w14:textId="77777777" w:rsidTr="006726BD">
        <w:tc>
          <w:tcPr>
            <w:tcW w:w="2537" w:type="dxa"/>
            <w:shd w:val="clear" w:color="auto" w:fill="auto"/>
          </w:tcPr>
          <w:p w14:paraId="15E1CC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ОКС (КМИ)</w:t>
            </w:r>
          </w:p>
        </w:tc>
        <w:tc>
          <w:tcPr>
            <w:tcW w:w="2705" w:type="dxa"/>
            <w:shd w:val="clear" w:color="auto" w:fill="auto"/>
          </w:tcPr>
          <w:p w14:paraId="127666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CdFAIP</w:t>
            </w:r>
          </w:p>
        </w:tc>
        <w:tc>
          <w:tcPr>
            <w:tcW w:w="1078" w:type="dxa"/>
            <w:shd w:val="clear" w:color="auto" w:fill="auto"/>
          </w:tcPr>
          <w:p w14:paraId="6343A8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59AA4D9" w14:textId="0307D3E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24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08B2ED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34E2B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10.50**</w:t>
            </w:r>
          </w:p>
          <w:p w14:paraId="78D787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F74BA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код объекта по ОКС (КМИ). </w:t>
            </w:r>
          </w:p>
        </w:tc>
      </w:tr>
      <w:tr w:rsidR="005C41BA" w:rsidRPr="00761C9E" w14:paraId="4F85FA25" w14:textId="77777777" w:rsidTr="006726BD">
        <w:tc>
          <w:tcPr>
            <w:tcW w:w="14560" w:type="dxa"/>
            <w:gridSpan w:val="6"/>
            <w:shd w:val="clear" w:color="auto" w:fill="auto"/>
          </w:tcPr>
          <w:p w14:paraId="6E97C5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Расшифровка поручения</w:t>
            </w:r>
          </w:p>
        </w:tc>
      </w:tr>
      <w:tr w:rsidR="005C41BA" w:rsidRPr="00761C9E" w14:paraId="519D10E0" w14:textId="77777777" w:rsidTr="006726BD">
        <w:tc>
          <w:tcPr>
            <w:tcW w:w="2537" w:type="dxa"/>
            <w:shd w:val="clear" w:color="auto" w:fill="auto"/>
          </w:tcPr>
          <w:p w14:paraId="61DA481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Расшифровка поручения</w:t>
            </w:r>
          </w:p>
        </w:tc>
        <w:tc>
          <w:tcPr>
            <w:tcW w:w="2705" w:type="dxa"/>
            <w:shd w:val="clear" w:color="auto" w:fill="auto"/>
          </w:tcPr>
          <w:p w14:paraId="0E0B79D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OrdersAcc</w:t>
            </w:r>
          </w:p>
        </w:tc>
        <w:tc>
          <w:tcPr>
            <w:tcW w:w="1078" w:type="dxa"/>
            <w:shd w:val="clear" w:color="auto" w:fill="auto"/>
          </w:tcPr>
          <w:p w14:paraId="694EC3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auto"/>
          </w:tcPr>
          <w:p w14:paraId="0DBEBD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tOrdersAcc</w:t>
            </w:r>
          </w:p>
        </w:tc>
        <w:tc>
          <w:tcPr>
            <w:tcW w:w="1835" w:type="dxa"/>
            <w:shd w:val="clear" w:color="auto" w:fill="auto"/>
          </w:tcPr>
          <w:p w14:paraId="6975DB2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9648D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583D5B6B" w14:textId="77777777" w:rsidTr="006726BD">
        <w:tc>
          <w:tcPr>
            <w:tcW w:w="14560" w:type="dxa"/>
            <w:gridSpan w:val="6"/>
            <w:shd w:val="clear" w:color="auto" w:fill="auto"/>
          </w:tcPr>
          <w:p w14:paraId="119D3D1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Налоговые реквизиты платежа</w:t>
            </w:r>
          </w:p>
        </w:tc>
      </w:tr>
      <w:tr w:rsidR="005C41BA" w:rsidRPr="00761C9E" w14:paraId="4C1A9AB3" w14:textId="77777777" w:rsidTr="006726BD">
        <w:tc>
          <w:tcPr>
            <w:tcW w:w="2537" w:type="dxa"/>
            <w:shd w:val="clear" w:color="auto" w:fill="auto"/>
          </w:tcPr>
          <w:p w14:paraId="44E8FD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Статус плательщика</w:t>
            </w:r>
          </w:p>
        </w:tc>
        <w:tc>
          <w:tcPr>
            <w:tcW w:w="2705" w:type="dxa"/>
            <w:shd w:val="clear" w:color="auto" w:fill="auto"/>
          </w:tcPr>
          <w:p w14:paraId="394B30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DepInfo_TAX_DrawStat</w:t>
            </w:r>
          </w:p>
        </w:tc>
        <w:tc>
          <w:tcPr>
            <w:tcW w:w="1078" w:type="dxa"/>
            <w:shd w:val="clear" w:color="auto" w:fill="auto"/>
          </w:tcPr>
          <w:p w14:paraId="1499CF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C6B395" w14:textId="0C4D2A2B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(1-2)</w:t>
            </w:r>
          </w:p>
        </w:tc>
        <w:tc>
          <w:tcPr>
            <w:tcW w:w="1835" w:type="dxa"/>
            <w:shd w:val="clear" w:color="auto" w:fill="auto"/>
          </w:tcPr>
          <w:p w14:paraId="40E444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23E5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11.20** (поле 101)*.</w:t>
            </w:r>
          </w:p>
        </w:tc>
      </w:tr>
      <w:tr w:rsidR="005C41BA" w:rsidRPr="00761C9E" w14:paraId="4E00FDC7" w14:textId="77777777" w:rsidTr="006726BD">
        <w:tc>
          <w:tcPr>
            <w:tcW w:w="2537" w:type="dxa"/>
            <w:shd w:val="clear" w:color="auto" w:fill="auto"/>
          </w:tcPr>
          <w:p w14:paraId="33ADB2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классификации доходов бюджетов</w:t>
            </w:r>
          </w:p>
        </w:tc>
        <w:tc>
          <w:tcPr>
            <w:tcW w:w="2705" w:type="dxa"/>
            <w:shd w:val="clear" w:color="auto" w:fill="auto"/>
          </w:tcPr>
          <w:p w14:paraId="299A1A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DepInfo_TAX_KBK</w:t>
            </w:r>
          </w:p>
        </w:tc>
        <w:tc>
          <w:tcPr>
            <w:tcW w:w="1078" w:type="dxa"/>
            <w:shd w:val="clear" w:color="auto" w:fill="auto"/>
          </w:tcPr>
          <w:p w14:paraId="1808E6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8919A40" w14:textId="0757727D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1-20)</w:t>
            </w:r>
          </w:p>
        </w:tc>
        <w:tc>
          <w:tcPr>
            <w:tcW w:w="1835" w:type="dxa"/>
            <w:shd w:val="clear" w:color="auto" w:fill="auto"/>
          </w:tcPr>
          <w:p w14:paraId="74D761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5B67E6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11.10** (поле 104)*.</w:t>
            </w:r>
          </w:p>
          <w:p w14:paraId="451B93C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0DB520BA" w14:textId="77777777" w:rsidTr="006726BD">
        <w:tc>
          <w:tcPr>
            <w:tcW w:w="2537" w:type="dxa"/>
            <w:shd w:val="clear" w:color="auto" w:fill="auto"/>
          </w:tcPr>
          <w:p w14:paraId="171495E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ОКТМО</w:t>
            </w:r>
          </w:p>
        </w:tc>
        <w:tc>
          <w:tcPr>
            <w:tcW w:w="2705" w:type="dxa"/>
            <w:shd w:val="clear" w:color="auto" w:fill="auto"/>
          </w:tcPr>
          <w:p w14:paraId="0BC6C9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DepInfo_TAX_OKTMO</w:t>
            </w:r>
          </w:p>
        </w:tc>
        <w:tc>
          <w:tcPr>
            <w:tcW w:w="1078" w:type="dxa"/>
            <w:shd w:val="clear" w:color="auto" w:fill="auto"/>
          </w:tcPr>
          <w:p w14:paraId="6435E17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217D74C" w14:textId="40CFE81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-8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67AB27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C099A8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11.15** (поле 105)*.</w:t>
            </w:r>
          </w:p>
          <w:p w14:paraId="077AD11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66BAEB11" w14:textId="77777777" w:rsidTr="006726BD">
        <w:tc>
          <w:tcPr>
            <w:tcW w:w="2537" w:type="dxa"/>
            <w:shd w:val="clear" w:color="auto" w:fill="auto"/>
          </w:tcPr>
          <w:p w14:paraId="78B535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Основание платежа</w:t>
            </w:r>
          </w:p>
        </w:tc>
        <w:tc>
          <w:tcPr>
            <w:tcW w:w="2705" w:type="dxa"/>
            <w:shd w:val="clear" w:color="auto" w:fill="auto"/>
          </w:tcPr>
          <w:p w14:paraId="5AC781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DepInfo_TAX_PayReason</w:t>
            </w:r>
          </w:p>
        </w:tc>
        <w:tc>
          <w:tcPr>
            <w:tcW w:w="1078" w:type="dxa"/>
            <w:shd w:val="clear" w:color="auto" w:fill="auto"/>
          </w:tcPr>
          <w:p w14:paraId="32B77C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4249096" w14:textId="439A2A1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(1-2)</w:t>
            </w:r>
          </w:p>
        </w:tc>
        <w:tc>
          <w:tcPr>
            <w:tcW w:w="1835" w:type="dxa"/>
            <w:shd w:val="clear" w:color="auto" w:fill="auto"/>
          </w:tcPr>
          <w:p w14:paraId="49CB9F1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A2EB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11.25** (поле 106)*.</w:t>
            </w:r>
          </w:p>
          <w:p w14:paraId="3C3560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4B158283" w14:textId="77777777" w:rsidTr="006726BD">
        <w:tc>
          <w:tcPr>
            <w:tcW w:w="2537" w:type="dxa"/>
            <w:shd w:val="clear" w:color="auto" w:fill="auto"/>
          </w:tcPr>
          <w:p w14:paraId="2BD8C7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Налоговый период</w:t>
            </w:r>
          </w:p>
        </w:tc>
        <w:tc>
          <w:tcPr>
            <w:tcW w:w="2705" w:type="dxa"/>
            <w:shd w:val="clear" w:color="auto" w:fill="auto"/>
          </w:tcPr>
          <w:p w14:paraId="3661383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DepInfo_TAX_Period</w:t>
            </w:r>
          </w:p>
        </w:tc>
        <w:tc>
          <w:tcPr>
            <w:tcW w:w="1078" w:type="dxa"/>
            <w:shd w:val="clear" w:color="auto" w:fill="auto"/>
          </w:tcPr>
          <w:p w14:paraId="4AB799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0919AC4" w14:textId="2EE934C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-10)</w:t>
            </w:r>
          </w:p>
        </w:tc>
        <w:tc>
          <w:tcPr>
            <w:tcW w:w="1835" w:type="dxa"/>
            <w:shd w:val="clear" w:color="auto" w:fill="auto"/>
          </w:tcPr>
          <w:p w14:paraId="6CEB000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E6D20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11.30** (поле 107)*.</w:t>
            </w:r>
          </w:p>
          <w:p w14:paraId="0B9415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280C5A0B" w14:textId="77777777" w:rsidTr="006726BD">
        <w:tc>
          <w:tcPr>
            <w:tcW w:w="2537" w:type="dxa"/>
            <w:shd w:val="clear" w:color="auto" w:fill="auto"/>
          </w:tcPr>
          <w:p w14:paraId="133CAD0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документа-основания</w:t>
            </w:r>
          </w:p>
        </w:tc>
        <w:tc>
          <w:tcPr>
            <w:tcW w:w="2705" w:type="dxa"/>
            <w:shd w:val="clear" w:color="auto" w:fill="auto"/>
          </w:tcPr>
          <w:p w14:paraId="19C71D1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DepInfo_TAX_DocNo</w:t>
            </w:r>
          </w:p>
        </w:tc>
        <w:tc>
          <w:tcPr>
            <w:tcW w:w="1078" w:type="dxa"/>
            <w:shd w:val="clear" w:color="auto" w:fill="auto"/>
          </w:tcPr>
          <w:p w14:paraId="06B4E2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461A009" w14:textId="5D0BF6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(1-15)</w:t>
            </w:r>
          </w:p>
        </w:tc>
        <w:tc>
          <w:tcPr>
            <w:tcW w:w="1835" w:type="dxa"/>
            <w:shd w:val="clear" w:color="auto" w:fill="auto"/>
          </w:tcPr>
          <w:p w14:paraId="104576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3D36E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11.35** (поле 108)*.</w:t>
            </w:r>
          </w:p>
          <w:p w14:paraId="713C0E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70CB58B1" w14:textId="77777777" w:rsidTr="006726BD">
        <w:tc>
          <w:tcPr>
            <w:tcW w:w="2537" w:type="dxa"/>
            <w:shd w:val="clear" w:color="auto" w:fill="auto"/>
          </w:tcPr>
          <w:p w14:paraId="7CE7253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документа-основания</w:t>
            </w:r>
          </w:p>
        </w:tc>
        <w:tc>
          <w:tcPr>
            <w:tcW w:w="2705" w:type="dxa"/>
            <w:shd w:val="clear" w:color="auto" w:fill="auto"/>
          </w:tcPr>
          <w:p w14:paraId="4A8CC6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DepInfo_TAX_DocDate</w:t>
            </w:r>
          </w:p>
        </w:tc>
        <w:tc>
          <w:tcPr>
            <w:tcW w:w="1078" w:type="dxa"/>
            <w:shd w:val="clear" w:color="auto" w:fill="auto"/>
          </w:tcPr>
          <w:p w14:paraId="159A2E6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6F38275" w14:textId="46A257B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(1-10)</w:t>
            </w:r>
          </w:p>
        </w:tc>
        <w:tc>
          <w:tcPr>
            <w:tcW w:w="1835" w:type="dxa"/>
            <w:shd w:val="clear" w:color="auto" w:fill="auto"/>
          </w:tcPr>
          <w:p w14:paraId="56E096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0EEF8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11.45** (поле 109)*.</w:t>
            </w:r>
          </w:p>
          <w:p w14:paraId="6AB65AE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1501B6EC" w14:textId="77777777" w:rsidTr="006726BD">
        <w:tc>
          <w:tcPr>
            <w:tcW w:w="2537" w:type="dxa"/>
            <w:shd w:val="clear" w:color="auto" w:fill="auto"/>
          </w:tcPr>
          <w:p w14:paraId="441669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государственного контракта, контракта, договора, соглашения</w:t>
            </w:r>
          </w:p>
        </w:tc>
        <w:tc>
          <w:tcPr>
            <w:tcW w:w="2705" w:type="dxa"/>
            <w:shd w:val="clear" w:color="auto" w:fill="auto"/>
          </w:tcPr>
          <w:p w14:paraId="2AE3B08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IGK</w:t>
            </w:r>
          </w:p>
        </w:tc>
        <w:tc>
          <w:tcPr>
            <w:tcW w:w="1078" w:type="dxa"/>
            <w:shd w:val="clear" w:color="auto" w:fill="auto"/>
          </w:tcPr>
          <w:p w14:paraId="7BF749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8BF87BC" w14:textId="67AF2EC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-25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46C714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E61F7F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11.5** </w:t>
            </w:r>
          </w:p>
          <w:p w14:paraId="6F7237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BD211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ИГК.</w:t>
            </w:r>
          </w:p>
        </w:tc>
      </w:tr>
      <w:tr w:rsidR="005C41BA" w:rsidRPr="00761C9E" w14:paraId="48EE6984" w14:textId="77777777" w:rsidTr="006726BD">
        <w:tc>
          <w:tcPr>
            <w:tcW w:w="2537" w:type="dxa"/>
            <w:shd w:val="clear" w:color="auto" w:fill="auto"/>
          </w:tcPr>
          <w:p w14:paraId="7DD340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плательщика</w:t>
            </w:r>
          </w:p>
        </w:tc>
        <w:tc>
          <w:tcPr>
            <w:tcW w:w="2705" w:type="dxa"/>
            <w:shd w:val="clear" w:color="auto" w:fill="auto"/>
          </w:tcPr>
          <w:p w14:paraId="2C537EE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szCs w:val="22"/>
                <w:lang w:val="en-US"/>
              </w:rPr>
              <w:t>Ident</w:t>
            </w:r>
          </w:p>
        </w:tc>
        <w:tc>
          <w:tcPr>
            <w:tcW w:w="1078" w:type="dxa"/>
            <w:shd w:val="clear" w:color="auto" w:fill="auto"/>
          </w:tcPr>
          <w:p w14:paraId="1A39618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65F558E" w14:textId="52B43DA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-15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3261F6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337F5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11.40**</w:t>
            </w:r>
          </w:p>
          <w:p w14:paraId="44E3BEF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0214F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плательщика (при наличии).</w:t>
            </w:r>
          </w:p>
        </w:tc>
      </w:tr>
      <w:tr w:rsidR="005C41BA" w:rsidRPr="00761C9E" w14:paraId="6E530C61" w14:textId="77777777" w:rsidTr="006726BD">
        <w:tc>
          <w:tcPr>
            <w:tcW w:w="14560" w:type="dxa"/>
            <w:gridSpan w:val="6"/>
            <w:shd w:val="clear" w:color="auto" w:fill="auto"/>
          </w:tcPr>
          <w:p w14:paraId="7D52D8C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платежа за ЖКУ</w:t>
            </w:r>
          </w:p>
        </w:tc>
      </w:tr>
      <w:tr w:rsidR="005C41BA" w:rsidRPr="00761C9E" w14:paraId="7DB1002D" w14:textId="77777777" w:rsidTr="006726BD">
        <w:tc>
          <w:tcPr>
            <w:tcW w:w="2537" w:type="dxa"/>
            <w:shd w:val="clear" w:color="auto" w:fill="auto"/>
          </w:tcPr>
          <w:p w14:paraId="030EC7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платежного документа</w:t>
            </w:r>
          </w:p>
        </w:tc>
        <w:tc>
          <w:tcPr>
            <w:tcW w:w="2705" w:type="dxa"/>
            <w:shd w:val="clear" w:color="auto" w:fill="auto"/>
          </w:tcPr>
          <w:p w14:paraId="68FBA60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InfoPayZHKU_IPD</w:t>
            </w:r>
          </w:p>
        </w:tc>
        <w:tc>
          <w:tcPr>
            <w:tcW w:w="1078" w:type="dxa"/>
            <w:shd w:val="clear" w:color="auto" w:fill="auto"/>
          </w:tcPr>
          <w:p w14:paraId="191DE3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AB2EDC9" w14:textId="0646519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(18)</w:t>
            </w:r>
          </w:p>
        </w:tc>
        <w:tc>
          <w:tcPr>
            <w:tcW w:w="1835" w:type="dxa"/>
            <w:shd w:val="clear" w:color="auto" w:fill="auto"/>
          </w:tcPr>
          <w:p w14:paraId="2D58FE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A2398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293730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платежного документа.</w:t>
            </w:r>
          </w:p>
        </w:tc>
      </w:tr>
      <w:tr w:rsidR="005C41BA" w:rsidRPr="00761C9E" w14:paraId="55DE3385" w14:textId="77777777" w:rsidTr="006726BD">
        <w:tc>
          <w:tcPr>
            <w:tcW w:w="2537" w:type="dxa"/>
            <w:shd w:val="clear" w:color="auto" w:fill="auto"/>
          </w:tcPr>
          <w:p w14:paraId="0A60AB5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Период оплаты</w:t>
            </w:r>
          </w:p>
        </w:tc>
        <w:tc>
          <w:tcPr>
            <w:tcW w:w="2705" w:type="dxa"/>
            <w:shd w:val="clear" w:color="auto" w:fill="auto"/>
          </w:tcPr>
          <w:p w14:paraId="399B1A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InfoPayZHKU_PRD</w:t>
            </w:r>
          </w:p>
        </w:tc>
        <w:tc>
          <w:tcPr>
            <w:tcW w:w="1078" w:type="dxa"/>
            <w:shd w:val="clear" w:color="auto" w:fill="auto"/>
          </w:tcPr>
          <w:p w14:paraId="0E443E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1C525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YearMonth</w:t>
            </w:r>
          </w:p>
        </w:tc>
        <w:tc>
          <w:tcPr>
            <w:tcW w:w="1835" w:type="dxa"/>
            <w:shd w:val="clear" w:color="auto" w:fill="auto"/>
          </w:tcPr>
          <w:p w14:paraId="388F8C8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0FD8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8FF4F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период оплаты.</w:t>
            </w:r>
          </w:p>
          <w:p w14:paraId="559525F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Формат: ММ.ГГГГ (Пример: 01.2020).</w:t>
            </w:r>
          </w:p>
        </w:tc>
      </w:tr>
      <w:tr w:rsidR="005C41BA" w:rsidRPr="00761C9E" w14:paraId="24E7513B" w14:textId="77777777" w:rsidTr="006726BD">
        <w:tc>
          <w:tcPr>
            <w:tcW w:w="2537" w:type="dxa"/>
            <w:shd w:val="clear" w:color="auto" w:fill="auto"/>
          </w:tcPr>
          <w:p w14:paraId="486B576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Единый лицевой счет</w:t>
            </w:r>
          </w:p>
        </w:tc>
        <w:tc>
          <w:tcPr>
            <w:tcW w:w="2705" w:type="dxa"/>
            <w:shd w:val="clear" w:color="auto" w:fill="auto"/>
          </w:tcPr>
          <w:p w14:paraId="5904B4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InfoPayZHKU_ELS</w:t>
            </w:r>
          </w:p>
        </w:tc>
        <w:tc>
          <w:tcPr>
            <w:tcW w:w="1078" w:type="dxa"/>
            <w:shd w:val="clear" w:color="auto" w:fill="auto"/>
          </w:tcPr>
          <w:p w14:paraId="249FBB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EDF7DB0" w14:textId="083F7A5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(10)</w:t>
            </w:r>
          </w:p>
        </w:tc>
        <w:tc>
          <w:tcPr>
            <w:tcW w:w="1835" w:type="dxa"/>
            <w:shd w:val="clear" w:color="auto" w:fill="auto"/>
          </w:tcPr>
          <w:p w14:paraId="7EE590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7F65C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150D4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единый лицевой счет.</w:t>
            </w:r>
          </w:p>
        </w:tc>
      </w:tr>
      <w:tr w:rsidR="005C41BA" w:rsidRPr="00761C9E" w14:paraId="29F4959B" w14:textId="77777777" w:rsidTr="006726BD">
        <w:tc>
          <w:tcPr>
            <w:tcW w:w="2537" w:type="dxa"/>
            <w:shd w:val="clear" w:color="auto" w:fill="auto"/>
          </w:tcPr>
          <w:p w14:paraId="59240A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Жилищно-коммунальные услуги</w:t>
            </w:r>
          </w:p>
        </w:tc>
        <w:tc>
          <w:tcPr>
            <w:tcW w:w="2705" w:type="dxa"/>
            <w:shd w:val="clear" w:color="auto" w:fill="auto"/>
          </w:tcPr>
          <w:p w14:paraId="56AD97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InfoPayZHKU_ZHKU</w:t>
            </w:r>
          </w:p>
        </w:tc>
        <w:tc>
          <w:tcPr>
            <w:tcW w:w="1078" w:type="dxa"/>
            <w:shd w:val="clear" w:color="auto" w:fill="auto"/>
          </w:tcPr>
          <w:p w14:paraId="5C99F8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9EF2D09" w14:textId="7974932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(13)</w:t>
            </w:r>
          </w:p>
        </w:tc>
        <w:tc>
          <w:tcPr>
            <w:tcW w:w="1835" w:type="dxa"/>
            <w:shd w:val="clear" w:color="auto" w:fill="auto"/>
          </w:tcPr>
          <w:p w14:paraId="079F67B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959DE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7C133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жилищно-коммунальной услуги.</w:t>
            </w:r>
          </w:p>
        </w:tc>
      </w:tr>
      <w:tr w:rsidR="005C41BA" w:rsidRPr="00761C9E" w14:paraId="7BDA3665" w14:textId="77777777" w:rsidTr="006726BD">
        <w:tc>
          <w:tcPr>
            <w:tcW w:w="14560" w:type="dxa"/>
            <w:gridSpan w:val="6"/>
            <w:shd w:val="clear" w:color="auto" w:fill="auto"/>
          </w:tcPr>
          <w:p w14:paraId="271C183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КОО</w:t>
            </w:r>
          </w:p>
        </w:tc>
      </w:tr>
      <w:tr w:rsidR="005C41BA" w:rsidRPr="00761C9E" w14:paraId="53A58BC8" w14:textId="77777777" w:rsidTr="006726BD">
        <w:tc>
          <w:tcPr>
            <w:tcW w:w="2537" w:type="dxa"/>
            <w:shd w:val="clear" w:color="auto" w:fill="auto"/>
          </w:tcPr>
          <w:p w14:paraId="7D65AB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КОО</w:t>
            </w:r>
          </w:p>
        </w:tc>
        <w:tc>
          <w:tcPr>
            <w:tcW w:w="2705" w:type="dxa"/>
            <w:shd w:val="clear" w:color="auto" w:fill="auto"/>
          </w:tcPr>
          <w:p w14:paraId="408107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NumKOO</w:t>
            </w:r>
          </w:p>
        </w:tc>
        <w:tc>
          <w:tcPr>
            <w:tcW w:w="1078" w:type="dxa"/>
            <w:shd w:val="clear" w:color="auto" w:fill="auto"/>
          </w:tcPr>
          <w:p w14:paraId="30FC20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36D790F" w14:textId="750C71B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(1-50)</w:t>
            </w:r>
          </w:p>
        </w:tc>
        <w:tc>
          <w:tcPr>
            <w:tcW w:w="1835" w:type="dxa"/>
            <w:shd w:val="clear" w:color="auto" w:fill="auto"/>
          </w:tcPr>
          <w:p w14:paraId="29CA1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8F1AE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ACADDA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номер КОО.</w:t>
            </w:r>
          </w:p>
        </w:tc>
      </w:tr>
      <w:tr w:rsidR="005C41BA" w:rsidRPr="00761C9E" w14:paraId="31A5341E" w14:textId="77777777" w:rsidTr="006726BD">
        <w:tc>
          <w:tcPr>
            <w:tcW w:w="2537" w:type="dxa"/>
            <w:shd w:val="clear" w:color="auto" w:fill="auto"/>
          </w:tcPr>
          <w:p w14:paraId="10F062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ТОФК государственного заказчика</w:t>
            </w:r>
          </w:p>
        </w:tc>
        <w:tc>
          <w:tcPr>
            <w:tcW w:w="2705" w:type="dxa"/>
            <w:shd w:val="clear" w:color="auto" w:fill="auto"/>
          </w:tcPr>
          <w:p w14:paraId="70F729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TOFKCodeStateClient</w:t>
            </w:r>
          </w:p>
        </w:tc>
        <w:tc>
          <w:tcPr>
            <w:tcW w:w="1078" w:type="dxa"/>
            <w:shd w:val="clear" w:color="auto" w:fill="auto"/>
          </w:tcPr>
          <w:p w14:paraId="550CF41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CFD3893" w14:textId="3EDB104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497042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2C3A0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5F1A07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код ТОФК государственного заказчика.</w:t>
            </w:r>
          </w:p>
        </w:tc>
      </w:tr>
      <w:tr w:rsidR="005C41BA" w:rsidRPr="00761C9E" w14:paraId="4283061E" w14:textId="77777777" w:rsidTr="006726BD">
        <w:tc>
          <w:tcPr>
            <w:tcW w:w="14560" w:type="dxa"/>
            <w:gridSpan w:val="6"/>
            <w:shd w:val="clear" w:color="auto" w:fill="auto"/>
          </w:tcPr>
          <w:p w14:paraId="29CD42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Возврат КОО</w:t>
            </w:r>
          </w:p>
        </w:tc>
      </w:tr>
      <w:tr w:rsidR="005C41BA" w:rsidRPr="00761C9E" w14:paraId="275598BB" w14:textId="77777777" w:rsidTr="006726BD">
        <w:tc>
          <w:tcPr>
            <w:tcW w:w="2537" w:type="dxa"/>
            <w:shd w:val="clear" w:color="auto" w:fill="auto"/>
          </w:tcPr>
          <w:p w14:paraId="378E73A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возврата по КОО</w:t>
            </w:r>
          </w:p>
        </w:tc>
        <w:tc>
          <w:tcPr>
            <w:tcW w:w="2705" w:type="dxa"/>
            <w:shd w:val="clear" w:color="auto" w:fill="auto"/>
          </w:tcPr>
          <w:p w14:paraId="6EF6D34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ReturnKOO_ReturnFlag</w:t>
            </w:r>
          </w:p>
        </w:tc>
        <w:tc>
          <w:tcPr>
            <w:tcW w:w="1078" w:type="dxa"/>
            <w:shd w:val="clear" w:color="auto" w:fill="auto"/>
          </w:tcPr>
          <w:p w14:paraId="0E15662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5FCA1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7D592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767AC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F55F9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возврата по КОО.</w:t>
            </w:r>
          </w:p>
          <w:p w14:paraId="5059FD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возврата КОО указывается значение «1», иначе - «0».</w:t>
            </w:r>
          </w:p>
        </w:tc>
      </w:tr>
      <w:tr w:rsidR="005C41BA" w:rsidRPr="00761C9E" w14:paraId="446E5E15" w14:textId="77777777" w:rsidTr="006726BD">
        <w:tc>
          <w:tcPr>
            <w:tcW w:w="2537" w:type="dxa"/>
            <w:shd w:val="clear" w:color="auto" w:fill="auto"/>
          </w:tcPr>
          <w:p w14:paraId="19D109E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Возврат КОО</w:t>
            </w:r>
          </w:p>
        </w:tc>
        <w:tc>
          <w:tcPr>
            <w:tcW w:w="2705" w:type="dxa"/>
            <w:shd w:val="clear" w:color="auto" w:fill="auto"/>
          </w:tcPr>
          <w:p w14:paraId="0376108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FAM_RETURNKOO</w:t>
            </w:r>
          </w:p>
        </w:tc>
        <w:tc>
          <w:tcPr>
            <w:tcW w:w="1078" w:type="dxa"/>
            <w:shd w:val="clear" w:color="auto" w:fill="auto"/>
          </w:tcPr>
          <w:p w14:paraId="6364DF8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FFFFFF"/>
          </w:tcPr>
          <w:p w14:paraId="2FE16C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FAM_RETURNKOO</w:t>
            </w:r>
          </w:p>
        </w:tc>
        <w:tc>
          <w:tcPr>
            <w:tcW w:w="1835" w:type="dxa"/>
            <w:shd w:val="clear" w:color="auto" w:fill="auto"/>
          </w:tcPr>
          <w:p w14:paraId="761DBE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E1205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2797011D" w14:textId="77777777" w:rsidTr="006726BD">
        <w:tc>
          <w:tcPr>
            <w:tcW w:w="14560" w:type="dxa"/>
            <w:gridSpan w:val="6"/>
            <w:shd w:val="clear" w:color="auto" w:fill="auto"/>
          </w:tcPr>
          <w:p w14:paraId="591C23D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Частичное исполнение</w:t>
            </w:r>
          </w:p>
        </w:tc>
      </w:tr>
      <w:tr w:rsidR="005C41BA" w:rsidRPr="00761C9E" w14:paraId="2F17D558" w14:textId="77777777" w:rsidTr="006726BD">
        <w:tc>
          <w:tcPr>
            <w:tcW w:w="2537" w:type="dxa"/>
            <w:shd w:val="clear" w:color="auto" w:fill="auto"/>
          </w:tcPr>
          <w:p w14:paraId="6712767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Частичное исполнение</w:t>
            </w:r>
          </w:p>
        </w:tc>
        <w:tc>
          <w:tcPr>
            <w:tcW w:w="2705" w:type="dxa"/>
            <w:shd w:val="clear" w:color="auto" w:fill="auto"/>
          </w:tcPr>
          <w:p w14:paraId="4A58D2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Part_Execution</w:t>
            </w:r>
          </w:p>
        </w:tc>
        <w:tc>
          <w:tcPr>
            <w:tcW w:w="1078" w:type="dxa"/>
            <w:shd w:val="clear" w:color="auto" w:fill="auto"/>
          </w:tcPr>
          <w:p w14:paraId="4C8FAB8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FFFFFF"/>
          </w:tcPr>
          <w:p w14:paraId="3EB5052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tPart_Execution</w:t>
            </w:r>
          </w:p>
        </w:tc>
        <w:tc>
          <w:tcPr>
            <w:tcW w:w="1835" w:type="dxa"/>
            <w:shd w:val="clear" w:color="auto" w:fill="auto"/>
          </w:tcPr>
          <w:p w14:paraId="4193AD9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9766B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4995EAEB" w14:textId="77777777" w:rsidTr="006726BD">
        <w:tc>
          <w:tcPr>
            <w:tcW w:w="14560" w:type="dxa"/>
            <w:gridSpan w:val="6"/>
            <w:shd w:val="clear" w:color="auto" w:fill="auto"/>
          </w:tcPr>
          <w:p w14:paraId="40604D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Технический реквизит</w:t>
            </w:r>
          </w:p>
        </w:tc>
      </w:tr>
      <w:tr w:rsidR="005C41BA" w:rsidRPr="00761C9E" w14:paraId="71786982" w14:textId="77777777" w:rsidTr="006726BD">
        <w:tc>
          <w:tcPr>
            <w:tcW w:w="2537" w:type="dxa"/>
            <w:shd w:val="clear" w:color="auto" w:fill="auto"/>
          </w:tcPr>
          <w:p w14:paraId="176228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Заявки на возврат</w:t>
            </w:r>
          </w:p>
        </w:tc>
        <w:tc>
          <w:tcPr>
            <w:tcW w:w="2705" w:type="dxa"/>
            <w:shd w:val="clear" w:color="auto" w:fill="auto"/>
          </w:tcPr>
          <w:p w14:paraId="2BC0CB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ADI_ReturnRequest</w:t>
            </w:r>
          </w:p>
        </w:tc>
        <w:tc>
          <w:tcPr>
            <w:tcW w:w="1078" w:type="dxa"/>
            <w:shd w:val="clear" w:color="auto" w:fill="auto"/>
          </w:tcPr>
          <w:p w14:paraId="1E3F36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A29B5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D322A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89C68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359F4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Распоряжения о перечислении вида Заявки на возврат.</w:t>
            </w:r>
          </w:p>
          <w:p w14:paraId="4D091BB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Заявки на возврат указывается значение «1», иначе - «0».</w:t>
            </w:r>
          </w:p>
        </w:tc>
      </w:tr>
      <w:tr w:rsidR="005C41BA" w:rsidRPr="00761C9E" w14:paraId="0FAECEBB" w14:textId="77777777" w:rsidTr="006726BD">
        <w:tc>
          <w:tcPr>
            <w:tcW w:w="2537" w:type="dxa"/>
            <w:shd w:val="clear" w:color="auto" w:fill="auto"/>
          </w:tcPr>
          <w:p w14:paraId="3374850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тестового документа</w:t>
            </w:r>
          </w:p>
        </w:tc>
        <w:tc>
          <w:tcPr>
            <w:tcW w:w="2705" w:type="dxa"/>
            <w:shd w:val="clear" w:color="auto" w:fill="auto"/>
          </w:tcPr>
          <w:p w14:paraId="181F5D0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ADI</w:t>
            </w:r>
            <w:r w:rsidRPr="00761C9E">
              <w:rPr>
                <w:color w:val="000000"/>
                <w:szCs w:val="22"/>
                <w:lang w:val="en-US"/>
              </w:rPr>
              <w:t>_TestDoc</w:t>
            </w:r>
          </w:p>
        </w:tc>
        <w:tc>
          <w:tcPr>
            <w:tcW w:w="1078" w:type="dxa"/>
            <w:shd w:val="clear" w:color="auto" w:fill="auto"/>
          </w:tcPr>
          <w:p w14:paraId="0641352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EA00D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D2FF1A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5672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6719D5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тестового документа указывается значение «1», иначе - «0».</w:t>
            </w:r>
            <w:r w:rsidRPr="00761C9E" w:rsidDel="0008015B">
              <w:rPr>
                <w:szCs w:val="22"/>
              </w:rPr>
              <w:t xml:space="preserve"> </w:t>
            </w:r>
          </w:p>
        </w:tc>
      </w:tr>
      <w:tr w:rsidR="005C41BA" w:rsidRPr="00761C9E" w14:paraId="73758D8F" w14:textId="77777777" w:rsidTr="006726BD">
        <w:tc>
          <w:tcPr>
            <w:tcW w:w="2537" w:type="dxa"/>
            <w:shd w:val="clear" w:color="auto" w:fill="auto"/>
          </w:tcPr>
          <w:p w14:paraId="403D9C8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Вид документа (Тип </w:t>
            </w:r>
            <w:r w:rsidRPr="00761C9E">
              <w:rPr>
                <w:szCs w:val="22"/>
                <w:lang w:val="en-US"/>
              </w:rPr>
              <w:t>ED</w:t>
            </w:r>
            <w:r w:rsidRPr="00761C9E">
              <w:rPr>
                <w:szCs w:val="22"/>
              </w:rPr>
              <w:t>)</w:t>
            </w:r>
          </w:p>
        </w:tc>
        <w:tc>
          <w:tcPr>
            <w:tcW w:w="2705" w:type="dxa"/>
            <w:shd w:val="clear" w:color="auto" w:fill="auto"/>
          </w:tcPr>
          <w:p w14:paraId="16AA8A3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AddInfo_ED_EDNo</w:t>
            </w:r>
          </w:p>
        </w:tc>
        <w:tc>
          <w:tcPr>
            <w:tcW w:w="1078" w:type="dxa"/>
            <w:shd w:val="clear" w:color="auto" w:fill="auto"/>
          </w:tcPr>
          <w:p w14:paraId="27840E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1020E4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BasicRequisites_EDType</w:t>
            </w:r>
          </w:p>
        </w:tc>
        <w:tc>
          <w:tcPr>
            <w:tcW w:w="1835" w:type="dxa"/>
            <w:shd w:val="clear" w:color="auto" w:fill="auto"/>
          </w:tcPr>
          <w:p w14:paraId="58DCDB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BF091D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необязательно к заполнению.</w:t>
            </w:r>
          </w:p>
          <w:p w14:paraId="4717B488" w14:textId="2B8EBDD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тип </w:t>
            </w:r>
            <w:r w:rsidRPr="00761C9E">
              <w:rPr>
                <w:szCs w:val="22"/>
                <w:lang w:val="en-US"/>
              </w:rPr>
              <w:t>ED</w:t>
            </w:r>
            <w:r w:rsidRPr="00761C9E">
              <w:rPr>
                <w:szCs w:val="22"/>
              </w:rPr>
              <w:t xml:space="preserve"> документа. 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_Ref128746569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9B514B" w:rsidRPr="00761C9E">
              <w:rPr>
                <w:sz w:val="24"/>
                <w:szCs w:val="24"/>
              </w:rPr>
              <w:t xml:space="preserve">Таблица </w:t>
            </w:r>
            <w:r w:rsidR="009B514B">
              <w:rPr>
                <w:noProof/>
                <w:sz w:val="24"/>
                <w:szCs w:val="24"/>
              </w:rPr>
              <w:t>10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 xml:space="preserve">. </w:t>
            </w:r>
          </w:p>
        </w:tc>
      </w:tr>
      <w:tr w:rsidR="005C41BA" w:rsidRPr="00761C9E" w14:paraId="35A3183E" w14:textId="77777777" w:rsidTr="006726BD">
        <w:tc>
          <w:tcPr>
            <w:tcW w:w="2537" w:type="dxa"/>
            <w:shd w:val="clear" w:color="auto" w:fill="auto"/>
          </w:tcPr>
          <w:p w14:paraId="7FC4A4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ТОФК плательщика</w:t>
            </w:r>
          </w:p>
        </w:tc>
        <w:tc>
          <w:tcPr>
            <w:tcW w:w="2705" w:type="dxa"/>
            <w:shd w:val="clear" w:color="auto" w:fill="auto"/>
          </w:tcPr>
          <w:p w14:paraId="35D77A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color w:val="000000"/>
                <w:szCs w:val="22"/>
              </w:rPr>
              <w:t>TOFKCode</w:t>
            </w:r>
          </w:p>
        </w:tc>
        <w:tc>
          <w:tcPr>
            <w:tcW w:w="1078" w:type="dxa"/>
            <w:shd w:val="clear" w:color="auto" w:fill="auto"/>
          </w:tcPr>
          <w:p w14:paraId="267B5FC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616D2B3" w14:textId="4008912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149E02B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CDA9FE4" w14:textId="491BDCF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кода ТОФК </w:t>
            </w:r>
            <w:r w:rsidR="00DC2CAE" w:rsidRPr="00761C9E">
              <w:rPr>
                <w:szCs w:val="22"/>
              </w:rPr>
              <w:t>плательщика.</w:t>
            </w:r>
          </w:p>
          <w:p w14:paraId="3A34A1E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Не заполняется для документов со значением «VDG25» в поле «Вид документа».</w:t>
            </w:r>
          </w:p>
          <w:p w14:paraId="1033FD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3F4FCB91" w14:textId="77777777" w:rsidTr="006726BD">
        <w:tc>
          <w:tcPr>
            <w:tcW w:w="2537" w:type="dxa"/>
            <w:shd w:val="clear" w:color="auto" w:fill="auto"/>
          </w:tcPr>
          <w:p w14:paraId="4CE5D3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ТОФК получателя</w:t>
            </w:r>
          </w:p>
        </w:tc>
        <w:tc>
          <w:tcPr>
            <w:tcW w:w="2705" w:type="dxa"/>
            <w:shd w:val="clear" w:color="auto" w:fill="auto"/>
          </w:tcPr>
          <w:p w14:paraId="27F91C5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Recip_</w:t>
            </w:r>
            <w:r w:rsidRPr="00761C9E">
              <w:rPr>
                <w:color w:val="000000"/>
                <w:szCs w:val="22"/>
              </w:rPr>
              <w:t>TOFKCode</w:t>
            </w:r>
          </w:p>
        </w:tc>
        <w:tc>
          <w:tcPr>
            <w:tcW w:w="1078" w:type="dxa"/>
            <w:shd w:val="clear" w:color="auto" w:fill="auto"/>
          </w:tcPr>
          <w:p w14:paraId="1AC0A9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C322A19" w14:textId="05F9178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5B85E23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3A4334D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кода ТОФК получателя.</w:t>
            </w:r>
          </w:p>
        </w:tc>
      </w:tr>
      <w:tr w:rsidR="005C41BA" w:rsidRPr="00761C9E" w14:paraId="7FECD33A" w14:textId="77777777" w:rsidTr="006726BD">
        <w:tc>
          <w:tcPr>
            <w:tcW w:w="2537" w:type="dxa"/>
            <w:shd w:val="clear" w:color="auto" w:fill="auto"/>
          </w:tcPr>
          <w:p w14:paraId="734145E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РВП</w:t>
            </w:r>
          </w:p>
        </w:tc>
        <w:tc>
          <w:tcPr>
            <w:tcW w:w="2705" w:type="dxa"/>
            <w:shd w:val="clear" w:color="auto" w:fill="auto"/>
          </w:tcPr>
          <w:p w14:paraId="2A22982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NumRIntPay</w:t>
            </w:r>
          </w:p>
        </w:tc>
        <w:tc>
          <w:tcPr>
            <w:tcW w:w="1078" w:type="dxa"/>
            <w:shd w:val="clear" w:color="auto" w:fill="auto"/>
          </w:tcPr>
          <w:p w14:paraId="0C344B6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D3DF846" w14:textId="02A16DAC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(1-9)</w:t>
            </w:r>
          </w:p>
        </w:tc>
        <w:tc>
          <w:tcPr>
            <w:tcW w:w="1835" w:type="dxa"/>
            <w:shd w:val="clear" w:color="auto" w:fill="auto"/>
          </w:tcPr>
          <w:p w14:paraId="5D6A7C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92FA5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3E2D40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номера РВП, в который включено распоряжение.</w:t>
            </w:r>
          </w:p>
        </w:tc>
      </w:tr>
      <w:tr w:rsidR="005C41BA" w:rsidRPr="00761C9E" w14:paraId="115F109E" w14:textId="77777777" w:rsidTr="006726BD">
        <w:tc>
          <w:tcPr>
            <w:tcW w:w="2537" w:type="dxa"/>
            <w:shd w:val="clear" w:color="auto" w:fill="auto"/>
          </w:tcPr>
          <w:p w14:paraId="3B704B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РВП</w:t>
            </w:r>
          </w:p>
        </w:tc>
        <w:tc>
          <w:tcPr>
            <w:tcW w:w="2705" w:type="dxa"/>
            <w:shd w:val="clear" w:color="auto" w:fill="auto"/>
          </w:tcPr>
          <w:p w14:paraId="5E031DA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DateRIntPay</w:t>
            </w:r>
          </w:p>
        </w:tc>
        <w:tc>
          <w:tcPr>
            <w:tcW w:w="1078" w:type="dxa"/>
            <w:shd w:val="clear" w:color="auto" w:fill="auto"/>
          </w:tcPr>
          <w:p w14:paraId="389670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E6F8B9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184A77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E473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633EED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даты РВП, в который включено распоряжение.</w:t>
            </w:r>
          </w:p>
        </w:tc>
      </w:tr>
      <w:tr w:rsidR="005C41BA" w:rsidRPr="00761C9E" w14:paraId="47861310" w14:textId="77777777" w:rsidTr="006726BD">
        <w:tc>
          <w:tcPr>
            <w:tcW w:w="2537" w:type="dxa"/>
            <w:shd w:val="clear" w:color="auto" w:fill="auto"/>
          </w:tcPr>
          <w:p w14:paraId="070D34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Сумма РВП</w:t>
            </w:r>
          </w:p>
        </w:tc>
        <w:tc>
          <w:tcPr>
            <w:tcW w:w="2705" w:type="dxa"/>
            <w:shd w:val="clear" w:color="auto" w:fill="auto"/>
          </w:tcPr>
          <w:p w14:paraId="20AB6C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SumRIntPay</w:t>
            </w:r>
          </w:p>
        </w:tc>
        <w:tc>
          <w:tcPr>
            <w:tcW w:w="1078" w:type="dxa"/>
            <w:shd w:val="clear" w:color="auto" w:fill="auto"/>
          </w:tcPr>
          <w:p w14:paraId="6B6C65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38722A51" w14:textId="59BEA85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0ECE3D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918E87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B9B7FE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итоговой суммы всех документов.</w:t>
            </w:r>
          </w:p>
        </w:tc>
      </w:tr>
      <w:tr w:rsidR="005C41BA" w:rsidRPr="00761C9E" w14:paraId="03643135" w14:textId="77777777" w:rsidTr="006726BD">
        <w:tc>
          <w:tcPr>
            <w:tcW w:w="14560" w:type="dxa"/>
            <w:gridSpan w:val="6"/>
            <w:shd w:val="clear" w:color="auto" w:fill="auto"/>
          </w:tcPr>
          <w:p w14:paraId="7D9620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Информация по бизнес-сценарию</w:t>
            </w:r>
          </w:p>
        </w:tc>
      </w:tr>
      <w:tr w:rsidR="005C41BA" w:rsidRPr="00761C9E" w14:paraId="0DF52149" w14:textId="77777777" w:rsidTr="006726BD">
        <w:tc>
          <w:tcPr>
            <w:tcW w:w="2537" w:type="dxa"/>
            <w:shd w:val="clear" w:color="auto" w:fill="auto"/>
          </w:tcPr>
          <w:p w14:paraId="35C072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«Бюджетные кредиты»</w:t>
            </w:r>
          </w:p>
        </w:tc>
        <w:tc>
          <w:tcPr>
            <w:tcW w:w="2705" w:type="dxa"/>
            <w:shd w:val="clear" w:color="auto" w:fill="auto"/>
          </w:tcPr>
          <w:p w14:paraId="32EEE39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</w:rPr>
              <w:t>AddInfo_BudgCreditSign</w:t>
            </w:r>
          </w:p>
        </w:tc>
        <w:tc>
          <w:tcPr>
            <w:tcW w:w="1078" w:type="dxa"/>
            <w:shd w:val="clear" w:color="auto" w:fill="auto"/>
          </w:tcPr>
          <w:p w14:paraId="119D36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74D0DE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421A20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F56AA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AD314B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«Бюджетные кредиты».</w:t>
            </w:r>
          </w:p>
          <w:p w14:paraId="4ECF9E3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«1» в случае платежа по бюджетным кредитам. </w:t>
            </w:r>
          </w:p>
        </w:tc>
      </w:tr>
      <w:tr w:rsidR="005C41BA" w:rsidRPr="00761C9E" w14:paraId="057589CB" w14:textId="77777777" w:rsidTr="006726BD">
        <w:tc>
          <w:tcPr>
            <w:tcW w:w="14560" w:type="dxa"/>
            <w:gridSpan w:val="6"/>
            <w:shd w:val="clear" w:color="auto" w:fill="auto"/>
          </w:tcPr>
          <w:p w14:paraId="100AB2A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Системная информация</w:t>
            </w:r>
          </w:p>
        </w:tc>
      </w:tr>
      <w:tr w:rsidR="005C41BA" w:rsidRPr="00761C9E" w14:paraId="1F17E374" w14:textId="77777777" w:rsidTr="006726BD">
        <w:tc>
          <w:tcPr>
            <w:tcW w:w="2537" w:type="dxa"/>
            <w:shd w:val="clear" w:color="auto" w:fill="auto"/>
          </w:tcPr>
          <w:p w14:paraId="0933D64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eastAsia="ko-KR"/>
              </w:rPr>
            </w:pPr>
            <w:r w:rsidRPr="00761C9E">
              <w:rPr>
                <w:szCs w:val="22"/>
              </w:rPr>
              <w:t>Номер бюджетного обязательства</w:t>
            </w:r>
          </w:p>
        </w:tc>
        <w:tc>
          <w:tcPr>
            <w:tcW w:w="2705" w:type="dxa"/>
            <w:shd w:val="clear" w:color="auto" w:fill="auto"/>
          </w:tcPr>
          <w:p w14:paraId="24B0886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StmInfrmtn_NmbBO</w:t>
            </w:r>
          </w:p>
        </w:tc>
        <w:tc>
          <w:tcPr>
            <w:tcW w:w="1078" w:type="dxa"/>
            <w:shd w:val="clear" w:color="auto" w:fill="auto"/>
          </w:tcPr>
          <w:p w14:paraId="236EE2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005F2FF" w14:textId="7C720FF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(16) или Т (19)</w:t>
            </w:r>
          </w:p>
        </w:tc>
        <w:tc>
          <w:tcPr>
            <w:tcW w:w="1835" w:type="dxa"/>
            <w:shd w:val="clear" w:color="auto" w:fill="auto"/>
          </w:tcPr>
          <w:p w14:paraId="2F48159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717D3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BDEE4F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учетный номер бюджетного обязательства. </w:t>
            </w:r>
          </w:p>
          <w:p w14:paraId="410243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0EDBBE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БО, принятых на учет после 01.01.2016, размерность поля устанавливается как «=19».</w:t>
            </w:r>
          </w:p>
        </w:tc>
      </w:tr>
      <w:tr w:rsidR="005C41BA" w:rsidRPr="00761C9E" w14:paraId="49BAE6FE" w14:textId="77777777" w:rsidTr="006726BD">
        <w:tc>
          <w:tcPr>
            <w:tcW w:w="2537" w:type="dxa"/>
            <w:shd w:val="clear" w:color="auto" w:fill="auto"/>
          </w:tcPr>
          <w:p w14:paraId="727D98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по Сводному реестру получателя</w:t>
            </w:r>
          </w:p>
        </w:tc>
        <w:tc>
          <w:tcPr>
            <w:tcW w:w="2705" w:type="dxa"/>
            <w:shd w:val="clear" w:color="auto" w:fill="auto"/>
          </w:tcPr>
          <w:p w14:paraId="5762A5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Cd</w:t>
            </w:r>
          </w:p>
        </w:tc>
        <w:tc>
          <w:tcPr>
            <w:tcW w:w="1078" w:type="dxa"/>
            <w:shd w:val="clear" w:color="auto" w:fill="auto"/>
          </w:tcPr>
          <w:p w14:paraId="7E7CDAF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6E8FC04" w14:textId="2600816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(8)</w:t>
            </w:r>
          </w:p>
        </w:tc>
        <w:tc>
          <w:tcPr>
            <w:tcW w:w="1835" w:type="dxa"/>
            <w:shd w:val="clear" w:color="auto" w:fill="auto"/>
          </w:tcPr>
          <w:p w14:paraId="0318E7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D7A5AC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9F9A8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Код по Сводному реестру получателя. </w:t>
            </w:r>
          </w:p>
        </w:tc>
      </w:tr>
      <w:tr w:rsidR="005C41BA" w:rsidRPr="00761C9E" w14:paraId="3723CDDF" w14:textId="77777777" w:rsidTr="006726BD">
        <w:tc>
          <w:tcPr>
            <w:tcW w:w="2537" w:type="dxa"/>
            <w:shd w:val="clear" w:color="auto" w:fill="auto"/>
          </w:tcPr>
          <w:p w14:paraId="223C87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ОКС укрупненный</w:t>
            </w:r>
          </w:p>
        </w:tc>
        <w:tc>
          <w:tcPr>
            <w:tcW w:w="2705" w:type="dxa"/>
            <w:shd w:val="clear" w:color="auto" w:fill="auto"/>
          </w:tcPr>
          <w:p w14:paraId="072BC77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COMMONOKS_SND</w:t>
            </w:r>
          </w:p>
        </w:tc>
        <w:tc>
          <w:tcPr>
            <w:tcW w:w="1078" w:type="dxa"/>
            <w:shd w:val="clear" w:color="auto" w:fill="auto"/>
          </w:tcPr>
          <w:p w14:paraId="358EE40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5CE1624" w14:textId="1D2F4D5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(14)</w:t>
            </w:r>
          </w:p>
        </w:tc>
        <w:tc>
          <w:tcPr>
            <w:tcW w:w="1835" w:type="dxa"/>
            <w:shd w:val="clear" w:color="auto" w:fill="auto"/>
          </w:tcPr>
          <w:p w14:paraId="0E342E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2F28D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E2AB30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код объекта капитального строительства/код объекта капитальных вложений федерального уровня. </w:t>
            </w:r>
          </w:p>
        </w:tc>
      </w:tr>
      <w:tr w:rsidR="005C41BA" w:rsidRPr="00761C9E" w14:paraId="0FE0A6FF" w14:textId="77777777" w:rsidTr="006726BD">
        <w:tc>
          <w:tcPr>
            <w:tcW w:w="2537" w:type="dxa"/>
            <w:shd w:val="clear" w:color="auto" w:fill="auto"/>
          </w:tcPr>
          <w:p w14:paraId="739DAD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eastAsia="ko-KR"/>
              </w:rPr>
            </w:pPr>
            <w:r w:rsidRPr="00761C9E">
              <w:rPr>
                <w:szCs w:val="22"/>
              </w:rPr>
              <w:t>Реквизиты для отражения на ЛС плательщика, получателя</w:t>
            </w:r>
          </w:p>
        </w:tc>
        <w:tc>
          <w:tcPr>
            <w:tcW w:w="2705" w:type="dxa"/>
            <w:shd w:val="clear" w:color="auto" w:fill="auto"/>
          </w:tcPr>
          <w:p w14:paraId="0322018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FAHTeh</w:t>
            </w:r>
          </w:p>
        </w:tc>
        <w:tc>
          <w:tcPr>
            <w:tcW w:w="1078" w:type="dxa"/>
            <w:shd w:val="clear" w:color="auto" w:fill="auto"/>
          </w:tcPr>
          <w:p w14:paraId="4AA20A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457735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tFAHTeh</w:t>
            </w:r>
          </w:p>
        </w:tc>
        <w:tc>
          <w:tcPr>
            <w:tcW w:w="1835" w:type="dxa"/>
            <w:shd w:val="clear" w:color="auto" w:fill="auto"/>
          </w:tcPr>
          <w:p w14:paraId="094B11B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FF35A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5D60DE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Блок не заполняется в случае проведения платежа внутри КС для кодов вида казначейского счета 32Х2 (средства, поступающие во временное распоряжение).</w:t>
            </w:r>
          </w:p>
        </w:tc>
      </w:tr>
      <w:tr w:rsidR="005C41BA" w:rsidRPr="00761C9E" w14:paraId="313F9B8F" w14:textId="77777777" w:rsidTr="006726BD">
        <w:tc>
          <w:tcPr>
            <w:tcW w:w="2537" w:type="dxa"/>
            <w:shd w:val="clear" w:color="auto" w:fill="auto"/>
          </w:tcPr>
          <w:p w14:paraId="387348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Порядковый номер поступления</w:t>
            </w:r>
          </w:p>
        </w:tc>
        <w:tc>
          <w:tcPr>
            <w:tcW w:w="2705" w:type="dxa"/>
            <w:shd w:val="clear" w:color="auto" w:fill="auto"/>
          </w:tcPr>
          <w:p w14:paraId="39A0C6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StmInfrmtn_ReceiptNumber</w:t>
            </w:r>
          </w:p>
        </w:tc>
        <w:tc>
          <w:tcPr>
            <w:tcW w:w="1078" w:type="dxa"/>
            <w:shd w:val="clear" w:color="auto" w:fill="auto"/>
          </w:tcPr>
          <w:p w14:paraId="67F21F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EA9B75B" w14:textId="3AB7EF82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(6)</w:t>
            </w:r>
          </w:p>
        </w:tc>
        <w:tc>
          <w:tcPr>
            <w:tcW w:w="1835" w:type="dxa"/>
            <w:shd w:val="clear" w:color="auto" w:fill="auto"/>
          </w:tcPr>
          <w:p w14:paraId="5FEBFAF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07DEE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7FFF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порядковый номер поступления. </w:t>
            </w:r>
          </w:p>
        </w:tc>
      </w:tr>
      <w:tr w:rsidR="005C41BA" w:rsidRPr="00761C9E" w14:paraId="7690E733" w14:textId="77777777" w:rsidTr="006726BD">
        <w:tc>
          <w:tcPr>
            <w:tcW w:w="2537" w:type="dxa"/>
            <w:shd w:val="clear" w:color="auto" w:fill="auto"/>
          </w:tcPr>
          <w:p w14:paraId="703F79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перечисления остатков при передаче показателей лс</w:t>
            </w:r>
          </w:p>
        </w:tc>
        <w:tc>
          <w:tcPr>
            <w:tcW w:w="2705" w:type="dxa"/>
            <w:shd w:val="clear" w:color="auto" w:fill="auto"/>
          </w:tcPr>
          <w:p w14:paraId="4E21C7C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StmInfrmtn_FromActSign</w:t>
            </w:r>
          </w:p>
        </w:tc>
        <w:tc>
          <w:tcPr>
            <w:tcW w:w="1078" w:type="dxa"/>
            <w:shd w:val="clear" w:color="auto" w:fill="auto"/>
          </w:tcPr>
          <w:p w14:paraId="00F8EE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8E1ED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3E6CBAC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C451E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2B220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признак перечисления остатков при передаче показателей лицевого счета или реорганизации участников бюджетного процесса. </w:t>
            </w:r>
          </w:p>
        </w:tc>
      </w:tr>
      <w:tr w:rsidR="005C41BA" w:rsidRPr="00761C9E" w14:paraId="7437D641" w14:textId="77777777" w:rsidTr="006726BD">
        <w:tc>
          <w:tcPr>
            <w:tcW w:w="2537" w:type="dxa"/>
            <w:shd w:val="clear" w:color="auto" w:fill="auto"/>
          </w:tcPr>
          <w:p w14:paraId="3002980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КС правопреемника</w:t>
            </w:r>
          </w:p>
        </w:tc>
        <w:tc>
          <w:tcPr>
            <w:tcW w:w="2705" w:type="dxa"/>
            <w:shd w:val="clear" w:color="auto" w:fill="auto"/>
          </w:tcPr>
          <w:p w14:paraId="6E8FDC6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StmInfrmtn_KSsuccessor</w:t>
            </w:r>
          </w:p>
        </w:tc>
        <w:tc>
          <w:tcPr>
            <w:tcW w:w="1078" w:type="dxa"/>
            <w:shd w:val="clear" w:color="auto" w:fill="auto"/>
          </w:tcPr>
          <w:p w14:paraId="20071F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C48BCB1" w14:textId="3D6C185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1D7BA57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H</w:t>
            </w:r>
          </w:p>
        </w:tc>
        <w:tc>
          <w:tcPr>
            <w:tcW w:w="4500" w:type="dxa"/>
            <w:shd w:val="clear" w:color="auto" w:fill="auto"/>
          </w:tcPr>
          <w:p w14:paraId="2B87DE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66678E0" w14:textId="736A212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казначейский счет правоприемника.</w:t>
            </w:r>
          </w:p>
        </w:tc>
      </w:tr>
      <w:tr w:rsidR="005C41BA" w:rsidRPr="00761C9E" w14:paraId="742F7FCE" w14:textId="77777777" w:rsidTr="006726BD">
        <w:tc>
          <w:tcPr>
            <w:tcW w:w="14560" w:type="dxa"/>
            <w:gridSpan w:val="6"/>
            <w:shd w:val="clear" w:color="auto" w:fill="auto"/>
          </w:tcPr>
          <w:p w14:paraId="1D2374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Данные по мигрированному Распоряжению</w:t>
            </w:r>
          </w:p>
        </w:tc>
      </w:tr>
      <w:tr w:rsidR="005C41BA" w:rsidRPr="00761C9E" w14:paraId="32DC81C4" w14:textId="77777777" w:rsidTr="006726BD">
        <w:tc>
          <w:tcPr>
            <w:tcW w:w="2537" w:type="dxa"/>
            <w:shd w:val="clear" w:color="auto" w:fill="auto"/>
          </w:tcPr>
          <w:p w14:paraId="5D4709C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Лицевой счет</w:t>
            </w:r>
            <w:r w:rsidRPr="00761C9E" w:rsidDel="008F7918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АСФК</w:t>
            </w:r>
          </w:p>
        </w:tc>
        <w:tc>
          <w:tcPr>
            <w:tcW w:w="2705" w:type="dxa"/>
            <w:shd w:val="clear" w:color="auto" w:fill="auto"/>
          </w:tcPr>
          <w:p w14:paraId="094E1E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StmInfrmtn_AccountNumberASFK</w:t>
            </w:r>
          </w:p>
        </w:tc>
        <w:tc>
          <w:tcPr>
            <w:tcW w:w="1078" w:type="dxa"/>
            <w:shd w:val="clear" w:color="auto" w:fill="auto"/>
          </w:tcPr>
          <w:p w14:paraId="14E6E33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8A72E75" w14:textId="76EE410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40AE46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8CACA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6C230F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05 лицевой счет, на котором отражено поступление в ППО АСФК.</w:t>
            </w:r>
          </w:p>
        </w:tc>
      </w:tr>
      <w:tr w:rsidR="005C41BA" w:rsidRPr="00761C9E" w14:paraId="35FB6728" w14:textId="77777777" w:rsidTr="006726BD">
        <w:tc>
          <w:tcPr>
            <w:tcW w:w="2537" w:type="dxa"/>
            <w:shd w:val="clear" w:color="auto" w:fill="auto"/>
          </w:tcPr>
          <w:p w14:paraId="506B0B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Тип поступления в АСФК</w:t>
            </w:r>
          </w:p>
        </w:tc>
        <w:tc>
          <w:tcPr>
            <w:tcW w:w="2705" w:type="dxa"/>
            <w:shd w:val="clear" w:color="auto" w:fill="auto"/>
          </w:tcPr>
          <w:p w14:paraId="35A427E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StmInfrmtn_TypeAdmissionASFK</w:t>
            </w:r>
          </w:p>
        </w:tc>
        <w:tc>
          <w:tcPr>
            <w:tcW w:w="1078" w:type="dxa"/>
            <w:shd w:val="clear" w:color="auto" w:fill="auto"/>
          </w:tcPr>
          <w:p w14:paraId="759BA7E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F861539" w14:textId="2D40B22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(3)</w:t>
            </w:r>
          </w:p>
        </w:tc>
        <w:tc>
          <w:tcPr>
            <w:tcW w:w="1835" w:type="dxa"/>
            <w:shd w:val="clear" w:color="auto" w:fill="auto"/>
          </w:tcPr>
          <w:p w14:paraId="05E91B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AD977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3C3934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тип поступления в ППО АСФК.</w:t>
            </w:r>
          </w:p>
          <w:p w14:paraId="60F6DD3E" w14:textId="77777777" w:rsidR="005C41BA" w:rsidRPr="00761C9E" w:rsidRDefault="005C41BA" w:rsidP="00445EA4">
            <w:pPr>
              <w:pStyle w:val="ASFKTableListMark"/>
              <w:tabs>
                <w:tab w:val="clear" w:pos="340"/>
              </w:tabs>
              <w:suppressAutoHyphens/>
              <w:ind w:left="0" w:firstLine="0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 xml:space="preserve"> Возможные значения:</w:t>
            </w:r>
          </w:p>
          <w:p w14:paraId="79927F6B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«КЛЖ» – Поступление средств во временное распоряжение;</w:t>
            </w:r>
          </w:p>
          <w:p w14:paraId="042F1B4B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«НКБ» – Невыясненное поступление;</w:t>
            </w:r>
          </w:p>
          <w:p w14:paraId="1E36C39F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«ВКР» – Возврат ранее направленного Распоряжения.</w:t>
            </w:r>
          </w:p>
        </w:tc>
      </w:tr>
      <w:tr w:rsidR="005C41BA" w:rsidRPr="00761C9E" w14:paraId="720852CD" w14:textId="77777777" w:rsidTr="006726BD">
        <w:tc>
          <w:tcPr>
            <w:tcW w:w="2537" w:type="dxa"/>
            <w:shd w:val="clear" w:color="auto" w:fill="auto"/>
          </w:tcPr>
          <w:p w14:paraId="08B12C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выгрузки из АСФК</w:t>
            </w:r>
          </w:p>
        </w:tc>
        <w:tc>
          <w:tcPr>
            <w:tcW w:w="2705" w:type="dxa"/>
            <w:shd w:val="clear" w:color="auto" w:fill="auto"/>
          </w:tcPr>
          <w:p w14:paraId="1002CC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StmInfrmtn_DateASFK</w:t>
            </w:r>
          </w:p>
        </w:tc>
        <w:tc>
          <w:tcPr>
            <w:tcW w:w="1078" w:type="dxa"/>
            <w:shd w:val="clear" w:color="auto" w:fill="auto"/>
          </w:tcPr>
          <w:p w14:paraId="567602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85AE6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2246195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471E9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16D1D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дата выгрузки из ППО АСФК.</w:t>
            </w:r>
          </w:p>
        </w:tc>
      </w:tr>
      <w:tr w:rsidR="005C41BA" w:rsidRPr="00761C9E" w14:paraId="3EE4A5B3" w14:textId="77777777" w:rsidTr="006726BD">
        <w:tc>
          <w:tcPr>
            <w:tcW w:w="2537" w:type="dxa"/>
            <w:shd w:val="clear" w:color="auto" w:fill="auto"/>
          </w:tcPr>
          <w:p w14:paraId="445D7C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направления Запроса в АСФК</w:t>
            </w:r>
          </w:p>
        </w:tc>
        <w:tc>
          <w:tcPr>
            <w:tcW w:w="2705" w:type="dxa"/>
            <w:shd w:val="clear" w:color="auto" w:fill="auto"/>
          </w:tcPr>
          <w:p w14:paraId="518DA2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StmInfrmtn_DateRequestASFK</w:t>
            </w:r>
          </w:p>
        </w:tc>
        <w:tc>
          <w:tcPr>
            <w:tcW w:w="1078" w:type="dxa"/>
            <w:shd w:val="clear" w:color="auto" w:fill="auto"/>
          </w:tcPr>
          <w:p w14:paraId="41A4C5D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947A5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7C9771E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8FA8A1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E9115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дата направления Запроса в ППО АСФК.</w:t>
            </w:r>
          </w:p>
        </w:tc>
      </w:tr>
      <w:tr w:rsidR="005C41BA" w:rsidRPr="00761C9E" w14:paraId="69867099" w14:textId="77777777" w:rsidTr="006726BD">
        <w:tc>
          <w:tcPr>
            <w:tcW w:w="2537" w:type="dxa"/>
            <w:shd w:val="clear" w:color="auto" w:fill="auto"/>
          </w:tcPr>
          <w:p w14:paraId="64B5908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ошибочного поступления</w:t>
            </w:r>
          </w:p>
        </w:tc>
        <w:tc>
          <w:tcPr>
            <w:tcW w:w="2705" w:type="dxa"/>
            <w:shd w:val="clear" w:color="auto" w:fill="auto"/>
          </w:tcPr>
          <w:p w14:paraId="247676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StmInfrmtn_ErrIncoming</w:t>
            </w:r>
          </w:p>
        </w:tc>
        <w:tc>
          <w:tcPr>
            <w:tcW w:w="1078" w:type="dxa"/>
            <w:shd w:val="clear" w:color="auto" w:fill="auto"/>
          </w:tcPr>
          <w:p w14:paraId="6FA6C5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F8FCD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4A08C36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D3D5D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64BEB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признак ошибочного поступления. </w:t>
            </w:r>
          </w:p>
        </w:tc>
      </w:tr>
      <w:tr w:rsidR="005C41BA" w:rsidRPr="00761C9E" w14:paraId="762B6AA1" w14:textId="77777777" w:rsidTr="006726BD">
        <w:tc>
          <w:tcPr>
            <w:tcW w:w="14560" w:type="dxa"/>
            <w:gridSpan w:val="6"/>
            <w:shd w:val="clear" w:color="auto" w:fill="auto"/>
          </w:tcPr>
          <w:p w14:paraId="659A93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ЭП</w:t>
            </w:r>
          </w:p>
        </w:tc>
      </w:tr>
      <w:tr w:rsidR="005C41BA" w:rsidRPr="00761C9E" w14:paraId="5CC5D8C1" w14:textId="77777777" w:rsidTr="006726BD">
        <w:tc>
          <w:tcPr>
            <w:tcW w:w="2537" w:type="dxa"/>
            <w:shd w:val="clear" w:color="auto" w:fill="auto"/>
          </w:tcPr>
          <w:p w14:paraId="7AA6A50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Электронная подпись</w:t>
            </w:r>
          </w:p>
        </w:tc>
        <w:tc>
          <w:tcPr>
            <w:tcW w:w="2705" w:type="dxa"/>
            <w:shd w:val="clear" w:color="auto" w:fill="auto"/>
          </w:tcPr>
          <w:p w14:paraId="66154E1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ds</w:t>
            </w:r>
            <w:r w:rsidRPr="00761C9E">
              <w:rPr>
                <w:szCs w:val="22"/>
              </w:rPr>
              <w:t>:Signature</w:t>
            </w:r>
          </w:p>
        </w:tc>
        <w:tc>
          <w:tcPr>
            <w:tcW w:w="1078" w:type="dxa"/>
            <w:shd w:val="clear" w:color="auto" w:fill="auto"/>
          </w:tcPr>
          <w:p w14:paraId="5A6289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11391B0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rFonts w:eastAsia="Calibri"/>
                <w:szCs w:val="22"/>
              </w:rPr>
              <w:t>SignatureType</w:t>
            </w:r>
          </w:p>
        </w:tc>
        <w:tc>
          <w:tcPr>
            <w:tcW w:w="1835" w:type="dxa"/>
            <w:shd w:val="clear" w:color="auto" w:fill="auto"/>
          </w:tcPr>
          <w:p w14:paraId="56CD76F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58A7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ЭП ОВ ТОФК.</w:t>
            </w:r>
          </w:p>
          <w:p w14:paraId="1B2E5D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</w:tc>
      </w:tr>
      <w:tr w:rsidR="005C41BA" w:rsidRPr="00761C9E" w14:paraId="51B7B1B6" w14:textId="77777777" w:rsidTr="006726BD">
        <w:tc>
          <w:tcPr>
            <w:tcW w:w="2537" w:type="dxa"/>
            <w:shd w:val="clear" w:color="auto" w:fill="auto"/>
          </w:tcPr>
          <w:p w14:paraId="2D195B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Электронная подпись</w:t>
            </w:r>
          </w:p>
        </w:tc>
        <w:tc>
          <w:tcPr>
            <w:tcW w:w="2705" w:type="dxa"/>
            <w:shd w:val="clear" w:color="auto" w:fill="auto"/>
          </w:tcPr>
          <w:p w14:paraId="40D718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Signature</w:t>
            </w:r>
          </w:p>
        </w:tc>
        <w:tc>
          <w:tcPr>
            <w:tcW w:w="1078" w:type="dxa"/>
            <w:shd w:val="clear" w:color="auto" w:fill="auto"/>
          </w:tcPr>
          <w:p w14:paraId="16CE4E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3A1814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rFonts w:eastAsia="Calibri"/>
                <w:szCs w:val="22"/>
                <w:lang w:val="en-US"/>
              </w:rPr>
            </w:pPr>
            <w:r w:rsidRPr="00761C9E">
              <w:rPr>
                <w:rFonts w:eastAsia="Calibri"/>
                <w:szCs w:val="22"/>
                <w:lang w:val="en-US"/>
              </w:rPr>
              <w:t>string</w:t>
            </w:r>
          </w:p>
        </w:tc>
        <w:tc>
          <w:tcPr>
            <w:tcW w:w="1835" w:type="dxa"/>
            <w:shd w:val="clear" w:color="auto" w:fill="auto"/>
          </w:tcPr>
          <w:p w14:paraId="65E8864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474790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ЭП ОВ ТОФК.</w:t>
            </w:r>
          </w:p>
          <w:p w14:paraId="235411E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  <w:p w14:paraId="6B40B21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Блок обязателен к заполнению для защиты следующих полей:</w:t>
            </w:r>
          </w:p>
          <w:p w14:paraId="2BFE4739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Номер счета плательщика (Payer_CheckAcc);</w:t>
            </w:r>
          </w:p>
          <w:p w14:paraId="54FF2834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 плательщика (Payer_BIK);</w:t>
            </w:r>
          </w:p>
          <w:p w14:paraId="5BB62C34" w14:textId="77777777" w:rsidR="005C41BA" w:rsidRPr="00761C9E" w:rsidRDefault="005C41BA" w:rsidP="00445EA4">
            <w:pPr>
              <w:pStyle w:val="GOSTTableListMark1"/>
              <w:tabs>
                <w:tab w:val="num" w:pos="340"/>
              </w:tabs>
              <w:suppressAutoHyphens/>
              <w:ind w:left="340" w:hanging="227"/>
              <w:rPr>
                <w:szCs w:val="22"/>
              </w:rPr>
            </w:pPr>
            <w:r w:rsidRPr="00761C9E">
              <w:rPr>
                <w:szCs w:val="22"/>
              </w:rPr>
              <w:t>Корреспондентский счет обслуживающей организации плательщика (Payer_CorrAcc);</w:t>
            </w:r>
          </w:p>
          <w:p w14:paraId="76CAB482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Номер счета получателя средств (Recip_CheckAcc);</w:t>
            </w:r>
          </w:p>
          <w:p w14:paraId="597BD576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 получателя (Recip_BIK);</w:t>
            </w:r>
          </w:p>
          <w:p w14:paraId="7EB901FB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Корреспондентский счет обслуживающей организации получателя (Recip_CorrAcc);</w:t>
            </w:r>
          </w:p>
          <w:p w14:paraId="1A8DEC87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Общая сумма Распоряжения платежа в валюте (BasicRequisites_PaySum)</w:t>
            </w:r>
          </w:p>
        </w:tc>
      </w:tr>
    </w:tbl>
    <w:p w14:paraId="0F297594" w14:textId="77777777" w:rsidR="005C41BA" w:rsidRPr="00761C9E" w:rsidRDefault="005C41BA" w:rsidP="005C41BA">
      <w:pPr>
        <w:rPr>
          <w:sz w:val="22"/>
          <w:szCs w:val="22"/>
        </w:rPr>
      </w:pPr>
    </w:p>
    <w:p w14:paraId="449055CE" w14:textId="77777777" w:rsidR="005C41BA" w:rsidRPr="00761C9E" w:rsidRDefault="005C41BA" w:rsidP="005C41BA">
      <w:pPr>
        <w:rPr>
          <w:sz w:val="22"/>
          <w:szCs w:val="22"/>
        </w:rPr>
      </w:pPr>
      <w:r w:rsidRPr="00761C9E">
        <w:rPr>
          <w:sz w:val="22"/>
          <w:szCs w:val="22"/>
        </w:rPr>
        <w:t>* - поле платежного документа, установленное Положением ЦБ РФ № 383-п от 19.06.1012 «О правилах осуществления перевода денежных средств»</w:t>
      </w:r>
    </w:p>
    <w:p w14:paraId="70388BA9" w14:textId="77777777" w:rsidR="005C41BA" w:rsidRPr="00761C9E" w:rsidRDefault="005C41BA" w:rsidP="005C41BA">
      <w:pPr>
        <w:rPr>
          <w:sz w:val="22"/>
          <w:szCs w:val="22"/>
        </w:rPr>
      </w:pPr>
      <w:r w:rsidRPr="00761C9E">
        <w:rPr>
          <w:sz w:val="22"/>
          <w:szCs w:val="22"/>
        </w:rPr>
        <w:t>** Поле распоряжения о совершении казначейского платежа, установленное Приложение № 2 к Приказу Федерального казначейства от 13.05.2020 № 20н «Об утверждении Правил организации и функционирования системы казначейских платежей»</w:t>
      </w:r>
    </w:p>
    <w:p w14:paraId="37A68D24" w14:textId="7E0D9F43" w:rsidR="005C41BA" w:rsidRPr="00761C9E" w:rsidRDefault="005C41BA" w:rsidP="005C41BA">
      <w:pPr>
        <w:pStyle w:val="41"/>
        <w:rPr>
          <w:rFonts w:cs="Times New Roman"/>
        </w:rPr>
      </w:pPr>
      <w:bookmarkStart w:id="197" w:name="_Toc125045364"/>
      <w:bookmarkStart w:id="198" w:name="_Toc125445827"/>
      <w:bookmarkStart w:id="199" w:name="_Toc128751292"/>
      <w:bookmarkStart w:id="200" w:name="_Toc49864710"/>
      <w:bookmarkStart w:id="201" w:name="_Toc116664984"/>
      <w:bookmarkEnd w:id="194"/>
      <w:bookmarkEnd w:id="195"/>
      <w:r w:rsidRPr="00761C9E">
        <w:rPr>
          <w:rFonts w:cs="Times New Roman"/>
        </w:rPr>
        <w:t>Описание комплексного типа «</w:t>
      </w:r>
      <w:r w:rsidR="000400B3" w:rsidRPr="00761C9E">
        <w:rPr>
          <w:rFonts w:cs="Times New Roman"/>
          <w:color w:val="000000"/>
          <w:szCs w:val="22"/>
        </w:rPr>
        <w:t>AddInfo_ED_EDNo</w:t>
      </w:r>
      <w:r w:rsidRPr="00761C9E">
        <w:rPr>
          <w:rFonts w:cs="Times New Roman"/>
        </w:rPr>
        <w:t>»</w:t>
      </w:r>
      <w:bookmarkEnd w:id="197"/>
      <w:bookmarkEnd w:id="198"/>
      <w:bookmarkEnd w:id="199"/>
    </w:p>
    <w:p w14:paraId="7CE01235" w14:textId="27F54A3D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202" w:name="_Ref128746569"/>
      <w:bookmarkStart w:id="203" w:name="_Toc128751320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10</w:t>
      </w:r>
      <w:r w:rsidRPr="00761C9E">
        <w:rPr>
          <w:sz w:val="24"/>
          <w:szCs w:val="24"/>
        </w:rPr>
        <w:fldChar w:fldCharType="end"/>
      </w:r>
      <w:bookmarkEnd w:id="202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="000400B3" w:rsidRPr="00761C9E">
        <w:rPr>
          <w:color w:val="000000"/>
          <w:szCs w:val="22"/>
        </w:rPr>
        <w:t>AddInfo_ED_EDNo</w:t>
      </w:r>
      <w:r w:rsidRPr="00761C9E">
        <w:rPr>
          <w:sz w:val="24"/>
          <w:szCs w:val="24"/>
        </w:rPr>
        <w:t>»</w:t>
      </w:r>
      <w:bookmarkEnd w:id="20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3915"/>
        <w:gridCol w:w="617"/>
        <w:gridCol w:w="1777"/>
        <w:gridCol w:w="1819"/>
        <w:gridCol w:w="4168"/>
      </w:tblGrid>
      <w:tr w:rsidR="005C41BA" w:rsidRPr="00761C9E" w14:paraId="1A64A1CD" w14:textId="77777777" w:rsidTr="006726BD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27886B" w14:textId="77777777" w:rsidR="005C41BA" w:rsidRPr="00761C9E" w:rsidRDefault="005C41BA" w:rsidP="005C41BA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A952CD" w14:textId="77777777" w:rsidR="005C41BA" w:rsidRPr="00761C9E" w:rsidRDefault="005C41BA" w:rsidP="005C41BA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8DA6BD2" w14:textId="77777777" w:rsidR="005C41BA" w:rsidRPr="00761C9E" w:rsidRDefault="005C41BA" w:rsidP="005C41BA">
            <w:pPr>
              <w:pStyle w:val="GOSTTableHead"/>
            </w:pPr>
            <w:r w:rsidRPr="00761C9E"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67401D" w14:textId="77777777" w:rsidR="005C41BA" w:rsidRPr="00761C9E" w:rsidRDefault="005C41BA" w:rsidP="005C41BA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1376CB" w14:textId="77777777" w:rsidR="005C41BA" w:rsidRPr="00761C9E" w:rsidRDefault="005C41BA" w:rsidP="005C41BA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C136EC" w14:textId="77777777" w:rsidR="005C41BA" w:rsidRPr="00761C9E" w:rsidRDefault="005C41BA" w:rsidP="005C41BA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5C41BA" w:rsidRPr="00761C9E" w14:paraId="6603D792" w14:textId="77777777" w:rsidTr="00761C9E">
        <w:trPr>
          <w:trHeight w:val="496"/>
        </w:trPr>
        <w:tc>
          <w:tcPr>
            <w:tcW w:w="0" w:type="auto"/>
            <w:shd w:val="clear" w:color="auto" w:fill="auto"/>
          </w:tcPr>
          <w:p w14:paraId="219FF371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вида документа</w:t>
            </w:r>
          </w:p>
        </w:tc>
        <w:tc>
          <w:tcPr>
            <w:tcW w:w="0" w:type="auto"/>
            <w:shd w:val="clear" w:color="auto" w:fill="auto"/>
          </w:tcPr>
          <w:p w14:paraId="104AF1D9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code</w:t>
            </w:r>
          </w:p>
        </w:tc>
        <w:tc>
          <w:tcPr>
            <w:tcW w:w="0" w:type="auto"/>
            <w:shd w:val="clear" w:color="auto" w:fill="auto"/>
          </w:tcPr>
          <w:p w14:paraId="262CC35D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0" w:type="auto"/>
            <w:shd w:val="clear" w:color="auto" w:fill="FFFFFF"/>
          </w:tcPr>
          <w:p w14:paraId="1E4F7CBC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A7109BE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  <w:lang w:eastAsia="en-US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0D8FA8E0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Допустимые значения:</w:t>
            </w:r>
          </w:p>
          <w:p w14:paraId="5B4E4D99" w14:textId="77777777" w:rsidR="005C41BA" w:rsidRPr="00761C9E" w:rsidRDefault="005C41BA" w:rsidP="00445EA4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</w:pPr>
            <w:r w:rsidRPr="00761C9E">
              <w:t>VD101 - Поручение о перечислении на счет;</w:t>
            </w:r>
          </w:p>
        </w:tc>
      </w:tr>
      <w:tr w:rsidR="005C41BA" w:rsidRPr="00761C9E" w14:paraId="29101F3F" w14:textId="77777777" w:rsidTr="00761C9E">
        <w:tc>
          <w:tcPr>
            <w:tcW w:w="0" w:type="auto"/>
            <w:shd w:val="clear" w:color="auto" w:fill="auto"/>
          </w:tcPr>
          <w:p w14:paraId="3C71F8F2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Значение вида документа</w:t>
            </w:r>
          </w:p>
        </w:tc>
        <w:tc>
          <w:tcPr>
            <w:tcW w:w="0" w:type="auto"/>
            <w:shd w:val="clear" w:color="auto" w:fill="auto"/>
          </w:tcPr>
          <w:p w14:paraId="7B682DE2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value</w:t>
            </w:r>
          </w:p>
        </w:tc>
        <w:tc>
          <w:tcPr>
            <w:tcW w:w="0" w:type="auto"/>
            <w:shd w:val="clear" w:color="auto" w:fill="auto"/>
          </w:tcPr>
          <w:p w14:paraId="66B52C5D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0" w:type="auto"/>
            <w:shd w:val="clear" w:color="auto" w:fill="FFFFFF"/>
          </w:tcPr>
          <w:p w14:paraId="4F73CFF7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28FE0AF4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  <w:lang w:eastAsia="en-US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34F6EC69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Соответствующие допустимые значения:</w:t>
            </w:r>
          </w:p>
          <w:p w14:paraId="7FD853B4" w14:textId="77777777" w:rsidR="005C41BA" w:rsidRPr="00761C9E" w:rsidRDefault="005C41BA" w:rsidP="00445EA4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</w:pPr>
            <w:r w:rsidRPr="00761C9E">
              <w:t>Поручение о перечислении на счет;</w:t>
            </w:r>
          </w:p>
        </w:tc>
      </w:tr>
    </w:tbl>
    <w:p w14:paraId="7AEE417E" w14:textId="4B434498" w:rsidR="00E321D2" w:rsidRPr="00761C9E" w:rsidRDefault="00E321D2" w:rsidP="007744C9">
      <w:pPr>
        <w:pStyle w:val="23"/>
        <w:rPr>
          <w:rFonts w:cs="Times New Roman"/>
          <w:lang w:val="en-US"/>
        </w:rPr>
      </w:pPr>
      <w:bookmarkStart w:id="204" w:name="_Toc128751293"/>
      <w:bookmarkEnd w:id="200"/>
      <w:bookmarkEnd w:id="201"/>
      <w:r w:rsidRPr="00761C9E">
        <w:rPr>
          <w:rFonts w:cs="Times New Roman"/>
        </w:rPr>
        <w:t>Описание</w:t>
      </w:r>
      <w:r w:rsidRPr="00761C9E">
        <w:rPr>
          <w:rFonts w:cs="Times New Roman"/>
          <w:lang w:val="en-US"/>
        </w:rPr>
        <w:t xml:space="preserve"> </w:t>
      </w:r>
      <w:r w:rsidRPr="00761C9E">
        <w:rPr>
          <w:rFonts w:cs="Times New Roman"/>
        </w:rPr>
        <w:t>комплексного</w:t>
      </w:r>
      <w:r w:rsidRPr="00761C9E">
        <w:rPr>
          <w:rFonts w:cs="Times New Roman"/>
          <w:lang w:val="en-US"/>
        </w:rPr>
        <w:t xml:space="preserve"> </w:t>
      </w:r>
      <w:r w:rsidR="00D25F5B">
        <w:rPr>
          <w:rFonts w:cs="Times New Roman"/>
        </w:rPr>
        <w:t>поля</w:t>
      </w:r>
      <w:r w:rsidRPr="00761C9E">
        <w:rPr>
          <w:rFonts w:cs="Times New Roman"/>
          <w:lang w:val="en-US"/>
        </w:rPr>
        <w:t xml:space="preserve"> «PudsIsfoServiceResponse»</w:t>
      </w:r>
      <w:bookmarkEnd w:id="204"/>
    </w:p>
    <w:p w14:paraId="5FCC3589" w14:textId="62F904C9" w:rsidR="007744C9" w:rsidRPr="007744C9" w:rsidRDefault="007744C9" w:rsidP="007744C9">
      <w:pPr>
        <w:pStyle w:val="GOSTNormal"/>
        <w:rPr>
          <w:lang w:val="en-US"/>
        </w:rPr>
      </w:pPr>
      <w:r w:rsidRPr="007744C9">
        <w:t>В</w:t>
      </w:r>
      <w:r w:rsidRPr="007744C9">
        <w:rPr>
          <w:lang w:val="en-US"/>
        </w:rPr>
        <w:t xml:space="preserve"> </w:t>
      </w:r>
      <w:r w:rsidRPr="007744C9">
        <w:t>комплексном</w:t>
      </w:r>
      <w:r w:rsidRPr="007744C9">
        <w:rPr>
          <w:lang w:val="en-US"/>
        </w:rPr>
        <w:t xml:space="preserve"> </w:t>
      </w:r>
      <w:r w:rsidRPr="007744C9">
        <w:t>поле</w:t>
      </w:r>
      <w:r w:rsidRPr="007744C9">
        <w:rPr>
          <w:lang w:val="en-US"/>
        </w:rPr>
        <w:t xml:space="preserve"> «PudsIsfoServiceResponse» </w:t>
      </w:r>
      <w:r w:rsidRPr="007744C9">
        <w:t>обязательно</w:t>
      </w:r>
      <w:r w:rsidRPr="007744C9">
        <w:rPr>
          <w:lang w:val="en-US"/>
        </w:rPr>
        <w:t xml:space="preserve"> </w:t>
      </w:r>
      <w:r w:rsidRPr="007744C9">
        <w:t>должен</w:t>
      </w:r>
      <w:r w:rsidRPr="007744C9">
        <w:rPr>
          <w:lang w:val="en-US"/>
        </w:rPr>
        <w:t xml:space="preserve"> </w:t>
      </w:r>
      <w:r w:rsidRPr="007744C9">
        <w:t>быть</w:t>
      </w:r>
      <w:r w:rsidRPr="007744C9">
        <w:rPr>
          <w:lang w:val="en-US"/>
        </w:rPr>
        <w:t xml:space="preserve"> </w:t>
      </w:r>
      <w:r w:rsidRPr="007744C9">
        <w:t>заполнен</w:t>
      </w:r>
      <w:r w:rsidRPr="007744C9">
        <w:rPr>
          <w:lang w:val="en-US"/>
        </w:rPr>
        <w:t xml:space="preserve"> </w:t>
      </w:r>
      <w:r w:rsidRPr="007744C9">
        <w:t>элемент</w:t>
      </w:r>
      <w:r w:rsidRPr="007744C9">
        <w:rPr>
          <w:lang w:val="en-US"/>
        </w:rPr>
        <w:t xml:space="preserve"> «PudsIsfoShadowResponse» </w:t>
      </w:r>
      <w:r w:rsidRPr="007744C9">
        <w:t>или</w:t>
      </w:r>
      <w:r w:rsidRPr="007744C9">
        <w:rPr>
          <w:lang w:val="en-US"/>
        </w:rPr>
        <w:t xml:space="preserve"> «PudsIsfoPaymentResponse», </w:t>
      </w:r>
      <w:r w:rsidRPr="007744C9">
        <w:t>при</w:t>
      </w:r>
      <w:r w:rsidRPr="007744C9">
        <w:rPr>
          <w:lang w:val="en-US"/>
        </w:rPr>
        <w:t xml:space="preserve"> </w:t>
      </w:r>
      <w:r w:rsidRPr="007744C9">
        <w:t>этом</w:t>
      </w:r>
      <w:r w:rsidRPr="007744C9">
        <w:rPr>
          <w:lang w:val="en-US"/>
        </w:rPr>
        <w:t xml:space="preserve"> </w:t>
      </w:r>
      <w:r>
        <w:t>недопустимо</w:t>
      </w:r>
      <w:r w:rsidRPr="007744C9">
        <w:rPr>
          <w:lang w:val="en-US"/>
        </w:rPr>
        <w:t xml:space="preserve"> </w:t>
      </w:r>
      <w:r>
        <w:t>заполнение</w:t>
      </w:r>
      <w:r w:rsidRPr="007744C9">
        <w:rPr>
          <w:lang w:val="en-US"/>
        </w:rPr>
        <w:t xml:space="preserve"> </w:t>
      </w:r>
      <w:r>
        <w:t>обоих</w:t>
      </w:r>
      <w:r w:rsidRPr="007744C9">
        <w:rPr>
          <w:lang w:val="en-US"/>
        </w:rPr>
        <w:t xml:space="preserve"> </w:t>
      </w:r>
      <w:r>
        <w:t>элементов</w:t>
      </w:r>
      <w:r w:rsidRPr="007744C9">
        <w:rPr>
          <w:lang w:val="en-US"/>
        </w:rPr>
        <w:t xml:space="preserve"> </w:t>
      </w:r>
      <w:r>
        <w:t>одновременно</w:t>
      </w:r>
      <w:r w:rsidRPr="007744C9">
        <w:rPr>
          <w:lang w:val="en-US"/>
        </w:rPr>
        <w:t>.</w:t>
      </w:r>
    </w:p>
    <w:p w14:paraId="21537E14" w14:textId="40DF2C08" w:rsidR="00E321D2" w:rsidRPr="00761C9E" w:rsidRDefault="00E321D2" w:rsidP="007744C9">
      <w:pPr>
        <w:pStyle w:val="af1"/>
        <w:keepNext/>
        <w:rPr>
          <w:sz w:val="24"/>
          <w:szCs w:val="24"/>
        </w:rPr>
      </w:pPr>
      <w:bookmarkStart w:id="205" w:name="_Toc128751321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9B514B" w:rsidRPr="009B514B">
        <w:rPr>
          <w:noProof/>
          <w:sz w:val="24"/>
          <w:szCs w:val="24"/>
        </w:rPr>
        <w:t>11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="005C41BA" w:rsidRPr="007744C9">
        <w:rPr>
          <w:sz w:val="24"/>
          <w:szCs w:val="24"/>
        </w:rPr>
        <w:t>PudsIsfoServiceResponse</w:t>
      </w:r>
      <w:r w:rsidRPr="00761C9E">
        <w:rPr>
          <w:sz w:val="24"/>
          <w:szCs w:val="24"/>
        </w:rPr>
        <w:t>»</w:t>
      </w:r>
      <w:bookmarkEnd w:id="20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3140"/>
        <w:gridCol w:w="617"/>
        <w:gridCol w:w="1317"/>
        <w:gridCol w:w="1819"/>
        <w:gridCol w:w="4920"/>
      </w:tblGrid>
      <w:tr w:rsidR="00E321D2" w:rsidRPr="001D4551" w14:paraId="575442EF" w14:textId="77777777" w:rsidTr="006726BD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18901F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5DBA59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Сокращенное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(</w:t>
            </w:r>
            <w:r w:rsidRPr="001D4551">
              <w:rPr>
                <w:szCs w:val="22"/>
              </w:rPr>
              <w:t>код</w:t>
            </w:r>
            <w:r w:rsidRPr="001D4551">
              <w:rPr>
                <w:szCs w:val="22"/>
                <w:lang w:val="en-US"/>
              </w:rPr>
              <w:t xml:space="preserve">)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C2ADF0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D97C692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Формат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A9CEF0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74CFC9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Дополнительная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информация</w:t>
            </w:r>
          </w:p>
        </w:tc>
      </w:tr>
      <w:tr w:rsidR="00E321D2" w:rsidRPr="001D4551" w:rsidDel="003E1282" w14:paraId="715176EC" w14:textId="77777777" w:rsidTr="00761C9E">
        <w:tc>
          <w:tcPr>
            <w:tcW w:w="0" w:type="auto"/>
            <w:shd w:val="clear" w:color="auto" w:fill="auto"/>
          </w:tcPr>
          <w:p w14:paraId="5698C0D6" w14:textId="54B4CEBF" w:rsidR="00E321D2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О</w:t>
            </w:r>
            <w:r w:rsidR="00E321D2" w:rsidRPr="001D4551">
              <w:rPr>
                <w:szCs w:val="22"/>
              </w:rPr>
              <w:t>твет на запрос теневого остатка</w:t>
            </w:r>
          </w:p>
        </w:tc>
        <w:tc>
          <w:tcPr>
            <w:tcW w:w="0" w:type="auto"/>
            <w:shd w:val="clear" w:color="auto" w:fill="auto"/>
          </w:tcPr>
          <w:p w14:paraId="3D2AAECE" w14:textId="0DDBB0C0" w:rsidR="000400B3" w:rsidRPr="001D4551" w:rsidDel="003E1282" w:rsidRDefault="000400B3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  <w:lang w:val="en-US"/>
              </w:rPr>
              <w:t>PudsIsfoShadowResponse</w:t>
            </w:r>
          </w:p>
        </w:tc>
        <w:tc>
          <w:tcPr>
            <w:tcW w:w="0" w:type="auto"/>
            <w:shd w:val="clear" w:color="auto" w:fill="auto"/>
          </w:tcPr>
          <w:p w14:paraId="2980DF3E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50010F29" w14:textId="3D905FEA" w:rsidR="00E321D2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53AF763A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7BA077DB" w14:textId="4551CBA6" w:rsidR="00E321D2" w:rsidRPr="001D4551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C31F79" w:rsidRPr="001D4551">
              <w:rPr>
                <w:szCs w:val="22"/>
              </w:rPr>
              <w:t xml:space="preserve"> </w:t>
            </w:r>
            <w:r w:rsidR="00C31F79" w:rsidRPr="001D4551">
              <w:rPr>
                <w:szCs w:val="22"/>
              </w:rPr>
              <w:fldChar w:fldCharType="begin"/>
            </w:r>
            <w:r w:rsidR="00C31F79" w:rsidRPr="001D4551">
              <w:rPr>
                <w:szCs w:val="22"/>
              </w:rPr>
              <w:instrText xml:space="preserve"> REF _Ref128751628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C31F79" w:rsidRPr="001D4551">
              <w:rPr>
                <w:szCs w:val="22"/>
              </w:rPr>
            </w:r>
            <w:r w:rsidR="00C31F79" w:rsidRPr="001D4551">
              <w:rPr>
                <w:szCs w:val="22"/>
              </w:rPr>
              <w:fldChar w:fldCharType="separate"/>
            </w:r>
            <w:r w:rsidR="00C31F79" w:rsidRPr="001D4551">
              <w:rPr>
                <w:szCs w:val="22"/>
              </w:rPr>
              <w:t xml:space="preserve">Таблица </w:t>
            </w:r>
            <w:r w:rsidR="00C31F79" w:rsidRPr="001D4551">
              <w:rPr>
                <w:noProof/>
                <w:szCs w:val="22"/>
              </w:rPr>
              <w:t>12</w:t>
            </w:r>
            <w:r w:rsidR="00C31F79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</w:p>
          <w:p w14:paraId="0D578336" w14:textId="617F7B34" w:rsidR="00C31F79" w:rsidRPr="001D4551" w:rsidDel="003E1282" w:rsidRDefault="001D4551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 xml:space="preserve">Наличие данного элемента исключает наличие элемента </w:t>
            </w:r>
            <w:r w:rsidRPr="001D4551">
              <w:rPr>
                <w:szCs w:val="22"/>
                <w:lang w:val="en-US"/>
              </w:rPr>
              <w:t>PudsIsfoPaymentResponse</w:t>
            </w:r>
            <w:r w:rsidRPr="001D4551">
              <w:rPr>
                <w:szCs w:val="22"/>
              </w:rPr>
              <w:t>.</w:t>
            </w:r>
          </w:p>
        </w:tc>
      </w:tr>
      <w:tr w:rsidR="00E321D2" w:rsidRPr="001D4551" w:rsidDel="003E1282" w14:paraId="29E86A13" w14:textId="77777777" w:rsidTr="00761C9E">
        <w:tc>
          <w:tcPr>
            <w:tcW w:w="0" w:type="auto"/>
            <w:shd w:val="clear" w:color="auto" w:fill="auto"/>
          </w:tcPr>
          <w:p w14:paraId="5D4C2070" w14:textId="171213FC" w:rsidR="00E321D2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О</w:t>
            </w:r>
            <w:r w:rsidR="00E321D2" w:rsidRPr="001D4551">
              <w:rPr>
                <w:szCs w:val="22"/>
              </w:rPr>
              <w:t>твет на запрос «Распоряжение о совершении казначейского платежа»</w:t>
            </w:r>
          </w:p>
        </w:tc>
        <w:tc>
          <w:tcPr>
            <w:tcW w:w="0" w:type="auto"/>
            <w:shd w:val="clear" w:color="auto" w:fill="auto"/>
          </w:tcPr>
          <w:p w14:paraId="7986364E" w14:textId="77777777" w:rsidR="000400B3" w:rsidRPr="001D4551" w:rsidRDefault="000400B3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bookmarkStart w:id="206" w:name="_Hlk128746947"/>
            <w:r w:rsidRPr="001D4551">
              <w:rPr>
                <w:szCs w:val="22"/>
                <w:lang w:val="en-US"/>
              </w:rPr>
              <w:t>PudsIsfoPaymentResponse</w:t>
            </w:r>
          </w:p>
          <w:bookmarkEnd w:id="206"/>
          <w:p w14:paraId="4C854752" w14:textId="72A4FE13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300DFE70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23E6ECE0" w14:textId="64480117" w:rsidR="00E321D2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D1A0D36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1B79C788" w14:textId="6DFE77CB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C31F79" w:rsidRPr="001D4551">
              <w:rPr>
                <w:szCs w:val="22"/>
              </w:rPr>
              <w:t xml:space="preserve"> </w:t>
            </w:r>
            <w:r w:rsidR="00C31F79" w:rsidRPr="001D4551">
              <w:rPr>
                <w:szCs w:val="22"/>
              </w:rPr>
              <w:fldChar w:fldCharType="begin"/>
            </w:r>
            <w:r w:rsidR="00C31F79" w:rsidRPr="001D4551">
              <w:rPr>
                <w:szCs w:val="22"/>
              </w:rPr>
              <w:instrText xml:space="preserve"> REF _Ref128751655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C31F79" w:rsidRPr="001D4551">
              <w:rPr>
                <w:szCs w:val="22"/>
              </w:rPr>
            </w:r>
            <w:r w:rsidR="00C31F79" w:rsidRPr="001D4551">
              <w:rPr>
                <w:szCs w:val="22"/>
              </w:rPr>
              <w:fldChar w:fldCharType="separate"/>
            </w:r>
            <w:r w:rsidR="00C31F79" w:rsidRPr="001D4551">
              <w:rPr>
                <w:szCs w:val="22"/>
              </w:rPr>
              <w:t xml:space="preserve">Таблица </w:t>
            </w:r>
            <w:r w:rsidR="00C31F79" w:rsidRPr="001D4551">
              <w:rPr>
                <w:noProof/>
                <w:szCs w:val="22"/>
              </w:rPr>
              <w:t>17</w:t>
            </w:r>
            <w:r w:rsidR="00C31F79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</w:t>
            </w:r>
            <w:r w:rsidR="001D4551" w:rsidRPr="001D4551">
              <w:rPr>
                <w:szCs w:val="22"/>
                <w:lang w:val="en-US"/>
              </w:rPr>
              <w:t>PudsIsfoShadowResponse</w:t>
            </w:r>
            <w:r w:rsidR="001D4551" w:rsidRPr="001D4551">
              <w:rPr>
                <w:szCs w:val="22"/>
              </w:rPr>
              <w:t>.</w:t>
            </w:r>
          </w:p>
        </w:tc>
      </w:tr>
    </w:tbl>
    <w:p w14:paraId="2C3FC294" w14:textId="44297AFF" w:rsidR="005C41BA" w:rsidRDefault="005C41BA" w:rsidP="007744C9">
      <w:pPr>
        <w:pStyle w:val="32"/>
        <w:rPr>
          <w:rFonts w:cs="Times New Roman"/>
          <w:lang w:val="en-US"/>
        </w:rPr>
      </w:pPr>
      <w:bookmarkStart w:id="207" w:name="_Toc128751294"/>
      <w:r w:rsidRPr="00761C9E">
        <w:rPr>
          <w:rFonts w:cs="Times New Roman"/>
        </w:rPr>
        <w:t>Описание</w:t>
      </w:r>
      <w:r w:rsidRPr="00761C9E">
        <w:rPr>
          <w:rFonts w:cs="Times New Roman"/>
          <w:lang w:val="en-US"/>
        </w:rPr>
        <w:t xml:space="preserve"> </w:t>
      </w:r>
      <w:r w:rsidRPr="00761C9E">
        <w:rPr>
          <w:rFonts w:cs="Times New Roman"/>
        </w:rPr>
        <w:t>комплексного</w:t>
      </w:r>
      <w:r w:rsidRPr="00761C9E">
        <w:rPr>
          <w:rFonts w:cs="Times New Roman"/>
          <w:lang w:val="en-US"/>
        </w:rPr>
        <w:t xml:space="preserve"> </w:t>
      </w:r>
      <w:r w:rsidR="009B514B">
        <w:rPr>
          <w:rFonts w:cs="Times New Roman"/>
        </w:rPr>
        <w:t>поле</w:t>
      </w:r>
      <w:r w:rsidRPr="00761C9E">
        <w:rPr>
          <w:rFonts w:cs="Times New Roman"/>
          <w:lang w:val="en-US"/>
        </w:rPr>
        <w:t xml:space="preserve"> «</w:t>
      </w:r>
      <w:r w:rsidR="000400B3" w:rsidRPr="00761C9E">
        <w:rPr>
          <w:rFonts w:cs="Times New Roman"/>
          <w:szCs w:val="22"/>
          <w:lang w:val="en-US"/>
        </w:rPr>
        <w:t>PudsIsfoShadowResponse</w:t>
      </w:r>
      <w:r w:rsidRPr="00761C9E">
        <w:rPr>
          <w:rFonts w:cs="Times New Roman"/>
          <w:lang w:val="en-US"/>
        </w:rPr>
        <w:t>»</w:t>
      </w:r>
      <w:bookmarkEnd w:id="207"/>
    </w:p>
    <w:p w14:paraId="343D94D7" w14:textId="35B9AD23" w:rsidR="009B514B" w:rsidRPr="009B514B" w:rsidRDefault="009B514B" w:rsidP="009B514B">
      <w:pPr>
        <w:pStyle w:val="GOSTNormal"/>
        <w:rPr>
          <w:szCs w:val="24"/>
        </w:rPr>
      </w:pPr>
      <w:r w:rsidRPr="009B514B">
        <w:rPr>
          <w:szCs w:val="24"/>
        </w:rPr>
        <w:t xml:space="preserve">В комплексном поле « </w:t>
      </w:r>
      <w:r w:rsidRPr="009B514B">
        <w:rPr>
          <w:szCs w:val="24"/>
          <w:lang w:val="en-US"/>
        </w:rPr>
        <w:t>PudsIsfoShadowResponse</w:t>
      </w:r>
      <w:r w:rsidRPr="009B514B">
        <w:rPr>
          <w:szCs w:val="24"/>
        </w:rPr>
        <w:t>» обязательно должен быть заполнен элемент «MSC_ShadowResp» (в случае успешного исполнения) или «</w:t>
      </w:r>
      <w:r w:rsidRPr="009B514B">
        <w:rPr>
          <w:szCs w:val="24"/>
          <w:lang w:val="en-US"/>
        </w:rPr>
        <w:t>MSC</w:t>
      </w:r>
      <w:r w:rsidRPr="009B514B">
        <w:rPr>
          <w:szCs w:val="24"/>
        </w:rPr>
        <w:t>_</w:t>
      </w:r>
      <w:r w:rsidRPr="009B514B">
        <w:rPr>
          <w:szCs w:val="24"/>
          <w:lang w:val="en-US"/>
        </w:rPr>
        <w:t>RcptPUR</w:t>
      </w:r>
      <w:r w:rsidRPr="009B514B">
        <w:rPr>
          <w:szCs w:val="24"/>
        </w:rPr>
        <w:t>_</w:t>
      </w:r>
      <w:r w:rsidRPr="009B514B">
        <w:rPr>
          <w:szCs w:val="24"/>
          <w:lang w:val="en-US"/>
        </w:rPr>
        <w:t>EB</w:t>
      </w:r>
      <w:r w:rsidRPr="009B514B">
        <w:rPr>
          <w:szCs w:val="24"/>
        </w:rPr>
        <w:t>» (в случае отказа), при этом недопустимо заполнение обоих элементов одновременно.</w:t>
      </w:r>
    </w:p>
    <w:p w14:paraId="679C4303" w14:textId="65B3DDA7" w:rsidR="00761C9E" w:rsidRPr="00761C9E" w:rsidRDefault="00761C9E" w:rsidP="007744C9">
      <w:pPr>
        <w:pStyle w:val="af1"/>
        <w:keepNext/>
        <w:rPr>
          <w:sz w:val="24"/>
          <w:szCs w:val="24"/>
        </w:rPr>
      </w:pPr>
      <w:bookmarkStart w:id="208" w:name="_Ref128751628"/>
      <w:bookmarkStart w:id="209" w:name="_Toc128751322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12</w:t>
      </w:r>
      <w:r w:rsidRPr="00761C9E">
        <w:rPr>
          <w:sz w:val="24"/>
          <w:szCs w:val="24"/>
        </w:rPr>
        <w:fldChar w:fldCharType="end"/>
      </w:r>
      <w:bookmarkEnd w:id="208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«MSC_ShadowResp»</w:t>
      </w:r>
      <w:bookmarkEnd w:id="20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2763"/>
        <w:gridCol w:w="617"/>
        <w:gridCol w:w="2201"/>
        <w:gridCol w:w="1819"/>
        <w:gridCol w:w="4619"/>
      </w:tblGrid>
      <w:tr w:rsidR="00761C9E" w:rsidRPr="001D4551" w14:paraId="486E8695" w14:textId="77777777" w:rsidTr="006726BD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187505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4DFEB5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Сокращенное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(</w:t>
            </w:r>
            <w:r w:rsidRPr="001D4551">
              <w:rPr>
                <w:szCs w:val="22"/>
              </w:rPr>
              <w:t>код</w:t>
            </w:r>
            <w:r w:rsidRPr="001D4551">
              <w:rPr>
                <w:szCs w:val="22"/>
                <w:lang w:val="en-US"/>
              </w:rPr>
              <w:t xml:space="preserve">)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93140F0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953991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Формат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CE253F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77DD39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Дополнительная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информация</w:t>
            </w:r>
          </w:p>
        </w:tc>
      </w:tr>
      <w:tr w:rsidR="00761C9E" w:rsidRPr="001D4551" w:rsidDel="003E1282" w14:paraId="2CC11D9F" w14:textId="77777777" w:rsidTr="00761C9E">
        <w:tc>
          <w:tcPr>
            <w:tcW w:w="0" w:type="auto"/>
            <w:shd w:val="clear" w:color="auto" w:fill="auto"/>
          </w:tcPr>
          <w:p w14:paraId="532DE8C8" w14:textId="5EBAF730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Параметры ответа на запрос теневого остатка</w:t>
            </w:r>
            <w:r w:rsidR="009B514B" w:rsidRPr="001D4551">
              <w:rPr>
                <w:szCs w:val="22"/>
              </w:rPr>
              <w:t xml:space="preserve"> (исполнение)</w:t>
            </w:r>
          </w:p>
        </w:tc>
        <w:tc>
          <w:tcPr>
            <w:tcW w:w="0" w:type="auto"/>
            <w:shd w:val="clear" w:color="auto" w:fill="auto"/>
          </w:tcPr>
          <w:p w14:paraId="234814A7" w14:textId="6A30ACFB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MSC_ShadowResp</w:t>
            </w:r>
          </w:p>
        </w:tc>
        <w:tc>
          <w:tcPr>
            <w:tcW w:w="0" w:type="auto"/>
            <w:shd w:val="clear" w:color="auto" w:fill="auto"/>
          </w:tcPr>
          <w:p w14:paraId="1F4D15E6" w14:textId="77777777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6B4DDA1D" w14:textId="36983616" w:rsidR="005C41BA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  <w:lang w:val="en-US"/>
              </w:rPr>
              <w:t>tMSC_ShadowResp</w:t>
            </w:r>
          </w:p>
        </w:tc>
        <w:tc>
          <w:tcPr>
            <w:tcW w:w="0" w:type="auto"/>
            <w:shd w:val="clear" w:color="auto" w:fill="auto"/>
          </w:tcPr>
          <w:p w14:paraId="24B58844" w14:textId="77777777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6CB989E4" w14:textId="52D9B8C8" w:rsidR="005C41BA" w:rsidRPr="001D4551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9B514B" w:rsidRPr="001D4551">
              <w:rPr>
                <w:szCs w:val="22"/>
              </w:rPr>
              <w:t xml:space="preserve"> </w:t>
            </w:r>
            <w:r w:rsidR="009B514B" w:rsidRPr="001D4551">
              <w:rPr>
                <w:szCs w:val="22"/>
              </w:rPr>
              <w:fldChar w:fldCharType="begin"/>
            </w:r>
            <w:r w:rsidR="009B514B" w:rsidRPr="001D4551">
              <w:rPr>
                <w:szCs w:val="22"/>
              </w:rPr>
              <w:instrText xml:space="preserve"> REF _Ref128751330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9B514B" w:rsidRPr="001D4551">
              <w:rPr>
                <w:szCs w:val="22"/>
              </w:rPr>
            </w:r>
            <w:r w:rsidR="009B514B" w:rsidRPr="001D4551">
              <w:rPr>
                <w:szCs w:val="22"/>
              </w:rPr>
              <w:fldChar w:fldCharType="separate"/>
            </w:r>
            <w:r w:rsidR="009B514B" w:rsidRPr="001D4551">
              <w:rPr>
                <w:szCs w:val="22"/>
              </w:rPr>
              <w:t xml:space="preserve">Таблица </w:t>
            </w:r>
            <w:r w:rsidR="009B514B" w:rsidRPr="001D4551">
              <w:rPr>
                <w:noProof/>
                <w:szCs w:val="22"/>
              </w:rPr>
              <w:t>13</w:t>
            </w:r>
            <w:r w:rsidR="009B514B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</w:t>
            </w:r>
            <w:r w:rsidR="001D4551" w:rsidRPr="001D4551">
              <w:rPr>
                <w:szCs w:val="22"/>
                <w:lang w:val="en-US"/>
              </w:rPr>
              <w:t>MSC</w:t>
            </w:r>
            <w:r w:rsidR="001D4551" w:rsidRPr="001D4551">
              <w:rPr>
                <w:szCs w:val="22"/>
              </w:rPr>
              <w:t>_</w:t>
            </w:r>
            <w:r w:rsidR="001D4551" w:rsidRPr="001D4551">
              <w:rPr>
                <w:szCs w:val="22"/>
                <w:lang w:val="en-US"/>
              </w:rPr>
              <w:t>RcptPUR</w:t>
            </w:r>
            <w:r w:rsidR="001D4551" w:rsidRPr="001D4551">
              <w:rPr>
                <w:szCs w:val="22"/>
              </w:rPr>
              <w:t>_</w:t>
            </w:r>
            <w:r w:rsidR="001D4551" w:rsidRPr="001D4551">
              <w:rPr>
                <w:szCs w:val="22"/>
                <w:lang w:val="en-US"/>
              </w:rPr>
              <w:t>EB</w:t>
            </w:r>
            <w:r w:rsidR="001D4551" w:rsidRPr="001D4551">
              <w:rPr>
                <w:szCs w:val="22"/>
              </w:rPr>
              <w:t>.</w:t>
            </w:r>
          </w:p>
          <w:p w14:paraId="63396ABF" w14:textId="56469471" w:rsidR="001D4551" w:rsidRPr="001D4551" w:rsidDel="003E1282" w:rsidRDefault="001D4551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1C2405" w:rsidRPr="001D4551" w:rsidDel="003E1282" w14:paraId="53BC6B87" w14:textId="77777777" w:rsidTr="00761C9E">
        <w:tc>
          <w:tcPr>
            <w:tcW w:w="0" w:type="auto"/>
            <w:shd w:val="clear" w:color="auto" w:fill="auto"/>
          </w:tcPr>
          <w:p w14:paraId="2421074C" w14:textId="1E20372A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Параметры ответа на запрос теневого остатка (отказ)</w:t>
            </w:r>
          </w:p>
        </w:tc>
        <w:tc>
          <w:tcPr>
            <w:tcW w:w="0" w:type="auto"/>
            <w:shd w:val="clear" w:color="auto" w:fill="auto"/>
          </w:tcPr>
          <w:p w14:paraId="2221BCB0" w14:textId="727A359C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  <w:lang w:val="en-US"/>
              </w:rPr>
              <w:t>MSC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RcptPUR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EB</w:t>
            </w:r>
          </w:p>
        </w:tc>
        <w:tc>
          <w:tcPr>
            <w:tcW w:w="0" w:type="auto"/>
            <w:shd w:val="clear" w:color="auto" w:fill="auto"/>
          </w:tcPr>
          <w:p w14:paraId="035069C2" w14:textId="1B51A778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3EF5E555" w14:textId="6EC636BA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  <w:lang w:val="en-US"/>
              </w:rPr>
              <w:t>tMSC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RcptPUR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EB</w:t>
            </w:r>
          </w:p>
        </w:tc>
        <w:tc>
          <w:tcPr>
            <w:tcW w:w="0" w:type="auto"/>
            <w:shd w:val="clear" w:color="auto" w:fill="auto"/>
          </w:tcPr>
          <w:p w14:paraId="7A6BCE03" w14:textId="66481F16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14CB3BA8" w14:textId="0592B36A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 xml:space="preserve">Состав элемента представлен в </w:t>
            </w:r>
            <w:r w:rsidRPr="001D4551">
              <w:rPr>
                <w:szCs w:val="22"/>
              </w:rPr>
              <w:fldChar w:fldCharType="begin"/>
            </w:r>
            <w:r w:rsidRPr="001D4551">
              <w:rPr>
                <w:szCs w:val="22"/>
              </w:rPr>
              <w:instrText xml:space="preserve"> REF _Ref128751331 \h </w:instrText>
            </w:r>
            <w:r w:rsidR="001D4551">
              <w:rPr>
                <w:szCs w:val="22"/>
              </w:rPr>
              <w:instrText xml:space="preserve"> \* MERGEFORMAT </w:instrText>
            </w:r>
            <w:r w:rsidRPr="001D4551">
              <w:rPr>
                <w:szCs w:val="22"/>
              </w:rPr>
            </w:r>
            <w:r w:rsidRPr="001D4551">
              <w:rPr>
                <w:szCs w:val="22"/>
              </w:rPr>
              <w:fldChar w:fldCharType="separate"/>
            </w:r>
            <w:r w:rsidRPr="001D4551">
              <w:rPr>
                <w:szCs w:val="22"/>
              </w:rPr>
              <w:t xml:space="preserve">Таблица </w:t>
            </w:r>
            <w:r w:rsidRPr="001D4551">
              <w:rPr>
                <w:noProof/>
                <w:szCs w:val="22"/>
              </w:rPr>
              <w:t>16</w:t>
            </w:r>
            <w:r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MSC_ShadowResp.</w:t>
            </w:r>
          </w:p>
        </w:tc>
      </w:tr>
    </w:tbl>
    <w:p w14:paraId="486F4560" w14:textId="77777777" w:rsidR="005C41BA" w:rsidRPr="00761C9E" w:rsidRDefault="005C41BA" w:rsidP="007744C9">
      <w:pPr>
        <w:pStyle w:val="41"/>
        <w:rPr>
          <w:rFonts w:cs="Times New Roman"/>
        </w:rPr>
      </w:pPr>
      <w:bookmarkStart w:id="210" w:name="_Toc128751295"/>
      <w:r w:rsidRPr="00761C9E">
        <w:rPr>
          <w:rFonts w:cs="Times New Roman"/>
        </w:rPr>
        <w:t>Описание комплексного типа «MSC_ShadowResp»</w:t>
      </w:r>
      <w:bookmarkEnd w:id="210"/>
    </w:p>
    <w:p w14:paraId="6FC55AF9" w14:textId="6E0057E9" w:rsidR="005C41BA" w:rsidRPr="00761C9E" w:rsidRDefault="005C41BA" w:rsidP="007744C9">
      <w:pPr>
        <w:pStyle w:val="af1"/>
        <w:keepNext/>
        <w:rPr>
          <w:sz w:val="24"/>
          <w:szCs w:val="24"/>
        </w:rPr>
      </w:pPr>
      <w:bookmarkStart w:id="211" w:name="_Ref128751330"/>
      <w:bookmarkStart w:id="212" w:name="_Toc128751323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13</w:t>
      </w:r>
      <w:r w:rsidRPr="00761C9E">
        <w:rPr>
          <w:sz w:val="24"/>
          <w:szCs w:val="24"/>
        </w:rPr>
        <w:fldChar w:fldCharType="end"/>
      </w:r>
      <w:bookmarkEnd w:id="211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«MSC_ShadowResp»</w:t>
      </w:r>
      <w:bookmarkEnd w:id="2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3"/>
        <w:gridCol w:w="2735"/>
        <w:gridCol w:w="720"/>
        <w:gridCol w:w="1311"/>
        <w:gridCol w:w="2000"/>
        <w:gridCol w:w="4427"/>
      </w:tblGrid>
      <w:tr w:rsidR="005C41BA" w:rsidRPr="00761C9E" w14:paraId="7B19FB56" w14:textId="77777777" w:rsidTr="006726BD">
        <w:trPr>
          <w:tblHeader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01400044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F56E348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35A0BF0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0088BFCF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969" w:type="dxa"/>
            <w:shd w:val="clear" w:color="auto" w:fill="D9D9D9" w:themeFill="background1" w:themeFillShade="D9"/>
            <w:vAlign w:val="center"/>
          </w:tcPr>
          <w:p w14:paraId="19331A37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  <w:vAlign w:val="center"/>
          </w:tcPr>
          <w:p w14:paraId="5881800B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23253264" w14:textId="77777777" w:rsidTr="00761C9E">
        <w:tc>
          <w:tcPr>
            <w:tcW w:w="3539" w:type="dxa"/>
            <w:shd w:val="clear" w:color="auto" w:fill="auto"/>
          </w:tcPr>
          <w:p w14:paraId="2ECC0E2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  <w:shd w:val="clear" w:color="auto" w:fill="auto"/>
          </w:tcPr>
          <w:p w14:paraId="6548989B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metaType</w:t>
            </w:r>
          </w:p>
        </w:tc>
        <w:tc>
          <w:tcPr>
            <w:tcW w:w="709" w:type="dxa"/>
            <w:shd w:val="clear" w:color="auto" w:fill="auto"/>
          </w:tcPr>
          <w:p w14:paraId="2D135E5B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291" w:type="dxa"/>
            <w:shd w:val="clear" w:color="auto" w:fill="auto"/>
          </w:tcPr>
          <w:p w14:paraId="5B17A00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-</w:t>
            </w:r>
          </w:p>
        </w:tc>
        <w:tc>
          <w:tcPr>
            <w:tcW w:w="1969" w:type="dxa"/>
            <w:shd w:val="clear" w:color="auto" w:fill="auto"/>
          </w:tcPr>
          <w:p w14:paraId="3463E824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77CD899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«formular».</w:t>
            </w:r>
          </w:p>
        </w:tc>
      </w:tr>
      <w:tr w:rsidR="005C41BA" w:rsidRPr="00761C9E" w:rsidDel="003E1282" w14:paraId="735C0773" w14:textId="77777777" w:rsidTr="00761C9E">
        <w:tc>
          <w:tcPr>
            <w:tcW w:w="3539" w:type="dxa"/>
            <w:shd w:val="clear" w:color="auto" w:fill="auto"/>
          </w:tcPr>
          <w:p w14:paraId="650ADE99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Версия структуры формуляра</w:t>
            </w:r>
          </w:p>
        </w:tc>
        <w:tc>
          <w:tcPr>
            <w:tcW w:w="2693" w:type="dxa"/>
            <w:shd w:val="clear" w:color="auto" w:fill="auto"/>
          </w:tcPr>
          <w:p w14:paraId="6D0A7D3A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Version</w:t>
            </w:r>
          </w:p>
        </w:tc>
        <w:tc>
          <w:tcPr>
            <w:tcW w:w="709" w:type="dxa"/>
            <w:shd w:val="clear" w:color="auto" w:fill="auto"/>
          </w:tcPr>
          <w:p w14:paraId="46731E9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291" w:type="dxa"/>
            <w:shd w:val="clear" w:color="auto" w:fill="auto"/>
          </w:tcPr>
          <w:p w14:paraId="496A79A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-</w:t>
            </w:r>
          </w:p>
        </w:tc>
        <w:tc>
          <w:tcPr>
            <w:tcW w:w="1969" w:type="dxa"/>
            <w:shd w:val="clear" w:color="auto" w:fill="auto"/>
          </w:tcPr>
          <w:p w14:paraId="14CAB95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4036049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5C41BA" w:rsidRPr="00761C9E" w14:paraId="2BE14506" w14:textId="77777777" w:rsidTr="00761C9E">
        <w:tc>
          <w:tcPr>
            <w:tcW w:w="14560" w:type="dxa"/>
            <w:gridSpan w:val="6"/>
            <w:shd w:val="clear" w:color="auto" w:fill="auto"/>
          </w:tcPr>
          <w:p w14:paraId="2C96AFC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b/>
                <w:bCs/>
                <w:sz w:val="22"/>
                <w:szCs w:val="22"/>
              </w:rPr>
            </w:pPr>
            <w:r w:rsidRPr="00761C9E">
              <w:rPr>
                <w:b/>
                <w:bCs/>
                <w:sz w:val="22"/>
                <w:szCs w:val="22"/>
              </w:rPr>
              <w:t>Реквизиты ответа на запрос информации теневого остатка</w:t>
            </w:r>
          </w:p>
        </w:tc>
      </w:tr>
      <w:tr w:rsidR="005C41BA" w:rsidRPr="00761C9E" w14:paraId="1436EF3F" w14:textId="77777777" w:rsidTr="00761C9E">
        <w:tc>
          <w:tcPr>
            <w:tcW w:w="3539" w:type="dxa"/>
            <w:shd w:val="clear" w:color="auto" w:fill="auto"/>
          </w:tcPr>
          <w:p w14:paraId="7C21BCB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 запроса</w:t>
            </w:r>
          </w:p>
        </w:tc>
        <w:tc>
          <w:tcPr>
            <w:tcW w:w="2693" w:type="dxa"/>
            <w:shd w:val="clear" w:color="auto" w:fill="auto"/>
          </w:tcPr>
          <w:p w14:paraId="35518189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709" w:type="dxa"/>
            <w:shd w:val="clear" w:color="auto" w:fill="auto"/>
          </w:tcPr>
          <w:p w14:paraId="12E3428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337B319F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1969" w:type="dxa"/>
            <w:shd w:val="clear" w:color="auto" w:fill="auto"/>
          </w:tcPr>
          <w:p w14:paraId="182B63AD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539B9F3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Указывается GUID Запроса информации теневого остатка</w:t>
            </w:r>
          </w:p>
        </w:tc>
      </w:tr>
      <w:tr w:rsidR="005C41BA" w:rsidRPr="00761C9E" w14:paraId="71883878" w14:textId="77777777" w:rsidTr="00761C9E">
        <w:tc>
          <w:tcPr>
            <w:tcW w:w="3539" w:type="dxa"/>
            <w:shd w:val="clear" w:color="auto" w:fill="auto"/>
          </w:tcPr>
          <w:p w14:paraId="1A85129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и время ответа на запрос</w:t>
            </w:r>
          </w:p>
        </w:tc>
        <w:tc>
          <w:tcPr>
            <w:tcW w:w="2693" w:type="dxa"/>
            <w:shd w:val="clear" w:color="auto" w:fill="auto"/>
          </w:tcPr>
          <w:p w14:paraId="7E25ED8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Re</w:t>
            </w:r>
            <w:r w:rsidRPr="00761C9E">
              <w:rPr>
                <w:sz w:val="22"/>
                <w:szCs w:val="22"/>
                <w:lang w:val="en-US"/>
              </w:rPr>
              <w:t>sp</w:t>
            </w:r>
            <w:r w:rsidRPr="00761C9E">
              <w:rPr>
                <w:sz w:val="22"/>
                <w:szCs w:val="22"/>
              </w:rPr>
              <w:t>DtTm</w:t>
            </w:r>
          </w:p>
        </w:tc>
        <w:tc>
          <w:tcPr>
            <w:tcW w:w="709" w:type="dxa"/>
            <w:shd w:val="clear" w:color="auto" w:fill="auto"/>
          </w:tcPr>
          <w:p w14:paraId="10159435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26E3720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Date</w:t>
            </w:r>
          </w:p>
        </w:tc>
        <w:tc>
          <w:tcPr>
            <w:tcW w:w="1969" w:type="dxa"/>
            <w:shd w:val="clear" w:color="auto" w:fill="auto"/>
          </w:tcPr>
          <w:p w14:paraId="7E9A0F9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77542123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формирования ответа на запрос</w:t>
            </w:r>
          </w:p>
        </w:tc>
      </w:tr>
      <w:tr w:rsidR="005C41BA" w:rsidRPr="00761C9E" w14:paraId="13C48D5C" w14:textId="77777777" w:rsidTr="00761C9E">
        <w:tc>
          <w:tcPr>
            <w:tcW w:w="3539" w:type="dxa"/>
            <w:shd w:val="clear" w:color="auto" w:fill="auto"/>
          </w:tcPr>
          <w:p w14:paraId="11EB3E1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 входящего запроса по теневому остатку</w:t>
            </w:r>
          </w:p>
        </w:tc>
        <w:tc>
          <w:tcPr>
            <w:tcW w:w="2693" w:type="dxa"/>
            <w:shd w:val="clear" w:color="auto" w:fill="auto"/>
          </w:tcPr>
          <w:p w14:paraId="08B8F05D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ParentDoc_Guid</w:t>
            </w:r>
          </w:p>
        </w:tc>
        <w:tc>
          <w:tcPr>
            <w:tcW w:w="709" w:type="dxa"/>
            <w:shd w:val="clear" w:color="auto" w:fill="auto"/>
          </w:tcPr>
          <w:p w14:paraId="39E9DFA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5C34CDAC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1969" w:type="dxa"/>
            <w:shd w:val="clear" w:color="auto" w:fill="auto"/>
          </w:tcPr>
          <w:p w14:paraId="70C3237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0933655E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 входящего запроса по теневому остатку</w:t>
            </w:r>
          </w:p>
        </w:tc>
      </w:tr>
      <w:tr w:rsidR="005C41BA" w:rsidRPr="00761C9E" w14:paraId="6247CAF9" w14:textId="77777777" w:rsidTr="00761C9E">
        <w:tc>
          <w:tcPr>
            <w:tcW w:w="3539" w:type="dxa"/>
            <w:shd w:val="clear" w:color="auto" w:fill="auto"/>
          </w:tcPr>
          <w:p w14:paraId="766FBD7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Параметры ответа на запрос</w:t>
            </w:r>
          </w:p>
        </w:tc>
        <w:tc>
          <w:tcPr>
            <w:tcW w:w="2693" w:type="dxa"/>
            <w:shd w:val="clear" w:color="auto" w:fill="auto"/>
          </w:tcPr>
          <w:p w14:paraId="37C45D2A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Resp_Block</w:t>
            </w:r>
          </w:p>
        </w:tc>
        <w:tc>
          <w:tcPr>
            <w:tcW w:w="709" w:type="dxa"/>
            <w:shd w:val="clear" w:color="auto" w:fill="auto"/>
          </w:tcPr>
          <w:p w14:paraId="0336F37F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291" w:type="dxa"/>
            <w:shd w:val="clear" w:color="auto" w:fill="auto"/>
          </w:tcPr>
          <w:p w14:paraId="6E27FD7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tResp_Block</w:t>
            </w:r>
          </w:p>
        </w:tc>
        <w:tc>
          <w:tcPr>
            <w:tcW w:w="1969" w:type="dxa"/>
            <w:shd w:val="clear" w:color="auto" w:fill="auto"/>
          </w:tcPr>
          <w:p w14:paraId="0F32BBA3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28550FB1" w14:textId="02290995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Состав элемента представлен в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_Ref128746807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9B514B" w:rsidRPr="00761C9E">
              <w:rPr>
                <w:szCs w:val="24"/>
              </w:rPr>
              <w:t xml:space="preserve">Таблица </w:t>
            </w:r>
            <w:r w:rsidR="009B514B">
              <w:rPr>
                <w:noProof/>
                <w:szCs w:val="24"/>
              </w:rPr>
              <w:t>14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4EFBD20E" w14:textId="77777777" w:rsidR="005C41BA" w:rsidRPr="00761C9E" w:rsidRDefault="005C41BA" w:rsidP="007744C9">
      <w:pPr>
        <w:pStyle w:val="51"/>
      </w:pPr>
      <w:bookmarkStart w:id="213" w:name="_Toc128751296"/>
      <w:r w:rsidRPr="00761C9E">
        <w:t>Описание комплексного типа «</w:t>
      </w:r>
      <w:r w:rsidRPr="00761C9E">
        <w:rPr>
          <w:lang w:val="en-US"/>
        </w:rPr>
        <w:t>tResp</w:t>
      </w:r>
      <w:r w:rsidRPr="00761C9E">
        <w:t>_</w:t>
      </w:r>
      <w:r w:rsidRPr="00761C9E">
        <w:rPr>
          <w:lang w:val="en-US"/>
        </w:rPr>
        <w:t>Block</w:t>
      </w:r>
      <w:r w:rsidRPr="00761C9E">
        <w:t>»</w:t>
      </w:r>
      <w:bookmarkEnd w:id="213"/>
    </w:p>
    <w:p w14:paraId="46EF77DE" w14:textId="4F57FB51" w:rsidR="005C41BA" w:rsidRPr="00761C9E" w:rsidRDefault="005C41BA" w:rsidP="007744C9">
      <w:pPr>
        <w:pStyle w:val="af1"/>
        <w:keepNext/>
        <w:rPr>
          <w:sz w:val="24"/>
          <w:szCs w:val="24"/>
        </w:rPr>
      </w:pPr>
      <w:bookmarkStart w:id="214" w:name="_Ref128746807"/>
      <w:bookmarkStart w:id="215" w:name="_Toc128751324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14</w:t>
      </w:r>
      <w:r w:rsidRPr="00761C9E">
        <w:rPr>
          <w:sz w:val="24"/>
          <w:szCs w:val="24"/>
        </w:rPr>
        <w:fldChar w:fldCharType="end"/>
      </w:r>
      <w:bookmarkEnd w:id="214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«tResp_Block»</w:t>
      </w:r>
      <w:bookmarkEnd w:id="215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54"/>
        <w:gridCol w:w="2706"/>
        <w:gridCol w:w="711"/>
        <w:gridCol w:w="1284"/>
        <w:gridCol w:w="1992"/>
        <w:gridCol w:w="4379"/>
      </w:tblGrid>
      <w:tr w:rsidR="00761C9E" w:rsidRPr="00761C9E" w14:paraId="0493B7E8" w14:textId="77777777" w:rsidTr="00672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1215" w:type="pct"/>
            <w:shd w:val="clear" w:color="auto" w:fill="D9D9D9" w:themeFill="background1" w:themeFillShade="D9"/>
          </w:tcPr>
          <w:p w14:paraId="6BD66087" w14:textId="199877C1" w:rsidR="005C41BA" w:rsidRPr="00761C9E" w:rsidRDefault="00761C9E" w:rsidP="007744C9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925" w:type="pct"/>
            <w:shd w:val="clear" w:color="auto" w:fill="D9D9D9" w:themeFill="background1" w:themeFillShade="D9"/>
          </w:tcPr>
          <w:p w14:paraId="1A4215EE" w14:textId="61F19C3C" w:rsidR="005C41BA" w:rsidRPr="00761C9E" w:rsidRDefault="00761C9E" w:rsidP="007744C9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243" w:type="pct"/>
            <w:shd w:val="clear" w:color="auto" w:fill="D9D9D9" w:themeFill="background1" w:themeFillShade="D9"/>
          </w:tcPr>
          <w:p w14:paraId="744FFABD" w14:textId="77777777" w:rsidR="005C41BA" w:rsidRPr="00761C9E" w:rsidRDefault="005C41BA" w:rsidP="007744C9">
            <w:pPr>
              <w:pStyle w:val="GOSTTableHead"/>
            </w:pPr>
            <w:r w:rsidRPr="00761C9E">
              <w:t>Тип</w:t>
            </w:r>
          </w:p>
        </w:tc>
        <w:tc>
          <w:tcPr>
            <w:tcW w:w="439" w:type="pct"/>
            <w:shd w:val="clear" w:color="auto" w:fill="D9D9D9" w:themeFill="background1" w:themeFillShade="D9"/>
          </w:tcPr>
          <w:p w14:paraId="3B53161A" w14:textId="77777777" w:rsidR="005C41BA" w:rsidRPr="00761C9E" w:rsidRDefault="005C41BA" w:rsidP="007744C9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7D83BD95" w14:textId="77777777" w:rsidR="005C41BA" w:rsidRPr="00761C9E" w:rsidRDefault="005C41BA" w:rsidP="007744C9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1497" w:type="pct"/>
            <w:shd w:val="clear" w:color="auto" w:fill="D9D9D9" w:themeFill="background1" w:themeFillShade="D9"/>
          </w:tcPr>
          <w:p w14:paraId="420CEAAD" w14:textId="77777777" w:rsidR="005C41BA" w:rsidRPr="00761C9E" w:rsidRDefault="005C41BA" w:rsidP="007744C9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761C9E" w:rsidRPr="00761C9E" w14:paraId="2F4C64D0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215" w:type="pct"/>
          </w:tcPr>
          <w:p w14:paraId="3202F694" w14:textId="5066CF3C" w:rsidR="005C41BA" w:rsidRPr="00761C9E" w:rsidRDefault="00761C9E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Параметр</w:t>
            </w:r>
            <w:r>
              <w:rPr>
                <w:sz w:val="22"/>
                <w:szCs w:val="22"/>
              </w:rPr>
              <w:t>ы</w:t>
            </w:r>
            <w:r w:rsidRPr="00761C9E">
              <w:rPr>
                <w:sz w:val="22"/>
                <w:szCs w:val="22"/>
              </w:rPr>
              <w:t xml:space="preserve"> ответа на запрос</w:t>
            </w:r>
          </w:p>
        </w:tc>
        <w:tc>
          <w:tcPr>
            <w:tcW w:w="925" w:type="pct"/>
          </w:tcPr>
          <w:p w14:paraId="36BA678E" w14:textId="77777777" w:rsidR="005C41BA" w:rsidRPr="00761C9E" w:rsidRDefault="005C41BA" w:rsidP="00445EA4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Resp_Block_ITEM</w:t>
            </w:r>
          </w:p>
        </w:tc>
        <w:tc>
          <w:tcPr>
            <w:tcW w:w="243" w:type="pct"/>
          </w:tcPr>
          <w:p w14:paraId="2823799F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</w:t>
            </w:r>
          </w:p>
        </w:tc>
        <w:tc>
          <w:tcPr>
            <w:tcW w:w="439" w:type="pct"/>
          </w:tcPr>
          <w:p w14:paraId="73FD83BA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tResp_Block_ITEM</w:t>
            </w:r>
          </w:p>
        </w:tc>
        <w:tc>
          <w:tcPr>
            <w:tcW w:w="681" w:type="pct"/>
          </w:tcPr>
          <w:p w14:paraId="5FB374E6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ОМ</w:t>
            </w:r>
          </w:p>
        </w:tc>
        <w:tc>
          <w:tcPr>
            <w:tcW w:w="1497" w:type="pct"/>
          </w:tcPr>
          <w:p w14:paraId="02987EFD" w14:textId="2F825F76" w:rsidR="005C41BA" w:rsidRPr="00761C9E" w:rsidRDefault="00761C9E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Параметры ответа на запрос</w:t>
            </w:r>
            <w:r w:rsidR="005C41BA" w:rsidRPr="00761C9E">
              <w:rPr>
                <w:sz w:val="22"/>
                <w:szCs w:val="22"/>
              </w:rPr>
              <w:t xml:space="preserve">. Состав элемента представлен в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_Ref128746819 \h </w:instrText>
            </w:r>
            <w:r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9B514B" w:rsidRPr="00761C9E">
              <w:rPr>
                <w:szCs w:val="24"/>
              </w:rPr>
              <w:t xml:space="preserve">Таблица </w:t>
            </w:r>
            <w:r w:rsidR="009B514B">
              <w:rPr>
                <w:noProof/>
                <w:szCs w:val="24"/>
              </w:rPr>
              <w:t>15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="000400B3" w:rsidRPr="00761C9E">
              <w:rPr>
                <w:sz w:val="22"/>
                <w:szCs w:val="22"/>
              </w:rPr>
              <w:t>.</w:t>
            </w:r>
          </w:p>
        </w:tc>
      </w:tr>
    </w:tbl>
    <w:p w14:paraId="20C43C2F" w14:textId="77777777" w:rsidR="005C41BA" w:rsidRPr="00761C9E" w:rsidRDefault="005C41BA" w:rsidP="007744C9">
      <w:pPr>
        <w:pStyle w:val="51"/>
      </w:pPr>
      <w:bookmarkStart w:id="216" w:name="_Toc128751297"/>
      <w:r w:rsidRPr="00761C9E">
        <w:t>Описание комплексного типа «</w:t>
      </w:r>
      <w:r w:rsidRPr="00761C9E">
        <w:rPr>
          <w:lang w:val="en-US"/>
        </w:rPr>
        <w:t>Resp</w:t>
      </w:r>
      <w:r w:rsidRPr="00761C9E">
        <w:t>_</w:t>
      </w:r>
      <w:r w:rsidRPr="00761C9E">
        <w:rPr>
          <w:lang w:val="en-US"/>
        </w:rPr>
        <w:t>Block</w:t>
      </w:r>
      <w:r w:rsidRPr="00761C9E">
        <w:t>_</w:t>
      </w:r>
      <w:r w:rsidRPr="00761C9E">
        <w:rPr>
          <w:lang w:val="en-US"/>
        </w:rPr>
        <w:t>ITEM</w:t>
      </w:r>
      <w:r w:rsidRPr="00761C9E">
        <w:t>»</w:t>
      </w:r>
      <w:bookmarkEnd w:id="216"/>
    </w:p>
    <w:p w14:paraId="23459F88" w14:textId="0B44812D" w:rsidR="005C41BA" w:rsidRPr="00761C9E" w:rsidRDefault="005C41BA" w:rsidP="00D25F5B">
      <w:pPr>
        <w:pStyle w:val="af1"/>
        <w:keepNext/>
      </w:pPr>
      <w:bookmarkStart w:id="217" w:name="_Ref128746819"/>
      <w:bookmarkStart w:id="218" w:name="_Toc128751325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15</w:t>
      </w:r>
      <w:r w:rsidRPr="00761C9E">
        <w:rPr>
          <w:sz w:val="24"/>
          <w:szCs w:val="24"/>
        </w:rPr>
        <w:fldChar w:fldCharType="end"/>
      </w:r>
      <w:bookmarkEnd w:id="217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блока «Resp_Block_ITEM»</w:t>
      </w:r>
      <w:bookmarkEnd w:id="2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2811"/>
        <w:gridCol w:w="617"/>
        <w:gridCol w:w="1416"/>
        <w:gridCol w:w="1819"/>
        <w:gridCol w:w="4537"/>
      </w:tblGrid>
      <w:tr w:rsidR="005C41BA" w:rsidRPr="006C2B32" w14:paraId="2910F02F" w14:textId="77777777" w:rsidTr="00374E92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105F0AF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EF3FF8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75D121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E4B620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F2BF358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4234B6A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33459D2A" w14:textId="77777777" w:rsidTr="00374E92">
        <w:trPr>
          <w:trHeight w:val="496"/>
        </w:trPr>
        <w:tc>
          <w:tcPr>
            <w:tcW w:w="0" w:type="auto"/>
            <w:shd w:val="clear" w:color="auto" w:fill="auto"/>
          </w:tcPr>
          <w:p w14:paraId="09DB0A47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0" w:type="auto"/>
            <w:shd w:val="clear" w:color="auto" w:fill="auto"/>
          </w:tcPr>
          <w:p w14:paraId="3325F90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CheckAcc</w:t>
            </w:r>
          </w:p>
        </w:tc>
        <w:tc>
          <w:tcPr>
            <w:tcW w:w="0" w:type="auto"/>
            <w:shd w:val="clear" w:color="auto" w:fill="auto"/>
          </w:tcPr>
          <w:p w14:paraId="52CFFE20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1054F76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T(20)</w:t>
            </w:r>
          </w:p>
        </w:tc>
        <w:tc>
          <w:tcPr>
            <w:tcW w:w="0" w:type="auto"/>
            <w:shd w:val="clear" w:color="auto" w:fill="auto"/>
          </w:tcPr>
          <w:p w14:paraId="26A31157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58DD0CE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5C41BA" w:rsidRPr="00761C9E" w14:paraId="63861B9F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2F86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Сумма теневого остатка по казначейскому счету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44D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ShdRespSum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0F6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D9DF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N(20.2)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FC1F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F560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Сумма теневого остатка по запрашиваемому казначейскому счету в валюте </w:t>
            </w:r>
          </w:p>
        </w:tc>
      </w:tr>
      <w:tr w:rsidR="005C41BA" w:rsidRPr="00761C9E" w14:paraId="32A25E68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81FF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Сумма неисполненных платежных поручений по казначейскому счету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E84F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NExecSum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DBEB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28935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N(20.2)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90FE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38D7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Сумма неисполненных платежных поручений по запрашиваемому казначейскому счету в валюте</w:t>
            </w:r>
          </w:p>
        </w:tc>
      </w:tr>
      <w:tr w:rsidR="005C41BA" w:rsidRPr="00761C9E" w14:paraId="3A1F2681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8E8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Статус выполнения операции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B2B8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  <w:lang w:val="en-US"/>
              </w:rPr>
              <w:t>ExecStatus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1E19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B9C98" w14:textId="3BAB6FDC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4231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3CE0" w14:textId="4ABFA5E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Статус выполнения операции может принимать </w:t>
            </w:r>
            <w:r w:rsidR="000400B3" w:rsidRPr="00761C9E">
              <w:rPr>
                <w:sz w:val="22"/>
                <w:szCs w:val="22"/>
              </w:rPr>
              <w:t>значение «</w:t>
            </w:r>
            <w:r w:rsidRPr="00761C9E">
              <w:rPr>
                <w:sz w:val="22"/>
                <w:szCs w:val="22"/>
              </w:rPr>
              <w:t>исполнено</w:t>
            </w:r>
            <w:r w:rsidR="000400B3" w:rsidRPr="00761C9E">
              <w:rPr>
                <w:sz w:val="22"/>
                <w:szCs w:val="22"/>
              </w:rPr>
              <w:t>»</w:t>
            </w:r>
            <w:r w:rsidRPr="00761C9E">
              <w:rPr>
                <w:sz w:val="22"/>
                <w:szCs w:val="22"/>
              </w:rPr>
              <w:t xml:space="preserve"> или </w:t>
            </w:r>
            <w:r w:rsidR="000400B3" w:rsidRPr="00761C9E">
              <w:rPr>
                <w:sz w:val="22"/>
                <w:szCs w:val="22"/>
              </w:rPr>
              <w:t>«</w:t>
            </w:r>
            <w:r w:rsidRPr="00761C9E">
              <w:rPr>
                <w:sz w:val="22"/>
                <w:szCs w:val="22"/>
              </w:rPr>
              <w:t>отказано</w:t>
            </w:r>
            <w:r w:rsidR="000400B3" w:rsidRPr="00761C9E">
              <w:rPr>
                <w:sz w:val="22"/>
                <w:szCs w:val="22"/>
              </w:rPr>
              <w:t>».</w:t>
            </w:r>
          </w:p>
        </w:tc>
      </w:tr>
      <w:tr w:rsidR="005C41BA" w:rsidRPr="00761C9E" w14:paraId="48620C11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077E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Описание причины возникновения ошибки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D447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761C9E">
              <w:rPr>
                <w:lang w:val="en-US"/>
              </w:rPr>
              <w:t>ExecStatusDesc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76A76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BE851" w14:textId="522A4BD1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(1-2000)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ECA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BA2D" w14:textId="354C7B7D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Описание ошибки</w:t>
            </w:r>
            <w:r w:rsidR="000400B3" w:rsidRPr="00761C9E">
              <w:rPr>
                <w:sz w:val="22"/>
                <w:szCs w:val="22"/>
              </w:rPr>
              <w:t>.</w:t>
            </w:r>
          </w:p>
        </w:tc>
      </w:tr>
    </w:tbl>
    <w:p w14:paraId="5F9D880B" w14:textId="77777777" w:rsidR="001C2405" w:rsidRPr="00761C9E" w:rsidRDefault="001C2405" w:rsidP="001C2405">
      <w:pPr>
        <w:pStyle w:val="41"/>
        <w:rPr>
          <w:rFonts w:cs="Times New Roman"/>
        </w:rPr>
      </w:pPr>
      <w:bookmarkStart w:id="219" w:name="_Toc128751298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lang w:val="en-US"/>
        </w:rPr>
        <w:t>MSC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RcptPUR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EB</w:t>
      </w:r>
      <w:r w:rsidRPr="00761C9E">
        <w:rPr>
          <w:rFonts w:cs="Times New Roman"/>
        </w:rPr>
        <w:t>»</w:t>
      </w:r>
      <w:bookmarkEnd w:id="219"/>
    </w:p>
    <w:p w14:paraId="397907AE" w14:textId="63F3255C" w:rsidR="001C2405" w:rsidRPr="00761C9E" w:rsidRDefault="001C2405" w:rsidP="001C2405">
      <w:pPr>
        <w:pStyle w:val="af1"/>
        <w:keepNext/>
        <w:rPr>
          <w:sz w:val="24"/>
          <w:szCs w:val="24"/>
        </w:rPr>
      </w:pPr>
      <w:bookmarkStart w:id="220" w:name="_Ref128751331"/>
      <w:bookmarkStart w:id="221" w:name="_Toc128751326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9B514B" w:rsidRPr="009B514B">
        <w:rPr>
          <w:noProof/>
          <w:sz w:val="24"/>
          <w:szCs w:val="24"/>
        </w:rPr>
        <w:t>16</w:t>
      </w:r>
      <w:r w:rsidRPr="00761C9E">
        <w:rPr>
          <w:sz w:val="24"/>
          <w:szCs w:val="24"/>
        </w:rPr>
        <w:fldChar w:fldCharType="end"/>
      </w:r>
      <w:bookmarkEnd w:id="220"/>
      <w:r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Pr="00761C9E">
        <w:rPr>
          <w:sz w:val="24"/>
          <w:szCs w:val="24"/>
          <w:lang w:val="en-US"/>
        </w:rPr>
        <w:t>MSC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RcptPUR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EB</w:t>
      </w:r>
      <w:r w:rsidRPr="00761C9E">
        <w:rPr>
          <w:sz w:val="24"/>
          <w:szCs w:val="24"/>
        </w:rPr>
        <w:t>»</w:t>
      </w:r>
      <w:bookmarkEnd w:id="221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56"/>
        <w:gridCol w:w="2705"/>
        <w:gridCol w:w="712"/>
        <w:gridCol w:w="1424"/>
        <w:gridCol w:w="1850"/>
        <w:gridCol w:w="4379"/>
      </w:tblGrid>
      <w:tr w:rsidR="001C2405" w:rsidRPr="006C2B32" w14:paraId="426CC784" w14:textId="77777777" w:rsidTr="00374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539" w:type="dxa"/>
            <w:shd w:val="clear" w:color="auto" w:fill="D9D9D9" w:themeFill="background1" w:themeFillShade="D9"/>
          </w:tcPr>
          <w:p w14:paraId="73287773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27B5D6D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1BC191C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81BFA0D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4548503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97FAF16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1C2405" w:rsidRPr="00761C9E" w14:paraId="47ABE0B3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22EFBB3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</w:rPr>
              <w:t>Тип</w:t>
            </w:r>
            <w:r w:rsidRPr="00761C9E">
              <w:rPr>
                <w:sz w:val="22"/>
                <w:szCs w:val="22"/>
                <w:lang w:val="en-US"/>
              </w:rPr>
              <w:t xml:space="preserve"> </w:t>
            </w:r>
            <w:r w:rsidRPr="00761C9E">
              <w:rPr>
                <w:sz w:val="22"/>
                <w:szCs w:val="22"/>
              </w:rPr>
              <w:t>документа</w:t>
            </w:r>
          </w:p>
        </w:tc>
        <w:tc>
          <w:tcPr>
            <w:tcW w:w="2693" w:type="dxa"/>
          </w:tcPr>
          <w:p w14:paraId="3F7AFFAF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709" w:type="dxa"/>
          </w:tcPr>
          <w:p w14:paraId="6CAFA78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29B9CBEB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842" w:type="dxa"/>
          </w:tcPr>
          <w:p w14:paraId="57D0B7EF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</w:tcPr>
          <w:p w14:paraId="7D2D233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 w:val="22"/>
                <w:szCs w:val="22"/>
                <w:lang w:val="en-US"/>
              </w:rPr>
              <w:t>formular</w:t>
            </w:r>
            <w:r w:rsidRPr="00761C9E">
              <w:rPr>
                <w:sz w:val="22"/>
                <w:szCs w:val="22"/>
              </w:rPr>
              <w:t>».</w:t>
            </w:r>
          </w:p>
        </w:tc>
      </w:tr>
      <w:tr w:rsidR="001C2405" w:rsidRPr="00761C9E" w14:paraId="446C052A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7D7FB09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2693" w:type="dxa"/>
          </w:tcPr>
          <w:p w14:paraId="23C6511A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709" w:type="dxa"/>
          </w:tcPr>
          <w:p w14:paraId="0A221B34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418" w:type="dxa"/>
          </w:tcPr>
          <w:p w14:paraId="597A5BAD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2" w:type="dxa"/>
          </w:tcPr>
          <w:p w14:paraId="461BE81E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7A4B2CC" w14:textId="0B950980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Указывается значение версии. Номер версии </w:t>
            </w:r>
            <w:r w:rsidR="0061135F" w:rsidRPr="0061135F">
              <w:rPr>
                <w:sz w:val="22"/>
                <w:szCs w:val="22"/>
                <w:highlight w:val="green"/>
                <w:lang w:eastAsia="en-US"/>
              </w:rPr>
              <w:t>1</w:t>
            </w:r>
            <w:r w:rsidRPr="0061135F">
              <w:rPr>
                <w:sz w:val="22"/>
                <w:szCs w:val="22"/>
                <w:highlight w:val="green"/>
                <w:lang w:eastAsia="en-US"/>
              </w:rPr>
              <w:t>.0</w:t>
            </w:r>
          </w:p>
        </w:tc>
      </w:tr>
      <w:tr w:rsidR="001C2405" w:rsidRPr="00761C9E" w14:paraId="34C2A1F6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F0EF9EA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2693" w:type="dxa"/>
          </w:tcPr>
          <w:p w14:paraId="7C968828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709" w:type="dxa"/>
          </w:tcPr>
          <w:p w14:paraId="35F25401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C8D6C6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(36)</w:t>
            </w:r>
          </w:p>
        </w:tc>
        <w:tc>
          <w:tcPr>
            <w:tcW w:w="1842" w:type="dxa"/>
          </w:tcPr>
          <w:p w14:paraId="488379B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76E03478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>Квитанции.</w:t>
            </w:r>
          </w:p>
          <w:p w14:paraId="1249D024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Формируется системой – получателем (обработчиком) квитуемого документа.</w:t>
            </w:r>
          </w:p>
        </w:tc>
      </w:tr>
      <w:tr w:rsidR="001C2405" w:rsidRPr="00761C9E" w14:paraId="778861D1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3539" w:type="dxa"/>
          </w:tcPr>
          <w:p w14:paraId="29CC2CA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2693" w:type="dxa"/>
          </w:tcPr>
          <w:p w14:paraId="18D953F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709" w:type="dxa"/>
          </w:tcPr>
          <w:p w14:paraId="6477E48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687042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</w:t>
            </w:r>
            <w:r w:rsidRPr="00761C9E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842" w:type="dxa"/>
          </w:tcPr>
          <w:p w14:paraId="64B748B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66CD0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1C2405" w:rsidRPr="00761C9E" w14:paraId="3D5F5C46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3539" w:type="dxa"/>
          </w:tcPr>
          <w:p w14:paraId="461D97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2693" w:type="dxa"/>
          </w:tcPr>
          <w:p w14:paraId="784AA83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709" w:type="dxa"/>
          </w:tcPr>
          <w:p w14:paraId="63257E68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06F4FF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(36) или Т (1-60)</w:t>
            </w:r>
          </w:p>
        </w:tc>
        <w:tc>
          <w:tcPr>
            <w:tcW w:w="1842" w:type="dxa"/>
          </w:tcPr>
          <w:p w14:paraId="395CB8E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52EA33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</w:p>
          <w:p w14:paraId="5938C71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723A306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– (36).</w:t>
            </w:r>
          </w:p>
        </w:tc>
      </w:tr>
      <w:tr w:rsidR="001C2405" w:rsidRPr="00761C9E" w14:paraId="3721F88F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3539" w:type="dxa"/>
          </w:tcPr>
          <w:p w14:paraId="0E63AB4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2693" w:type="dxa"/>
          </w:tcPr>
          <w:p w14:paraId="20AF292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709" w:type="dxa"/>
          </w:tcPr>
          <w:p w14:paraId="7AC9720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D28B31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(1-2)</w:t>
            </w:r>
          </w:p>
        </w:tc>
        <w:tc>
          <w:tcPr>
            <w:tcW w:w="1842" w:type="dxa"/>
          </w:tcPr>
          <w:p w14:paraId="3D6A46F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130C5D3" w14:textId="2CCFFDBF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Статус обработки документа, передается код статуса, согласно </w:t>
            </w:r>
            <w:r w:rsidRPr="00761C9E">
              <w:rPr>
                <w:sz w:val="22"/>
                <w:szCs w:val="22"/>
              </w:rPr>
              <w:fldChar w:fldCharType="begin"/>
            </w:r>
            <w:r w:rsidRPr="00761C9E">
              <w:rPr>
                <w:sz w:val="22"/>
                <w:szCs w:val="22"/>
              </w:rPr>
              <w:instrText xml:space="preserve"> REF _Ref128747076 \h </w:instrText>
            </w:r>
            <w:r>
              <w:rPr>
                <w:sz w:val="22"/>
                <w:szCs w:val="22"/>
              </w:rPr>
              <w:instrText xml:space="preserve"> \* MERGEFORMAT </w:instrText>
            </w:r>
            <w:r w:rsidRPr="00761C9E">
              <w:rPr>
                <w:sz w:val="22"/>
                <w:szCs w:val="22"/>
              </w:rPr>
            </w:r>
            <w:r w:rsidRPr="00761C9E">
              <w:rPr>
                <w:sz w:val="22"/>
                <w:szCs w:val="22"/>
              </w:rPr>
              <w:fldChar w:fldCharType="separate"/>
            </w:r>
            <w:r w:rsidR="009B514B" w:rsidRPr="00761C9E">
              <w:rPr>
                <w:szCs w:val="24"/>
              </w:rPr>
              <w:t xml:space="preserve">Таблица </w:t>
            </w:r>
            <w:r w:rsidR="009B514B">
              <w:rPr>
                <w:noProof/>
                <w:szCs w:val="24"/>
              </w:rPr>
              <w:t>19</w:t>
            </w:r>
            <w:r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1C2405" w:rsidRPr="00761C9E" w14:paraId="106ACE9B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3539" w:type="dxa"/>
          </w:tcPr>
          <w:p w14:paraId="2D4955A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2693" w:type="dxa"/>
          </w:tcPr>
          <w:p w14:paraId="71688B8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709" w:type="dxa"/>
          </w:tcPr>
          <w:p w14:paraId="52BD0D3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9B19F5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1842" w:type="dxa"/>
          </w:tcPr>
          <w:p w14:paraId="6E39F58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408D866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1C2405" w:rsidRPr="00761C9E" w14:paraId="6CAB8E62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6C84BCF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2693" w:type="dxa"/>
          </w:tcPr>
          <w:p w14:paraId="3B523376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709" w:type="dxa"/>
          </w:tcPr>
          <w:p w14:paraId="5B8D06B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4C4773F2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C37E01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69D59CE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4D8B0030" w14:textId="77777777" w:rsidR="001C2405" w:rsidRPr="00761C9E" w:rsidRDefault="001C2405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«FAM» для ПУДС ЭБ;</w:t>
            </w:r>
          </w:p>
          <w:p w14:paraId="68930EC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C2405" w:rsidRPr="00761C9E" w14:paraId="6F86376C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0C82437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– приемник</w:t>
            </w:r>
          </w:p>
        </w:tc>
        <w:tc>
          <w:tcPr>
            <w:tcW w:w="2693" w:type="dxa"/>
          </w:tcPr>
          <w:p w14:paraId="7C63A58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709" w:type="dxa"/>
          </w:tcPr>
          <w:p w14:paraId="15D19F0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5CDD27D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410D92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5689665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485E94FB" w14:textId="77777777" w:rsidR="001C2405" w:rsidRPr="00761C9E" w:rsidRDefault="001C2405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«FAM» для ПУДС ЭБ;</w:t>
            </w:r>
          </w:p>
        </w:tc>
      </w:tr>
      <w:tr w:rsidR="001C2405" w:rsidRPr="00761C9E" w14:paraId="699E98CE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0B092D1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2693" w:type="dxa"/>
          </w:tcPr>
          <w:p w14:paraId="7A1277F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709" w:type="dxa"/>
          </w:tcPr>
          <w:p w14:paraId="3191C8B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40CE5AD1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(1-2000)</w:t>
            </w:r>
          </w:p>
        </w:tc>
        <w:tc>
          <w:tcPr>
            <w:tcW w:w="1842" w:type="dxa"/>
          </w:tcPr>
          <w:p w14:paraId="477ED63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7EC26E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1C2405" w:rsidRPr="00761C9E" w14:paraId="4371515D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3539" w:type="dxa"/>
          </w:tcPr>
          <w:p w14:paraId="04590BF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2693" w:type="dxa"/>
          </w:tcPr>
          <w:p w14:paraId="672C3F7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709" w:type="dxa"/>
          </w:tcPr>
          <w:p w14:paraId="278ACDE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30A20CA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(1-100)</w:t>
            </w:r>
          </w:p>
        </w:tc>
        <w:tc>
          <w:tcPr>
            <w:tcW w:w="1842" w:type="dxa"/>
          </w:tcPr>
          <w:p w14:paraId="0698A14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86EF31C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1C2405" w:rsidRPr="00761C9E" w14:paraId="5C349EF4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D4B2E9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</w:tcPr>
          <w:p w14:paraId="7847D7A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709" w:type="dxa"/>
          </w:tcPr>
          <w:p w14:paraId="77284E4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04FA6F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(1-50)</w:t>
            </w:r>
          </w:p>
        </w:tc>
        <w:tc>
          <w:tcPr>
            <w:tcW w:w="1842" w:type="dxa"/>
          </w:tcPr>
          <w:p w14:paraId="6AC58CA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7B2AA1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Указывается тип документа </w:t>
            </w:r>
          </w:p>
        </w:tc>
      </w:tr>
      <w:tr w:rsidR="001C2405" w:rsidRPr="00761C9E" w14:paraId="0DC6F70F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9C2EBF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Причина отклонения пакета платежных поручений</w:t>
            </w:r>
          </w:p>
        </w:tc>
        <w:tc>
          <w:tcPr>
            <w:tcW w:w="2693" w:type="dxa"/>
          </w:tcPr>
          <w:p w14:paraId="75E3C0E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PckgNt</w:t>
            </w:r>
          </w:p>
        </w:tc>
        <w:tc>
          <w:tcPr>
            <w:tcW w:w="709" w:type="dxa"/>
          </w:tcPr>
          <w:p w14:paraId="3D6BDA5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DA3606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T (1-254)</w:t>
            </w:r>
          </w:p>
        </w:tc>
        <w:tc>
          <w:tcPr>
            <w:tcW w:w="1842" w:type="dxa"/>
          </w:tcPr>
          <w:p w14:paraId="2FB6C08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110535B1" w14:textId="77777777" w:rsidR="001C2405" w:rsidRPr="00761C9E" w:rsidRDefault="001C2405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причина отклонения пакета платежных поручений.</w:t>
            </w:r>
          </w:p>
          <w:p w14:paraId="0FE98CB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1C2405" w:rsidRPr="00761C9E" w14:paraId="39065578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500B9F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Сумма исполнения пакета платежных поручений</w:t>
            </w:r>
          </w:p>
        </w:tc>
        <w:tc>
          <w:tcPr>
            <w:tcW w:w="2693" w:type="dxa"/>
          </w:tcPr>
          <w:p w14:paraId="27EBF9F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709" w:type="dxa"/>
          </w:tcPr>
          <w:p w14:paraId="22E0AD5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06739E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N</w:t>
            </w:r>
            <w:r w:rsidRPr="00761C9E">
              <w:rPr>
                <w:color w:val="000000"/>
                <w:sz w:val="22"/>
                <w:szCs w:val="22"/>
              </w:rPr>
              <w:t xml:space="preserve"> (20.2)</w:t>
            </w:r>
          </w:p>
        </w:tc>
        <w:tc>
          <w:tcPr>
            <w:tcW w:w="1842" w:type="dxa"/>
          </w:tcPr>
          <w:p w14:paraId="33241A98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0B1D195B" w14:textId="77777777" w:rsidR="001C2405" w:rsidRPr="00761C9E" w:rsidRDefault="001C2405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76626D4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1C2405" w:rsidRPr="00761C9E" w14:paraId="4AA804B4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4309A40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Информация о платежных поручениях в пакете</w:t>
            </w:r>
          </w:p>
        </w:tc>
        <w:tc>
          <w:tcPr>
            <w:tcW w:w="2693" w:type="dxa"/>
          </w:tcPr>
          <w:p w14:paraId="63E571C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709" w:type="dxa"/>
          </w:tcPr>
          <w:p w14:paraId="744BFBE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220C71E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t</w:t>
            </w: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1842" w:type="dxa"/>
          </w:tcPr>
          <w:p w14:paraId="5279F3B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B86D286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color w:val="000000"/>
                <w:spacing w:val="-5"/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Указывается информация об исполнении платежных поручений в пакете</w:t>
            </w:r>
            <w:r w:rsidRPr="00761C9E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6E4736DE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Блок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  <w:p w14:paraId="3D10DAD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Для маршрута ФО – ПУДС поле не заполняется</w:t>
            </w:r>
          </w:p>
        </w:tc>
      </w:tr>
      <w:tr w:rsidR="001C2405" w:rsidRPr="00761C9E" w14:paraId="2A07533C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AC959B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Имя обработанного xml-файла</w:t>
            </w:r>
          </w:p>
        </w:tc>
        <w:tc>
          <w:tcPr>
            <w:tcW w:w="2693" w:type="dxa"/>
          </w:tcPr>
          <w:p w14:paraId="0984742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709" w:type="dxa"/>
          </w:tcPr>
          <w:p w14:paraId="3969343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40419D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(1-256)</w:t>
            </w:r>
          </w:p>
        </w:tc>
        <w:tc>
          <w:tcPr>
            <w:tcW w:w="1842" w:type="dxa"/>
          </w:tcPr>
          <w:p w14:paraId="7C5FFF0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09C6C8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1C2405" w:rsidRPr="00761C9E" w14:paraId="5B2BF812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610F21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2693" w:type="dxa"/>
          </w:tcPr>
          <w:p w14:paraId="03257A7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709" w:type="dxa"/>
          </w:tcPr>
          <w:p w14:paraId="4FD8BE3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49051AC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842" w:type="dxa"/>
          </w:tcPr>
          <w:p w14:paraId="63E1C90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7EA890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2B97D02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BlockName</w:t>
            </w:r>
          </w:p>
          <w:p w14:paraId="7A1A00C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FieldName</w:t>
            </w:r>
          </w:p>
          <w:p w14:paraId="529C8F2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FieldValue</w:t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1AA615D1" w14:textId="5C1ADD1A" w:rsidR="005C41BA" w:rsidRPr="00761C9E" w:rsidRDefault="005C41BA" w:rsidP="00D25F5B">
      <w:pPr>
        <w:pStyle w:val="32"/>
        <w:rPr>
          <w:rFonts w:cs="Times New Roman"/>
        </w:rPr>
      </w:pPr>
      <w:bookmarkStart w:id="222" w:name="_Toc128751299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="000400B3" w:rsidRPr="00761C9E">
        <w:rPr>
          <w:rFonts w:cs="Times New Roman"/>
          <w:szCs w:val="22"/>
          <w:lang w:val="en-US"/>
        </w:rPr>
        <w:t>PudsIsfoPaymentResponse</w:t>
      </w:r>
      <w:r w:rsidRPr="00761C9E">
        <w:rPr>
          <w:rFonts w:cs="Times New Roman"/>
        </w:rPr>
        <w:t>»</w:t>
      </w:r>
      <w:bookmarkEnd w:id="222"/>
    </w:p>
    <w:p w14:paraId="7CBED29A" w14:textId="0B8DDB29" w:rsidR="000400B3" w:rsidRPr="00761C9E" w:rsidRDefault="000400B3" w:rsidP="00D25F5B">
      <w:pPr>
        <w:pStyle w:val="af1"/>
        <w:keepNext/>
      </w:pPr>
      <w:bookmarkStart w:id="223" w:name="_Ref128751655"/>
      <w:bookmarkStart w:id="224" w:name="_Toc128751327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17</w:t>
      </w:r>
      <w:r w:rsidRPr="00761C9E">
        <w:rPr>
          <w:sz w:val="24"/>
          <w:szCs w:val="24"/>
        </w:rPr>
        <w:fldChar w:fldCharType="end"/>
      </w:r>
      <w:bookmarkEnd w:id="223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</w:t>
      </w:r>
      <w:r w:rsidR="00D25F5B" w:rsidRPr="00D25F5B">
        <w:rPr>
          <w:sz w:val="24"/>
          <w:szCs w:val="24"/>
        </w:rPr>
        <w:t xml:space="preserve">комплексного поля </w:t>
      </w:r>
      <w:r w:rsidRPr="00761C9E">
        <w:rPr>
          <w:sz w:val="24"/>
          <w:szCs w:val="24"/>
        </w:rPr>
        <w:t>«</w:t>
      </w:r>
      <w:r w:rsidRPr="00D25F5B">
        <w:rPr>
          <w:sz w:val="24"/>
          <w:szCs w:val="24"/>
        </w:rPr>
        <w:t>PudsIsfoPaymentResponse</w:t>
      </w:r>
      <w:r w:rsidRPr="00761C9E">
        <w:rPr>
          <w:sz w:val="24"/>
          <w:szCs w:val="24"/>
        </w:rPr>
        <w:t>»</w:t>
      </w:r>
      <w:bookmarkEnd w:id="2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3"/>
        <w:gridCol w:w="2735"/>
        <w:gridCol w:w="720"/>
        <w:gridCol w:w="1440"/>
        <w:gridCol w:w="1871"/>
        <w:gridCol w:w="4427"/>
      </w:tblGrid>
      <w:tr w:rsidR="005C41BA" w:rsidRPr="006C2B32" w14:paraId="3C92B0EE" w14:textId="77777777" w:rsidTr="006C2B32">
        <w:trPr>
          <w:tblHeader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709FAB32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87786D0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7BB7E5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14AC055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BC1452E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  <w:vAlign w:val="center"/>
          </w:tcPr>
          <w:p w14:paraId="408800C7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5C020546" w14:textId="77777777" w:rsidTr="00761C9E">
        <w:tc>
          <w:tcPr>
            <w:tcW w:w="3539" w:type="dxa"/>
            <w:shd w:val="clear" w:color="auto" w:fill="auto"/>
          </w:tcPr>
          <w:p w14:paraId="629A5DBF" w14:textId="3807D76E" w:rsidR="005C41BA" w:rsidRPr="00D25F5B" w:rsidDel="003E1282" w:rsidRDefault="005C41BA" w:rsidP="00D25F5B">
            <w:pPr>
              <w:pStyle w:val="GOSTTableHead"/>
              <w:jc w:val="left"/>
              <w:rPr>
                <w:b w:val="0"/>
                <w:szCs w:val="22"/>
              </w:rPr>
            </w:pPr>
            <w:r w:rsidRPr="00D25F5B">
              <w:rPr>
                <w:b w:val="0"/>
                <w:szCs w:val="22"/>
              </w:rPr>
              <w:t xml:space="preserve">Параметры </w:t>
            </w:r>
            <w:r w:rsidR="00D25F5B" w:rsidRPr="00D25F5B">
              <w:rPr>
                <w:b w:val="0"/>
                <w:szCs w:val="22"/>
              </w:rPr>
              <w:t xml:space="preserve">ответа на </w:t>
            </w:r>
            <w:r w:rsidRPr="00D25F5B">
              <w:rPr>
                <w:b w:val="0"/>
                <w:szCs w:val="22"/>
              </w:rPr>
              <w:t>запрос «</w:t>
            </w:r>
            <w:r w:rsidRPr="00D25F5B">
              <w:rPr>
                <w:b w:val="0"/>
              </w:rPr>
              <w:t>Распоряжение о совершении казначейского платежа</w:t>
            </w:r>
            <w:r w:rsidRPr="00D25F5B">
              <w:rPr>
                <w:b w:val="0"/>
                <w:szCs w:val="22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570B4692" w14:textId="1FA99FC3" w:rsidR="005C41BA" w:rsidRPr="00761C9E" w:rsidDel="003E1282" w:rsidRDefault="000400B3" w:rsidP="00D25F5B">
            <w:pPr>
              <w:pStyle w:val="GOSTTablenorm"/>
              <w:suppressAutoHyphens/>
              <w:rPr>
                <w:szCs w:val="22"/>
              </w:rPr>
            </w:pPr>
            <w:r w:rsidRPr="00761C9E">
              <w:rPr>
                <w:lang w:val="en-US"/>
              </w:rPr>
              <w:t>MSC</w:t>
            </w:r>
            <w:r w:rsidRPr="00761C9E">
              <w:t>_</w:t>
            </w:r>
            <w:r w:rsidRPr="00761C9E">
              <w:rPr>
                <w:lang w:val="en-US"/>
              </w:rPr>
              <w:t>RcptPUR</w:t>
            </w:r>
            <w:r w:rsidRPr="00761C9E">
              <w:t>_</w:t>
            </w:r>
            <w:r w:rsidRPr="00761C9E">
              <w:rPr>
                <w:lang w:val="en-US"/>
              </w:rPr>
              <w:t>EB</w:t>
            </w:r>
          </w:p>
        </w:tc>
        <w:tc>
          <w:tcPr>
            <w:tcW w:w="709" w:type="dxa"/>
            <w:shd w:val="clear" w:color="auto" w:fill="auto"/>
          </w:tcPr>
          <w:p w14:paraId="669F353D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418" w:type="dxa"/>
            <w:shd w:val="clear" w:color="auto" w:fill="auto"/>
          </w:tcPr>
          <w:p w14:paraId="04CA5C13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42" w:type="dxa"/>
            <w:shd w:val="clear" w:color="auto" w:fill="auto"/>
          </w:tcPr>
          <w:p w14:paraId="623B027E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0CDB8174" w14:textId="1FC7E2BF" w:rsidR="005C41BA" w:rsidRPr="00761C9E" w:rsidDel="003E1282" w:rsidRDefault="005C41BA" w:rsidP="00D25F5B">
            <w:pPr>
              <w:pStyle w:val="GOSTTablenorm"/>
              <w:suppressAutoHyphens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0400B3" w:rsidRPr="00761C9E">
              <w:rPr>
                <w:szCs w:val="22"/>
              </w:rPr>
              <w:t xml:space="preserve"> </w:t>
            </w:r>
            <w:r w:rsidR="000400B3" w:rsidRPr="00761C9E">
              <w:rPr>
                <w:szCs w:val="22"/>
              </w:rPr>
              <w:fldChar w:fldCharType="begin"/>
            </w:r>
            <w:r w:rsidR="000400B3" w:rsidRPr="00761C9E">
              <w:rPr>
                <w:szCs w:val="22"/>
              </w:rPr>
              <w:instrText xml:space="preserve"> REF _Ref128747040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0400B3" w:rsidRPr="00761C9E">
              <w:rPr>
                <w:szCs w:val="22"/>
              </w:rPr>
            </w:r>
            <w:r w:rsidR="000400B3" w:rsidRPr="00761C9E">
              <w:rPr>
                <w:szCs w:val="22"/>
              </w:rPr>
              <w:fldChar w:fldCharType="separate"/>
            </w:r>
            <w:r w:rsidR="009B514B" w:rsidRPr="00761C9E">
              <w:rPr>
                <w:sz w:val="24"/>
                <w:szCs w:val="24"/>
              </w:rPr>
              <w:t xml:space="preserve">Таблица </w:t>
            </w:r>
            <w:r w:rsidR="009B514B" w:rsidRPr="009B514B">
              <w:rPr>
                <w:noProof/>
                <w:sz w:val="24"/>
                <w:szCs w:val="24"/>
              </w:rPr>
              <w:t>18</w:t>
            </w:r>
            <w:r w:rsidR="000400B3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0EBC31E7" w14:textId="77777777" w:rsidR="005C41BA" w:rsidRPr="00761C9E" w:rsidRDefault="005C41BA" w:rsidP="00D25F5B">
      <w:pPr>
        <w:pStyle w:val="41"/>
        <w:rPr>
          <w:rFonts w:cs="Times New Roman"/>
        </w:rPr>
      </w:pPr>
      <w:bookmarkStart w:id="225" w:name="_Toc463540113"/>
      <w:bookmarkStart w:id="226" w:name="_Toc5013615"/>
      <w:bookmarkStart w:id="227" w:name="_Toc87634406"/>
      <w:bookmarkStart w:id="228" w:name="_Toc128751300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lang w:val="en-US"/>
        </w:rPr>
        <w:t>MSC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RcptPUR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EB</w:t>
      </w:r>
      <w:r w:rsidRPr="00761C9E">
        <w:rPr>
          <w:rFonts w:cs="Times New Roman"/>
        </w:rPr>
        <w:t>»</w:t>
      </w:r>
      <w:bookmarkEnd w:id="225"/>
      <w:bookmarkEnd w:id="226"/>
      <w:bookmarkEnd w:id="227"/>
      <w:bookmarkEnd w:id="228"/>
    </w:p>
    <w:p w14:paraId="64D3218A" w14:textId="08B244B3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229" w:name="_Ref128747040"/>
      <w:bookmarkStart w:id="230" w:name="_Toc128751328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9B514B" w:rsidRPr="009B514B">
        <w:rPr>
          <w:noProof/>
          <w:sz w:val="24"/>
          <w:szCs w:val="24"/>
        </w:rPr>
        <w:t>18</w:t>
      </w:r>
      <w:r w:rsidRPr="00761C9E">
        <w:rPr>
          <w:sz w:val="24"/>
          <w:szCs w:val="24"/>
        </w:rPr>
        <w:fldChar w:fldCharType="end"/>
      </w:r>
      <w:bookmarkEnd w:id="229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Pr="00761C9E">
        <w:rPr>
          <w:sz w:val="24"/>
          <w:szCs w:val="24"/>
          <w:lang w:val="en-US"/>
        </w:rPr>
        <w:t>MSC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RcptPUR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EB</w:t>
      </w:r>
      <w:r w:rsidRPr="00761C9E">
        <w:rPr>
          <w:sz w:val="24"/>
          <w:szCs w:val="24"/>
        </w:rPr>
        <w:t>»</w:t>
      </w:r>
      <w:bookmarkEnd w:id="23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56"/>
        <w:gridCol w:w="2705"/>
        <w:gridCol w:w="712"/>
        <w:gridCol w:w="1424"/>
        <w:gridCol w:w="1850"/>
        <w:gridCol w:w="4379"/>
      </w:tblGrid>
      <w:tr w:rsidR="005C41BA" w:rsidRPr="006C2B32" w14:paraId="75B53589" w14:textId="77777777" w:rsidTr="006C2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539" w:type="dxa"/>
            <w:shd w:val="clear" w:color="auto" w:fill="D9D9D9" w:themeFill="background1" w:themeFillShade="D9"/>
          </w:tcPr>
          <w:p w14:paraId="12BA94EF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AF05A96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1CFE418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F6E17A6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D8E3E94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0503969A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5C0C8561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43D3AD53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</w:rPr>
              <w:t>Тип</w:t>
            </w:r>
            <w:r w:rsidRPr="00761C9E">
              <w:rPr>
                <w:sz w:val="22"/>
                <w:szCs w:val="22"/>
                <w:lang w:val="en-US"/>
              </w:rPr>
              <w:t xml:space="preserve"> </w:t>
            </w:r>
            <w:r w:rsidRPr="00761C9E">
              <w:rPr>
                <w:sz w:val="22"/>
                <w:szCs w:val="22"/>
              </w:rPr>
              <w:t>документа</w:t>
            </w:r>
          </w:p>
        </w:tc>
        <w:tc>
          <w:tcPr>
            <w:tcW w:w="2693" w:type="dxa"/>
          </w:tcPr>
          <w:p w14:paraId="2AAD1A00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709" w:type="dxa"/>
          </w:tcPr>
          <w:p w14:paraId="4DCB4B77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0B1AE96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842" w:type="dxa"/>
          </w:tcPr>
          <w:p w14:paraId="2279C23B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</w:tcPr>
          <w:p w14:paraId="341D1DC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 w:val="22"/>
                <w:szCs w:val="22"/>
                <w:lang w:val="en-US"/>
              </w:rPr>
              <w:t>formular</w:t>
            </w:r>
            <w:r w:rsidRPr="00761C9E">
              <w:rPr>
                <w:sz w:val="22"/>
                <w:szCs w:val="22"/>
              </w:rPr>
              <w:t>».</w:t>
            </w:r>
          </w:p>
        </w:tc>
      </w:tr>
      <w:tr w:rsidR="005C41BA" w:rsidRPr="00761C9E" w14:paraId="34EA77D7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765C083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2693" w:type="dxa"/>
          </w:tcPr>
          <w:p w14:paraId="45975F78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709" w:type="dxa"/>
          </w:tcPr>
          <w:p w14:paraId="5B365E6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418" w:type="dxa"/>
          </w:tcPr>
          <w:p w14:paraId="4FD161A6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2" w:type="dxa"/>
          </w:tcPr>
          <w:p w14:paraId="2E9C0648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2A9BDFE" w14:textId="0A1ABC5F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Указывается значение версии. Номер версии </w:t>
            </w:r>
            <w:r w:rsidR="0061135F" w:rsidRPr="0061135F">
              <w:rPr>
                <w:sz w:val="22"/>
                <w:szCs w:val="22"/>
                <w:highlight w:val="green"/>
                <w:lang w:eastAsia="en-US"/>
              </w:rPr>
              <w:t>1</w:t>
            </w:r>
            <w:r w:rsidRPr="0061135F">
              <w:rPr>
                <w:sz w:val="22"/>
                <w:szCs w:val="22"/>
                <w:highlight w:val="green"/>
                <w:lang w:eastAsia="en-US"/>
              </w:rPr>
              <w:t>.0</w:t>
            </w:r>
          </w:p>
        </w:tc>
      </w:tr>
      <w:tr w:rsidR="005C41BA" w:rsidRPr="00761C9E" w14:paraId="023CD730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204404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2693" w:type="dxa"/>
          </w:tcPr>
          <w:p w14:paraId="1822E772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709" w:type="dxa"/>
          </w:tcPr>
          <w:p w14:paraId="0E15B95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7274DA0E" w14:textId="290F497A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(36)</w:t>
            </w:r>
          </w:p>
        </w:tc>
        <w:tc>
          <w:tcPr>
            <w:tcW w:w="1842" w:type="dxa"/>
          </w:tcPr>
          <w:p w14:paraId="07DE50E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76D2BE01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>Квитанции.</w:t>
            </w:r>
          </w:p>
          <w:p w14:paraId="0DD01185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Формируется системой – получателем (обработчиком) квитуемого документа.</w:t>
            </w:r>
          </w:p>
        </w:tc>
      </w:tr>
      <w:tr w:rsidR="005C41BA" w:rsidRPr="00761C9E" w14:paraId="024806EF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3539" w:type="dxa"/>
          </w:tcPr>
          <w:p w14:paraId="731804E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2693" w:type="dxa"/>
          </w:tcPr>
          <w:p w14:paraId="7B821D0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709" w:type="dxa"/>
          </w:tcPr>
          <w:p w14:paraId="49A00B4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BDD8121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</w:t>
            </w:r>
            <w:r w:rsidRPr="00761C9E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842" w:type="dxa"/>
          </w:tcPr>
          <w:p w14:paraId="1BAF9CC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B1DD38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5C41BA" w:rsidRPr="00761C9E" w14:paraId="1CCAC168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3539" w:type="dxa"/>
          </w:tcPr>
          <w:p w14:paraId="203EB71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2693" w:type="dxa"/>
          </w:tcPr>
          <w:p w14:paraId="2102FD5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709" w:type="dxa"/>
          </w:tcPr>
          <w:p w14:paraId="0ABEF45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AB06460" w14:textId="110BC4CD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(36) или 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(1-60)</w:t>
            </w:r>
          </w:p>
        </w:tc>
        <w:tc>
          <w:tcPr>
            <w:tcW w:w="1842" w:type="dxa"/>
          </w:tcPr>
          <w:p w14:paraId="3C07AE9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0DC27A8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</w:p>
          <w:p w14:paraId="78E451E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6A28081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– (36).</w:t>
            </w:r>
          </w:p>
        </w:tc>
      </w:tr>
      <w:tr w:rsidR="005C41BA" w:rsidRPr="00761C9E" w14:paraId="54E80D50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3539" w:type="dxa"/>
          </w:tcPr>
          <w:p w14:paraId="296A79F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2693" w:type="dxa"/>
          </w:tcPr>
          <w:p w14:paraId="74D5C1A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709" w:type="dxa"/>
          </w:tcPr>
          <w:p w14:paraId="477259F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08F13038" w14:textId="0B89B9CD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(1-2)</w:t>
            </w:r>
          </w:p>
        </w:tc>
        <w:tc>
          <w:tcPr>
            <w:tcW w:w="1842" w:type="dxa"/>
          </w:tcPr>
          <w:p w14:paraId="27D39AA1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BDFD47F" w14:textId="68C47AC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Статус обработки документа, передается код статуса, согласно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_Ref128747076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9B514B" w:rsidRPr="00761C9E">
              <w:rPr>
                <w:szCs w:val="24"/>
              </w:rPr>
              <w:t xml:space="preserve">Таблица </w:t>
            </w:r>
            <w:r w:rsidR="009B514B">
              <w:rPr>
                <w:noProof/>
                <w:szCs w:val="24"/>
              </w:rPr>
              <w:t>19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5C41BA" w:rsidRPr="00761C9E" w14:paraId="5713E889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3539" w:type="dxa"/>
          </w:tcPr>
          <w:p w14:paraId="6553959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2693" w:type="dxa"/>
          </w:tcPr>
          <w:p w14:paraId="529ED8C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709" w:type="dxa"/>
          </w:tcPr>
          <w:p w14:paraId="32EE83F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0348528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1842" w:type="dxa"/>
          </w:tcPr>
          <w:p w14:paraId="0892AB56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DC3AEC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5C41BA" w:rsidRPr="00761C9E" w14:paraId="3AB3B76B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31CCB6F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2693" w:type="dxa"/>
          </w:tcPr>
          <w:p w14:paraId="1593405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709" w:type="dxa"/>
          </w:tcPr>
          <w:p w14:paraId="4D1784E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A522FBE" w14:textId="3DA9B255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5DFE4AB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F860FC5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5517F3F9" w14:textId="77777777" w:rsidR="005C41BA" w:rsidRPr="00761C9E" w:rsidRDefault="005C41BA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«FAM» для ПУДС ЭБ;</w:t>
            </w:r>
          </w:p>
          <w:p w14:paraId="12F7779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5C41BA" w:rsidRPr="00761C9E" w14:paraId="6398DEB8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1B905C5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– приемник</w:t>
            </w:r>
          </w:p>
        </w:tc>
        <w:tc>
          <w:tcPr>
            <w:tcW w:w="2693" w:type="dxa"/>
          </w:tcPr>
          <w:p w14:paraId="0C34231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709" w:type="dxa"/>
          </w:tcPr>
          <w:p w14:paraId="47340CB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2D99C82" w14:textId="322B3DF2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155E5A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757AA2F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39288C3D" w14:textId="77777777" w:rsidR="005C41BA" w:rsidRPr="00761C9E" w:rsidRDefault="005C41BA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«FAM» для ПУДС ЭБ;</w:t>
            </w:r>
          </w:p>
        </w:tc>
      </w:tr>
      <w:tr w:rsidR="005C41BA" w:rsidRPr="00761C9E" w14:paraId="299B9D90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7AA51B8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2693" w:type="dxa"/>
          </w:tcPr>
          <w:p w14:paraId="2B1DC5F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709" w:type="dxa"/>
          </w:tcPr>
          <w:p w14:paraId="30413A6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16948F2" w14:textId="3FF4494D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(1-2000)</w:t>
            </w:r>
          </w:p>
        </w:tc>
        <w:tc>
          <w:tcPr>
            <w:tcW w:w="1842" w:type="dxa"/>
          </w:tcPr>
          <w:p w14:paraId="4F203E1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2FB9BF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5C41BA" w:rsidRPr="00761C9E" w14:paraId="79C2836B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3539" w:type="dxa"/>
          </w:tcPr>
          <w:p w14:paraId="51F86BB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2693" w:type="dxa"/>
          </w:tcPr>
          <w:p w14:paraId="424818A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709" w:type="dxa"/>
          </w:tcPr>
          <w:p w14:paraId="62E59C3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DA71857" w14:textId="19ACE764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(1-100)</w:t>
            </w:r>
          </w:p>
        </w:tc>
        <w:tc>
          <w:tcPr>
            <w:tcW w:w="1842" w:type="dxa"/>
          </w:tcPr>
          <w:p w14:paraId="2E5D8F1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5646EB6C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5C41BA" w:rsidRPr="00761C9E" w14:paraId="2589AD91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3638A35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</w:tcPr>
          <w:p w14:paraId="35E044F6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709" w:type="dxa"/>
          </w:tcPr>
          <w:p w14:paraId="77C255D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756466C8" w14:textId="1935A7B2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(1-50)</w:t>
            </w:r>
          </w:p>
        </w:tc>
        <w:tc>
          <w:tcPr>
            <w:tcW w:w="1842" w:type="dxa"/>
          </w:tcPr>
          <w:p w14:paraId="27C7F7B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D7751C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Указывается тип документа </w:t>
            </w:r>
          </w:p>
        </w:tc>
      </w:tr>
      <w:tr w:rsidR="005C41BA" w:rsidRPr="00761C9E" w14:paraId="56997CBD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DD45ED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Причина отклонения пакета платежных поручений</w:t>
            </w:r>
          </w:p>
        </w:tc>
        <w:tc>
          <w:tcPr>
            <w:tcW w:w="2693" w:type="dxa"/>
          </w:tcPr>
          <w:p w14:paraId="4746CBF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PckgNt</w:t>
            </w:r>
          </w:p>
        </w:tc>
        <w:tc>
          <w:tcPr>
            <w:tcW w:w="709" w:type="dxa"/>
          </w:tcPr>
          <w:p w14:paraId="020BEAF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E411770" w14:textId="3A6F0C44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T</w:t>
            </w:r>
            <w:r w:rsidR="000400B3" w:rsidRPr="00761C9E">
              <w:rPr>
                <w:color w:val="000000"/>
                <w:sz w:val="22"/>
                <w:szCs w:val="22"/>
              </w:rPr>
              <w:t xml:space="preserve"> </w:t>
            </w:r>
            <w:r w:rsidRPr="00761C9E">
              <w:rPr>
                <w:color w:val="000000"/>
                <w:sz w:val="22"/>
                <w:szCs w:val="22"/>
              </w:rPr>
              <w:t>(1-254)</w:t>
            </w:r>
          </w:p>
        </w:tc>
        <w:tc>
          <w:tcPr>
            <w:tcW w:w="1842" w:type="dxa"/>
          </w:tcPr>
          <w:p w14:paraId="422CEF2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50DF258C" w14:textId="133AA4CB" w:rsidR="005C41BA" w:rsidRPr="00761C9E" w:rsidRDefault="005C41BA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</w:t>
            </w:r>
            <w:r w:rsidR="000400B3"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ч</w:t>
            </w: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ина отклонения пакета платежных поручений.</w:t>
            </w:r>
          </w:p>
          <w:p w14:paraId="1BB0542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5C41BA" w:rsidRPr="00761C9E" w14:paraId="08851D0A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5953425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Сумма исполнения пакета платежных поручений</w:t>
            </w:r>
          </w:p>
        </w:tc>
        <w:tc>
          <w:tcPr>
            <w:tcW w:w="2693" w:type="dxa"/>
          </w:tcPr>
          <w:p w14:paraId="6A23E7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709" w:type="dxa"/>
          </w:tcPr>
          <w:p w14:paraId="7E6A990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A7E60A9" w14:textId="513653CF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N</w:t>
            </w:r>
            <w:r w:rsidR="000400B3" w:rsidRPr="00761C9E">
              <w:rPr>
                <w:color w:val="000000"/>
                <w:sz w:val="22"/>
                <w:szCs w:val="22"/>
              </w:rPr>
              <w:t xml:space="preserve"> </w:t>
            </w:r>
            <w:r w:rsidRPr="00761C9E">
              <w:rPr>
                <w:color w:val="000000"/>
                <w:sz w:val="22"/>
                <w:szCs w:val="22"/>
              </w:rPr>
              <w:t>(20.2)</w:t>
            </w:r>
          </w:p>
        </w:tc>
        <w:tc>
          <w:tcPr>
            <w:tcW w:w="1842" w:type="dxa"/>
          </w:tcPr>
          <w:p w14:paraId="3D4F249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03C601F" w14:textId="77777777" w:rsidR="005C41BA" w:rsidRPr="00761C9E" w:rsidRDefault="005C41BA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47404AD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5C41BA" w:rsidRPr="00761C9E" w14:paraId="5F0DEB5A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5B7BBC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Информация о платежных поручениях в пакете</w:t>
            </w:r>
          </w:p>
        </w:tc>
        <w:tc>
          <w:tcPr>
            <w:tcW w:w="2693" w:type="dxa"/>
          </w:tcPr>
          <w:p w14:paraId="24ACD05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709" w:type="dxa"/>
          </w:tcPr>
          <w:p w14:paraId="14C2437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7BA2471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t</w:t>
            </w: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1842" w:type="dxa"/>
          </w:tcPr>
          <w:p w14:paraId="1B8D9BD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2A13FC9" w14:textId="4BD0CD72" w:rsidR="005C41BA" w:rsidRPr="00761C9E" w:rsidRDefault="005C41BA" w:rsidP="00374E92">
            <w:pPr>
              <w:spacing w:before="60" w:after="60"/>
              <w:ind w:firstLine="0"/>
              <w:jc w:val="left"/>
              <w:rPr>
                <w:color w:val="000000"/>
                <w:spacing w:val="-5"/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Указывается информация об и</w:t>
            </w:r>
            <w:r w:rsidR="000400B3" w:rsidRPr="00761C9E">
              <w:rPr>
                <w:color w:val="000000"/>
                <w:sz w:val="22"/>
                <w:szCs w:val="22"/>
              </w:rPr>
              <w:t>с</w:t>
            </w:r>
            <w:r w:rsidRPr="00761C9E">
              <w:rPr>
                <w:color w:val="000000"/>
                <w:sz w:val="22"/>
                <w:szCs w:val="22"/>
              </w:rPr>
              <w:t>полнении платежных поручений в пакете</w:t>
            </w:r>
            <w:r w:rsidRPr="00761C9E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1F18B4F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Блок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  <w:p w14:paraId="11E37BB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Для маршрута ФО – ПУДС поле не заполняется</w:t>
            </w:r>
          </w:p>
        </w:tc>
      </w:tr>
      <w:tr w:rsidR="005C41BA" w:rsidRPr="00761C9E" w14:paraId="1D319825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340ACDA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Имя обработанного xml-файла</w:t>
            </w:r>
          </w:p>
        </w:tc>
        <w:tc>
          <w:tcPr>
            <w:tcW w:w="2693" w:type="dxa"/>
          </w:tcPr>
          <w:p w14:paraId="1D80B0C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709" w:type="dxa"/>
          </w:tcPr>
          <w:p w14:paraId="6D0B6B3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A1DB091" w14:textId="2C3A1480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(1-256)</w:t>
            </w:r>
          </w:p>
        </w:tc>
        <w:tc>
          <w:tcPr>
            <w:tcW w:w="1842" w:type="dxa"/>
          </w:tcPr>
          <w:p w14:paraId="100B878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55A887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5C41BA" w:rsidRPr="00761C9E" w14:paraId="0D00BEB1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12A67A4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2693" w:type="dxa"/>
          </w:tcPr>
          <w:p w14:paraId="17AE41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709" w:type="dxa"/>
          </w:tcPr>
          <w:p w14:paraId="1309077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5C703F5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842" w:type="dxa"/>
          </w:tcPr>
          <w:p w14:paraId="5939CD2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1980635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6D705C2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BlockName</w:t>
            </w:r>
          </w:p>
          <w:p w14:paraId="0A8BD9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FieldName</w:t>
            </w:r>
          </w:p>
          <w:p w14:paraId="32193B3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FieldValue</w:t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4C939FCC" w14:textId="2621F2C9" w:rsidR="005C41BA" w:rsidRPr="00761C9E" w:rsidRDefault="005C41BA" w:rsidP="000400B3">
      <w:pPr>
        <w:pStyle w:val="af1"/>
        <w:keepNext/>
        <w:spacing w:before="240"/>
        <w:rPr>
          <w:sz w:val="24"/>
          <w:szCs w:val="24"/>
        </w:rPr>
      </w:pPr>
      <w:bookmarkStart w:id="231" w:name="_Ref128747076"/>
      <w:bookmarkStart w:id="232" w:name="_Toc128751329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9B514B">
        <w:rPr>
          <w:noProof/>
          <w:sz w:val="24"/>
          <w:szCs w:val="24"/>
        </w:rPr>
        <w:t>19</w:t>
      </w:r>
      <w:r w:rsidRPr="00761C9E">
        <w:rPr>
          <w:sz w:val="24"/>
          <w:szCs w:val="24"/>
        </w:rPr>
        <w:fldChar w:fldCharType="end"/>
      </w:r>
      <w:bookmarkEnd w:id="231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Статус обработки документа</w:t>
      </w:r>
      <w:bookmarkEnd w:id="2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3989"/>
        <w:gridCol w:w="8564"/>
      </w:tblGrid>
      <w:tr w:rsidR="005C41BA" w:rsidRPr="00761C9E" w14:paraId="751CBE18" w14:textId="77777777" w:rsidTr="006C2B32">
        <w:trPr>
          <w:tblHeader/>
        </w:trPr>
        <w:tc>
          <w:tcPr>
            <w:tcW w:w="2104" w:type="pct"/>
            <w:gridSpan w:val="2"/>
            <w:shd w:val="clear" w:color="auto" w:fill="D9D9D9" w:themeFill="background1" w:themeFillShade="D9"/>
          </w:tcPr>
          <w:p w14:paraId="56662043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bookmarkStart w:id="233" w:name="_Hlk122466358"/>
            <w:r w:rsidRPr="00761C9E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2896" w:type="pct"/>
            <w:vMerge w:val="restart"/>
            <w:shd w:val="clear" w:color="auto" w:fill="D9D9D9" w:themeFill="background1" w:themeFillShade="D9"/>
            <w:vAlign w:val="center"/>
          </w:tcPr>
          <w:p w14:paraId="26F08B4D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5C41BA" w:rsidRPr="00761C9E" w14:paraId="6E4EEFB3" w14:textId="77777777" w:rsidTr="006C2B32">
        <w:trPr>
          <w:trHeight w:val="70"/>
          <w:tblHeader/>
        </w:trPr>
        <w:tc>
          <w:tcPr>
            <w:tcW w:w="755" w:type="pct"/>
            <w:shd w:val="clear" w:color="auto" w:fill="D9D9D9" w:themeFill="background1" w:themeFillShade="D9"/>
          </w:tcPr>
          <w:p w14:paraId="6AB5969A" w14:textId="0209C4EA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1348" w:type="pct"/>
            <w:shd w:val="clear" w:color="auto" w:fill="D9D9D9" w:themeFill="background1" w:themeFillShade="D9"/>
          </w:tcPr>
          <w:p w14:paraId="535F83C3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896" w:type="pct"/>
            <w:vMerge/>
            <w:shd w:val="clear" w:color="auto" w:fill="D9D9D9" w:themeFill="background1" w:themeFillShade="D9"/>
          </w:tcPr>
          <w:p w14:paraId="124EA64F" w14:textId="77777777" w:rsidR="005C41BA" w:rsidRPr="00761C9E" w:rsidRDefault="005C41BA" w:rsidP="005C41BA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5C41BA" w:rsidRPr="00761C9E" w14:paraId="5D15104D" w14:textId="77777777" w:rsidTr="00761C9E">
        <w:tc>
          <w:tcPr>
            <w:tcW w:w="755" w:type="pct"/>
            <w:shd w:val="clear" w:color="auto" w:fill="auto"/>
          </w:tcPr>
          <w:p w14:paraId="654E9F69" w14:textId="0AD5FF30" w:rsidR="005C41BA" w:rsidRPr="00761C9E" w:rsidRDefault="005C41BA" w:rsidP="000400B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3</w:t>
            </w:r>
          </w:p>
        </w:tc>
        <w:tc>
          <w:tcPr>
            <w:tcW w:w="1348" w:type="pct"/>
            <w:shd w:val="clear" w:color="auto" w:fill="auto"/>
          </w:tcPr>
          <w:p w14:paraId="144662E1" w14:textId="77777777" w:rsidR="005C41BA" w:rsidRPr="00761C9E" w:rsidRDefault="005C41BA" w:rsidP="000400B3">
            <w:pPr>
              <w:pStyle w:val="GOSTTablenorm"/>
              <w:jc w:val="left"/>
            </w:pPr>
            <w:r w:rsidRPr="00761C9E">
              <w:t>Исполнен</w:t>
            </w:r>
          </w:p>
        </w:tc>
        <w:tc>
          <w:tcPr>
            <w:tcW w:w="2896" w:type="pct"/>
            <w:shd w:val="clear" w:color="auto" w:fill="auto"/>
          </w:tcPr>
          <w:p w14:paraId="6B4BFC25" w14:textId="77777777" w:rsidR="005C41BA" w:rsidRPr="00761C9E" w:rsidRDefault="005C41BA" w:rsidP="005C41BA">
            <w:pPr>
              <w:pStyle w:val="GOSTTablenorm"/>
            </w:pPr>
            <w:r w:rsidRPr="00761C9E">
              <w:t>ЭД обработан и исполнен (включен в перечень) Конечный статус</w:t>
            </w:r>
          </w:p>
        </w:tc>
      </w:tr>
      <w:tr w:rsidR="005C41BA" w:rsidRPr="00761C9E" w14:paraId="4DE13F4C" w14:textId="77777777" w:rsidTr="00761C9E">
        <w:tc>
          <w:tcPr>
            <w:tcW w:w="755" w:type="pct"/>
            <w:shd w:val="clear" w:color="auto" w:fill="auto"/>
          </w:tcPr>
          <w:p w14:paraId="0C1F335E" w14:textId="4EAB976C" w:rsidR="005C41BA" w:rsidRPr="00761C9E" w:rsidRDefault="005C41BA" w:rsidP="000400B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4</w:t>
            </w:r>
          </w:p>
        </w:tc>
        <w:tc>
          <w:tcPr>
            <w:tcW w:w="1348" w:type="pct"/>
            <w:shd w:val="clear" w:color="auto" w:fill="auto"/>
          </w:tcPr>
          <w:p w14:paraId="24024503" w14:textId="77777777" w:rsidR="005C41BA" w:rsidRPr="00761C9E" w:rsidRDefault="005C41BA" w:rsidP="000400B3">
            <w:pPr>
              <w:pStyle w:val="GOSTTablenorm"/>
              <w:jc w:val="left"/>
            </w:pPr>
            <w:r w:rsidRPr="00761C9E">
              <w:t>Отказан</w:t>
            </w:r>
          </w:p>
        </w:tc>
        <w:tc>
          <w:tcPr>
            <w:tcW w:w="2896" w:type="pct"/>
            <w:shd w:val="clear" w:color="auto" w:fill="auto"/>
          </w:tcPr>
          <w:p w14:paraId="061E4FD9" w14:textId="77777777" w:rsidR="005C41BA" w:rsidRPr="00761C9E" w:rsidRDefault="005C41BA" w:rsidP="005C41BA">
            <w:pPr>
              <w:pStyle w:val="GOSTTablenorm"/>
            </w:pPr>
            <w:r w:rsidRPr="00761C9E">
              <w:t xml:space="preserve">ЭД отказан. </w:t>
            </w:r>
          </w:p>
          <w:p w14:paraId="53E9DD72" w14:textId="77777777" w:rsidR="005C41BA" w:rsidRPr="00761C9E" w:rsidRDefault="005C41BA" w:rsidP="005C41BA">
            <w:pPr>
              <w:pStyle w:val="GOSTTablenorm"/>
            </w:pPr>
            <w:r w:rsidRPr="00761C9E">
              <w:t>Конечный статус</w:t>
            </w:r>
          </w:p>
        </w:tc>
      </w:tr>
      <w:bookmarkEnd w:id="233"/>
    </w:tbl>
    <w:p w14:paraId="55F215F8" w14:textId="2A72DB5F" w:rsidR="00B109D8" w:rsidRPr="00761C9E" w:rsidRDefault="00B109D8" w:rsidP="00B109D8">
      <w:pPr>
        <w:ind w:left="567" w:firstLine="0"/>
      </w:pPr>
    </w:p>
    <w:p w14:paraId="0FB11AF3" w14:textId="77777777" w:rsidR="00B109D8" w:rsidRPr="00761C9E" w:rsidRDefault="00B109D8">
      <w:pPr>
        <w:ind w:firstLine="0"/>
        <w:jc w:val="left"/>
        <w:sectPr w:rsidR="00B109D8" w:rsidRPr="00761C9E" w:rsidSect="00B109D8">
          <w:headerReference w:type="default" r:id="rId20"/>
          <w:pgSz w:w="16838" w:h="11906" w:orient="landscape" w:code="9"/>
          <w:pgMar w:top="1701" w:right="1134" w:bottom="851" w:left="1134" w:header="567" w:footer="284" w:gutter="0"/>
          <w:pgNumType w:start="3"/>
          <w:cols w:space="708"/>
          <w:docGrid w:linePitch="360"/>
        </w:sectPr>
      </w:pPr>
    </w:p>
    <w:p w14:paraId="41905760" w14:textId="37551421" w:rsidR="00B109D8" w:rsidRPr="00761C9E" w:rsidRDefault="00B109D8">
      <w:pPr>
        <w:pStyle w:val="23"/>
        <w:rPr>
          <w:rFonts w:cs="Times New Roman"/>
        </w:rPr>
      </w:pPr>
      <w:bookmarkStart w:id="234" w:name="_Toc128751301"/>
      <w:r w:rsidRPr="00761C9E">
        <w:rPr>
          <w:rFonts w:cs="Times New Roman"/>
        </w:rPr>
        <w:t xml:space="preserve">Примеры </w:t>
      </w:r>
      <w:r w:rsidRPr="00761C9E">
        <w:rPr>
          <w:rFonts w:cs="Times New Roman"/>
          <w:lang w:val="en-US"/>
        </w:rPr>
        <w:t>XML</w:t>
      </w:r>
      <w:bookmarkEnd w:id="234"/>
      <w:r w:rsidRPr="00761C9E">
        <w:rPr>
          <w:rFonts w:cs="Times New Roman"/>
        </w:rPr>
        <w:t xml:space="preserve"> </w:t>
      </w:r>
    </w:p>
    <w:p w14:paraId="42D42F72" w14:textId="2C5F3A60" w:rsidR="00B109D8" w:rsidRPr="00761C9E" w:rsidRDefault="00B109D8">
      <w:pPr>
        <w:pStyle w:val="32"/>
        <w:rPr>
          <w:rFonts w:cs="Times New Roman"/>
        </w:rPr>
      </w:pPr>
      <w:bookmarkStart w:id="235" w:name="_Toc128751302"/>
      <w:r w:rsidRPr="00761C9E">
        <w:rPr>
          <w:rFonts w:cs="Times New Roman"/>
        </w:rPr>
        <w:t>Теневой остаток</w:t>
      </w:r>
      <w:bookmarkEnd w:id="235"/>
    </w:p>
    <w:p w14:paraId="54C01FD4" w14:textId="7B60A26D" w:rsidR="00B109D8" w:rsidRDefault="00B109D8" w:rsidP="00B109D8">
      <w:pPr>
        <w:pStyle w:val="41"/>
        <w:rPr>
          <w:rFonts w:cs="Times New Roman"/>
        </w:rPr>
      </w:pPr>
      <w:bookmarkStart w:id="236" w:name="_Toc128751303"/>
      <w:r w:rsidRPr="00761C9E">
        <w:rPr>
          <w:rFonts w:cs="Times New Roman"/>
        </w:rPr>
        <w:t>Запрос теневого остатка</w:t>
      </w:r>
      <w:bookmarkEnd w:id="236"/>
    </w:p>
    <w:tbl>
      <w:tblPr>
        <w:tblStyle w:val="aff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393F02" w14:paraId="11FBAF2D" w14:textId="77777777" w:rsidTr="00393F02">
        <w:tc>
          <w:tcPr>
            <w:tcW w:w="9344" w:type="dxa"/>
          </w:tcPr>
          <w:p w14:paraId="36AC7B1C" w14:textId="259289A7" w:rsidR="00393F02" w:rsidRDefault="0034740B" w:rsidP="00393F02">
            <w:pPr>
              <w:pStyle w:val="GOSTNormal"/>
              <w:ind w:firstLine="0"/>
            </w:pPr>
            <w:r>
              <w:object w:dxaOrig="1200" w:dyaOrig="830" w14:anchorId="73847B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41.25pt" o:ole="">
                  <v:imagedata r:id="rId21" o:title=""/>
                </v:shape>
                <o:OLEObject Type="Embed" ProgID="Package" ShapeID="_x0000_i1025" DrawAspect="Content" ObjectID="_1741093092" r:id="rId22"/>
              </w:object>
            </w:r>
          </w:p>
        </w:tc>
      </w:tr>
    </w:tbl>
    <w:p w14:paraId="739620EF" w14:textId="135CF1D3" w:rsidR="00B109D8" w:rsidRPr="00B65A08" w:rsidRDefault="00B65A08" w:rsidP="00B109D8">
      <w:pPr>
        <w:pStyle w:val="41"/>
        <w:rPr>
          <w:rFonts w:cs="Times New Roman"/>
          <w:highlight w:val="green"/>
        </w:rPr>
      </w:pPr>
      <w:r w:rsidRPr="00B65A08">
        <w:rPr>
          <w:highlight w:val="green"/>
        </w:rPr>
        <w:t>Ответ на запрос теневого остатка</w:t>
      </w:r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5ABBF58D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4ECE4864" w14:textId="70780358" w:rsidR="00393F02" w:rsidRDefault="0034740B" w:rsidP="00393F02">
            <w:pPr>
              <w:pStyle w:val="GOSTNormal"/>
              <w:ind w:firstLine="0"/>
            </w:pPr>
            <w:r>
              <w:object w:dxaOrig="1360" w:dyaOrig="830" w14:anchorId="618EDA30">
                <v:shape id="_x0000_i1026" type="#_x0000_t75" style="width:68.25pt;height:41.25pt" o:ole="">
                  <v:imagedata r:id="rId23" o:title=""/>
                </v:shape>
                <o:OLEObject Type="Embed" ProgID="Package" ShapeID="_x0000_i1026" DrawAspect="Content" ObjectID="_1741093093" r:id="rId24"/>
              </w:object>
            </w:r>
          </w:p>
        </w:tc>
      </w:tr>
    </w:tbl>
    <w:p w14:paraId="680D455A" w14:textId="60C66D1E" w:rsidR="00B109D8" w:rsidRPr="00761C9E" w:rsidRDefault="00B109D8">
      <w:pPr>
        <w:pStyle w:val="32"/>
        <w:rPr>
          <w:rFonts w:cs="Times New Roman"/>
        </w:rPr>
      </w:pPr>
      <w:bookmarkStart w:id="237" w:name="_Toc128751305"/>
      <w:r w:rsidRPr="00761C9E">
        <w:rPr>
          <w:rFonts w:cs="Times New Roman"/>
        </w:rPr>
        <w:t>Привлечение ФО</w:t>
      </w:r>
      <w:bookmarkEnd w:id="237"/>
    </w:p>
    <w:p w14:paraId="2B1D9C55" w14:textId="11CCCBC3" w:rsidR="00B109D8" w:rsidRDefault="00B109D8" w:rsidP="00B109D8">
      <w:pPr>
        <w:pStyle w:val="41"/>
        <w:rPr>
          <w:rFonts w:cs="Times New Roman"/>
        </w:rPr>
      </w:pPr>
      <w:bookmarkStart w:id="238" w:name="_Toc128751306"/>
      <w:r w:rsidRPr="00761C9E">
        <w:rPr>
          <w:rFonts w:cs="Times New Roman"/>
        </w:rPr>
        <w:t>Запрос на привлечение д/с ФО</w:t>
      </w:r>
      <w:bookmarkEnd w:id="238"/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364C23ED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4B772ED3" w14:textId="1FD00401" w:rsidR="00393F02" w:rsidRDefault="008901F7" w:rsidP="00393F02">
            <w:pPr>
              <w:pStyle w:val="GOSTNormal"/>
              <w:ind w:firstLine="0"/>
            </w:pPr>
            <w:r>
              <w:object w:dxaOrig="1200" w:dyaOrig="830" w14:anchorId="61FA0FB6">
                <v:shape id="_x0000_i1027" type="#_x0000_t75" style="width:60pt;height:41.25pt" o:ole="">
                  <v:imagedata r:id="rId21" o:title=""/>
                </v:shape>
                <o:OLEObject Type="Embed" ProgID="Package" ShapeID="_x0000_i1027" DrawAspect="Content" ObjectID="_1741093094" r:id="rId25"/>
              </w:object>
            </w:r>
          </w:p>
        </w:tc>
      </w:tr>
    </w:tbl>
    <w:p w14:paraId="2B193A0E" w14:textId="7C12932D" w:rsidR="00B109D8" w:rsidRDefault="00B109D8" w:rsidP="00B109D8">
      <w:pPr>
        <w:pStyle w:val="41"/>
        <w:rPr>
          <w:rFonts w:cs="Times New Roman"/>
        </w:rPr>
      </w:pPr>
      <w:bookmarkStart w:id="239" w:name="_Toc128751307"/>
      <w:r w:rsidRPr="00761C9E">
        <w:rPr>
          <w:rFonts w:cs="Times New Roman"/>
        </w:rPr>
        <w:t>Квитанция с результатами обработки запроса на привлечение д/с ФО</w:t>
      </w:r>
      <w:bookmarkEnd w:id="239"/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236CE0F2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3E497727" w14:textId="19D2B81C" w:rsidR="00393F02" w:rsidRDefault="0034740B" w:rsidP="00393F02">
            <w:pPr>
              <w:pStyle w:val="GOSTNormal"/>
              <w:ind w:firstLine="0"/>
            </w:pPr>
            <w:r>
              <w:object w:dxaOrig="1508" w:dyaOrig="984" w14:anchorId="4ADCFB97">
                <v:shape id="_x0000_i1028" type="#_x0000_t75" style="width:75.75pt;height:48.75pt" o:ole="">
                  <v:imagedata r:id="rId26" o:title=""/>
                </v:shape>
                <o:OLEObject Type="Embed" ProgID="Package" ShapeID="_x0000_i1028" DrawAspect="Icon" ObjectID="_1741093095" r:id="rId27"/>
              </w:object>
            </w:r>
          </w:p>
        </w:tc>
      </w:tr>
    </w:tbl>
    <w:p w14:paraId="6FA525C6" w14:textId="77777777" w:rsidR="00393F02" w:rsidRPr="00393F02" w:rsidRDefault="00393F02" w:rsidP="00393F02">
      <w:pPr>
        <w:pStyle w:val="GOSTNormal"/>
      </w:pPr>
    </w:p>
    <w:p w14:paraId="34E59DD1" w14:textId="77777777" w:rsidR="00C12612" w:rsidRPr="00761C9E" w:rsidRDefault="00C12612" w:rsidP="00C12612">
      <w:pPr>
        <w:pStyle w:val="GOSTReg"/>
        <w:rPr>
          <w:lang w:val="en-US"/>
        </w:rPr>
      </w:pPr>
      <w:bookmarkStart w:id="240" w:name="_Toc128751308"/>
      <w:r w:rsidRPr="00761C9E">
        <w:t>СОСТАВИЛИ</w:t>
      </w:r>
      <w:bookmarkEnd w:id="168"/>
      <w:bookmarkEnd w:id="240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78"/>
        <w:gridCol w:w="2345"/>
        <w:gridCol w:w="2262"/>
        <w:gridCol w:w="1329"/>
        <w:gridCol w:w="1496"/>
      </w:tblGrid>
      <w:tr w:rsidR="00C12612" w:rsidRPr="00761C9E" w14:paraId="4D45332E" w14:textId="77777777" w:rsidTr="00203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pct"/>
          </w:tcPr>
          <w:p w14:paraId="67E42A93" w14:textId="77777777" w:rsidR="00C12612" w:rsidRPr="00761C9E" w:rsidRDefault="00C12612" w:rsidP="0020376D">
            <w:pPr>
              <w:pStyle w:val="GOSTTableHead"/>
            </w:pPr>
            <w:r w:rsidRPr="00761C9E">
              <w:t>Наименование организации, предприятия</w:t>
            </w:r>
          </w:p>
        </w:tc>
        <w:tc>
          <w:tcPr>
            <w:tcW w:w="1246" w:type="pct"/>
          </w:tcPr>
          <w:p w14:paraId="37422677" w14:textId="77777777" w:rsidR="00C12612" w:rsidRPr="00761C9E" w:rsidRDefault="00C12612" w:rsidP="0020376D">
            <w:pPr>
              <w:pStyle w:val="GOSTTableHead"/>
            </w:pPr>
            <w:r w:rsidRPr="00761C9E">
              <w:t>Должность исполнителя</w:t>
            </w:r>
          </w:p>
        </w:tc>
        <w:tc>
          <w:tcPr>
            <w:tcW w:w="1202" w:type="pct"/>
          </w:tcPr>
          <w:p w14:paraId="7FCA6DA1" w14:textId="77777777" w:rsidR="00C12612" w:rsidRPr="00761C9E" w:rsidRDefault="00C12612" w:rsidP="0020376D">
            <w:pPr>
              <w:pStyle w:val="GOSTTableHead"/>
            </w:pPr>
            <w:r w:rsidRPr="00761C9E">
              <w:t>Фамилия, имя, отчество</w:t>
            </w:r>
          </w:p>
        </w:tc>
        <w:tc>
          <w:tcPr>
            <w:tcW w:w="706" w:type="pct"/>
          </w:tcPr>
          <w:p w14:paraId="13DCC7DB" w14:textId="77777777" w:rsidR="00C12612" w:rsidRPr="00761C9E" w:rsidRDefault="00C12612" w:rsidP="0020376D">
            <w:pPr>
              <w:pStyle w:val="GOSTTableHead"/>
            </w:pPr>
            <w:r w:rsidRPr="00761C9E">
              <w:t>Подпись</w:t>
            </w:r>
          </w:p>
        </w:tc>
        <w:tc>
          <w:tcPr>
            <w:tcW w:w="795" w:type="pct"/>
          </w:tcPr>
          <w:p w14:paraId="17EBD488" w14:textId="77777777" w:rsidR="00C12612" w:rsidRPr="00761C9E" w:rsidRDefault="00C12612" w:rsidP="0020376D">
            <w:pPr>
              <w:pStyle w:val="GOSTTableHead"/>
            </w:pPr>
            <w:r w:rsidRPr="00761C9E">
              <w:t>Дата</w:t>
            </w:r>
          </w:p>
        </w:tc>
      </w:tr>
      <w:tr w:rsidR="00C12612" w:rsidRPr="00761C9E" w14:paraId="22AD4C46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1" w:type="pct"/>
          </w:tcPr>
          <w:p w14:paraId="72C95A61" w14:textId="77777777" w:rsidR="00C12612" w:rsidRPr="00761C9E" w:rsidRDefault="00C12612" w:rsidP="0020376D">
            <w:pPr>
              <w:pStyle w:val="GOSTTablenorm"/>
            </w:pPr>
            <w:r w:rsidRPr="00761C9E">
              <w:t>ООО «</w:t>
            </w:r>
            <w:r w:rsidRPr="00761C9E">
              <w:rPr>
                <w:szCs w:val="24"/>
              </w:rPr>
              <w:t>БП</w:t>
            </w:r>
            <w:r w:rsidRPr="00761C9E">
              <w:rPr>
                <w:szCs w:val="24"/>
                <w:lang w:val="en-US"/>
              </w:rPr>
              <w:t>C</w:t>
            </w:r>
            <w:r w:rsidRPr="00761C9E">
              <w:rPr>
                <w:szCs w:val="24"/>
              </w:rPr>
              <w:t xml:space="preserve"> Инновационные программные решения</w:t>
            </w:r>
            <w:r w:rsidRPr="00761C9E">
              <w:t>»</w:t>
            </w:r>
          </w:p>
        </w:tc>
        <w:tc>
          <w:tcPr>
            <w:tcW w:w="1246" w:type="pct"/>
          </w:tcPr>
          <w:p w14:paraId="319D1FF1" w14:textId="77777777" w:rsidR="00C12612" w:rsidRPr="00761C9E" w:rsidRDefault="00C12612" w:rsidP="0020376D">
            <w:pPr>
              <w:pStyle w:val="GOSTTablenorm"/>
            </w:pPr>
            <w:r w:rsidRPr="00761C9E">
              <w:t>Бизнес-аналитик</w:t>
            </w:r>
          </w:p>
        </w:tc>
        <w:tc>
          <w:tcPr>
            <w:tcW w:w="1202" w:type="pct"/>
          </w:tcPr>
          <w:p w14:paraId="73DF3F2F" w14:textId="77777777" w:rsidR="00C12612" w:rsidRPr="00761C9E" w:rsidRDefault="00C12612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706" w:type="pct"/>
          </w:tcPr>
          <w:p w14:paraId="5687D7B9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5" w:type="pct"/>
          </w:tcPr>
          <w:p w14:paraId="346BB28B" w14:textId="77777777" w:rsidR="00C12612" w:rsidRPr="00761C9E" w:rsidRDefault="00C12612" w:rsidP="0020376D">
            <w:pPr>
              <w:pStyle w:val="GOSTTablenorm"/>
            </w:pPr>
            <w:r w:rsidRPr="00761C9E">
              <w:t>19.12.2022</w:t>
            </w:r>
          </w:p>
        </w:tc>
      </w:tr>
    </w:tbl>
    <w:p w14:paraId="6D53E1BC" w14:textId="77777777" w:rsidR="00C12612" w:rsidRPr="00761C9E" w:rsidRDefault="00C12612" w:rsidP="00C12612">
      <w:pPr>
        <w:pStyle w:val="GOSTNormal"/>
      </w:pPr>
      <w:r w:rsidRPr="00761C9E">
        <w:br w:type="page"/>
      </w:r>
    </w:p>
    <w:p w14:paraId="4607CE00" w14:textId="77777777" w:rsidR="00C12612" w:rsidRPr="00761C9E" w:rsidRDefault="00C12612" w:rsidP="00C12612">
      <w:pPr>
        <w:pStyle w:val="GOSTReg"/>
      </w:pPr>
      <w:bookmarkStart w:id="241" w:name="_Toc121319652"/>
      <w:bookmarkStart w:id="242" w:name="_Toc128751309"/>
      <w:r w:rsidRPr="00761C9E">
        <w:t>СОГЛАСОВАНО</w:t>
      </w:r>
      <w:bookmarkEnd w:id="241"/>
      <w:bookmarkEnd w:id="242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77"/>
        <w:gridCol w:w="2344"/>
        <w:gridCol w:w="2262"/>
        <w:gridCol w:w="1329"/>
        <w:gridCol w:w="1498"/>
      </w:tblGrid>
      <w:tr w:rsidR="00C12612" w:rsidRPr="00761C9E" w14:paraId="4D115D22" w14:textId="77777777" w:rsidTr="00203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0" w:type="pct"/>
          </w:tcPr>
          <w:p w14:paraId="3476B4A3" w14:textId="77777777" w:rsidR="00C12612" w:rsidRPr="00761C9E" w:rsidRDefault="00C12612" w:rsidP="0020376D">
            <w:pPr>
              <w:pStyle w:val="GOSTTableHead"/>
            </w:pPr>
            <w:r w:rsidRPr="00761C9E">
              <w:t>Наименование организации, предприятия</w:t>
            </w:r>
          </w:p>
        </w:tc>
        <w:tc>
          <w:tcPr>
            <w:tcW w:w="1245" w:type="pct"/>
          </w:tcPr>
          <w:p w14:paraId="48FC9480" w14:textId="77777777" w:rsidR="00C12612" w:rsidRPr="00761C9E" w:rsidRDefault="00C12612" w:rsidP="0020376D">
            <w:pPr>
              <w:pStyle w:val="GOSTTableHead"/>
            </w:pPr>
            <w:r w:rsidRPr="00761C9E">
              <w:t>Должность исполнителя</w:t>
            </w:r>
          </w:p>
        </w:tc>
        <w:tc>
          <w:tcPr>
            <w:tcW w:w="1202" w:type="pct"/>
          </w:tcPr>
          <w:p w14:paraId="1CD9D0B0" w14:textId="77777777" w:rsidR="00C12612" w:rsidRPr="00761C9E" w:rsidRDefault="00C12612" w:rsidP="0020376D">
            <w:pPr>
              <w:pStyle w:val="GOSTTableHead"/>
            </w:pPr>
            <w:r w:rsidRPr="00761C9E">
              <w:t>Фамилия, имя, отчество</w:t>
            </w:r>
          </w:p>
        </w:tc>
        <w:tc>
          <w:tcPr>
            <w:tcW w:w="706" w:type="pct"/>
          </w:tcPr>
          <w:p w14:paraId="6B27AFC6" w14:textId="77777777" w:rsidR="00C12612" w:rsidRPr="00761C9E" w:rsidRDefault="00C12612" w:rsidP="0020376D">
            <w:pPr>
              <w:pStyle w:val="GOSTTableHead"/>
            </w:pPr>
            <w:r w:rsidRPr="00761C9E">
              <w:t>Подпись</w:t>
            </w:r>
          </w:p>
        </w:tc>
        <w:tc>
          <w:tcPr>
            <w:tcW w:w="796" w:type="pct"/>
          </w:tcPr>
          <w:p w14:paraId="6C8F35D7" w14:textId="77777777" w:rsidR="00C12612" w:rsidRPr="00761C9E" w:rsidRDefault="00C12612" w:rsidP="0020376D">
            <w:pPr>
              <w:pStyle w:val="GOSTTableHead"/>
            </w:pPr>
            <w:r w:rsidRPr="00761C9E">
              <w:t>Дата</w:t>
            </w:r>
          </w:p>
        </w:tc>
      </w:tr>
      <w:tr w:rsidR="00C12612" w:rsidRPr="00761C9E" w14:paraId="610F19CA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E2ECE1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54A477E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4497EFC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3D71EA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3EBFD9B0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509A8062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B5D46F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477E00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5DB0B4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F4D1B6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6C21327B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4191F3E8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23C186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681EBD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21421DB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007B5B5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176CBCC1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269754B4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746EEA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73F277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CDA823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5C2140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18641CE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050A3436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699413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0672A21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0C7FD5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734EEC2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35C5EC62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109C4CF6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7381AF7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51355CBE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0733D040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69C8D7F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9118807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676C76C5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74139B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7C5095E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3A935FAA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42C9BEC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0A86661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1AD75EF1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4715541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848894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31C6E06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359B9C1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2DBF3169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6E60BE4B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361F63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702EFAA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55521F9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4A9214A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612F4B18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729B2977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07136A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249DA90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4652ADD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6CE4D22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215FC87D" w14:textId="77777777" w:rsidR="00C12612" w:rsidRPr="00761C9E" w:rsidRDefault="00C12612" w:rsidP="0020376D">
            <w:pPr>
              <w:pStyle w:val="GOSTTablenorm"/>
            </w:pPr>
          </w:p>
        </w:tc>
      </w:tr>
    </w:tbl>
    <w:p w14:paraId="4592B410" w14:textId="77777777" w:rsidR="00C12612" w:rsidRPr="00761C9E" w:rsidRDefault="00C12612" w:rsidP="00C12612">
      <w:pPr>
        <w:pStyle w:val="GOSTNormal"/>
      </w:pPr>
    </w:p>
    <w:p w14:paraId="2812B124" w14:textId="77777777" w:rsidR="00C12612" w:rsidRPr="00761C9E" w:rsidRDefault="00C12612" w:rsidP="00C12612">
      <w:pPr>
        <w:pStyle w:val="10"/>
        <w:numPr>
          <w:ilvl w:val="0"/>
          <w:numId w:val="0"/>
        </w:numPr>
      </w:pPr>
      <w:bookmarkStart w:id="243" w:name="_Toc529925464"/>
      <w:bookmarkStart w:id="244" w:name="_Ref119664669"/>
      <w:bookmarkStart w:id="245" w:name="_Toc121319653"/>
      <w:bookmarkStart w:id="246" w:name="_Ref122017022"/>
      <w:bookmarkStart w:id="247" w:name="_Ref122017028"/>
      <w:bookmarkStart w:id="248" w:name="_Toc128751310"/>
      <w:r w:rsidRPr="00761C9E">
        <w:t xml:space="preserve">ЛИСТ </w:t>
      </w:r>
      <w:r w:rsidRPr="00761C9E">
        <w:rPr>
          <w:bCs/>
        </w:rPr>
        <w:t>РЕГИСТРАЦИИ</w:t>
      </w:r>
      <w:r w:rsidRPr="00761C9E">
        <w:t xml:space="preserve"> ИЗМЕНЕНИЙ</w:t>
      </w:r>
      <w:bookmarkEnd w:id="15"/>
      <w:bookmarkEnd w:id="16"/>
      <w:bookmarkEnd w:id="17"/>
      <w:bookmarkEnd w:id="243"/>
      <w:bookmarkEnd w:id="244"/>
      <w:bookmarkEnd w:id="245"/>
      <w:bookmarkEnd w:id="246"/>
      <w:bookmarkEnd w:id="247"/>
      <w:bookmarkEnd w:id="2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41"/>
        <w:gridCol w:w="1253"/>
        <w:gridCol w:w="1790"/>
        <w:gridCol w:w="5526"/>
      </w:tblGrid>
      <w:tr w:rsidR="00C12612" w:rsidRPr="00761C9E" w14:paraId="1F7E6F88" w14:textId="77777777" w:rsidTr="0020376D">
        <w:trPr>
          <w:trHeight w:val="20"/>
          <w:tblHeader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022780F" w14:textId="77777777" w:rsidR="00C12612" w:rsidRPr="00761C9E" w:rsidRDefault="00C12612" w:rsidP="0020376D">
            <w:pPr>
              <w:pStyle w:val="GOSTTableHead"/>
            </w:pPr>
            <w:r w:rsidRPr="00761C9E">
              <w:t>№ 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564CA50" w14:textId="77777777" w:rsidR="00C12612" w:rsidRPr="00761C9E" w:rsidRDefault="00C12612" w:rsidP="0020376D">
            <w:pPr>
              <w:pStyle w:val="GOSTTableHead"/>
            </w:pPr>
            <w:r w:rsidRPr="00761C9E">
              <w:t>Дата изменения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6B24A70" w14:textId="77777777" w:rsidR="00C12612" w:rsidRPr="00761C9E" w:rsidRDefault="00C12612" w:rsidP="0020376D">
            <w:pPr>
              <w:pStyle w:val="GOSTTableHead"/>
            </w:pPr>
            <w:r w:rsidRPr="00761C9E">
              <w:t xml:space="preserve">Автор </w:t>
            </w:r>
            <w:r w:rsidRPr="00761C9E"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0DE6966" w14:textId="77777777" w:rsidR="00C12612" w:rsidRPr="00761C9E" w:rsidRDefault="00C12612" w:rsidP="0020376D">
            <w:pPr>
              <w:pStyle w:val="GOSTTableHead"/>
            </w:pPr>
            <w:r w:rsidRPr="00761C9E">
              <w:t>Изменения</w:t>
            </w:r>
          </w:p>
        </w:tc>
      </w:tr>
      <w:tr w:rsidR="00C12612" w:rsidRPr="00761C9E" w14:paraId="6006F184" w14:textId="77777777" w:rsidTr="0020376D">
        <w:trPr>
          <w:trHeight w:val="20"/>
        </w:trPr>
        <w:tc>
          <w:tcPr>
            <w:tcW w:w="447" w:type="pct"/>
          </w:tcPr>
          <w:p w14:paraId="50898973" w14:textId="77777777" w:rsidR="00C12612" w:rsidRPr="00761C9E" w:rsidRDefault="00C12612" w:rsidP="0020376D">
            <w:pPr>
              <w:pStyle w:val="GOSTTablenorm"/>
            </w:pPr>
            <w:r w:rsidRPr="00761C9E">
              <w:t>01.00</w:t>
            </w:r>
          </w:p>
        </w:tc>
        <w:tc>
          <w:tcPr>
            <w:tcW w:w="666" w:type="pct"/>
          </w:tcPr>
          <w:p w14:paraId="476AE0D6" w14:textId="77777777" w:rsidR="00C12612" w:rsidRPr="00761C9E" w:rsidRDefault="00C12612" w:rsidP="0020376D">
            <w:pPr>
              <w:pStyle w:val="GOSTTablenorm"/>
            </w:pPr>
            <w:r w:rsidRPr="00761C9E">
              <w:t>19.12.2022</w:t>
            </w:r>
          </w:p>
        </w:tc>
        <w:tc>
          <w:tcPr>
            <w:tcW w:w="951" w:type="pct"/>
          </w:tcPr>
          <w:p w14:paraId="6A404655" w14:textId="77777777" w:rsidR="00C12612" w:rsidRPr="00761C9E" w:rsidRDefault="00C12612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3ED72DDB" w14:textId="77777777" w:rsidR="00C12612" w:rsidRPr="00761C9E" w:rsidRDefault="00C12612" w:rsidP="0020376D">
            <w:pPr>
              <w:pStyle w:val="GOSTTablenorm"/>
            </w:pPr>
            <w:r w:rsidRPr="00761C9E">
              <w:t>Документ разработан в рамках работ по Государственному контракту № ФКУ0215/05/2022/РИС от 31.05.2022.</w:t>
            </w:r>
          </w:p>
        </w:tc>
      </w:tr>
      <w:tr w:rsidR="00C12612" w:rsidRPr="00761C9E" w14:paraId="09C01304" w14:textId="77777777" w:rsidTr="0020376D">
        <w:trPr>
          <w:trHeight w:val="20"/>
        </w:trPr>
        <w:tc>
          <w:tcPr>
            <w:tcW w:w="447" w:type="pct"/>
          </w:tcPr>
          <w:p w14:paraId="056C2F52" w14:textId="77777777" w:rsidR="00C12612" w:rsidRPr="00761C9E" w:rsidRDefault="006A2275" w:rsidP="0020376D">
            <w:pPr>
              <w:pStyle w:val="GOSTTablenorm"/>
            </w:pPr>
            <w:r w:rsidRPr="00761C9E">
              <w:t>01.01</w:t>
            </w:r>
          </w:p>
        </w:tc>
        <w:tc>
          <w:tcPr>
            <w:tcW w:w="666" w:type="pct"/>
          </w:tcPr>
          <w:p w14:paraId="22601284" w14:textId="77777777" w:rsidR="00C12612" w:rsidRPr="00761C9E" w:rsidRDefault="006A2275" w:rsidP="0020376D">
            <w:pPr>
              <w:pStyle w:val="GOSTTablenorm"/>
            </w:pPr>
            <w:r w:rsidRPr="00761C9E">
              <w:t>19.01.2023</w:t>
            </w:r>
          </w:p>
        </w:tc>
        <w:tc>
          <w:tcPr>
            <w:tcW w:w="951" w:type="pct"/>
          </w:tcPr>
          <w:p w14:paraId="5AB30E7E" w14:textId="77777777" w:rsidR="00C12612" w:rsidRPr="00761C9E" w:rsidRDefault="006A2275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223FEEFD" w14:textId="77777777" w:rsidR="00C12612" w:rsidRPr="00761C9E" w:rsidRDefault="00B85091" w:rsidP="0020376D">
            <w:pPr>
              <w:pStyle w:val="GOSTTablenorm"/>
            </w:pPr>
            <w:r w:rsidRPr="00761C9E">
              <w:t>Документ актуализирован во 2-6 разделах в рамках работ по Государственному контракту № ФКУ0215/05/2022/РИС от 31.05.2022.</w:t>
            </w:r>
            <w:r w:rsidR="005F2A61" w:rsidRPr="00761C9E">
              <w:t xml:space="preserve"> </w:t>
            </w:r>
          </w:p>
        </w:tc>
      </w:tr>
      <w:tr w:rsidR="007B74E3" w:rsidRPr="00761C9E" w14:paraId="0359C539" w14:textId="77777777" w:rsidTr="0020376D">
        <w:trPr>
          <w:trHeight w:val="20"/>
        </w:trPr>
        <w:tc>
          <w:tcPr>
            <w:tcW w:w="447" w:type="pct"/>
          </w:tcPr>
          <w:p w14:paraId="58C5F50E" w14:textId="3DBFCA9E" w:rsidR="007B74E3" w:rsidRPr="00761C9E" w:rsidRDefault="007B74E3" w:rsidP="007B74E3">
            <w:pPr>
              <w:pStyle w:val="GOSTTablenorm"/>
            </w:pPr>
            <w:r w:rsidRPr="00761C9E">
              <w:t>01.02</w:t>
            </w:r>
          </w:p>
        </w:tc>
        <w:tc>
          <w:tcPr>
            <w:tcW w:w="666" w:type="pct"/>
          </w:tcPr>
          <w:p w14:paraId="3D56F918" w14:textId="6D612620" w:rsidR="007B74E3" w:rsidRPr="00761C9E" w:rsidRDefault="007B74E3" w:rsidP="007B74E3">
            <w:pPr>
              <w:pStyle w:val="GOSTTablenorm"/>
            </w:pPr>
            <w:r w:rsidRPr="00761C9E">
              <w:t>20.02.2023</w:t>
            </w:r>
          </w:p>
        </w:tc>
        <w:tc>
          <w:tcPr>
            <w:tcW w:w="951" w:type="pct"/>
          </w:tcPr>
          <w:p w14:paraId="4C9EF3D8" w14:textId="77229529" w:rsidR="007B74E3" w:rsidRPr="00761C9E" w:rsidRDefault="007B74E3" w:rsidP="007B74E3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08FD956A" w14:textId="7E6AB7D2" w:rsidR="007B74E3" w:rsidRPr="00761C9E" w:rsidRDefault="007B74E3" w:rsidP="007B74E3">
            <w:pPr>
              <w:pStyle w:val="GOSTTablenorm"/>
              <w:rPr>
                <w:lang w:val="en-US"/>
              </w:rPr>
            </w:pPr>
            <w:r w:rsidRPr="00761C9E">
              <w:t xml:space="preserve">Документ актуализирован в рамках работ по Государственному контракту № ФКУ0215/05/2022/РИС от 31.05.2022. Обновлены примеры </w:t>
            </w:r>
            <w:r w:rsidRPr="00761C9E">
              <w:rPr>
                <w:lang w:val="en-US"/>
              </w:rPr>
              <w:t>XML</w:t>
            </w:r>
          </w:p>
        </w:tc>
      </w:tr>
      <w:tr w:rsidR="00CA3459" w:rsidRPr="00761C9E" w14:paraId="33F7276F" w14:textId="77777777" w:rsidTr="0020376D">
        <w:trPr>
          <w:trHeight w:val="20"/>
        </w:trPr>
        <w:tc>
          <w:tcPr>
            <w:tcW w:w="447" w:type="pct"/>
          </w:tcPr>
          <w:p w14:paraId="47A00B99" w14:textId="09DA1AF7" w:rsidR="00CA3459" w:rsidRPr="00761C9E" w:rsidRDefault="00CA3459" w:rsidP="007B74E3">
            <w:pPr>
              <w:pStyle w:val="GOSTTablenorm"/>
            </w:pPr>
            <w:r>
              <w:t>01.03</w:t>
            </w:r>
          </w:p>
        </w:tc>
        <w:tc>
          <w:tcPr>
            <w:tcW w:w="666" w:type="pct"/>
          </w:tcPr>
          <w:p w14:paraId="61E9BEED" w14:textId="273DAA21" w:rsidR="00CA3459" w:rsidRPr="00761C9E" w:rsidRDefault="00CA3459" w:rsidP="007B74E3">
            <w:pPr>
              <w:pStyle w:val="GOSTTablenorm"/>
            </w:pPr>
            <w:r>
              <w:t>03.03.2023</w:t>
            </w:r>
          </w:p>
        </w:tc>
        <w:tc>
          <w:tcPr>
            <w:tcW w:w="951" w:type="pct"/>
          </w:tcPr>
          <w:p w14:paraId="5F4E7BD6" w14:textId="10ADB581" w:rsidR="00CA3459" w:rsidRPr="00761C9E" w:rsidRDefault="00CA3459" w:rsidP="007B74E3">
            <w:pPr>
              <w:pStyle w:val="GOSTTablenorm"/>
            </w:pPr>
            <w:r>
              <w:t>Лебедев Е.А.</w:t>
            </w:r>
          </w:p>
        </w:tc>
        <w:tc>
          <w:tcPr>
            <w:tcW w:w="2936" w:type="pct"/>
          </w:tcPr>
          <w:p w14:paraId="60F1B69A" w14:textId="301AA935" w:rsidR="00CA3459" w:rsidRPr="00761C9E" w:rsidRDefault="00CA3459" w:rsidP="007B74E3">
            <w:pPr>
              <w:pStyle w:val="GOSTTablenorm"/>
            </w:pPr>
            <w:r>
              <w:t>Документ актуализирован по результатам регистрации сведений в СМЭВ.</w:t>
            </w:r>
          </w:p>
        </w:tc>
      </w:tr>
      <w:tr w:rsidR="0061135F" w:rsidRPr="00761C9E" w14:paraId="421D20D2" w14:textId="77777777" w:rsidTr="0020376D">
        <w:trPr>
          <w:trHeight w:val="20"/>
        </w:trPr>
        <w:tc>
          <w:tcPr>
            <w:tcW w:w="447" w:type="pct"/>
          </w:tcPr>
          <w:p w14:paraId="67CD95DC" w14:textId="2D7515D0" w:rsidR="0061135F" w:rsidRDefault="000A289D" w:rsidP="007B74E3">
            <w:pPr>
              <w:pStyle w:val="GOSTTablenorm"/>
            </w:pPr>
            <w:r>
              <w:t>01.04</w:t>
            </w:r>
          </w:p>
        </w:tc>
        <w:tc>
          <w:tcPr>
            <w:tcW w:w="666" w:type="pct"/>
          </w:tcPr>
          <w:p w14:paraId="54FAF874" w14:textId="47885648" w:rsidR="0061135F" w:rsidRDefault="000A289D" w:rsidP="007B74E3">
            <w:pPr>
              <w:pStyle w:val="GOSTTablenorm"/>
            </w:pPr>
            <w:r>
              <w:t>07.03.2023</w:t>
            </w:r>
          </w:p>
        </w:tc>
        <w:tc>
          <w:tcPr>
            <w:tcW w:w="951" w:type="pct"/>
          </w:tcPr>
          <w:p w14:paraId="3B1A6AAF" w14:textId="62AE346C" w:rsidR="0061135F" w:rsidRDefault="000A289D" w:rsidP="007B74E3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7F7B8EAB" w14:textId="090FA621" w:rsidR="0061135F" w:rsidRPr="00303A10" w:rsidRDefault="000A289D" w:rsidP="007B74E3">
            <w:pPr>
              <w:pStyle w:val="GOSTTablenorm"/>
            </w:pPr>
            <w:r>
              <w:t xml:space="preserve">В документе в </w:t>
            </w:r>
            <w:r w:rsidR="00014CCA">
              <w:t>п. 3.3.1.2, п. 3.3.2.1 изменена версия документа на 1.0</w:t>
            </w:r>
            <w:r w:rsidR="001F065D">
              <w:t>. В п. 3.4.1.2 заменена формулировка с «</w:t>
            </w:r>
            <w:r w:rsidR="001F065D" w:rsidRPr="001F065D">
              <w:t>Квитанция с результатом обработки запроса теневого остатка</w:t>
            </w:r>
            <w:r w:rsidR="001F065D">
              <w:t>» на «</w:t>
            </w:r>
            <w:r w:rsidR="001F065D" w:rsidRPr="001F065D">
              <w:t>Ответ на запрос теневого остатка</w:t>
            </w:r>
            <w:r w:rsidR="001F065D">
              <w:t>»</w:t>
            </w:r>
            <w:r w:rsidR="00303A10">
              <w:t xml:space="preserve">; в п. 3.4.2.2 актуализирован пример </w:t>
            </w:r>
            <w:r w:rsidR="00303A10">
              <w:rPr>
                <w:lang w:val="en-US"/>
              </w:rPr>
              <w:t>xml</w:t>
            </w:r>
            <w:r w:rsidR="00303A10" w:rsidRPr="00303A10">
              <w:t xml:space="preserve"> </w:t>
            </w:r>
            <w:r w:rsidR="00303A10">
              <w:t xml:space="preserve"> с учетом изменения версии</w:t>
            </w:r>
          </w:p>
        </w:tc>
      </w:tr>
    </w:tbl>
    <w:p w14:paraId="28A62F49" w14:textId="77777777" w:rsidR="009E5FA1" w:rsidRPr="00761C9E" w:rsidRDefault="009E5FA1" w:rsidP="005E762F">
      <w:pPr>
        <w:pStyle w:val="GOSTNormal"/>
      </w:pPr>
    </w:p>
    <w:sectPr w:rsidR="009E5FA1" w:rsidRPr="00761C9E" w:rsidSect="003A4B75">
      <w:headerReference w:type="default" r:id="rId28"/>
      <w:pgSz w:w="11906" w:h="16838" w:code="9"/>
      <w:pgMar w:top="1134" w:right="851" w:bottom="1134" w:left="1701" w:header="567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B03F0" w14:textId="77777777" w:rsidR="001C2405" w:rsidRDefault="001C2405">
      <w:r>
        <w:separator/>
      </w:r>
    </w:p>
  </w:endnote>
  <w:endnote w:type="continuationSeparator" w:id="0">
    <w:p w14:paraId="5777D75C" w14:textId="77777777" w:rsidR="001C2405" w:rsidRDefault="001C2405">
      <w:r>
        <w:continuationSeparator/>
      </w:r>
    </w:p>
  </w:endnote>
  <w:endnote w:type="continuationNotice" w:id="1">
    <w:p w14:paraId="76AF2EAF" w14:textId="77777777" w:rsidR="001C2405" w:rsidRDefault="001C2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8EA9B" w14:textId="77777777" w:rsidR="001C2405" w:rsidRDefault="001C2405">
    <w:pPr>
      <w:pStyle w:val="GOSTTitul0"/>
    </w:pPr>
    <w:r>
      <w:t>2022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3C128" w14:textId="77777777" w:rsidR="001C2405" w:rsidRDefault="001C2405">
    <w:pPr>
      <w:pStyle w:val="GOSTTitul0"/>
    </w:pPr>
    <w:r>
      <w:t>2018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6A30F" w14:textId="77777777" w:rsidR="001C2405" w:rsidRDefault="001C2405">
    <w:pPr>
      <w:pStyle w:val="GOSTTitul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5B2A3" w14:textId="77777777" w:rsidR="001C2405" w:rsidRDefault="001C2405">
    <w:pPr>
      <w:pStyle w:val="GOSTTitu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F4159E" w14:textId="77777777" w:rsidR="001C2405" w:rsidRDefault="001C2405">
      <w:r>
        <w:separator/>
      </w:r>
    </w:p>
  </w:footnote>
  <w:footnote w:type="continuationSeparator" w:id="0">
    <w:p w14:paraId="7350A978" w14:textId="77777777" w:rsidR="001C2405" w:rsidRDefault="001C2405">
      <w:r>
        <w:continuationSeparator/>
      </w:r>
    </w:p>
  </w:footnote>
  <w:footnote w:type="continuationNotice" w:id="1">
    <w:p w14:paraId="3DEA96B8" w14:textId="77777777" w:rsidR="001C2405" w:rsidRDefault="001C24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5DB59" w14:textId="77777777" w:rsidR="001C2405" w:rsidRPr="00127F40" w:rsidRDefault="001C2405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655CB414" w14:textId="77777777" w:rsidR="001C2405" w:rsidRDefault="001C240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A9301" w14:textId="77777777" w:rsidR="001C2405" w:rsidRPr="00127F40" w:rsidRDefault="001C2405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116692AA" w14:textId="77777777" w:rsidR="001C2405" w:rsidRPr="002F5B7D" w:rsidRDefault="001C2405" w:rsidP="002F5B7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68"/>
      <w:gridCol w:w="5750"/>
      <w:gridCol w:w="1293"/>
    </w:tblGrid>
    <w:tr w:rsidR="001C2405" w:rsidRPr="00B9499D" w14:paraId="326162B5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70A8BE72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149EFD20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03600583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5D14886D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77C2B328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25A51B14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5C02F5C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08E59BD1" w14:textId="32EA0809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7D580A">
            <w:rPr>
              <w:rFonts w:ascii="Times New Roman" w:hAnsi="Times New Roman"/>
              <w:b w:val="0"/>
            </w:rPr>
            <w:t>4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6B9747A9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016B56">
            <w:rPr>
              <w:rFonts w:ascii="Times New Roman" w:hAnsi="Times New Roman"/>
              <w:b w:val="0"/>
              <w:noProof/>
            </w:rPr>
            <w:t>2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4A0C8B55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67"/>
      <w:gridCol w:w="5750"/>
      <w:gridCol w:w="1293"/>
    </w:tblGrid>
    <w:tr w:rsidR="001C2405" w:rsidRPr="00B9499D" w14:paraId="6A8C2792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53E95C0C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3A7D0DEE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60D2BB4D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1DD6EA27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58E1930A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521A140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F685C8E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31B3766C" w14:textId="4639EF35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7D580A">
            <w:rPr>
              <w:rFonts w:ascii="Times New Roman" w:hAnsi="Times New Roman"/>
              <w:b w:val="0"/>
            </w:rPr>
            <w:t>4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CD2E7F9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CD7D7D">
            <w:rPr>
              <w:rFonts w:ascii="Times New Roman" w:hAnsi="Times New Roman"/>
              <w:b w:val="0"/>
              <w:noProof/>
            </w:rPr>
            <w:t>9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4D7EF87B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3680"/>
      <w:gridCol w:w="8936"/>
      <w:gridCol w:w="2010"/>
    </w:tblGrid>
    <w:tr w:rsidR="001C2405" w:rsidRPr="00B9499D" w14:paraId="5241D96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579FEB8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342D8B32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0CCC3D1D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433E0EE6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3ECE5629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7625BD0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2512953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4EAB19F0" w14:textId="29548CF1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7D580A">
            <w:rPr>
              <w:rFonts w:ascii="Times New Roman" w:hAnsi="Times New Roman"/>
              <w:b w:val="0"/>
            </w:rPr>
            <w:t>4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150EDC4A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CD7D7D">
            <w:rPr>
              <w:rFonts w:ascii="Times New Roman" w:hAnsi="Times New Roman"/>
              <w:b w:val="0"/>
              <w:noProof/>
            </w:rPr>
            <w:t>33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20D18D96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67"/>
      <w:gridCol w:w="5750"/>
      <w:gridCol w:w="1293"/>
    </w:tblGrid>
    <w:tr w:rsidR="001C2405" w:rsidRPr="00B9499D" w14:paraId="1D296F09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70727256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7199323E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2C1A6DB7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59955F25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526FF518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62C990A9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CEFD0B6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672697AD" w14:textId="70D18F08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>
            <w:rPr>
              <w:rFonts w:ascii="Times New Roman" w:hAnsi="Times New Roman"/>
              <w:b w:val="0"/>
            </w:rPr>
            <w:t>3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E95C594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CD7D7D">
            <w:rPr>
              <w:rFonts w:ascii="Times New Roman" w:hAnsi="Times New Roman"/>
              <w:b w:val="0"/>
              <w:noProof/>
            </w:rPr>
            <w:t>4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69BF91B0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8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3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1A915C46"/>
    <w:multiLevelType w:val="hybridMultilevel"/>
    <w:tmpl w:val="9836C5FE"/>
    <w:lvl w:ilvl="0" w:tplc="344A580C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7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9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3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39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0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3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6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7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9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1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2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53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5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57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3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5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66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7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0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1">
    <w:nsid w:val="68560289"/>
    <w:multiLevelType w:val="hybridMultilevel"/>
    <w:tmpl w:val="D4C8ABC6"/>
    <w:lvl w:ilvl="0" w:tplc="7A322C9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>
    <w:nsid w:val="68E56E24"/>
    <w:multiLevelType w:val="multilevel"/>
    <w:tmpl w:val="F32A5D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b/>
        <w:sz w:val="32"/>
        <w:szCs w:val="32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3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5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962"/>
        </w:tabs>
        <w:ind w:left="96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76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7">
    <w:nsid w:val="7C0050E1"/>
    <w:multiLevelType w:val="hybridMultilevel"/>
    <w:tmpl w:val="15EC73D8"/>
    <w:lvl w:ilvl="0" w:tplc="C0FABFE4">
      <w:start w:val="1"/>
      <w:numFmt w:val="decimal"/>
      <w:pStyle w:val="GOSTTableNum"/>
      <w:lvlText w:val="%1."/>
      <w:lvlJc w:val="left"/>
      <w:pPr>
        <w:tabs>
          <w:tab w:val="num" w:pos="426"/>
        </w:tabs>
        <w:ind w:left="369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8"/>
  </w:num>
  <w:num w:numId="2">
    <w:abstractNumId w:val="75"/>
  </w:num>
  <w:num w:numId="3">
    <w:abstractNumId w:val="53"/>
  </w:num>
  <w:num w:numId="4">
    <w:abstractNumId w:val="35"/>
  </w:num>
  <w:num w:numId="5">
    <w:abstractNumId w:val="54"/>
  </w:num>
  <w:num w:numId="6">
    <w:abstractNumId w:val="58"/>
  </w:num>
  <w:num w:numId="7">
    <w:abstractNumId w:val="60"/>
  </w:num>
  <w:num w:numId="8">
    <w:abstractNumId w:val="59"/>
  </w:num>
  <w:num w:numId="9">
    <w:abstractNumId w:val="66"/>
  </w:num>
  <w:num w:numId="10">
    <w:abstractNumId w:val="17"/>
  </w:num>
  <w:num w:numId="11">
    <w:abstractNumId w:val="49"/>
  </w:num>
  <w:num w:numId="12">
    <w:abstractNumId w:val="34"/>
  </w:num>
  <w:num w:numId="13">
    <w:abstractNumId w:val="57"/>
  </w:num>
  <w:num w:numId="14">
    <w:abstractNumId w:val="72"/>
  </w:num>
  <w:num w:numId="15">
    <w:abstractNumId w:val="6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8"/>
  </w:num>
  <w:num w:numId="26">
    <w:abstractNumId w:val="31"/>
  </w:num>
  <w:num w:numId="27">
    <w:abstractNumId w:val="77"/>
    <w:lvlOverride w:ilvl="0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7"/>
  </w:num>
  <w:num w:numId="31">
    <w:abstractNumId w:val="56"/>
  </w:num>
  <w:num w:numId="32">
    <w:abstractNumId w:val="47"/>
  </w:num>
  <w:num w:numId="33">
    <w:abstractNumId w:val="13"/>
  </w:num>
  <w:num w:numId="34">
    <w:abstractNumId w:val="11"/>
  </w:num>
  <w:num w:numId="35">
    <w:abstractNumId w:val="10"/>
  </w:num>
  <w:num w:numId="36">
    <w:abstractNumId w:val="38"/>
  </w:num>
  <w:num w:numId="37">
    <w:abstractNumId w:val="46"/>
  </w:num>
  <w:num w:numId="38">
    <w:abstractNumId w:val="65"/>
  </w:num>
  <w:num w:numId="39">
    <w:abstractNumId w:val="43"/>
  </w:num>
  <w:num w:numId="40">
    <w:abstractNumId w:val="16"/>
  </w:num>
  <w:num w:numId="41">
    <w:abstractNumId w:val="52"/>
  </w:num>
  <w:num w:numId="42">
    <w:abstractNumId w:val="24"/>
  </w:num>
  <w:num w:numId="43">
    <w:abstractNumId w:val="73"/>
  </w:num>
  <w:num w:numId="44">
    <w:abstractNumId w:val="12"/>
  </w:num>
  <w:num w:numId="45">
    <w:abstractNumId w:val="55"/>
  </w:num>
  <w:num w:numId="46">
    <w:abstractNumId w:val="63"/>
  </w:num>
  <w:num w:numId="47">
    <w:abstractNumId w:val="19"/>
  </w:num>
  <w:num w:numId="48">
    <w:abstractNumId w:val="15"/>
  </w:num>
  <w:num w:numId="49">
    <w:abstractNumId w:val="37"/>
  </w:num>
  <w:num w:numId="50">
    <w:abstractNumId w:val="64"/>
  </w:num>
  <w:num w:numId="51">
    <w:abstractNumId w:val="23"/>
  </w:num>
  <w:num w:numId="52">
    <w:abstractNumId w:val="45"/>
  </w:num>
  <w:num w:numId="53">
    <w:abstractNumId w:val="30"/>
  </w:num>
  <w:num w:numId="54">
    <w:abstractNumId w:val="44"/>
  </w:num>
  <w:num w:numId="55">
    <w:abstractNumId w:val="74"/>
  </w:num>
  <w:num w:numId="56">
    <w:abstractNumId w:val="14"/>
  </w:num>
  <w:num w:numId="57">
    <w:abstractNumId w:val="50"/>
  </w:num>
  <w:num w:numId="58">
    <w:abstractNumId w:val="25"/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"/>
  </w:num>
  <w:num w:numId="61">
    <w:abstractNumId w:val="62"/>
  </w:num>
  <w:num w:numId="62">
    <w:abstractNumId w:val="42"/>
  </w:num>
  <w:num w:numId="63">
    <w:abstractNumId w:val="29"/>
  </w:num>
  <w:num w:numId="64">
    <w:abstractNumId w:val="27"/>
  </w:num>
  <w:num w:numId="65">
    <w:abstractNumId w:val="21"/>
  </w:num>
  <w:num w:numId="66">
    <w:abstractNumId w:val="32"/>
  </w:num>
  <w:num w:numId="67">
    <w:abstractNumId w:val="69"/>
  </w:num>
  <w:num w:numId="68">
    <w:abstractNumId w:val="51"/>
  </w:num>
  <w:num w:numId="69">
    <w:abstractNumId w:val="48"/>
  </w:num>
  <w:num w:numId="70">
    <w:abstractNumId w:val="61"/>
  </w:num>
  <w:num w:numId="71">
    <w:abstractNumId w:val="70"/>
  </w:num>
  <w:num w:numId="72">
    <w:abstractNumId w:val="39"/>
  </w:num>
  <w:num w:numId="73">
    <w:abstractNumId w:val="41"/>
  </w:num>
  <w:num w:numId="74">
    <w:abstractNumId w:val="76"/>
  </w:num>
  <w:num w:numId="75">
    <w:abstractNumId w:val="26"/>
  </w:num>
  <w:num w:numId="76">
    <w:abstractNumId w:val="36"/>
  </w:num>
  <w:num w:numId="77">
    <w:abstractNumId w:val="20"/>
  </w:num>
  <w:num w:numId="78">
    <w:abstractNumId w:val="33"/>
  </w:num>
  <w:num w:numId="79">
    <w:abstractNumId w:val="71"/>
  </w:num>
  <w:num w:numId="80">
    <w:abstractNumId w:val="72"/>
  </w:num>
  <w:num w:numId="81">
    <w:abstractNumId w:val="72"/>
  </w:num>
  <w:num w:numId="82">
    <w:abstractNumId w:val="72"/>
  </w:num>
  <w:num w:numId="83">
    <w:abstractNumId w:val="72"/>
  </w:num>
  <w:num w:numId="84">
    <w:abstractNumId w:val="72"/>
  </w:num>
  <w:num w:numId="85">
    <w:abstractNumId w:val="7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activeWritingStyle w:appName="MSWord" w:lang="ru-RU" w:vendorID="1" w:dllVersion="512" w:checkStyle="1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AF6"/>
    <w:rsid w:val="000016A0"/>
    <w:rsid w:val="00002655"/>
    <w:rsid w:val="00002ABE"/>
    <w:rsid w:val="00006269"/>
    <w:rsid w:val="00006FCF"/>
    <w:rsid w:val="0001129E"/>
    <w:rsid w:val="00011CFE"/>
    <w:rsid w:val="00012921"/>
    <w:rsid w:val="00013A21"/>
    <w:rsid w:val="00014CCA"/>
    <w:rsid w:val="00014F32"/>
    <w:rsid w:val="00014F9D"/>
    <w:rsid w:val="000150AD"/>
    <w:rsid w:val="00015199"/>
    <w:rsid w:val="00016284"/>
    <w:rsid w:val="000164FC"/>
    <w:rsid w:val="00016B56"/>
    <w:rsid w:val="00017FA1"/>
    <w:rsid w:val="00021D4C"/>
    <w:rsid w:val="0002319B"/>
    <w:rsid w:val="0002685E"/>
    <w:rsid w:val="00030501"/>
    <w:rsid w:val="000306A3"/>
    <w:rsid w:val="000321FA"/>
    <w:rsid w:val="00032D5A"/>
    <w:rsid w:val="00033334"/>
    <w:rsid w:val="0003453E"/>
    <w:rsid w:val="00037B0A"/>
    <w:rsid w:val="000400B3"/>
    <w:rsid w:val="00040361"/>
    <w:rsid w:val="00040A00"/>
    <w:rsid w:val="000437CC"/>
    <w:rsid w:val="00043840"/>
    <w:rsid w:val="00044030"/>
    <w:rsid w:val="00044B0E"/>
    <w:rsid w:val="0004727B"/>
    <w:rsid w:val="000503F2"/>
    <w:rsid w:val="00051D60"/>
    <w:rsid w:val="00051DB0"/>
    <w:rsid w:val="00053E79"/>
    <w:rsid w:val="0005472E"/>
    <w:rsid w:val="00055A63"/>
    <w:rsid w:val="0005643E"/>
    <w:rsid w:val="00056F0E"/>
    <w:rsid w:val="00061D61"/>
    <w:rsid w:val="00062EF4"/>
    <w:rsid w:val="0006308F"/>
    <w:rsid w:val="0006346E"/>
    <w:rsid w:val="0006510B"/>
    <w:rsid w:val="00066030"/>
    <w:rsid w:val="00067C66"/>
    <w:rsid w:val="00067C6B"/>
    <w:rsid w:val="000710FB"/>
    <w:rsid w:val="00071F17"/>
    <w:rsid w:val="00072239"/>
    <w:rsid w:val="0007454D"/>
    <w:rsid w:val="000758C3"/>
    <w:rsid w:val="00076747"/>
    <w:rsid w:val="00076DEC"/>
    <w:rsid w:val="00077F92"/>
    <w:rsid w:val="0008533E"/>
    <w:rsid w:val="000858C6"/>
    <w:rsid w:val="00086EC1"/>
    <w:rsid w:val="0009241D"/>
    <w:rsid w:val="00095CC6"/>
    <w:rsid w:val="0009744B"/>
    <w:rsid w:val="000A06E2"/>
    <w:rsid w:val="000A18AA"/>
    <w:rsid w:val="000A289D"/>
    <w:rsid w:val="000A3E9D"/>
    <w:rsid w:val="000A4652"/>
    <w:rsid w:val="000A57C9"/>
    <w:rsid w:val="000A6594"/>
    <w:rsid w:val="000A72CE"/>
    <w:rsid w:val="000A7F73"/>
    <w:rsid w:val="000B10A4"/>
    <w:rsid w:val="000B512E"/>
    <w:rsid w:val="000B744E"/>
    <w:rsid w:val="000C0059"/>
    <w:rsid w:val="000C0DD4"/>
    <w:rsid w:val="000C2B58"/>
    <w:rsid w:val="000C2D62"/>
    <w:rsid w:val="000C390B"/>
    <w:rsid w:val="000C75E6"/>
    <w:rsid w:val="000C7C19"/>
    <w:rsid w:val="000D2FCA"/>
    <w:rsid w:val="000D3293"/>
    <w:rsid w:val="000D36DC"/>
    <w:rsid w:val="000D4928"/>
    <w:rsid w:val="000D5DE6"/>
    <w:rsid w:val="000D624E"/>
    <w:rsid w:val="000D6AAD"/>
    <w:rsid w:val="000E5E0D"/>
    <w:rsid w:val="000E6639"/>
    <w:rsid w:val="000E6AB7"/>
    <w:rsid w:val="000F2BA0"/>
    <w:rsid w:val="000F44A2"/>
    <w:rsid w:val="000F542A"/>
    <w:rsid w:val="000F6B63"/>
    <w:rsid w:val="000F6FBB"/>
    <w:rsid w:val="0010117D"/>
    <w:rsid w:val="0010133B"/>
    <w:rsid w:val="00102F8B"/>
    <w:rsid w:val="001030A1"/>
    <w:rsid w:val="001048B0"/>
    <w:rsid w:val="00106637"/>
    <w:rsid w:val="00111EA1"/>
    <w:rsid w:val="00116013"/>
    <w:rsid w:val="001165BF"/>
    <w:rsid w:val="00116E59"/>
    <w:rsid w:val="00117990"/>
    <w:rsid w:val="00120482"/>
    <w:rsid w:val="00120F43"/>
    <w:rsid w:val="0012156C"/>
    <w:rsid w:val="0012186B"/>
    <w:rsid w:val="0012203C"/>
    <w:rsid w:val="00123AFE"/>
    <w:rsid w:val="00124067"/>
    <w:rsid w:val="00126371"/>
    <w:rsid w:val="00127933"/>
    <w:rsid w:val="00127CB5"/>
    <w:rsid w:val="00127F40"/>
    <w:rsid w:val="00130408"/>
    <w:rsid w:val="00130A4D"/>
    <w:rsid w:val="00130FE0"/>
    <w:rsid w:val="00132424"/>
    <w:rsid w:val="00132544"/>
    <w:rsid w:val="0013298B"/>
    <w:rsid w:val="00134D44"/>
    <w:rsid w:val="00137867"/>
    <w:rsid w:val="0014042D"/>
    <w:rsid w:val="00140987"/>
    <w:rsid w:val="001441C9"/>
    <w:rsid w:val="00144DF6"/>
    <w:rsid w:val="001450C4"/>
    <w:rsid w:val="0014768A"/>
    <w:rsid w:val="001476A6"/>
    <w:rsid w:val="0015024F"/>
    <w:rsid w:val="00155590"/>
    <w:rsid w:val="00156440"/>
    <w:rsid w:val="001579FC"/>
    <w:rsid w:val="001603C3"/>
    <w:rsid w:val="001607B1"/>
    <w:rsid w:val="00161870"/>
    <w:rsid w:val="00161C59"/>
    <w:rsid w:val="001621AF"/>
    <w:rsid w:val="0016478B"/>
    <w:rsid w:val="00165963"/>
    <w:rsid w:val="001666F6"/>
    <w:rsid w:val="00172D1B"/>
    <w:rsid w:val="00172F5F"/>
    <w:rsid w:val="0017407D"/>
    <w:rsid w:val="001768E2"/>
    <w:rsid w:val="00184B5A"/>
    <w:rsid w:val="001866C7"/>
    <w:rsid w:val="001915AA"/>
    <w:rsid w:val="00192DB1"/>
    <w:rsid w:val="00192E95"/>
    <w:rsid w:val="00193421"/>
    <w:rsid w:val="00195F7C"/>
    <w:rsid w:val="001A04F2"/>
    <w:rsid w:val="001A0D13"/>
    <w:rsid w:val="001A14CD"/>
    <w:rsid w:val="001A49A7"/>
    <w:rsid w:val="001A5048"/>
    <w:rsid w:val="001A54BE"/>
    <w:rsid w:val="001A5DE1"/>
    <w:rsid w:val="001A6324"/>
    <w:rsid w:val="001A6B12"/>
    <w:rsid w:val="001A6EA8"/>
    <w:rsid w:val="001A7195"/>
    <w:rsid w:val="001A77DE"/>
    <w:rsid w:val="001B05DF"/>
    <w:rsid w:val="001B5288"/>
    <w:rsid w:val="001B528A"/>
    <w:rsid w:val="001B5E0F"/>
    <w:rsid w:val="001B61F6"/>
    <w:rsid w:val="001C0116"/>
    <w:rsid w:val="001C1B16"/>
    <w:rsid w:val="001C2405"/>
    <w:rsid w:val="001C3385"/>
    <w:rsid w:val="001C4CB9"/>
    <w:rsid w:val="001C5141"/>
    <w:rsid w:val="001C6E04"/>
    <w:rsid w:val="001C76C9"/>
    <w:rsid w:val="001C76ED"/>
    <w:rsid w:val="001D20EC"/>
    <w:rsid w:val="001D4551"/>
    <w:rsid w:val="001D4EE0"/>
    <w:rsid w:val="001D5956"/>
    <w:rsid w:val="001D755E"/>
    <w:rsid w:val="001E3BBC"/>
    <w:rsid w:val="001E45E7"/>
    <w:rsid w:val="001E4AF7"/>
    <w:rsid w:val="001E541C"/>
    <w:rsid w:val="001E5B65"/>
    <w:rsid w:val="001E767D"/>
    <w:rsid w:val="001F00D3"/>
    <w:rsid w:val="001F065D"/>
    <w:rsid w:val="001F3335"/>
    <w:rsid w:val="001F6AEA"/>
    <w:rsid w:val="00201A30"/>
    <w:rsid w:val="00203265"/>
    <w:rsid w:val="0020376D"/>
    <w:rsid w:val="0020386A"/>
    <w:rsid w:val="00205251"/>
    <w:rsid w:val="0020580C"/>
    <w:rsid w:val="00205A7A"/>
    <w:rsid w:val="00205C9E"/>
    <w:rsid w:val="00205F0F"/>
    <w:rsid w:val="00211672"/>
    <w:rsid w:val="00211747"/>
    <w:rsid w:val="002117A6"/>
    <w:rsid w:val="0021375D"/>
    <w:rsid w:val="00214C4F"/>
    <w:rsid w:val="00217073"/>
    <w:rsid w:val="002174C9"/>
    <w:rsid w:val="002176B5"/>
    <w:rsid w:val="00220F8A"/>
    <w:rsid w:val="00221405"/>
    <w:rsid w:val="00221592"/>
    <w:rsid w:val="00221C65"/>
    <w:rsid w:val="00222DD4"/>
    <w:rsid w:val="002253D2"/>
    <w:rsid w:val="00225C25"/>
    <w:rsid w:val="00226B9A"/>
    <w:rsid w:val="0022730F"/>
    <w:rsid w:val="00230DEE"/>
    <w:rsid w:val="00233FA6"/>
    <w:rsid w:val="0023464D"/>
    <w:rsid w:val="002350D7"/>
    <w:rsid w:val="00236DF8"/>
    <w:rsid w:val="00241434"/>
    <w:rsid w:val="002437F5"/>
    <w:rsid w:val="00244397"/>
    <w:rsid w:val="00244BCC"/>
    <w:rsid w:val="0024644E"/>
    <w:rsid w:val="00246BB1"/>
    <w:rsid w:val="00251244"/>
    <w:rsid w:val="00251958"/>
    <w:rsid w:val="00254472"/>
    <w:rsid w:val="002553A1"/>
    <w:rsid w:val="00260B23"/>
    <w:rsid w:val="00260C63"/>
    <w:rsid w:val="00260DD1"/>
    <w:rsid w:val="00261490"/>
    <w:rsid w:val="00263417"/>
    <w:rsid w:val="0026417A"/>
    <w:rsid w:val="0026652C"/>
    <w:rsid w:val="00270143"/>
    <w:rsid w:val="002702B8"/>
    <w:rsid w:val="00272E45"/>
    <w:rsid w:val="00273086"/>
    <w:rsid w:val="00273228"/>
    <w:rsid w:val="00274B45"/>
    <w:rsid w:val="00274E44"/>
    <w:rsid w:val="00275479"/>
    <w:rsid w:val="00276AE7"/>
    <w:rsid w:val="00282825"/>
    <w:rsid w:val="00285168"/>
    <w:rsid w:val="00285727"/>
    <w:rsid w:val="002858D8"/>
    <w:rsid w:val="00286299"/>
    <w:rsid w:val="002909DC"/>
    <w:rsid w:val="0029172B"/>
    <w:rsid w:val="002925C8"/>
    <w:rsid w:val="00292799"/>
    <w:rsid w:val="00295BAF"/>
    <w:rsid w:val="0029651F"/>
    <w:rsid w:val="00297779"/>
    <w:rsid w:val="002A15BF"/>
    <w:rsid w:val="002A34A4"/>
    <w:rsid w:val="002A4041"/>
    <w:rsid w:val="002A4B2C"/>
    <w:rsid w:val="002B13F7"/>
    <w:rsid w:val="002B145B"/>
    <w:rsid w:val="002B29F4"/>
    <w:rsid w:val="002B2C3C"/>
    <w:rsid w:val="002B345E"/>
    <w:rsid w:val="002B4AD8"/>
    <w:rsid w:val="002B5928"/>
    <w:rsid w:val="002B7201"/>
    <w:rsid w:val="002B79E2"/>
    <w:rsid w:val="002C00BF"/>
    <w:rsid w:val="002C1F56"/>
    <w:rsid w:val="002C23DF"/>
    <w:rsid w:val="002C2723"/>
    <w:rsid w:val="002D00B9"/>
    <w:rsid w:val="002D12EE"/>
    <w:rsid w:val="002D1378"/>
    <w:rsid w:val="002D18A8"/>
    <w:rsid w:val="002D1ECE"/>
    <w:rsid w:val="002D2CE0"/>
    <w:rsid w:val="002D2E30"/>
    <w:rsid w:val="002D450B"/>
    <w:rsid w:val="002D541C"/>
    <w:rsid w:val="002D6921"/>
    <w:rsid w:val="002E0AE5"/>
    <w:rsid w:val="002E20BB"/>
    <w:rsid w:val="002E3CF3"/>
    <w:rsid w:val="002E4172"/>
    <w:rsid w:val="002E5F83"/>
    <w:rsid w:val="002E6F1E"/>
    <w:rsid w:val="002E7B6B"/>
    <w:rsid w:val="002F320B"/>
    <w:rsid w:val="002F3A06"/>
    <w:rsid w:val="002F5B7D"/>
    <w:rsid w:val="002F6952"/>
    <w:rsid w:val="002F6E46"/>
    <w:rsid w:val="002F716D"/>
    <w:rsid w:val="003021D4"/>
    <w:rsid w:val="00302C66"/>
    <w:rsid w:val="00303A10"/>
    <w:rsid w:val="00304D41"/>
    <w:rsid w:val="003078BE"/>
    <w:rsid w:val="0031074A"/>
    <w:rsid w:val="0031119D"/>
    <w:rsid w:val="003115EF"/>
    <w:rsid w:val="00311C75"/>
    <w:rsid w:val="0031346E"/>
    <w:rsid w:val="00313846"/>
    <w:rsid w:val="003178FC"/>
    <w:rsid w:val="003257BD"/>
    <w:rsid w:val="003304CE"/>
    <w:rsid w:val="0033124C"/>
    <w:rsid w:val="00333936"/>
    <w:rsid w:val="00333EAA"/>
    <w:rsid w:val="00335213"/>
    <w:rsid w:val="003377F1"/>
    <w:rsid w:val="003402E4"/>
    <w:rsid w:val="00342B84"/>
    <w:rsid w:val="00343AB1"/>
    <w:rsid w:val="00345DE5"/>
    <w:rsid w:val="003460A7"/>
    <w:rsid w:val="00346D3F"/>
    <w:rsid w:val="0034740B"/>
    <w:rsid w:val="00350738"/>
    <w:rsid w:val="003511E9"/>
    <w:rsid w:val="00351306"/>
    <w:rsid w:val="00352739"/>
    <w:rsid w:val="003527A0"/>
    <w:rsid w:val="003536ED"/>
    <w:rsid w:val="00354351"/>
    <w:rsid w:val="00354B77"/>
    <w:rsid w:val="00356CAB"/>
    <w:rsid w:val="003577EE"/>
    <w:rsid w:val="0036171A"/>
    <w:rsid w:val="00363112"/>
    <w:rsid w:val="00364471"/>
    <w:rsid w:val="00367B7D"/>
    <w:rsid w:val="00370C9D"/>
    <w:rsid w:val="00371D61"/>
    <w:rsid w:val="00374E92"/>
    <w:rsid w:val="003765E5"/>
    <w:rsid w:val="00376C8C"/>
    <w:rsid w:val="00377378"/>
    <w:rsid w:val="00377C75"/>
    <w:rsid w:val="0038184E"/>
    <w:rsid w:val="0038199A"/>
    <w:rsid w:val="0038341A"/>
    <w:rsid w:val="00383544"/>
    <w:rsid w:val="003839E3"/>
    <w:rsid w:val="00385268"/>
    <w:rsid w:val="00386622"/>
    <w:rsid w:val="0039211E"/>
    <w:rsid w:val="00393F02"/>
    <w:rsid w:val="003979AB"/>
    <w:rsid w:val="003A0D69"/>
    <w:rsid w:val="003A293A"/>
    <w:rsid w:val="003A3C31"/>
    <w:rsid w:val="003A4B49"/>
    <w:rsid w:val="003A4B75"/>
    <w:rsid w:val="003A7A61"/>
    <w:rsid w:val="003B2FD3"/>
    <w:rsid w:val="003B3362"/>
    <w:rsid w:val="003B4E65"/>
    <w:rsid w:val="003B60F4"/>
    <w:rsid w:val="003B6C85"/>
    <w:rsid w:val="003B765A"/>
    <w:rsid w:val="003B770B"/>
    <w:rsid w:val="003B7850"/>
    <w:rsid w:val="003C0115"/>
    <w:rsid w:val="003C0BBC"/>
    <w:rsid w:val="003C0CBC"/>
    <w:rsid w:val="003C2007"/>
    <w:rsid w:val="003C2B90"/>
    <w:rsid w:val="003C3FB9"/>
    <w:rsid w:val="003C50DD"/>
    <w:rsid w:val="003C5118"/>
    <w:rsid w:val="003C5720"/>
    <w:rsid w:val="003C656C"/>
    <w:rsid w:val="003D00FB"/>
    <w:rsid w:val="003D0A4F"/>
    <w:rsid w:val="003D175D"/>
    <w:rsid w:val="003D17B6"/>
    <w:rsid w:val="003D17C2"/>
    <w:rsid w:val="003D2B1E"/>
    <w:rsid w:val="003D33E9"/>
    <w:rsid w:val="003D4ACF"/>
    <w:rsid w:val="003D6103"/>
    <w:rsid w:val="003D6C2A"/>
    <w:rsid w:val="003D7352"/>
    <w:rsid w:val="003D78E5"/>
    <w:rsid w:val="003E064E"/>
    <w:rsid w:val="003E0FC3"/>
    <w:rsid w:val="003E15EF"/>
    <w:rsid w:val="003E1F6F"/>
    <w:rsid w:val="003E41C2"/>
    <w:rsid w:val="003E4BF6"/>
    <w:rsid w:val="003E54FC"/>
    <w:rsid w:val="003E6825"/>
    <w:rsid w:val="003E6B26"/>
    <w:rsid w:val="003E7D32"/>
    <w:rsid w:val="003F0377"/>
    <w:rsid w:val="003F148C"/>
    <w:rsid w:val="003F1563"/>
    <w:rsid w:val="003F275B"/>
    <w:rsid w:val="003F2F21"/>
    <w:rsid w:val="003F3108"/>
    <w:rsid w:val="003F35CC"/>
    <w:rsid w:val="003F57F1"/>
    <w:rsid w:val="00401F47"/>
    <w:rsid w:val="0040371B"/>
    <w:rsid w:val="00403842"/>
    <w:rsid w:val="00406921"/>
    <w:rsid w:val="00406CA6"/>
    <w:rsid w:val="00410EBB"/>
    <w:rsid w:val="004143C4"/>
    <w:rsid w:val="00415868"/>
    <w:rsid w:val="0041713B"/>
    <w:rsid w:val="004179E2"/>
    <w:rsid w:val="00421D05"/>
    <w:rsid w:val="00422B08"/>
    <w:rsid w:val="00427E68"/>
    <w:rsid w:val="0043076E"/>
    <w:rsid w:val="00430C16"/>
    <w:rsid w:val="00434235"/>
    <w:rsid w:val="004342AF"/>
    <w:rsid w:val="004343FE"/>
    <w:rsid w:val="00435AE6"/>
    <w:rsid w:val="00435B5F"/>
    <w:rsid w:val="00435DD4"/>
    <w:rsid w:val="00441C26"/>
    <w:rsid w:val="004424B3"/>
    <w:rsid w:val="00443AB3"/>
    <w:rsid w:val="00444549"/>
    <w:rsid w:val="00445EA4"/>
    <w:rsid w:val="00447036"/>
    <w:rsid w:val="004479C0"/>
    <w:rsid w:val="004548C7"/>
    <w:rsid w:val="00455C86"/>
    <w:rsid w:val="004560AA"/>
    <w:rsid w:val="00462BD2"/>
    <w:rsid w:val="004642E3"/>
    <w:rsid w:val="00464F21"/>
    <w:rsid w:val="00465909"/>
    <w:rsid w:val="00465B28"/>
    <w:rsid w:val="00465CF9"/>
    <w:rsid w:val="00466BA5"/>
    <w:rsid w:val="00470A27"/>
    <w:rsid w:val="00470EF8"/>
    <w:rsid w:val="00470FB6"/>
    <w:rsid w:val="00471D1C"/>
    <w:rsid w:val="0047265F"/>
    <w:rsid w:val="004748ED"/>
    <w:rsid w:val="00474FA7"/>
    <w:rsid w:val="00477D86"/>
    <w:rsid w:val="00477E77"/>
    <w:rsid w:val="004818DC"/>
    <w:rsid w:val="00481C84"/>
    <w:rsid w:val="00485E99"/>
    <w:rsid w:val="004876DD"/>
    <w:rsid w:val="0049029B"/>
    <w:rsid w:val="00490466"/>
    <w:rsid w:val="00491F41"/>
    <w:rsid w:val="00492C0B"/>
    <w:rsid w:val="00493992"/>
    <w:rsid w:val="00495F97"/>
    <w:rsid w:val="004A0AA3"/>
    <w:rsid w:val="004A0C8C"/>
    <w:rsid w:val="004A1879"/>
    <w:rsid w:val="004A24B5"/>
    <w:rsid w:val="004A2A76"/>
    <w:rsid w:val="004A44EE"/>
    <w:rsid w:val="004A55FB"/>
    <w:rsid w:val="004B0607"/>
    <w:rsid w:val="004B0822"/>
    <w:rsid w:val="004B1ABE"/>
    <w:rsid w:val="004B23CA"/>
    <w:rsid w:val="004B3633"/>
    <w:rsid w:val="004B37C1"/>
    <w:rsid w:val="004B6843"/>
    <w:rsid w:val="004B7596"/>
    <w:rsid w:val="004B7F13"/>
    <w:rsid w:val="004C29BE"/>
    <w:rsid w:val="004C314B"/>
    <w:rsid w:val="004C5422"/>
    <w:rsid w:val="004C7216"/>
    <w:rsid w:val="004D04D1"/>
    <w:rsid w:val="004D4B7B"/>
    <w:rsid w:val="004D50D9"/>
    <w:rsid w:val="004D5567"/>
    <w:rsid w:val="004D565C"/>
    <w:rsid w:val="004D6C21"/>
    <w:rsid w:val="004E3850"/>
    <w:rsid w:val="004E5B92"/>
    <w:rsid w:val="004E6448"/>
    <w:rsid w:val="004E716A"/>
    <w:rsid w:val="004F2F6D"/>
    <w:rsid w:val="004F46CA"/>
    <w:rsid w:val="00500BF4"/>
    <w:rsid w:val="0050266C"/>
    <w:rsid w:val="00503117"/>
    <w:rsid w:val="0050378F"/>
    <w:rsid w:val="005049C8"/>
    <w:rsid w:val="0050579C"/>
    <w:rsid w:val="00507224"/>
    <w:rsid w:val="00507EB0"/>
    <w:rsid w:val="00511AA7"/>
    <w:rsid w:val="00511F7A"/>
    <w:rsid w:val="00512B7E"/>
    <w:rsid w:val="00512EDE"/>
    <w:rsid w:val="00513387"/>
    <w:rsid w:val="0051350A"/>
    <w:rsid w:val="00520FA4"/>
    <w:rsid w:val="00523141"/>
    <w:rsid w:val="00523145"/>
    <w:rsid w:val="00523A89"/>
    <w:rsid w:val="00524457"/>
    <w:rsid w:val="00524AC1"/>
    <w:rsid w:val="00525AE4"/>
    <w:rsid w:val="00526567"/>
    <w:rsid w:val="005265E0"/>
    <w:rsid w:val="00534724"/>
    <w:rsid w:val="005349D7"/>
    <w:rsid w:val="00541C33"/>
    <w:rsid w:val="005432FA"/>
    <w:rsid w:val="00543F83"/>
    <w:rsid w:val="005454BE"/>
    <w:rsid w:val="00546BD6"/>
    <w:rsid w:val="00546EE1"/>
    <w:rsid w:val="00547456"/>
    <w:rsid w:val="00547BEC"/>
    <w:rsid w:val="00550F9C"/>
    <w:rsid w:val="00553344"/>
    <w:rsid w:val="005554D2"/>
    <w:rsid w:val="005558EF"/>
    <w:rsid w:val="00555D35"/>
    <w:rsid w:val="005638E4"/>
    <w:rsid w:val="00563B1A"/>
    <w:rsid w:val="00564322"/>
    <w:rsid w:val="00564D64"/>
    <w:rsid w:val="0056566C"/>
    <w:rsid w:val="00566750"/>
    <w:rsid w:val="005669C9"/>
    <w:rsid w:val="00572B57"/>
    <w:rsid w:val="00572E38"/>
    <w:rsid w:val="005734B1"/>
    <w:rsid w:val="00573888"/>
    <w:rsid w:val="00577860"/>
    <w:rsid w:val="005814B0"/>
    <w:rsid w:val="00584C6F"/>
    <w:rsid w:val="00585C7B"/>
    <w:rsid w:val="00591D28"/>
    <w:rsid w:val="005A3210"/>
    <w:rsid w:val="005A3324"/>
    <w:rsid w:val="005A4B48"/>
    <w:rsid w:val="005A5988"/>
    <w:rsid w:val="005A5CA6"/>
    <w:rsid w:val="005A7CCD"/>
    <w:rsid w:val="005B3AF6"/>
    <w:rsid w:val="005B5F7B"/>
    <w:rsid w:val="005B6F83"/>
    <w:rsid w:val="005C0E19"/>
    <w:rsid w:val="005C179E"/>
    <w:rsid w:val="005C41BA"/>
    <w:rsid w:val="005C44B1"/>
    <w:rsid w:val="005C6BDA"/>
    <w:rsid w:val="005C7060"/>
    <w:rsid w:val="005C74EF"/>
    <w:rsid w:val="005C7B9D"/>
    <w:rsid w:val="005D1A97"/>
    <w:rsid w:val="005D1B2B"/>
    <w:rsid w:val="005D2119"/>
    <w:rsid w:val="005D31CA"/>
    <w:rsid w:val="005D4BB6"/>
    <w:rsid w:val="005D4E14"/>
    <w:rsid w:val="005D6EAB"/>
    <w:rsid w:val="005E0E9B"/>
    <w:rsid w:val="005E115C"/>
    <w:rsid w:val="005E1AEF"/>
    <w:rsid w:val="005E2E5E"/>
    <w:rsid w:val="005E5256"/>
    <w:rsid w:val="005E57EB"/>
    <w:rsid w:val="005E5F70"/>
    <w:rsid w:val="005E6CEE"/>
    <w:rsid w:val="005E7370"/>
    <w:rsid w:val="005E762F"/>
    <w:rsid w:val="005E7B2D"/>
    <w:rsid w:val="005F2968"/>
    <w:rsid w:val="005F2A61"/>
    <w:rsid w:val="005F3CCE"/>
    <w:rsid w:val="005F5843"/>
    <w:rsid w:val="005F6886"/>
    <w:rsid w:val="005F7F48"/>
    <w:rsid w:val="006003F5"/>
    <w:rsid w:val="00602993"/>
    <w:rsid w:val="006029A9"/>
    <w:rsid w:val="00605043"/>
    <w:rsid w:val="0060629B"/>
    <w:rsid w:val="00606A40"/>
    <w:rsid w:val="00606F3C"/>
    <w:rsid w:val="00607CC7"/>
    <w:rsid w:val="006104DE"/>
    <w:rsid w:val="0061135F"/>
    <w:rsid w:val="00611D5A"/>
    <w:rsid w:val="006145EA"/>
    <w:rsid w:val="006146B7"/>
    <w:rsid w:val="006147D8"/>
    <w:rsid w:val="00614D0E"/>
    <w:rsid w:val="00615B2D"/>
    <w:rsid w:val="00616ABB"/>
    <w:rsid w:val="00617DB1"/>
    <w:rsid w:val="00621028"/>
    <w:rsid w:val="006219FC"/>
    <w:rsid w:val="006224B1"/>
    <w:rsid w:val="00622AE9"/>
    <w:rsid w:val="00622E1C"/>
    <w:rsid w:val="0062300C"/>
    <w:rsid w:val="00623627"/>
    <w:rsid w:val="006240F7"/>
    <w:rsid w:val="00624F3C"/>
    <w:rsid w:val="00626275"/>
    <w:rsid w:val="0063165E"/>
    <w:rsid w:val="006325C8"/>
    <w:rsid w:val="00633BCE"/>
    <w:rsid w:val="0063465F"/>
    <w:rsid w:val="00634FB7"/>
    <w:rsid w:val="00636088"/>
    <w:rsid w:val="00642BE0"/>
    <w:rsid w:val="00643620"/>
    <w:rsid w:val="00644FC8"/>
    <w:rsid w:val="0064517F"/>
    <w:rsid w:val="0064659C"/>
    <w:rsid w:val="00647371"/>
    <w:rsid w:val="006505E5"/>
    <w:rsid w:val="00650A69"/>
    <w:rsid w:val="006515BF"/>
    <w:rsid w:val="00654F1B"/>
    <w:rsid w:val="00656DAA"/>
    <w:rsid w:val="00661AA5"/>
    <w:rsid w:val="00662E84"/>
    <w:rsid w:val="0066369E"/>
    <w:rsid w:val="0066769A"/>
    <w:rsid w:val="006701C4"/>
    <w:rsid w:val="00671A1C"/>
    <w:rsid w:val="00672018"/>
    <w:rsid w:val="00672333"/>
    <w:rsid w:val="006726BD"/>
    <w:rsid w:val="00672EEA"/>
    <w:rsid w:val="00673367"/>
    <w:rsid w:val="00673D52"/>
    <w:rsid w:val="006754E6"/>
    <w:rsid w:val="006769BE"/>
    <w:rsid w:val="00677713"/>
    <w:rsid w:val="00681FC5"/>
    <w:rsid w:val="00683177"/>
    <w:rsid w:val="006856DB"/>
    <w:rsid w:val="00691073"/>
    <w:rsid w:val="006918E3"/>
    <w:rsid w:val="00693308"/>
    <w:rsid w:val="0069366A"/>
    <w:rsid w:val="0069385D"/>
    <w:rsid w:val="006943C7"/>
    <w:rsid w:val="00695614"/>
    <w:rsid w:val="00695B7E"/>
    <w:rsid w:val="006960FE"/>
    <w:rsid w:val="00697CFA"/>
    <w:rsid w:val="00697D40"/>
    <w:rsid w:val="006A0860"/>
    <w:rsid w:val="006A0E6D"/>
    <w:rsid w:val="006A2275"/>
    <w:rsid w:val="006A22BD"/>
    <w:rsid w:val="006A53C0"/>
    <w:rsid w:val="006B0A33"/>
    <w:rsid w:val="006B555C"/>
    <w:rsid w:val="006C1D99"/>
    <w:rsid w:val="006C2B32"/>
    <w:rsid w:val="006D4181"/>
    <w:rsid w:val="006D4293"/>
    <w:rsid w:val="006D43E5"/>
    <w:rsid w:val="006D4800"/>
    <w:rsid w:val="006D62FD"/>
    <w:rsid w:val="006D6E58"/>
    <w:rsid w:val="006E056B"/>
    <w:rsid w:val="006E1691"/>
    <w:rsid w:val="006E57B7"/>
    <w:rsid w:val="006E5E80"/>
    <w:rsid w:val="006E6F97"/>
    <w:rsid w:val="006E775E"/>
    <w:rsid w:val="006F1334"/>
    <w:rsid w:val="006F2FFC"/>
    <w:rsid w:val="006F6838"/>
    <w:rsid w:val="006F6EFA"/>
    <w:rsid w:val="007000B2"/>
    <w:rsid w:val="00702CD9"/>
    <w:rsid w:val="00705652"/>
    <w:rsid w:val="007102CF"/>
    <w:rsid w:val="0071040B"/>
    <w:rsid w:val="00710FB6"/>
    <w:rsid w:val="00712986"/>
    <w:rsid w:val="00712D00"/>
    <w:rsid w:val="007224D9"/>
    <w:rsid w:val="0072396A"/>
    <w:rsid w:val="00725312"/>
    <w:rsid w:val="00726940"/>
    <w:rsid w:val="00726E1C"/>
    <w:rsid w:val="007278EB"/>
    <w:rsid w:val="0073049F"/>
    <w:rsid w:val="00737BC6"/>
    <w:rsid w:val="00740F9C"/>
    <w:rsid w:val="00741795"/>
    <w:rsid w:val="007429DB"/>
    <w:rsid w:val="00744203"/>
    <w:rsid w:val="00745E42"/>
    <w:rsid w:val="00747DCD"/>
    <w:rsid w:val="0075097C"/>
    <w:rsid w:val="00751219"/>
    <w:rsid w:val="00751A87"/>
    <w:rsid w:val="00751B68"/>
    <w:rsid w:val="00754F9A"/>
    <w:rsid w:val="00755249"/>
    <w:rsid w:val="007566C8"/>
    <w:rsid w:val="007579BF"/>
    <w:rsid w:val="007606F8"/>
    <w:rsid w:val="00761058"/>
    <w:rsid w:val="00761C9E"/>
    <w:rsid w:val="00761CB0"/>
    <w:rsid w:val="00763631"/>
    <w:rsid w:val="00765C3D"/>
    <w:rsid w:val="00767947"/>
    <w:rsid w:val="00770630"/>
    <w:rsid w:val="00770BAE"/>
    <w:rsid w:val="00773282"/>
    <w:rsid w:val="007744C9"/>
    <w:rsid w:val="00776B5B"/>
    <w:rsid w:val="00780478"/>
    <w:rsid w:val="0078102E"/>
    <w:rsid w:val="00783691"/>
    <w:rsid w:val="00784D2A"/>
    <w:rsid w:val="007863B4"/>
    <w:rsid w:val="00790307"/>
    <w:rsid w:val="007924C1"/>
    <w:rsid w:val="007937C0"/>
    <w:rsid w:val="0079428C"/>
    <w:rsid w:val="00794CC7"/>
    <w:rsid w:val="00794EDA"/>
    <w:rsid w:val="007952BF"/>
    <w:rsid w:val="007958D6"/>
    <w:rsid w:val="00795DE2"/>
    <w:rsid w:val="007965E3"/>
    <w:rsid w:val="0079668F"/>
    <w:rsid w:val="0079747C"/>
    <w:rsid w:val="007A02E7"/>
    <w:rsid w:val="007A11E8"/>
    <w:rsid w:val="007A23EB"/>
    <w:rsid w:val="007A388D"/>
    <w:rsid w:val="007A60B9"/>
    <w:rsid w:val="007A698E"/>
    <w:rsid w:val="007A7A44"/>
    <w:rsid w:val="007B049C"/>
    <w:rsid w:val="007B0874"/>
    <w:rsid w:val="007B25E6"/>
    <w:rsid w:val="007B2E7C"/>
    <w:rsid w:val="007B4C0F"/>
    <w:rsid w:val="007B52D1"/>
    <w:rsid w:val="007B61E7"/>
    <w:rsid w:val="007B74E3"/>
    <w:rsid w:val="007B7C8B"/>
    <w:rsid w:val="007C0D7D"/>
    <w:rsid w:val="007C3411"/>
    <w:rsid w:val="007C3A7C"/>
    <w:rsid w:val="007C6692"/>
    <w:rsid w:val="007C7DBE"/>
    <w:rsid w:val="007D22AE"/>
    <w:rsid w:val="007D3B97"/>
    <w:rsid w:val="007D3E56"/>
    <w:rsid w:val="007D4010"/>
    <w:rsid w:val="007D560E"/>
    <w:rsid w:val="007D580A"/>
    <w:rsid w:val="007D5E3C"/>
    <w:rsid w:val="007D5F59"/>
    <w:rsid w:val="007D655D"/>
    <w:rsid w:val="007D670D"/>
    <w:rsid w:val="007D6E28"/>
    <w:rsid w:val="007D7198"/>
    <w:rsid w:val="007D739A"/>
    <w:rsid w:val="007E00BB"/>
    <w:rsid w:val="007E0E13"/>
    <w:rsid w:val="007E11ED"/>
    <w:rsid w:val="007E19BF"/>
    <w:rsid w:val="007E1E6A"/>
    <w:rsid w:val="007E28BA"/>
    <w:rsid w:val="007E2BED"/>
    <w:rsid w:val="007E3379"/>
    <w:rsid w:val="007E33DC"/>
    <w:rsid w:val="007E5813"/>
    <w:rsid w:val="007E5A12"/>
    <w:rsid w:val="007E6F58"/>
    <w:rsid w:val="007E7049"/>
    <w:rsid w:val="007F0EFD"/>
    <w:rsid w:val="007F1261"/>
    <w:rsid w:val="007F133E"/>
    <w:rsid w:val="007F27CE"/>
    <w:rsid w:val="007F2BFF"/>
    <w:rsid w:val="007F3639"/>
    <w:rsid w:val="0080264D"/>
    <w:rsid w:val="00803B3E"/>
    <w:rsid w:val="008044FD"/>
    <w:rsid w:val="00804F9E"/>
    <w:rsid w:val="00805042"/>
    <w:rsid w:val="00805392"/>
    <w:rsid w:val="0080641C"/>
    <w:rsid w:val="00806663"/>
    <w:rsid w:val="00811490"/>
    <w:rsid w:val="00812B19"/>
    <w:rsid w:val="00812BB1"/>
    <w:rsid w:val="00813FB9"/>
    <w:rsid w:val="00814012"/>
    <w:rsid w:val="008144DF"/>
    <w:rsid w:val="008149E0"/>
    <w:rsid w:val="00815411"/>
    <w:rsid w:val="00816DDE"/>
    <w:rsid w:val="0082286B"/>
    <w:rsid w:val="00823D75"/>
    <w:rsid w:val="008249B8"/>
    <w:rsid w:val="0082546E"/>
    <w:rsid w:val="008323C4"/>
    <w:rsid w:val="00832475"/>
    <w:rsid w:val="00835A5F"/>
    <w:rsid w:val="008368B1"/>
    <w:rsid w:val="00837335"/>
    <w:rsid w:val="00837E14"/>
    <w:rsid w:val="008402E6"/>
    <w:rsid w:val="00841839"/>
    <w:rsid w:val="00843417"/>
    <w:rsid w:val="00843AA4"/>
    <w:rsid w:val="0084426E"/>
    <w:rsid w:val="0085410D"/>
    <w:rsid w:val="0085411E"/>
    <w:rsid w:val="00854B28"/>
    <w:rsid w:val="00861C91"/>
    <w:rsid w:val="00861D68"/>
    <w:rsid w:val="00861FA5"/>
    <w:rsid w:val="00864BB5"/>
    <w:rsid w:val="0086644C"/>
    <w:rsid w:val="0086776A"/>
    <w:rsid w:val="0087105C"/>
    <w:rsid w:val="008715FA"/>
    <w:rsid w:val="008725EF"/>
    <w:rsid w:val="008728C1"/>
    <w:rsid w:val="0087398E"/>
    <w:rsid w:val="00873EA9"/>
    <w:rsid w:val="00874B01"/>
    <w:rsid w:val="00874F44"/>
    <w:rsid w:val="008765E8"/>
    <w:rsid w:val="00877F4E"/>
    <w:rsid w:val="00881777"/>
    <w:rsid w:val="00881EB3"/>
    <w:rsid w:val="00884094"/>
    <w:rsid w:val="008846C1"/>
    <w:rsid w:val="00884C99"/>
    <w:rsid w:val="008857CC"/>
    <w:rsid w:val="008868E1"/>
    <w:rsid w:val="00886B09"/>
    <w:rsid w:val="00886D5C"/>
    <w:rsid w:val="00886DC1"/>
    <w:rsid w:val="008870B2"/>
    <w:rsid w:val="008901F7"/>
    <w:rsid w:val="00895B0B"/>
    <w:rsid w:val="00896BA1"/>
    <w:rsid w:val="00897B8A"/>
    <w:rsid w:val="008A0114"/>
    <w:rsid w:val="008B04FE"/>
    <w:rsid w:val="008B08F7"/>
    <w:rsid w:val="008B1B76"/>
    <w:rsid w:val="008B4E24"/>
    <w:rsid w:val="008B75C9"/>
    <w:rsid w:val="008B7AE3"/>
    <w:rsid w:val="008B7ED8"/>
    <w:rsid w:val="008C0077"/>
    <w:rsid w:val="008C4C96"/>
    <w:rsid w:val="008C4CB1"/>
    <w:rsid w:val="008C54D2"/>
    <w:rsid w:val="008C5598"/>
    <w:rsid w:val="008C620D"/>
    <w:rsid w:val="008C6735"/>
    <w:rsid w:val="008C685F"/>
    <w:rsid w:val="008D2288"/>
    <w:rsid w:val="008D250B"/>
    <w:rsid w:val="008D3DAC"/>
    <w:rsid w:val="008E00D9"/>
    <w:rsid w:val="008E4356"/>
    <w:rsid w:val="008E44A2"/>
    <w:rsid w:val="008E5A99"/>
    <w:rsid w:val="008E5D43"/>
    <w:rsid w:val="008E7C1F"/>
    <w:rsid w:val="008F465C"/>
    <w:rsid w:val="0090097B"/>
    <w:rsid w:val="009027D3"/>
    <w:rsid w:val="009044C5"/>
    <w:rsid w:val="00905086"/>
    <w:rsid w:val="0090598B"/>
    <w:rsid w:val="009113F8"/>
    <w:rsid w:val="00912C6D"/>
    <w:rsid w:val="00914EBB"/>
    <w:rsid w:val="00915375"/>
    <w:rsid w:val="00916712"/>
    <w:rsid w:val="009206FE"/>
    <w:rsid w:val="00921D57"/>
    <w:rsid w:val="00927197"/>
    <w:rsid w:val="009277F1"/>
    <w:rsid w:val="00931805"/>
    <w:rsid w:val="00931BC7"/>
    <w:rsid w:val="00933B81"/>
    <w:rsid w:val="009364D2"/>
    <w:rsid w:val="00937AA2"/>
    <w:rsid w:val="009413FD"/>
    <w:rsid w:val="009439F9"/>
    <w:rsid w:val="0094400C"/>
    <w:rsid w:val="00944F02"/>
    <w:rsid w:val="00951C2B"/>
    <w:rsid w:val="009539F6"/>
    <w:rsid w:val="00953C52"/>
    <w:rsid w:val="009549D6"/>
    <w:rsid w:val="00954DC3"/>
    <w:rsid w:val="00955122"/>
    <w:rsid w:val="009560EE"/>
    <w:rsid w:val="00956365"/>
    <w:rsid w:val="00963774"/>
    <w:rsid w:val="00964284"/>
    <w:rsid w:val="009645C1"/>
    <w:rsid w:val="009657B1"/>
    <w:rsid w:val="0097042F"/>
    <w:rsid w:val="00971DAE"/>
    <w:rsid w:val="00973AB5"/>
    <w:rsid w:val="00975B18"/>
    <w:rsid w:val="00981A90"/>
    <w:rsid w:val="009829CE"/>
    <w:rsid w:val="00983952"/>
    <w:rsid w:val="0098726A"/>
    <w:rsid w:val="0099203F"/>
    <w:rsid w:val="00992F0A"/>
    <w:rsid w:val="00993E85"/>
    <w:rsid w:val="00994055"/>
    <w:rsid w:val="00997CF4"/>
    <w:rsid w:val="009A2320"/>
    <w:rsid w:val="009A3198"/>
    <w:rsid w:val="009A3C13"/>
    <w:rsid w:val="009A602A"/>
    <w:rsid w:val="009A6914"/>
    <w:rsid w:val="009B001A"/>
    <w:rsid w:val="009B452A"/>
    <w:rsid w:val="009B45A5"/>
    <w:rsid w:val="009B514B"/>
    <w:rsid w:val="009B5570"/>
    <w:rsid w:val="009B71F2"/>
    <w:rsid w:val="009B7258"/>
    <w:rsid w:val="009B7FD7"/>
    <w:rsid w:val="009C1721"/>
    <w:rsid w:val="009C18B9"/>
    <w:rsid w:val="009C4509"/>
    <w:rsid w:val="009D0297"/>
    <w:rsid w:val="009D3EF1"/>
    <w:rsid w:val="009D44D2"/>
    <w:rsid w:val="009D4E79"/>
    <w:rsid w:val="009D6A1C"/>
    <w:rsid w:val="009E0215"/>
    <w:rsid w:val="009E221D"/>
    <w:rsid w:val="009E23D8"/>
    <w:rsid w:val="009E334A"/>
    <w:rsid w:val="009E366A"/>
    <w:rsid w:val="009E38BD"/>
    <w:rsid w:val="009E3E6F"/>
    <w:rsid w:val="009E5270"/>
    <w:rsid w:val="009E5C58"/>
    <w:rsid w:val="009E5FA1"/>
    <w:rsid w:val="009E6ED2"/>
    <w:rsid w:val="009F2007"/>
    <w:rsid w:val="009F6331"/>
    <w:rsid w:val="009F66A6"/>
    <w:rsid w:val="009F7483"/>
    <w:rsid w:val="009F7A79"/>
    <w:rsid w:val="009F7EB0"/>
    <w:rsid w:val="00A00612"/>
    <w:rsid w:val="00A0257E"/>
    <w:rsid w:val="00A03567"/>
    <w:rsid w:val="00A03FAB"/>
    <w:rsid w:val="00A04BED"/>
    <w:rsid w:val="00A05631"/>
    <w:rsid w:val="00A11370"/>
    <w:rsid w:val="00A121FB"/>
    <w:rsid w:val="00A12203"/>
    <w:rsid w:val="00A12E09"/>
    <w:rsid w:val="00A13334"/>
    <w:rsid w:val="00A1469F"/>
    <w:rsid w:val="00A15DC8"/>
    <w:rsid w:val="00A15E81"/>
    <w:rsid w:val="00A162B4"/>
    <w:rsid w:val="00A205E2"/>
    <w:rsid w:val="00A219C1"/>
    <w:rsid w:val="00A2365B"/>
    <w:rsid w:val="00A258F4"/>
    <w:rsid w:val="00A25A9B"/>
    <w:rsid w:val="00A26C61"/>
    <w:rsid w:val="00A2750B"/>
    <w:rsid w:val="00A32366"/>
    <w:rsid w:val="00A3360D"/>
    <w:rsid w:val="00A36EF5"/>
    <w:rsid w:val="00A3718A"/>
    <w:rsid w:val="00A424D5"/>
    <w:rsid w:val="00A4353C"/>
    <w:rsid w:val="00A474B1"/>
    <w:rsid w:val="00A47B83"/>
    <w:rsid w:val="00A51365"/>
    <w:rsid w:val="00A53C21"/>
    <w:rsid w:val="00A53E35"/>
    <w:rsid w:val="00A542C2"/>
    <w:rsid w:val="00A5626F"/>
    <w:rsid w:val="00A56464"/>
    <w:rsid w:val="00A571F9"/>
    <w:rsid w:val="00A60E6F"/>
    <w:rsid w:val="00A60F40"/>
    <w:rsid w:val="00A61244"/>
    <w:rsid w:val="00A625E2"/>
    <w:rsid w:val="00A634B5"/>
    <w:rsid w:val="00A65ADF"/>
    <w:rsid w:val="00A65E50"/>
    <w:rsid w:val="00A65ECE"/>
    <w:rsid w:val="00A7069A"/>
    <w:rsid w:val="00A72FE0"/>
    <w:rsid w:val="00A73706"/>
    <w:rsid w:val="00A73DEC"/>
    <w:rsid w:val="00A7532B"/>
    <w:rsid w:val="00A75926"/>
    <w:rsid w:val="00A75FB2"/>
    <w:rsid w:val="00A76219"/>
    <w:rsid w:val="00A80573"/>
    <w:rsid w:val="00A81AFC"/>
    <w:rsid w:val="00A83861"/>
    <w:rsid w:val="00A8511E"/>
    <w:rsid w:val="00A8627B"/>
    <w:rsid w:val="00A93697"/>
    <w:rsid w:val="00A948A0"/>
    <w:rsid w:val="00A948A6"/>
    <w:rsid w:val="00A97460"/>
    <w:rsid w:val="00A9747A"/>
    <w:rsid w:val="00A97548"/>
    <w:rsid w:val="00A97805"/>
    <w:rsid w:val="00AA1A50"/>
    <w:rsid w:val="00AA1F27"/>
    <w:rsid w:val="00AA2CCA"/>
    <w:rsid w:val="00AA6712"/>
    <w:rsid w:val="00AA785B"/>
    <w:rsid w:val="00AB012E"/>
    <w:rsid w:val="00AB245C"/>
    <w:rsid w:val="00AB2587"/>
    <w:rsid w:val="00AB4F28"/>
    <w:rsid w:val="00AB5A56"/>
    <w:rsid w:val="00AB636C"/>
    <w:rsid w:val="00AB71B7"/>
    <w:rsid w:val="00AC08D2"/>
    <w:rsid w:val="00AC1E2E"/>
    <w:rsid w:val="00AC1F75"/>
    <w:rsid w:val="00AC34D4"/>
    <w:rsid w:val="00AC3F84"/>
    <w:rsid w:val="00AC4516"/>
    <w:rsid w:val="00AC510A"/>
    <w:rsid w:val="00AC584E"/>
    <w:rsid w:val="00AD0982"/>
    <w:rsid w:val="00AD0C9E"/>
    <w:rsid w:val="00AD459F"/>
    <w:rsid w:val="00AD5F72"/>
    <w:rsid w:val="00AD6D3B"/>
    <w:rsid w:val="00AE0E84"/>
    <w:rsid w:val="00AE12EA"/>
    <w:rsid w:val="00AE1660"/>
    <w:rsid w:val="00AE43A7"/>
    <w:rsid w:val="00AE5561"/>
    <w:rsid w:val="00AE6065"/>
    <w:rsid w:val="00AE7155"/>
    <w:rsid w:val="00AE78CB"/>
    <w:rsid w:val="00AE78E4"/>
    <w:rsid w:val="00AF0B32"/>
    <w:rsid w:val="00AF4079"/>
    <w:rsid w:val="00AF5242"/>
    <w:rsid w:val="00AF5394"/>
    <w:rsid w:val="00AF5D39"/>
    <w:rsid w:val="00AF67F2"/>
    <w:rsid w:val="00AF7F42"/>
    <w:rsid w:val="00B00BAD"/>
    <w:rsid w:val="00B03F98"/>
    <w:rsid w:val="00B04941"/>
    <w:rsid w:val="00B052B1"/>
    <w:rsid w:val="00B109D8"/>
    <w:rsid w:val="00B10A6E"/>
    <w:rsid w:val="00B10E56"/>
    <w:rsid w:val="00B117AB"/>
    <w:rsid w:val="00B1606B"/>
    <w:rsid w:val="00B2076F"/>
    <w:rsid w:val="00B20DA9"/>
    <w:rsid w:val="00B2149B"/>
    <w:rsid w:val="00B21C6F"/>
    <w:rsid w:val="00B26773"/>
    <w:rsid w:val="00B27541"/>
    <w:rsid w:val="00B30195"/>
    <w:rsid w:val="00B311AD"/>
    <w:rsid w:val="00B318AA"/>
    <w:rsid w:val="00B32891"/>
    <w:rsid w:val="00B36E27"/>
    <w:rsid w:val="00B36EF1"/>
    <w:rsid w:val="00B40384"/>
    <w:rsid w:val="00B40910"/>
    <w:rsid w:val="00B412B2"/>
    <w:rsid w:val="00B437B8"/>
    <w:rsid w:val="00B44F3A"/>
    <w:rsid w:val="00B45405"/>
    <w:rsid w:val="00B4668B"/>
    <w:rsid w:val="00B5019F"/>
    <w:rsid w:val="00B50D6E"/>
    <w:rsid w:val="00B51A11"/>
    <w:rsid w:val="00B53084"/>
    <w:rsid w:val="00B556A9"/>
    <w:rsid w:val="00B5590F"/>
    <w:rsid w:val="00B55CC5"/>
    <w:rsid w:val="00B55F46"/>
    <w:rsid w:val="00B568CC"/>
    <w:rsid w:val="00B603BE"/>
    <w:rsid w:val="00B60E05"/>
    <w:rsid w:val="00B61CDC"/>
    <w:rsid w:val="00B64B04"/>
    <w:rsid w:val="00B65A08"/>
    <w:rsid w:val="00B70B67"/>
    <w:rsid w:val="00B70FEC"/>
    <w:rsid w:val="00B717AA"/>
    <w:rsid w:val="00B730CE"/>
    <w:rsid w:val="00B73189"/>
    <w:rsid w:val="00B75720"/>
    <w:rsid w:val="00B76BA9"/>
    <w:rsid w:val="00B81D69"/>
    <w:rsid w:val="00B82EC3"/>
    <w:rsid w:val="00B8437B"/>
    <w:rsid w:val="00B84793"/>
    <w:rsid w:val="00B85091"/>
    <w:rsid w:val="00B85511"/>
    <w:rsid w:val="00B855C1"/>
    <w:rsid w:val="00B86DD5"/>
    <w:rsid w:val="00B872D1"/>
    <w:rsid w:val="00B87E57"/>
    <w:rsid w:val="00B9499D"/>
    <w:rsid w:val="00B95558"/>
    <w:rsid w:val="00B965D0"/>
    <w:rsid w:val="00B96F98"/>
    <w:rsid w:val="00B9745F"/>
    <w:rsid w:val="00BA0443"/>
    <w:rsid w:val="00BA094B"/>
    <w:rsid w:val="00BA2F3C"/>
    <w:rsid w:val="00BA45FB"/>
    <w:rsid w:val="00BA4AA9"/>
    <w:rsid w:val="00BA4CFE"/>
    <w:rsid w:val="00BA4F2C"/>
    <w:rsid w:val="00BA5DFB"/>
    <w:rsid w:val="00BA79CC"/>
    <w:rsid w:val="00BB100A"/>
    <w:rsid w:val="00BB49F9"/>
    <w:rsid w:val="00BB644E"/>
    <w:rsid w:val="00BC0375"/>
    <w:rsid w:val="00BC09FA"/>
    <w:rsid w:val="00BC21AB"/>
    <w:rsid w:val="00BC256C"/>
    <w:rsid w:val="00BC68EA"/>
    <w:rsid w:val="00BD04FE"/>
    <w:rsid w:val="00BD2EDE"/>
    <w:rsid w:val="00BD6B85"/>
    <w:rsid w:val="00BD73BB"/>
    <w:rsid w:val="00BE0621"/>
    <w:rsid w:val="00BE1D01"/>
    <w:rsid w:val="00BE220C"/>
    <w:rsid w:val="00BE37FF"/>
    <w:rsid w:val="00BE62E9"/>
    <w:rsid w:val="00BE6BCE"/>
    <w:rsid w:val="00BF0563"/>
    <w:rsid w:val="00BF2B38"/>
    <w:rsid w:val="00BF30BB"/>
    <w:rsid w:val="00BF3A5C"/>
    <w:rsid w:val="00BF51E0"/>
    <w:rsid w:val="00BF5777"/>
    <w:rsid w:val="00BF73B0"/>
    <w:rsid w:val="00BF7E9A"/>
    <w:rsid w:val="00C0001B"/>
    <w:rsid w:val="00C050D9"/>
    <w:rsid w:val="00C06364"/>
    <w:rsid w:val="00C06827"/>
    <w:rsid w:val="00C069F0"/>
    <w:rsid w:val="00C07877"/>
    <w:rsid w:val="00C106AD"/>
    <w:rsid w:val="00C11F02"/>
    <w:rsid w:val="00C1207A"/>
    <w:rsid w:val="00C12612"/>
    <w:rsid w:val="00C12C3D"/>
    <w:rsid w:val="00C12C9A"/>
    <w:rsid w:val="00C1367D"/>
    <w:rsid w:val="00C207BD"/>
    <w:rsid w:val="00C21DC0"/>
    <w:rsid w:val="00C23087"/>
    <w:rsid w:val="00C2567D"/>
    <w:rsid w:val="00C25E47"/>
    <w:rsid w:val="00C26287"/>
    <w:rsid w:val="00C31F79"/>
    <w:rsid w:val="00C33521"/>
    <w:rsid w:val="00C35461"/>
    <w:rsid w:val="00C36C24"/>
    <w:rsid w:val="00C4173F"/>
    <w:rsid w:val="00C417FF"/>
    <w:rsid w:val="00C43653"/>
    <w:rsid w:val="00C43925"/>
    <w:rsid w:val="00C454AB"/>
    <w:rsid w:val="00C455EA"/>
    <w:rsid w:val="00C4638A"/>
    <w:rsid w:val="00C464C8"/>
    <w:rsid w:val="00C4703B"/>
    <w:rsid w:val="00C5002C"/>
    <w:rsid w:val="00C5078F"/>
    <w:rsid w:val="00C50B10"/>
    <w:rsid w:val="00C51774"/>
    <w:rsid w:val="00C52261"/>
    <w:rsid w:val="00C54E79"/>
    <w:rsid w:val="00C60AA8"/>
    <w:rsid w:val="00C62208"/>
    <w:rsid w:val="00C633BA"/>
    <w:rsid w:val="00C635AF"/>
    <w:rsid w:val="00C6538D"/>
    <w:rsid w:val="00C66EC2"/>
    <w:rsid w:val="00C70BED"/>
    <w:rsid w:val="00C80132"/>
    <w:rsid w:val="00C81104"/>
    <w:rsid w:val="00C82F77"/>
    <w:rsid w:val="00C83961"/>
    <w:rsid w:val="00C8490F"/>
    <w:rsid w:val="00C8555D"/>
    <w:rsid w:val="00C861B9"/>
    <w:rsid w:val="00C87571"/>
    <w:rsid w:val="00C9019A"/>
    <w:rsid w:val="00C90BF0"/>
    <w:rsid w:val="00C916DF"/>
    <w:rsid w:val="00C93D70"/>
    <w:rsid w:val="00C94503"/>
    <w:rsid w:val="00C9632A"/>
    <w:rsid w:val="00C96A54"/>
    <w:rsid w:val="00C97134"/>
    <w:rsid w:val="00C97162"/>
    <w:rsid w:val="00C97BEA"/>
    <w:rsid w:val="00CA21ED"/>
    <w:rsid w:val="00CA2521"/>
    <w:rsid w:val="00CA33F1"/>
    <w:rsid w:val="00CA3459"/>
    <w:rsid w:val="00CA43F3"/>
    <w:rsid w:val="00CA4B18"/>
    <w:rsid w:val="00CA4E68"/>
    <w:rsid w:val="00CA50A1"/>
    <w:rsid w:val="00CA5470"/>
    <w:rsid w:val="00CA54AC"/>
    <w:rsid w:val="00CA7BC5"/>
    <w:rsid w:val="00CB334D"/>
    <w:rsid w:val="00CB46B0"/>
    <w:rsid w:val="00CB691B"/>
    <w:rsid w:val="00CC078D"/>
    <w:rsid w:val="00CC57DE"/>
    <w:rsid w:val="00CC59BF"/>
    <w:rsid w:val="00CD0081"/>
    <w:rsid w:val="00CD6ADC"/>
    <w:rsid w:val="00CD7181"/>
    <w:rsid w:val="00CD7D7D"/>
    <w:rsid w:val="00CE0AEB"/>
    <w:rsid w:val="00CE2251"/>
    <w:rsid w:val="00CE2733"/>
    <w:rsid w:val="00CE34DE"/>
    <w:rsid w:val="00CE3588"/>
    <w:rsid w:val="00CE3F57"/>
    <w:rsid w:val="00CE7E26"/>
    <w:rsid w:val="00CF23D6"/>
    <w:rsid w:val="00CF2627"/>
    <w:rsid w:val="00CF3B3A"/>
    <w:rsid w:val="00CF3C36"/>
    <w:rsid w:val="00CF76B5"/>
    <w:rsid w:val="00D00CEB"/>
    <w:rsid w:val="00D02493"/>
    <w:rsid w:val="00D02671"/>
    <w:rsid w:val="00D03BB7"/>
    <w:rsid w:val="00D05F78"/>
    <w:rsid w:val="00D05FD0"/>
    <w:rsid w:val="00D0771C"/>
    <w:rsid w:val="00D122B7"/>
    <w:rsid w:val="00D12333"/>
    <w:rsid w:val="00D1312E"/>
    <w:rsid w:val="00D15D63"/>
    <w:rsid w:val="00D16B0E"/>
    <w:rsid w:val="00D2018A"/>
    <w:rsid w:val="00D20B54"/>
    <w:rsid w:val="00D217A4"/>
    <w:rsid w:val="00D22316"/>
    <w:rsid w:val="00D24304"/>
    <w:rsid w:val="00D251C2"/>
    <w:rsid w:val="00D25C75"/>
    <w:rsid w:val="00D25F5B"/>
    <w:rsid w:val="00D26DE8"/>
    <w:rsid w:val="00D3010D"/>
    <w:rsid w:val="00D31D62"/>
    <w:rsid w:val="00D34E1B"/>
    <w:rsid w:val="00D36D67"/>
    <w:rsid w:val="00D4224C"/>
    <w:rsid w:val="00D4342C"/>
    <w:rsid w:val="00D4444B"/>
    <w:rsid w:val="00D448F5"/>
    <w:rsid w:val="00D45C06"/>
    <w:rsid w:val="00D50A88"/>
    <w:rsid w:val="00D51897"/>
    <w:rsid w:val="00D54B50"/>
    <w:rsid w:val="00D54F56"/>
    <w:rsid w:val="00D56618"/>
    <w:rsid w:val="00D5722B"/>
    <w:rsid w:val="00D62073"/>
    <w:rsid w:val="00D63946"/>
    <w:rsid w:val="00D6677B"/>
    <w:rsid w:val="00D6678D"/>
    <w:rsid w:val="00D66F9E"/>
    <w:rsid w:val="00D679E0"/>
    <w:rsid w:val="00D70BCF"/>
    <w:rsid w:val="00D70FAD"/>
    <w:rsid w:val="00D71789"/>
    <w:rsid w:val="00D71EF1"/>
    <w:rsid w:val="00D80FA1"/>
    <w:rsid w:val="00D815DF"/>
    <w:rsid w:val="00D820CF"/>
    <w:rsid w:val="00D83C8B"/>
    <w:rsid w:val="00D842F2"/>
    <w:rsid w:val="00D84D93"/>
    <w:rsid w:val="00D85285"/>
    <w:rsid w:val="00D85984"/>
    <w:rsid w:val="00D85D26"/>
    <w:rsid w:val="00D87188"/>
    <w:rsid w:val="00D8788A"/>
    <w:rsid w:val="00D87F00"/>
    <w:rsid w:val="00D91123"/>
    <w:rsid w:val="00D96A3E"/>
    <w:rsid w:val="00DA0B9C"/>
    <w:rsid w:val="00DA0E50"/>
    <w:rsid w:val="00DA0EDF"/>
    <w:rsid w:val="00DA2067"/>
    <w:rsid w:val="00DA5B47"/>
    <w:rsid w:val="00DA69E4"/>
    <w:rsid w:val="00DB3AAD"/>
    <w:rsid w:val="00DB64EB"/>
    <w:rsid w:val="00DC090B"/>
    <w:rsid w:val="00DC2946"/>
    <w:rsid w:val="00DC2CAE"/>
    <w:rsid w:val="00DC34BD"/>
    <w:rsid w:val="00DC4CFF"/>
    <w:rsid w:val="00DC5E6C"/>
    <w:rsid w:val="00DC6441"/>
    <w:rsid w:val="00DC74E8"/>
    <w:rsid w:val="00DC75F5"/>
    <w:rsid w:val="00DD526A"/>
    <w:rsid w:val="00DD789C"/>
    <w:rsid w:val="00DE5361"/>
    <w:rsid w:val="00DE6835"/>
    <w:rsid w:val="00DE6A6F"/>
    <w:rsid w:val="00DE6D28"/>
    <w:rsid w:val="00DE7388"/>
    <w:rsid w:val="00DF09FE"/>
    <w:rsid w:val="00DF1C5E"/>
    <w:rsid w:val="00DF1C60"/>
    <w:rsid w:val="00DF2E4F"/>
    <w:rsid w:val="00DF430A"/>
    <w:rsid w:val="00E00BB4"/>
    <w:rsid w:val="00E011D5"/>
    <w:rsid w:val="00E0779C"/>
    <w:rsid w:val="00E11812"/>
    <w:rsid w:val="00E17E25"/>
    <w:rsid w:val="00E2071D"/>
    <w:rsid w:val="00E21187"/>
    <w:rsid w:val="00E21F0F"/>
    <w:rsid w:val="00E273DC"/>
    <w:rsid w:val="00E27B1E"/>
    <w:rsid w:val="00E321D2"/>
    <w:rsid w:val="00E344C6"/>
    <w:rsid w:val="00E35B6F"/>
    <w:rsid w:val="00E40F1D"/>
    <w:rsid w:val="00E45ACA"/>
    <w:rsid w:val="00E50CD6"/>
    <w:rsid w:val="00E516C7"/>
    <w:rsid w:val="00E544E9"/>
    <w:rsid w:val="00E54516"/>
    <w:rsid w:val="00E55659"/>
    <w:rsid w:val="00E60F02"/>
    <w:rsid w:val="00E621DC"/>
    <w:rsid w:val="00E62473"/>
    <w:rsid w:val="00E67F7E"/>
    <w:rsid w:val="00E71F59"/>
    <w:rsid w:val="00E73AFD"/>
    <w:rsid w:val="00E74F47"/>
    <w:rsid w:val="00E7629F"/>
    <w:rsid w:val="00E7724E"/>
    <w:rsid w:val="00E807F9"/>
    <w:rsid w:val="00E84930"/>
    <w:rsid w:val="00E84ACA"/>
    <w:rsid w:val="00E85F88"/>
    <w:rsid w:val="00E91AD4"/>
    <w:rsid w:val="00E92B30"/>
    <w:rsid w:val="00E93CF9"/>
    <w:rsid w:val="00E95C55"/>
    <w:rsid w:val="00E96AC1"/>
    <w:rsid w:val="00E973FF"/>
    <w:rsid w:val="00E9788E"/>
    <w:rsid w:val="00E97B7D"/>
    <w:rsid w:val="00E97FD8"/>
    <w:rsid w:val="00EA06D5"/>
    <w:rsid w:val="00EA1898"/>
    <w:rsid w:val="00EA2454"/>
    <w:rsid w:val="00EA4742"/>
    <w:rsid w:val="00EA485C"/>
    <w:rsid w:val="00EA61D1"/>
    <w:rsid w:val="00EB1F85"/>
    <w:rsid w:val="00EB2183"/>
    <w:rsid w:val="00EB5287"/>
    <w:rsid w:val="00EC2291"/>
    <w:rsid w:val="00EC3389"/>
    <w:rsid w:val="00EC4683"/>
    <w:rsid w:val="00EC5D5C"/>
    <w:rsid w:val="00EC6019"/>
    <w:rsid w:val="00EC60A1"/>
    <w:rsid w:val="00EC6115"/>
    <w:rsid w:val="00EC6855"/>
    <w:rsid w:val="00ED08D2"/>
    <w:rsid w:val="00ED3FC9"/>
    <w:rsid w:val="00ED4A77"/>
    <w:rsid w:val="00ED67B5"/>
    <w:rsid w:val="00ED6E05"/>
    <w:rsid w:val="00ED7E7B"/>
    <w:rsid w:val="00EE2A9B"/>
    <w:rsid w:val="00EE34A1"/>
    <w:rsid w:val="00EE459B"/>
    <w:rsid w:val="00EE4959"/>
    <w:rsid w:val="00EE49BE"/>
    <w:rsid w:val="00EE4C6A"/>
    <w:rsid w:val="00EE5B74"/>
    <w:rsid w:val="00EE6E2E"/>
    <w:rsid w:val="00EE74C3"/>
    <w:rsid w:val="00EF07DF"/>
    <w:rsid w:val="00EF1ADF"/>
    <w:rsid w:val="00EF3ACB"/>
    <w:rsid w:val="00EF48A0"/>
    <w:rsid w:val="00EF5A04"/>
    <w:rsid w:val="00EF65C0"/>
    <w:rsid w:val="00EF731C"/>
    <w:rsid w:val="00F00A71"/>
    <w:rsid w:val="00F01BA2"/>
    <w:rsid w:val="00F026F8"/>
    <w:rsid w:val="00F03193"/>
    <w:rsid w:val="00F03208"/>
    <w:rsid w:val="00F033FE"/>
    <w:rsid w:val="00F03A8B"/>
    <w:rsid w:val="00F05B0D"/>
    <w:rsid w:val="00F118F5"/>
    <w:rsid w:val="00F1277C"/>
    <w:rsid w:val="00F138A5"/>
    <w:rsid w:val="00F14521"/>
    <w:rsid w:val="00F15870"/>
    <w:rsid w:val="00F168B2"/>
    <w:rsid w:val="00F207DD"/>
    <w:rsid w:val="00F23547"/>
    <w:rsid w:val="00F25128"/>
    <w:rsid w:val="00F26902"/>
    <w:rsid w:val="00F26CCB"/>
    <w:rsid w:val="00F3171B"/>
    <w:rsid w:val="00F31BBD"/>
    <w:rsid w:val="00F339C6"/>
    <w:rsid w:val="00F33DC6"/>
    <w:rsid w:val="00F34B33"/>
    <w:rsid w:val="00F34DAE"/>
    <w:rsid w:val="00F35106"/>
    <w:rsid w:val="00F36B27"/>
    <w:rsid w:val="00F3772F"/>
    <w:rsid w:val="00F37AB6"/>
    <w:rsid w:val="00F37AC2"/>
    <w:rsid w:val="00F42828"/>
    <w:rsid w:val="00F43395"/>
    <w:rsid w:val="00F45D1F"/>
    <w:rsid w:val="00F463DF"/>
    <w:rsid w:val="00F50BAF"/>
    <w:rsid w:val="00F52BA2"/>
    <w:rsid w:val="00F5493D"/>
    <w:rsid w:val="00F55633"/>
    <w:rsid w:val="00F60329"/>
    <w:rsid w:val="00F61B73"/>
    <w:rsid w:val="00F65BC7"/>
    <w:rsid w:val="00F67776"/>
    <w:rsid w:val="00F71ECF"/>
    <w:rsid w:val="00F72BB8"/>
    <w:rsid w:val="00F74189"/>
    <w:rsid w:val="00F772BE"/>
    <w:rsid w:val="00F802AD"/>
    <w:rsid w:val="00F81BAC"/>
    <w:rsid w:val="00F82998"/>
    <w:rsid w:val="00F82AC0"/>
    <w:rsid w:val="00F82C37"/>
    <w:rsid w:val="00F84B3D"/>
    <w:rsid w:val="00F85817"/>
    <w:rsid w:val="00F912B3"/>
    <w:rsid w:val="00F92ECC"/>
    <w:rsid w:val="00F956EF"/>
    <w:rsid w:val="00F95F65"/>
    <w:rsid w:val="00F975E9"/>
    <w:rsid w:val="00F97707"/>
    <w:rsid w:val="00FA07E0"/>
    <w:rsid w:val="00FA2FA9"/>
    <w:rsid w:val="00FA4F19"/>
    <w:rsid w:val="00FA5C54"/>
    <w:rsid w:val="00FA6ECC"/>
    <w:rsid w:val="00FA70E9"/>
    <w:rsid w:val="00FA72EA"/>
    <w:rsid w:val="00FA7F26"/>
    <w:rsid w:val="00FB0144"/>
    <w:rsid w:val="00FB378D"/>
    <w:rsid w:val="00FB5026"/>
    <w:rsid w:val="00FB6714"/>
    <w:rsid w:val="00FB6916"/>
    <w:rsid w:val="00FC19E4"/>
    <w:rsid w:val="00FC3960"/>
    <w:rsid w:val="00FC4688"/>
    <w:rsid w:val="00FC5170"/>
    <w:rsid w:val="00FC5A66"/>
    <w:rsid w:val="00FC6754"/>
    <w:rsid w:val="00FD0747"/>
    <w:rsid w:val="00FD6AF1"/>
    <w:rsid w:val="00FD7ABD"/>
    <w:rsid w:val="00FE0691"/>
    <w:rsid w:val="00FE1D25"/>
    <w:rsid w:val="00FE23C4"/>
    <w:rsid w:val="00FE50E6"/>
    <w:rsid w:val="00FE52C4"/>
    <w:rsid w:val="00FE58C9"/>
    <w:rsid w:val="00FE7679"/>
    <w:rsid w:val="00FF086E"/>
    <w:rsid w:val="00FF0D0E"/>
    <w:rsid w:val="00FF1108"/>
    <w:rsid w:val="00FF1EAA"/>
    <w:rsid w:val="00FF3275"/>
    <w:rsid w:val="00FF3843"/>
    <w:rsid w:val="00FF5A48"/>
    <w:rsid w:val="00FF7D4B"/>
    <w:rsid w:val="0CA53A56"/>
    <w:rsid w:val="109D8E8A"/>
    <w:rsid w:val="170E4D90"/>
    <w:rsid w:val="7D0AC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789BE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720"/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Colorful 1"/>
    <w:basedOn w:val="ab"/>
    <w:rsid w:val="00CD71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/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720"/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Colorful 1"/>
    <w:basedOn w:val="ab"/>
    <w:rsid w:val="00CD71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/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image" Target="media/image3.emf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oleObject" Target="embeddings/oleObject2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2.emf"/><Relationship Id="rId28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oleObject" Target="embeddings/oleObject1.bin"/><Relationship Id="rId27" Type="http://schemas.openxmlformats.org/officeDocument/2006/relationships/oleObject" Target="embeddings/oleObject4.bin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E478A-02E1-4D1A-BE0D-BDA25E7CE0E4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dbef1542-d588-40b1-b7af-4ed67e954938"/>
    <ds:schemaRef ds:uri="http://purl.org/dc/elements/1.1/"/>
    <ds:schemaRef ds:uri="5e426cab-08c9-43f1-8647-d3f8f0abfe60"/>
    <ds:schemaRef ds:uri="http://schemas.openxmlformats.org/package/2006/metadata/core-properties"/>
    <ds:schemaRef ds:uri="http://schemas.microsoft.com/sharepoint/v3/field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CE4923-F376-4A02-A15A-DAA2E7EDFB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7543E-258F-49E2-91E6-50C6AF235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937B61-1087-490A-8E85-FBC625EC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1</TotalTime>
  <Pages>4</Pages>
  <Words>7373</Words>
  <Characters>42030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>УФК по Самарской области</Company>
  <LinksUpToDate>false</LinksUpToDate>
  <CharactersWithSpaces>49305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User</dc:creator>
  <cp:lastModifiedBy>Велиховская Оксана Алексеевна</cp:lastModifiedBy>
  <cp:revision>2</cp:revision>
  <cp:lastPrinted>1900-12-31T21:00:00Z</cp:lastPrinted>
  <dcterms:created xsi:type="dcterms:W3CDTF">2023-03-23T12:12:00Z</dcterms:created>
  <dcterms:modified xsi:type="dcterms:W3CDTF">2023-03-23T12:12:00Z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0x0101003D33E67427E7D24186E8325901170265</vt:lpwstr>
  </property>
</Properties>
</file>