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4980" w:type="pct"/>
        <w:tblInd w:w="-34" w:type="dxa"/>
        <w:tblLayout w:type="fixed"/>
        <w:tblLook w:val="0000" w:firstRow="0" w:lastRow="0" w:firstColumn="0" w:lastColumn="0" w:noHBand="0" w:noVBand="0"/>
      </w:tblPr>
      <w:tblGrid>
        <w:gridCol w:w="4785"/>
        <w:gridCol w:w="177"/>
        <w:gridCol w:w="124"/>
        <w:gridCol w:w="159"/>
        <w:gridCol w:w="4570"/>
      </w:tblGrid>
      <w:tr w:rsidR="00574B9E" w:rsidRPr="009E0706" w:rsidTr="00BD437C">
        <w:trPr>
          <w:trHeight w:val="397"/>
        </w:trPr>
        <w:tc>
          <w:tcPr>
            <w:tcW w:w="2528" w:type="pct"/>
            <w:gridSpan w:val="2"/>
          </w:tcPr>
          <w:p w:rsidR="00574B9E" w:rsidRPr="009E0706" w:rsidRDefault="00574B9E" w:rsidP="00C541C1">
            <w:pPr>
              <w:pStyle w:val="GOSTTitul0"/>
            </w:pPr>
            <w:r w:rsidRPr="009E0706">
              <w:t>УТВЕРЖДАЮ</w:t>
            </w:r>
          </w:p>
        </w:tc>
        <w:tc>
          <w:tcPr>
            <w:tcW w:w="144" w:type="pct"/>
            <w:gridSpan w:val="2"/>
          </w:tcPr>
          <w:p w:rsidR="00574B9E" w:rsidRPr="009E0706" w:rsidRDefault="00574B9E" w:rsidP="00C541C1">
            <w:pPr>
              <w:pStyle w:val="GOSTTitul0"/>
            </w:pPr>
          </w:p>
        </w:tc>
        <w:tc>
          <w:tcPr>
            <w:tcW w:w="2328" w:type="pct"/>
          </w:tcPr>
          <w:p w:rsidR="00574B9E" w:rsidRPr="009E0706" w:rsidRDefault="00574B9E" w:rsidP="00C541C1">
            <w:pPr>
              <w:pStyle w:val="GOSTTitul0"/>
            </w:pPr>
          </w:p>
        </w:tc>
      </w:tr>
      <w:tr w:rsidR="00574B9E" w:rsidRPr="009E0706" w:rsidTr="00BD437C">
        <w:trPr>
          <w:trHeight w:val="1919"/>
        </w:trPr>
        <w:tc>
          <w:tcPr>
            <w:tcW w:w="2528" w:type="pct"/>
            <w:gridSpan w:val="2"/>
          </w:tcPr>
          <w:p w:rsidR="00574B9E" w:rsidRPr="009E0706" w:rsidRDefault="00EC46AB" w:rsidP="00C541C1">
            <w:pPr>
              <w:pStyle w:val="GOSTTitul0"/>
            </w:pPr>
            <w:r w:rsidRPr="009E0706">
              <w:t xml:space="preserve">От </w:t>
            </w:r>
            <w:r w:rsidR="00574B9E" w:rsidRPr="009E0706">
              <w:t>Федерального казначейства</w:t>
            </w:r>
          </w:p>
          <w:p w:rsidR="00574B9E" w:rsidRPr="009E0706" w:rsidRDefault="00574B9E" w:rsidP="00A17BF5">
            <w:pPr>
              <w:ind w:left="567" w:firstLine="0"/>
            </w:pPr>
          </w:p>
          <w:p w:rsidR="0029099F" w:rsidRPr="009E0706" w:rsidRDefault="0029099F" w:rsidP="00A17BF5">
            <w:pPr>
              <w:ind w:left="567" w:firstLine="0"/>
            </w:pPr>
          </w:p>
          <w:p w:rsidR="00574B9E" w:rsidRPr="009E0706" w:rsidRDefault="00574B9E" w:rsidP="00C541C1">
            <w:pPr>
              <w:pStyle w:val="GOSTTitul0"/>
            </w:pPr>
            <w:r w:rsidRPr="009E0706">
              <w:t>______________ /_______________/</w:t>
            </w:r>
          </w:p>
          <w:p w:rsidR="00574B9E" w:rsidRPr="009E0706" w:rsidRDefault="00574B9E" w:rsidP="00C541C1">
            <w:pPr>
              <w:pStyle w:val="GOSTTitul0"/>
            </w:pPr>
            <w:r w:rsidRPr="009E0706">
              <w:t>«___» _____________ 20___ г.</w:t>
            </w:r>
          </w:p>
        </w:tc>
        <w:tc>
          <w:tcPr>
            <w:tcW w:w="144" w:type="pct"/>
            <w:gridSpan w:val="2"/>
          </w:tcPr>
          <w:p w:rsidR="00574B9E" w:rsidRPr="009E0706" w:rsidRDefault="00574B9E" w:rsidP="00C541C1">
            <w:pPr>
              <w:pStyle w:val="GOSTTitul0"/>
            </w:pPr>
          </w:p>
        </w:tc>
        <w:tc>
          <w:tcPr>
            <w:tcW w:w="2328" w:type="pct"/>
          </w:tcPr>
          <w:p w:rsidR="00574B9E" w:rsidRPr="009E0706" w:rsidRDefault="00574B9E" w:rsidP="00C541C1">
            <w:pPr>
              <w:pStyle w:val="GOSTTitul0"/>
            </w:pPr>
          </w:p>
        </w:tc>
      </w:tr>
      <w:tr w:rsidR="00574B9E" w:rsidRPr="009E0706" w:rsidTr="0079458A">
        <w:trPr>
          <w:trHeight w:hRule="exact" w:val="1046"/>
        </w:trPr>
        <w:tc>
          <w:tcPr>
            <w:tcW w:w="5000" w:type="pct"/>
            <w:gridSpan w:val="5"/>
            <w:vAlign w:val="center"/>
          </w:tcPr>
          <w:p w:rsidR="00574B9E" w:rsidRPr="009E0706" w:rsidRDefault="00574B9E" w:rsidP="00C541C1">
            <w:pPr>
              <w:pStyle w:val="GOSTTitul1"/>
            </w:pPr>
            <w:r w:rsidRPr="009E0706">
              <w:t xml:space="preserve">Государственная интегрированная информационная система </w:t>
            </w:r>
          </w:p>
          <w:p w:rsidR="00574B9E" w:rsidRPr="009E0706" w:rsidRDefault="00574B9E" w:rsidP="00C541C1">
            <w:pPr>
              <w:pStyle w:val="GOSTTitul1"/>
            </w:pPr>
            <w:r w:rsidRPr="009E0706">
              <w:t>управления общественными финансами «Электронный бюджет»</w:t>
            </w:r>
          </w:p>
        </w:tc>
      </w:tr>
      <w:tr w:rsidR="00574B9E" w:rsidRPr="009E0706" w:rsidTr="0079458A">
        <w:trPr>
          <w:trHeight w:val="647"/>
        </w:trPr>
        <w:tc>
          <w:tcPr>
            <w:tcW w:w="5000" w:type="pct"/>
            <w:gridSpan w:val="5"/>
            <w:vAlign w:val="center"/>
          </w:tcPr>
          <w:p w:rsidR="00574B9E" w:rsidRPr="009E0706" w:rsidRDefault="00574B9E" w:rsidP="00C541C1">
            <w:pPr>
              <w:pStyle w:val="GOSTTitul1"/>
            </w:pPr>
            <w:r w:rsidRPr="009E0706">
              <w:t>Подсистема управления расходами</w:t>
            </w:r>
          </w:p>
        </w:tc>
      </w:tr>
      <w:tr w:rsidR="00574B9E" w:rsidRPr="009E0706" w:rsidTr="0079458A">
        <w:trPr>
          <w:trHeight w:val="1651"/>
        </w:trPr>
        <w:tc>
          <w:tcPr>
            <w:tcW w:w="5000" w:type="pct"/>
            <w:gridSpan w:val="5"/>
            <w:vAlign w:val="center"/>
          </w:tcPr>
          <w:p w:rsidR="00574B9E" w:rsidRPr="009E0706" w:rsidRDefault="00574B9E" w:rsidP="00C541C1">
            <w:pPr>
              <w:pStyle w:val="GOSTTitul1"/>
            </w:pPr>
            <w:r w:rsidRPr="009E0706">
              <w:t>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p>
          <w:p w:rsidR="00574B9E" w:rsidRPr="009E0706" w:rsidRDefault="00574B9E" w:rsidP="00C541C1">
            <w:pPr>
              <w:pStyle w:val="GOSTTitul1"/>
            </w:pPr>
            <w:r w:rsidRPr="009E0706">
              <w:t>Компонент ведения денежных обязательств</w:t>
            </w:r>
          </w:p>
        </w:tc>
      </w:tr>
      <w:tr w:rsidR="00574B9E" w:rsidRPr="009E0706" w:rsidTr="00051E29">
        <w:trPr>
          <w:trHeight w:hRule="exact" w:val="1747"/>
        </w:trPr>
        <w:tc>
          <w:tcPr>
            <w:tcW w:w="5000" w:type="pct"/>
            <w:gridSpan w:val="5"/>
            <w:vAlign w:val="center"/>
          </w:tcPr>
          <w:p w:rsidR="00574B9E" w:rsidRPr="009E0706" w:rsidRDefault="00574B9E" w:rsidP="00C55ECF">
            <w:pPr>
              <w:pStyle w:val="GOSTTitul2"/>
            </w:pPr>
            <w:r w:rsidRPr="009E0706">
              <w:rPr>
                <w:rFonts w:eastAsia="Calibri"/>
              </w:rPr>
              <w:t>Руководство работников (представителей) участников системы «Электронный бюджет» по работе с подсистемой (компонентом, модулем)</w:t>
            </w:r>
          </w:p>
        </w:tc>
      </w:tr>
      <w:tr w:rsidR="00574B9E" w:rsidRPr="009E0706" w:rsidTr="0079458A">
        <w:trPr>
          <w:trHeight w:hRule="exact" w:val="583"/>
        </w:trPr>
        <w:tc>
          <w:tcPr>
            <w:tcW w:w="5000" w:type="pct"/>
            <w:gridSpan w:val="5"/>
            <w:vAlign w:val="center"/>
          </w:tcPr>
          <w:p w:rsidR="00574B9E" w:rsidRPr="009E0706" w:rsidRDefault="00574B9E" w:rsidP="00C541C1">
            <w:pPr>
              <w:pStyle w:val="GOSTTitulnamedoc"/>
              <w:rPr>
                <w:rFonts w:eastAsia="Calibri"/>
              </w:rPr>
            </w:pPr>
            <w:r w:rsidRPr="009E0706">
              <w:t xml:space="preserve">Том 1. Руководство для сотрудников </w:t>
            </w:r>
            <w:r w:rsidR="008D0DB6" w:rsidRPr="009E0706">
              <w:t>ГРБС, РБС, ПБС</w:t>
            </w:r>
          </w:p>
        </w:tc>
      </w:tr>
      <w:tr w:rsidR="00574B9E" w:rsidRPr="009E0706" w:rsidTr="0079458A">
        <w:trPr>
          <w:trHeight w:hRule="exact" w:val="853"/>
        </w:trPr>
        <w:tc>
          <w:tcPr>
            <w:tcW w:w="5000" w:type="pct"/>
            <w:gridSpan w:val="5"/>
            <w:vAlign w:val="center"/>
          </w:tcPr>
          <w:p w:rsidR="00574B9E" w:rsidRPr="009E0706" w:rsidRDefault="00574B9E" w:rsidP="00C541C1">
            <w:pPr>
              <w:pStyle w:val="GOSTTitul1"/>
            </w:pPr>
            <w:r w:rsidRPr="009E0706">
              <w:t>Лист утверждения</w:t>
            </w:r>
          </w:p>
        </w:tc>
      </w:tr>
      <w:tr w:rsidR="00574B9E" w:rsidRPr="009E0706" w:rsidTr="0079458A">
        <w:trPr>
          <w:trHeight w:val="379"/>
        </w:trPr>
        <w:tc>
          <w:tcPr>
            <w:tcW w:w="5000" w:type="pct"/>
            <w:gridSpan w:val="5"/>
            <w:vAlign w:val="center"/>
          </w:tcPr>
          <w:p w:rsidR="00574B9E" w:rsidRPr="009E0706" w:rsidRDefault="00574B9E" w:rsidP="004233B7">
            <w:pPr>
              <w:pStyle w:val="GOSTTitul0"/>
            </w:pPr>
            <w:r w:rsidRPr="009E0706">
              <w:t xml:space="preserve">Код документа: </w:t>
            </w:r>
            <w:r w:rsidR="008B7306" w:rsidRPr="009E0706">
              <w:t>54819512.20.05,04.ЭБ26.001-1</w:t>
            </w:r>
            <w:r w:rsidR="005C1902" w:rsidRPr="009E0706">
              <w:t>4</w:t>
            </w:r>
            <w:r w:rsidR="008B7306" w:rsidRPr="009E0706">
              <w:t>.0</w:t>
            </w:r>
            <w:r w:rsidR="004233B7" w:rsidRPr="009E0706">
              <w:t>1</w:t>
            </w:r>
            <w:r w:rsidR="008B7306" w:rsidRPr="009E0706">
              <w:t xml:space="preserve"> 1(2,5,6,7,8)</w:t>
            </w:r>
            <w:r w:rsidRPr="009E0706">
              <w:t>-ЛУ</w:t>
            </w:r>
          </w:p>
        </w:tc>
      </w:tr>
      <w:tr w:rsidR="00574B9E" w:rsidRPr="009E0706" w:rsidTr="0079458A">
        <w:trPr>
          <w:trHeight w:val="316"/>
        </w:trPr>
        <w:tc>
          <w:tcPr>
            <w:tcW w:w="5000" w:type="pct"/>
            <w:gridSpan w:val="5"/>
            <w:vAlign w:val="center"/>
          </w:tcPr>
          <w:p w:rsidR="00574B9E" w:rsidRPr="009E0706" w:rsidRDefault="00574B9E" w:rsidP="005C1902">
            <w:pPr>
              <w:pStyle w:val="GOSTTitul0"/>
            </w:pPr>
            <w:r w:rsidRPr="009E0706">
              <w:t xml:space="preserve">Государственный контракт </w:t>
            </w:r>
            <w:r w:rsidR="001401D7" w:rsidRPr="009E0706">
              <w:t xml:space="preserve">от </w:t>
            </w:r>
            <w:r w:rsidR="00C55ECF" w:rsidRPr="009E0706">
              <w:t>29.01.2024 № ФКУ001</w:t>
            </w:r>
            <w:r w:rsidR="005C1902" w:rsidRPr="009E0706">
              <w:t>8</w:t>
            </w:r>
            <w:r w:rsidR="00C55ECF" w:rsidRPr="009E0706">
              <w:t>/01/2024/РИС</w:t>
            </w:r>
          </w:p>
        </w:tc>
      </w:tr>
      <w:tr w:rsidR="00574B9E" w:rsidRPr="009E0706" w:rsidTr="00BD437C">
        <w:trPr>
          <w:trHeight w:val="124"/>
        </w:trPr>
        <w:tc>
          <w:tcPr>
            <w:tcW w:w="2438" w:type="pct"/>
            <w:vAlign w:val="center"/>
          </w:tcPr>
          <w:p w:rsidR="00574B9E" w:rsidRPr="009E0706" w:rsidRDefault="00574B9E" w:rsidP="00C541C1">
            <w:pPr>
              <w:pStyle w:val="GOSTTitul0"/>
              <w:rPr>
                <w:sz w:val="20"/>
                <w:szCs w:val="20"/>
              </w:rPr>
            </w:pPr>
          </w:p>
        </w:tc>
        <w:tc>
          <w:tcPr>
            <w:tcW w:w="153" w:type="pct"/>
            <w:gridSpan w:val="2"/>
            <w:vAlign w:val="center"/>
          </w:tcPr>
          <w:p w:rsidR="00574B9E" w:rsidRPr="009E0706" w:rsidRDefault="00574B9E" w:rsidP="00C541C1">
            <w:pPr>
              <w:pStyle w:val="GOSTTitul0"/>
              <w:rPr>
                <w:sz w:val="20"/>
                <w:szCs w:val="20"/>
              </w:rPr>
            </w:pPr>
          </w:p>
        </w:tc>
        <w:tc>
          <w:tcPr>
            <w:tcW w:w="2409" w:type="pct"/>
            <w:gridSpan w:val="2"/>
            <w:vAlign w:val="center"/>
          </w:tcPr>
          <w:p w:rsidR="00574B9E" w:rsidRPr="009E0706" w:rsidRDefault="00574B9E" w:rsidP="00C541C1">
            <w:pPr>
              <w:pStyle w:val="GOSTTitul0"/>
              <w:rPr>
                <w:sz w:val="20"/>
                <w:szCs w:val="20"/>
              </w:rPr>
            </w:pPr>
          </w:p>
        </w:tc>
      </w:tr>
      <w:tr w:rsidR="00574B9E" w:rsidRPr="009E0706" w:rsidTr="00BD437C">
        <w:tc>
          <w:tcPr>
            <w:tcW w:w="2438" w:type="pct"/>
            <w:vAlign w:val="center"/>
          </w:tcPr>
          <w:p w:rsidR="00574B9E" w:rsidRPr="009E0706" w:rsidRDefault="00574B9E" w:rsidP="00C541C1">
            <w:pPr>
              <w:pStyle w:val="GOSTTitul0"/>
            </w:pPr>
            <w:r w:rsidRPr="009E0706">
              <w:t>СОГЛАСОВАНО</w:t>
            </w:r>
          </w:p>
        </w:tc>
        <w:tc>
          <w:tcPr>
            <w:tcW w:w="153" w:type="pct"/>
            <w:gridSpan w:val="2"/>
            <w:vAlign w:val="center"/>
          </w:tcPr>
          <w:p w:rsidR="00574B9E" w:rsidRPr="009E0706" w:rsidRDefault="00574B9E" w:rsidP="00C541C1">
            <w:pPr>
              <w:pStyle w:val="GOSTTitul0"/>
            </w:pPr>
          </w:p>
        </w:tc>
        <w:tc>
          <w:tcPr>
            <w:tcW w:w="2409" w:type="pct"/>
            <w:gridSpan w:val="2"/>
            <w:vAlign w:val="center"/>
          </w:tcPr>
          <w:p w:rsidR="00574B9E" w:rsidRPr="009E0706" w:rsidRDefault="00574B9E" w:rsidP="00C541C1">
            <w:pPr>
              <w:pStyle w:val="GOSTTitul0"/>
            </w:pPr>
            <w:r w:rsidRPr="009E0706">
              <w:t>СОГЛАСОВАНО</w:t>
            </w:r>
          </w:p>
        </w:tc>
      </w:tr>
      <w:tr w:rsidR="00A17BF5" w:rsidRPr="009E0706" w:rsidTr="00BD437C">
        <w:trPr>
          <w:trHeight w:val="443"/>
        </w:trPr>
        <w:tc>
          <w:tcPr>
            <w:tcW w:w="2438" w:type="pct"/>
          </w:tcPr>
          <w:p w:rsidR="00A17BF5" w:rsidRPr="009E0706" w:rsidRDefault="00A17BF5" w:rsidP="00A17BF5">
            <w:pPr>
              <w:pStyle w:val="GOSTTitul0"/>
            </w:pPr>
            <w:r w:rsidRPr="009E0706">
              <w:t>От Федерального казенного учреждения «Центр по обеспечению деятельности Казначейства России»</w:t>
            </w:r>
          </w:p>
        </w:tc>
        <w:tc>
          <w:tcPr>
            <w:tcW w:w="153" w:type="pct"/>
            <w:gridSpan w:val="2"/>
          </w:tcPr>
          <w:p w:rsidR="00A17BF5" w:rsidRPr="009E0706" w:rsidRDefault="00A17BF5" w:rsidP="00A17BF5">
            <w:pPr>
              <w:pStyle w:val="GOSTTitul0"/>
              <w:rPr>
                <w:b/>
                <w:bCs/>
                <w:iCs/>
              </w:rPr>
            </w:pPr>
          </w:p>
        </w:tc>
        <w:tc>
          <w:tcPr>
            <w:tcW w:w="2409" w:type="pct"/>
            <w:gridSpan w:val="2"/>
          </w:tcPr>
          <w:p w:rsidR="00A17BF5" w:rsidRPr="009E0706" w:rsidRDefault="00A17BF5" w:rsidP="00A17BF5">
            <w:pPr>
              <w:pStyle w:val="GOSTTitul0"/>
            </w:pPr>
            <w:r w:rsidRPr="009E0706">
              <w:t>От ООО «ОТР 2000»</w:t>
            </w:r>
          </w:p>
          <w:p w:rsidR="00A17BF5" w:rsidRPr="009E0706" w:rsidRDefault="00A17BF5" w:rsidP="00A17BF5">
            <w:pPr>
              <w:pStyle w:val="GOSTTitul0"/>
            </w:pPr>
            <w:r w:rsidRPr="009E0706">
              <w:t>Генеральный директор</w:t>
            </w:r>
          </w:p>
        </w:tc>
      </w:tr>
      <w:tr w:rsidR="00BD437C" w:rsidRPr="009E0706" w:rsidTr="00BD437C">
        <w:trPr>
          <w:trHeight w:val="443"/>
        </w:trPr>
        <w:tc>
          <w:tcPr>
            <w:tcW w:w="2438" w:type="pct"/>
          </w:tcPr>
          <w:p w:rsidR="00BD437C" w:rsidRPr="009E0706" w:rsidRDefault="00BD437C" w:rsidP="00BD437C">
            <w:pPr>
              <w:ind w:left="567" w:firstLine="0"/>
            </w:pPr>
          </w:p>
          <w:p w:rsidR="00BD437C" w:rsidRPr="009E0706" w:rsidRDefault="00BD437C" w:rsidP="00BD437C">
            <w:pPr>
              <w:ind w:left="567" w:firstLine="0"/>
            </w:pPr>
          </w:p>
          <w:p w:rsidR="00BD437C" w:rsidRPr="009E0706" w:rsidRDefault="00BD437C" w:rsidP="00BD437C">
            <w:pPr>
              <w:ind w:left="567" w:firstLine="0"/>
            </w:pPr>
          </w:p>
          <w:p w:rsidR="00BD437C" w:rsidRPr="009E0706" w:rsidRDefault="00BD437C" w:rsidP="00BD437C">
            <w:pPr>
              <w:pStyle w:val="GOSTTitul0"/>
            </w:pPr>
            <w:r w:rsidRPr="009E0706">
              <w:t>______________ /</w:t>
            </w:r>
            <w:r w:rsidRPr="009E0706">
              <w:rPr>
                <w:u w:val="single"/>
              </w:rPr>
              <w:t xml:space="preserve">                                </w:t>
            </w:r>
            <w:r w:rsidRPr="009E0706">
              <w:t>/</w:t>
            </w:r>
          </w:p>
          <w:p w:rsidR="00BD437C" w:rsidRPr="009E0706" w:rsidRDefault="00BD437C" w:rsidP="00BD437C">
            <w:pPr>
              <w:pStyle w:val="GOSTTitul0"/>
            </w:pPr>
            <w:r w:rsidRPr="009E0706">
              <w:t>«___» ____________ 20___ г.</w:t>
            </w:r>
          </w:p>
        </w:tc>
        <w:tc>
          <w:tcPr>
            <w:tcW w:w="153" w:type="pct"/>
            <w:gridSpan w:val="2"/>
          </w:tcPr>
          <w:p w:rsidR="00BD437C" w:rsidRPr="009E0706" w:rsidRDefault="00BD437C" w:rsidP="00A17BF5">
            <w:pPr>
              <w:pStyle w:val="GOSTTitul0"/>
              <w:rPr>
                <w:b/>
                <w:bCs/>
                <w:iCs/>
              </w:rPr>
            </w:pPr>
          </w:p>
        </w:tc>
        <w:tc>
          <w:tcPr>
            <w:tcW w:w="2409" w:type="pct"/>
            <w:gridSpan w:val="2"/>
          </w:tcPr>
          <w:p w:rsidR="00BD437C" w:rsidRPr="009E0706" w:rsidRDefault="00BD437C" w:rsidP="00BD437C">
            <w:pPr>
              <w:ind w:left="567" w:firstLine="0"/>
            </w:pPr>
          </w:p>
          <w:p w:rsidR="00BD437C" w:rsidRPr="009E0706" w:rsidRDefault="00BD437C" w:rsidP="00BD437C">
            <w:pPr>
              <w:ind w:left="567" w:firstLine="0"/>
            </w:pPr>
          </w:p>
          <w:p w:rsidR="00BD437C" w:rsidRPr="009E0706" w:rsidRDefault="00BD437C" w:rsidP="00BD437C">
            <w:pPr>
              <w:ind w:left="567" w:firstLine="0"/>
            </w:pPr>
          </w:p>
          <w:p w:rsidR="00BD437C" w:rsidRPr="009E0706" w:rsidRDefault="00BD437C" w:rsidP="00BD437C">
            <w:pPr>
              <w:pStyle w:val="GOSTTitul0"/>
            </w:pPr>
            <w:r w:rsidRPr="009E0706">
              <w:t>______________ /С. Ю. Манохин/</w:t>
            </w:r>
          </w:p>
          <w:p w:rsidR="00BD437C" w:rsidRPr="009E0706" w:rsidRDefault="00BD437C" w:rsidP="00BD437C">
            <w:pPr>
              <w:pStyle w:val="GOSTTitul0"/>
            </w:pPr>
            <w:r w:rsidRPr="009E0706">
              <w:t>«___» ____________ 20___ г.</w:t>
            </w:r>
          </w:p>
        </w:tc>
      </w:tr>
    </w:tbl>
    <w:p w:rsidR="00BD437C" w:rsidRPr="009E0706" w:rsidRDefault="00BD437C">
      <w:r w:rsidRPr="009E0706">
        <w:br w:type="page"/>
      </w:r>
    </w:p>
    <w:tbl>
      <w:tblPr>
        <w:tblW w:w="4980" w:type="pct"/>
        <w:tblInd w:w="-34" w:type="dxa"/>
        <w:tblLayout w:type="fixed"/>
        <w:tblLook w:val="0000" w:firstRow="0" w:lastRow="0" w:firstColumn="0" w:lastColumn="0" w:noHBand="0" w:noVBand="0"/>
      </w:tblPr>
      <w:tblGrid>
        <w:gridCol w:w="6239"/>
        <w:gridCol w:w="565"/>
        <w:gridCol w:w="3011"/>
      </w:tblGrid>
      <w:tr w:rsidR="00D45C06" w:rsidRPr="009E0706" w:rsidTr="00BD437C">
        <w:trPr>
          <w:trHeight w:val="2267"/>
        </w:trPr>
        <w:tc>
          <w:tcPr>
            <w:tcW w:w="3178" w:type="pct"/>
          </w:tcPr>
          <w:p w:rsidR="00D45C06" w:rsidRPr="009E0706" w:rsidRDefault="00D45C06">
            <w:pPr>
              <w:pStyle w:val="GOSTTitul0"/>
            </w:pPr>
            <w:r w:rsidRPr="009E0706">
              <w:lastRenderedPageBreak/>
              <w:t>Утвержден</w:t>
            </w:r>
          </w:p>
          <w:p w:rsidR="00D45C06" w:rsidRPr="009E0706" w:rsidRDefault="00051E29">
            <w:pPr>
              <w:pStyle w:val="GOSTTitul0"/>
            </w:pPr>
            <w:r w:rsidRPr="009E0706">
              <w:t>54819512.20.05,04.ЭБ26.001-1</w:t>
            </w:r>
            <w:r w:rsidR="005C1902" w:rsidRPr="009E0706">
              <w:t>4</w:t>
            </w:r>
            <w:r w:rsidRPr="009E0706">
              <w:t>.0</w:t>
            </w:r>
            <w:r w:rsidR="004233B7" w:rsidRPr="009E0706">
              <w:t>1</w:t>
            </w:r>
            <w:r w:rsidRPr="009E0706">
              <w:t xml:space="preserve"> 1(2,5,6,7,8)</w:t>
            </w:r>
            <w:r w:rsidR="00D45C06" w:rsidRPr="009E0706">
              <w:t>-ЛУ</w:t>
            </w:r>
          </w:p>
        </w:tc>
        <w:tc>
          <w:tcPr>
            <w:tcW w:w="288" w:type="pct"/>
          </w:tcPr>
          <w:p w:rsidR="00D45C06" w:rsidRPr="009E0706" w:rsidRDefault="00D45C06">
            <w:pPr>
              <w:pStyle w:val="GOSTTitul0"/>
            </w:pPr>
          </w:p>
        </w:tc>
        <w:tc>
          <w:tcPr>
            <w:tcW w:w="1533" w:type="pct"/>
          </w:tcPr>
          <w:p w:rsidR="00D45C06" w:rsidRPr="009E0706" w:rsidRDefault="00D45C06">
            <w:pPr>
              <w:pStyle w:val="GOSTTitul0"/>
            </w:pPr>
          </w:p>
        </w:tc>
      </w:tr>
      <w:tr w:rsidR="0014138C" w:rsidRPr="009E0706" w:rsidTr="0079458A">
        <w:trPr>
          <w:trHeight w:val="1803"/>
        </w:trPr>
        <w:tc>
          <w:tcPr>
            <w:tcW w:w="5000" w:type="pct"/>
            <w:gridSpan w:val="3"/>
            <w:vAlign w:val="center"/>
          </w:tcPr>
          <w:p w:rsidR="0014138C" w:rsidRPr="009E0706" w:rsidRDefault="0014138C" w:rsidP="00394BD9">
            <w:pPr>
              <w:pStyle w:val="GOSTTitul1"/>
            </w:pPr>
            <w:r w:rsidRPr="009E0706">
              <w:t>Государственная интегрированная информационная система управления общественными финансами «Электронный бюджет»</w:t>
            </w:r>
          </w:p>
          <w:p w:rsidR="00716C97" w:rsidRPr="009E0706" w:rsidRDefault="00716C97" w:rsidP="00716C97">
            <w:pPr>
              <w:pStyle w:val="GOSTTitul1"/>
              <w:ind w:firstLine="567"/>
            </w:pPr>
          </w:p>
          <w:p w:rsidR="0014138C" w:rsidRPr="009E0706" w:rsidRDefault="0014138C" w:rsidP="00716C97">
            <w:pPr>
              <w:pStyle w:val="GOSTTitul1"/>
              <w:ind w:firstLine="567"/>
            </w:pPr>
            <w:r w:rsidRPr="009E0706">
              <w:t>Подсистема управления расходами</w:t>
            </w:r>
          </w:p>
        </w:tc>
      </w:tr>
      <w:tr w:rsidR="0014138C" w:rsidRPr="009E0706" w:rsidTr="0079458A">
        <w:trPr>
          <w:trHeight w:val="1803"/>
        </w:trPr>
        <w:tc>
          <w:tcPr>
            <w:tcW w:w="5000" w:type="pct"/>
            <w:gridSpan w:val="3"/>
            <w:vAlign w:val="center"/>
          </w:tcPr>
          <w:p w:rsidR="0014138C" w:rsidRPr="009E0706" w:rsidRDefault="0014138C" w:rsidP="006F4B84">
            <w:pPr>
              <w:pStyle w:val="GOSTTitul1"/>
            </w:pPr>
            <w:r w:rsidRPr="009E0706">
              <w:t>Модуль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r w:rsidRPr="009E0706">
              <w:br/>
              <w:t>Компонент ведения денежных обязательств</w:t>
            </w:r>
          </w:p>
        </w:tc>
      </w:tr>
      <w:tr w:rsidR="003C1954" w:rsidRPr="009E0706" w:rsidTr="00051E29">
        <w:trPr>
          <w:trHeight w:val="1773"/>
        </w:trPr>
        <w:tc>
          <w:tcPr>
            <w:tcW w:w="5000" w:type="pct"/>
            <w:gridSpan w:val="3"/>
            <w:vAlign w:val="center"/>
          </w:tcPr>
          <w:p w:rsidR="003C1954" w:rsidRPr="009E0706" w:rsidRDefault="008C78E1" w:rsidP="00C55ECF">
            <w:pPr>
              <w:pStyle w:val="GOSTTitul2"/>
              <w:rPr>
                <w:rFonts w:asciiTheme="minorHAnsi" w:hAnsiTheme="minorHAnsi"/>
              </w:rPr>
            </w:pPr>
            <w:r w:rsidRPr="009E0706">
              <w:rPr>
                <w:rFonts w:ascii="Times New Roman Полужирный" w:eastAsia="Calibri" w:hAnsi="Times New Roman Полужирный"/>
              </w:rPr>
              <w:t>Руководство работников (представителей) участников системы «Электронный бюджет» по работе с подсистемой (компонентом, модулем)</w:t>
            </w:r>
          </w:p>
        </w:tc>
      </w:tr>
      <w:tr w:rsidR="00962F28" w:rsidRPr="009E0706" w:rsidTr="0079458A">
        <w:tc>
          <w:tcPr>
            <w:tcW w:w="5000" w:type="pct"/>
            <w:gridSpan w:val="3"/>
            <w:vAlign w:val="bottom"/>
          </w:tcPr>
          <w:p w:rsidR="00962F28" w:rsidRPr="009E0706" w:rsidRDefault="00F04DEC" w:rsidP="00291555">
            <w:pPr>
              <w:pStyle w:val="GOSTTitulnamedoc"/>
            </w:pPr>
            <w:r w:rsidRPr="009E0706">
              <w:t xml:space="preserve">Том 1. </w:t>
            </w:r>
            <w:r w:rsidR="001C297F" w:rsidRPr="009E0706">
              <w:t>Руководство для сотрудников ГРБС, РБС, ПБС</w:t>
            </w:r>
          </w:p>
        </w:tc>
      </w:tr>
      <w:tr w:rsidR="00D45C06" w:rsidRPr="009E0706" w:rsidTr="0079458A">
        <w:tc>
          <w:tcPr>
            <w:tcW w:w="5000" w:type="pct"/>
            <w:gridSpan w:val="3"/>
            <w:vAlign w:val="center"/>
          </w:tcPr>
          <w:p w:rsidR="00D45C06" w:rsidRPr="009E0706" w:rsidRDefault="00D45C06">
            <w:pPr>
              <w:pStyle w:val="GOSTTitul0"/>
            </w:pPr>
          </w:p>
        </w:tc>
      </w:tr>
      <w:tr w:rsidR="00D45C06" w:rsidRPr="009E0706" w:rsidTr="0079458A">
        <w:tc>
          <w:tcPr>
            <w:tcW w:w="5000" w:type="pct"/>
            <w:gridSpan w:val="3"/>
            <w:vAlign w:val="center"/>
          </w:tcPr>
          <w:p w:rsidR="00D45C06" w:rsidRPr="009E0706" w:rsidRDefault="00D45C06">
            <w:pPr>
              <w:pStyle w:val="GOSTTitul0"/>
            </w:pPr>
            <w:r w:rsidRPr="009E0706">
              <w:t xml:space="preserve">Код документа: </w:t>
            </w:r>
            <w:r w:rsidR="00051E29" w:rsidRPr="009E0706">
              <w:t>54819512.20.05,04.ЭБ26.001-1</w:t>
            </w:r>
            <w:r w:rsidR="005C1902" w:rsidRPr="009E0706">
              <w:t>4</w:t>
            </w:r>
            <w:r w:rsidR="00051E29" w:rsidRPr="009E0706">
              <w:t>.0</w:t>
            </w:r>
            <w:r w:rsidR="004233B7" w:rsidRPr="009E0706">
              <w:t>1</w:t>
            </w:r>
            <w:r w:rsidR="00051E29" w:rsidRPr="009E0706">
              <w:t xml:space="preserve"> 1(2,5,6,7,8)</w:t>
            </w:r>
          </w:p>
        </w:tc>
      </w:tr>
      <w:tr w:rsidR="00D45C06" w:rsidRPr="009E0706" w:rsidTr="0079458A">
        <w:tc>
          <w:tcPr>
            <w:tcW w:w="5000" w:type="pct"/>
            <w:gridSpan w:val="3"/>
            <w:vAlign w:val="center"/>
          </w:tcPr>
          <w:p w:rsidR="00D45C06" w:rsidRPr="009E0706" w:rsidRDefault="00D45C06" w:rsidP="00124067">
            <w:pPr>
              <w:pStyle w:val="GOSTTitul0"/>
            </w:pPr>
          </w:p>
        </w:tc>
      </w:tr>
      <w:tr w:rsidR="00D45C06" w:rsidRPr="009E0706" w:rsidTr="0079458A">
        <w:tc>
          <w:tcPr>
            <w:tcW w:w="5000" w:type="pct"/>
            <w:gridSpan w:val="3"/>
            <w:vAlign w:val="center"/>
          </w:tcPr>
          <w:p w:rsidR="00D45C06" w:rsidRPr="009E0706" w:rsidRDefault="00BF2708" w:rsidP="00160ADB">
            <w:pPr>
              <w:pStyle w:val="GOSTTitul0"/>
            </w:pPr>
            <w:r w:rsidRPr="009E0706">
              <w:t xml:space="preserve">Листов: </w:t>
            </w:r>
            <w:r w:rsidR="00160ADB" w:rsidRPr="00160ADB">
              <w:t>160</w:t>
            </w:r>
          </w:p>
        </w:tc>
      </w:tr>
      <w:tr w:rsidR="00D45C06" w:rsidRPr="009E0706" w:rsidTr="0079458A">
        <w:tc>
          <w:tcPr>
            <w:tcW w:w="5000" w:type="pct"/>
            <w:gridSpan w:val="3"/>
          </w:tcPr>
          <w:p w:rsidR="00D45C06" w:rsidRPr="009E0706" w:rsidRDefault="00D45C06" w:rsidP="00124067">
            <w:pPr>
              <w:pStyle w:val="GOSTTitul0"/>
            </w:pPr>
          </w:p>
          <w:p w:rsidR="00D45C06" w:rsidRPr="009E0706" w:rsidRDefault="00D45C06" w:rsidP="00124067">
            <w:pPr>
              <w:pStyle w:val="GOSTTitul0"/>
            </w:pPr>
          </w:p>
          <w:p w:rsidR="00D45C06" w:rsidRPr="009E0706" w:rsidRDefault="00D45C06" w:rsidP="00124067">
            <w:pPr>
              <w:pStyle w:val="GOSTTitul0"/>
            </w:pPr>
          </w:p>
          <w:p w:rsidR="00D45C06" w:rsidRPr="009E0706" w:rsidRDefault="00D45C06" w:rsidP="00124067">
            <w:pPr>
              <w:pStyle w:val="GOSTTitul0"/>
            </w:pPr>
          </w:p>
          <w:p w:rsidR="00D45C06" w:rsidRPr="009E0706" w:rsidRDefault="00D45C06" w:rsidP="00124067">
            <w:pPr>
              <w:pStyle w:val="GOSTTitul0"/>
            </w:pPr>
          </w:p>
        </w:tc>
      </w:tr>
    </w:tbl>
    <w:p w:rsidR="00D45C06" w:rsidRPr="009E0706" w:rsidRDefault="00D45C06" w:rsidP="0061114A">
      <w:pPr>
        <w:pStyle w:val="GOSTNormalWithout"/>
        <w:sectPr w:rsidR="00D45C06" w:rsidRPr="009E0706" w:rsidSect="00295A5A">
          <w:headerReference w:type="default" r:id="rId8"/>
          <w:footerReference w:type="default" r:id="rId9"/>
          <w:headerReference w:type="first" r:id="rId10"/>
          <w:footerReference w:type="first" r:id="rId11"/>
          <w:pgSz w:w="11906" w:h="16838" w:code="9"/>
          <w:pgMar w:top="1134" w:right="567" w:bottom="851" w:left="1701" w:header="567" w:footer="284" w:gutter="0"/>
          <w:cols w:space="708"/>
          <w:docGrid w:linePitch="360"/>
        </w:sectPr>
      </w:pPr>
    </w:p>
    <w:p w:rsidR="00C97134" w:rsidRPr="009E0706" w:rsidRDefault="009A3C13">
      <w:pPr>
        <w:pStyle w:val="GOSTSign"/>
        <w:outlineLvl w:val="4"/>
        <w:rPr>
          <w:rFonts w:ascii="Times New Roman Полужирный" w:hAnsi="Times New Roman Полужирный"/>
        </w:rPr>
      </w:pPr>
      <w:bookmarkStart w:id="0" w:name="_Toc176584673"/>
      <w:bookmarkStart w:id="1" w:name="_Toc176584802"/>
      <w:bookmarkStart w:id="2" w:name="_Toc180297702"/>
      <w:bookmarkStart w:id="3" w:name="_Toc180308527"/>
      <w:r w:rsidRPr="009E0706">
        <w:rPr>
          <w:rFonts w:ascii="Times New Roman Полужирный" w:hAnsi="Times New Roman Полужирный"/>
        </w:rPr>
        <w:lastRenderedPageBreak/>
        <w:t>Аннотация</w:t>
      </w:r>
    </w:p>
    <w:p w:rsidR="009A3C13" w:rsidRPr="009E0706" w:rsidRDefault="00B42DF0" w:rsidP="00661571">
      <w:pPr>
        <w:pStyle w:val="GOSTNormal"/>
      </w:pPr>
      <w:r w:rsidRPr="009E0706">
        <w:t xml:space="preserve">В документе приводится описание </w:t>
      </w:r>
      <w:r w:rsidR="00E65186" w:rsidRPr="009E0706">
        <w:t>операций, выполняемых пользователем при работе</w:t>
      </w:r>
      <w:r w:rsidR="00FB57A1" w:rsidRPr="009E0706">
        <w:t xml:space="preserve"> с</w:t>
      </w:r>
      <w:r w:rsidR="00B8632D" w:rsidRPr="009E0706">
        <w:t xml:space="preserve"> </w:t>
      </w:r>
      <w:r w:rsidR="00B22588" w:rsidRPr="009E0706">
        <w:t>к</w:t>
      </w:r>
      <w:r w:rsidR="00E43D7B" w:rsidRPr="009E0706">
        <w:t xml:space="preserve">омпонентом </w:t>
      </w:r>
      <w:r w:rsidR="00B8632D" w:rsidRPr="009E0706">
        <w:t xml:space="preserve">ведения денежных обязательств модуля </w:t>
      </w:r>
      <w:r w:rsidR="006F4B84" w:rsidRPr="009E0706">
        <w:t>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r w:rsidR="003D7F4B" w:rsidRPr="009E0706">
        <w:t>,</w:t>
      </w:r>
      <w:r w:rsidR="00B8632D" w:rsidRPr="009E0706">
        <w:t xml:space="preserve">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00962F28" w:rsidRPr="009E0706">
        <w:t>.</w:t>
      </w:r>
    </w:p>
    <w:p w:rsidR="00C75D43" w:rsidRPr="009E0706" w:rsidRDefault="008B7306" w:rsidP="00C75D43">
      <w:pPr>
        <w:pStyle w:val="GOSTNormal"/>
      </w:pPr>
      <w:r w:rsidRPr="009E0706">
        <w:t xml:space="preserve">Документ актуализирован на основании Государственного контракта </w:t>
      </w:r>
      <w:r w:rsidR="001401D7" w:rsidRPr="009E0706">
        <w:t xml:space="preserve">от </w:t>
      </w:r>
      <w:r w:rsidR="00C55ECF" w:rsidRPr="009E0706">
        <w:t>29.01.2024 №</w:t>
      </w:r>
      <w:r w:rsidR="002B24E8" w:rsidRPr="009E0706">
        <w:t> </w:t>
      </w:r>
      <w:r w:rsidR="00C55ECF" w:rsidRPr="009E0706">
        <w:t>ФКУ001</w:t>
      </w:r>
      <w:r w:rsidR="005C1902" w:rsidRPr="009E0706">
        <w:t>8</w:t>
      </w:r>
      <w:r w:rsidR="00C55ECF" w:rsidRPr="009E0706">
        <w:t>/01/2024/РИС</w:t>
      </w:r>
      <w:r w:rsidR="001401D7" w:rsidRPr="009E0706">
        <w:t xml:space="preserve"> (</w:t>
      </w:r>
      <w:r w:rsidR="002B24E8" w:rsidRPr="009E0706">
        <w:t xml:space="preserve">1-й этап </w:t>
      </w:r>
      <w:r w:rsidR="001401D7" w:rsidRPr="009E0706">
        <w:t>работ по развитию подсистемы управления расходами в части ведения лицевых счетов с типами счетов «01», «03», «05», «06», «07», «08», «09», «10», «14»)</w:t>
      </w:r>
      <w:r w:rsidRPr="009E0706">
        <w:t>.</w:t>
      </w:r>
    </w:p>
    <w:p w:rsidR="008B7306" w:rsidRPr="009E0706" w:rsidRDefault="008B7306" w:rsidP="008B7306">
      <w:pPr>
        <w:pStyle w:val="GOSTNormalWithout"/>
      </w:pPr>
      <w:r w:rsidRPr="009E0706">
        <w:t>Перечень подсистем (компонентов, модулей) информационной системы, для которой был создан документ:</w:t>
      </w:r>
    </w:p>
    <w:p w:rsidR="008B7306" w:rsidRPr="009E0706" w:rsidRDefault="008B7306" w:rsidP="001738FD">
      <w:pPr>
        <w:pStyle w:val="GOSTListmark1"/>
      </w:pPr>
      <w:r w:rsidRPr="009E0706">
        <w:t xml:space="preserve">05,04 – </w:t>
      </w:r>
      <w:r w:rsidR="009A7FA0" w:rsidRPr="009E0706">
        <w:t>компонент ведения денежных обязательств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w:t>
      </w:r>
      <w:r w:rsidR="001738FD" w:rsidRPr="009E0706">
        <w:t>, подсистемы управления расходами государственной интегрированной информационной системы управления общественными финансами «Электронный бюджет»</w:t>
      </w:r>
      <w:r w:rsidR="009A7FA0" w:rsidRPr="009E0706">
        <w:t>.</w:t>
      </w:r>
    </w:p>
    <w:p w:rsidR="003A42A2" w:rsidRPr="009E0706" w:rsidRDefault="003A42A2" w:rsidP="003A42A2">
      <w:pPr>
        <w:pStyle w:val="GOSTNormalWithout"/>
      </w:pPr>
      <w:r w:rsidRPr="009E0706">
        <w:t>Перечень областей применения документа:</w:t>
      </w:r>
    </w:p>
    <w:p w:rsidR="003A42A2" w:rsidRPr="009E0706" w:rsidRDefault="003A42A2" w:rsidP="003A42A2">
      <w:pPr>
        <w:pStyle w:val="GOSTListmark1"/>
      </w:pPr>
      <w:r w:rsidRPr="009E0706">
        <w:t>1 – Центральный аппарат Федерального казначейства;</w:t>
      </w:r>
    </w:p>
    <w:p w:rsidR="003A42A2" w:rsidRPr="009E0706" w:rsidRDefault="003A42A2" w:rsidP="003A42A2">
      <w:pPr>
        <w:pStyle w:val="GOSTListmark1"/>
      </w:pPr>
      <w:r w:rsidRPr="009E0706">
        <w:t xml:space="preserve">2 – </w:t>
      </w:r>
      <w:r w:rsidR="000651F1" w:rsidRPr="009E0706">
        <w:t>т</w:t>
      </w:r>
      <w:r w:rsidRPr="009E0706">
        <w:t>ерриториальные органы Федерального казначейства;</w:t>
      </w:r>
    </w:p>
    <w:p w:rsidR="003A42A2" w:rsidRPr="009E0706" w:rsidRDefault="003A42A2" w:rsidP="003A42A2">
      <w:pPr>
        <w:pStyle w:val="GOSTListmark1"/>
      </w:pPr>
      <w:r w:rsidRPr="009E0706">
        <w:t>5 – Межрегиональное операционное управление Федерального казначейства;</w:t>
      </w:r>
    </w:p>
    <w:p w:rsidR="003A42A2" w:rsidRPr="009E0706" w:rsidRDefault="003A42A2" w:rsidP="003A42A2">
      <w:pPr>
        <w:pStyle w:val="GOSTListmark1"/>
      </w:pPr>
      <w:r w:rsidRPr="009E0706">
        <w:t xml:space="preserve">6 – </w:t>
      </w:r>
      <w:r w:rsidR="000651F1" w:rsidRPr="009E0706">
        <w:t>в</w:t>
      </w:r>
      <w:r w:rsidRPr="009E0706">
        <w:t>нешние пользователи;</w:t>
      </w:r>
    </w:p>
    <w:p w:rsidR="003A42A2" w:rsidRPr="009E0706" w:rsidRDefault="003A42A2" w:rsidP="003A42A2">
      <w:pPr>
        <w:pStyle w:val="GOSTListmark1"/>
      </w:pPr>
      <w:r w:rsidRPr="009E0706">
        <w:t>7 – Министерство финансов Российской Федерации;</w:t>
      </w:r>
    </w:p>
    <w:p w:rsidR="00B36774" w:rsidRPr="009E0706" w:rsidRDefault="003A42A2" w:rsidP="003A42A2">
      <w:pPr>
        <w:pStyle w:val="GOSTListmark1"/>
      </w:pPr>
      <w:r w:rsidRPr="009E0706">
        <w:t>8 – Федеральное казенное учреждение «Центр по обеспечению деятельности Казначейства России».</w:t>
      </w:r>
    </w:p>
    <w:p w:rsidR="0041654E" w:rsidRPr="009E0706" w:rsidRDefault="009A3C13" w:rsidP="0041654E">
      <w:pPr>
        <w:pStyle w:val="GOSTSign"/>
        <w:outlineLvl w:val="4"/>
      </w:pPr>
      <w:r w:rsidRPr="009E0706">
        <w:br w:type="page"/>
      </w:r>
      <w:bookmarkEnd w:id="0"/>
      <w:bookmarkEnd w:id="1"/>
      <w:bookmarkEnd w:id="2"/>
      <w:bookmarkEnd w:id="3"/>
      <w:r w:rsidR="0041654E" w:rsidRPr="009E0706">
        <w:rPr>
          <w:caps w:val="0"/>
        </w:rPr>
        <w:lastRenderedPageBreak/>
        <w:t>СОДЕРЖАНИЕ</w:t>
      </w:r>
    </w:p>
    <w:p w:rsidR="00CD6BC7" w:rsidRDefault="0041654E">
      <w:pPr>
        <w:pStyle w:val="13"/>
        <w:rPr>
          <w:rFonts w:asciiTheme="minorHAnsi" w:eastAsiaTheme="minorEastAsia" w:hAnsiTheme="minorHAnsi" w:cstheme="minorBidi"/>
          <w:b w:val="0"/>
          <w:bCs w:val="0"/>
          <w:caps w:val="0"/>
          <w:sz w:val="22"/>
          <w:szCs w:val="22"/>
        </w:rPr>
      </w:pPr>
      <w:r w:rsidRPr="009E0706">
        <w:rPr>
          <w:rFonts w:ascii="Arial" w:hAnsi="Arial"/>
          <w:bCs w:val="0"/>
          <w:sz w:val="28"/>
          <w:lang w:eastAsia="en-US"/>
        </w:rPr>
        <w:fldChar w:fldCharType="begin"/>
      </w:r>
      <w:r w:rsidRPr="009E0706">
        <w:instrText xml:space="preserve"> TOC \o "1-3" \h \z \u </w:instrText>
      </w:r>
      <w:r w:rsidRPr="009E0706">
        <w:rPr>
          <w:rFonts w:ascii="Arial" w:hAnsi="Arial"/>
          <w:bCs w:val="0"/>
          <w:sz w:val="28"/>
          <w:lang w:eastAsia="en-US"/>
        </w:rPr>
        <w:fldChar w:fldCharType="separate"/>
      </w:r>
      <w:hyperlink w:anchor="_Toc162867637" w:history="1">
        <w:r w:rsidR="00CD6BC7" w:rsidRPr="00E83C12">
          <w:rPr>
            <w:rStyle w:val="af1"/>
          </w:rPr>
          <w:t>Перечень таблиц</w:t>
        </w:r>
        <w:r w:rsidR="00CD6BC7">
          <w:rPr>
            <w:webHidden/>
          </w:rPr>
          <w:tab/>
        </w:r>
        <w:r w:rsidR="00CD6BC7">
          <w:rPr>
            <w:webHidden/>
          </w:rPr>
          <w:fldChar w:fldCharType="begin"/>
        </w:r>
        <w:r w:rsidR="00CD6BC7">
          <w:rPr>
            <w:webHidden/>
          </w:rPr>
          <w:instrText xml:space="preserve"> PAGEREF _Toc162867637 \h </w:instrText>
        </w:r>
        <w:r w:rsidR="00CD6BC7">
          <w:rPr>
            <w:webHidden/>
          </w:rPr>
        </w:r>
        <w:r w:rsidR="00CD6BC7">
          <w:rPr>
            <w:webHidden/>
          </w:rPr>
          <w:fldChar w:fldCharType="separate"/>
        </w:r>
        <w:r w:rsidR="00CD6BC7">
          <w:rPr>
            <w:webHidden/>
          </w:rPr>
          <w:t>5</w:t>
        </w:r>
        <w:r w:rsidR="00CD6BC7">
          <w:rPr>
            <w:webHidden/>
          </w:rPr>
          <w:fldChar w:fldCharType="end"/>
        </w:r>
      </w:hyperlink>
    </w:p>
    <w:p w:rsidR="00CD6BC7" w:rsidRDefault="00DD0379">
      <w:pPr>
        <w:pStyle w:val="13"/>
        <w:rPr>
          <w:rFonts w:asciiTheme="minorHAnsi" w:eastAsiaTheme="minorEastAsia" w:hAnsiTheme="minorHAnsi" w:cstheme="minorBidi"/>
          <w:b w:val="0"/>
          <w:bCs w:val="0"/>
          <w:caps w:val="0"/>
          <w:sz w:val="22"/>
          <w:szCs w:val="22"/>
        </w:rPr>
      </w:pPr>
      <w:hyperlink w:anchor="_Toc162867638" w:history="1">
        <w:r w:rsidR="00CD6BC7" w:rsidRPr="00E83C12">
          <w:rPr>
            <w:rStyle w:val="af1"/>
          </w:rPr>
          <w:t>Перечень рисунков</w:t>
        </w:r>
        <w:r w:rsidR="00CD6BC7">
          <w:rPr>
            <w:webHidden/>
          </w:rPr>
          <w:tab/>
        </w:r>
        <w:r w:rsidR="00CD6BC7">
          <w:rPr>
            <w:webHidden/>
          </w:rPr>
          <w:fldChar w:fldCharType="begin"/>
        </w:r>
        <w:r w:rsidR="00CD6BC7">
          <w:rPr>
            <w:webHidden/>
          </w:rPr>
          <w:instrText xml:space="preserve"> PAGEREF _Toc162867638 \h </w:instrText>
        </w:r>
        <w:r w:rsidR="00CD6BC7">
          <w:rPr>
            <w:webHidden/>
          </w:rPr>
        </w:r>
        <w:r w:rsidR="00CD6BC7">
          <w:rPr>
            <w:webHidden/>
          </w:rPr>
          <w:fldChar w:fldCharType="separate"/>
        </w:r>
        <w:r w:rsidR="00CD6BC7">
          <w:rPr>
            <w:webHidden/>
          </w:rPr>
          <w:t>6</w:t>
        </w:r>
        <w:r w:rsidR="00CD6BC7">
          <w:rPr>
            <w:webHidden/>
          </w:rPr>
          <w:fldChar w:fldCharType="end"/>
        </w:r>
      </w:hyperlink>
    </w:p>
    <w:p w:rsidR="00CD6BC7" w:rsidRDefault="00DD0379">
      <w:pPr>
        <w:pStyle w:val="13"/>
        <w:rPr>
          <w:rFonts w:asciiTheme="minorHAnsi" w:eastAsiaTheme="minorEastAsia" w:hAnsiTheme="minorHAnsi" w:cstheme="minorBidi"/>
          <w:b w:val="0"/>
          <w:bCs w:val="0"/>
          <w:caps w:val="0"/>
          <w:sz w:val="22"/>
          <w:szCs w:val="22"/>
        </w:rPr>
      </w:pPr>
      <w:hyperlink w:anchor="_Toc162867639" w:history="1">
        <w:r w:rsidR="00CD6BC7" w:rsidRPr="00E83C12">
          <w:rPr>
            <w:rStyle w:val="af1"/>
          </w:rPr>
          <w:t>Перечень ссылочных документов</w:t>
        </w:r>
        <w:r w:rsidR="00CD6BC7">
          <w:rPr>
            <w:webHidden/>
          </w:rPr>
          <w:tab/>
        </w:r>
        <w:r w:rsidR="00CD6BC7">
          <w:rPr>
            <w:webHidden/>
          </w:rPr>
          <w:fldChar w:fldCharType="begin"/>
        </w:r>
        <w:r w:rsidR="00CD6BC7">
          <w:rPr>
            <w:webHidden/>
          </w:rPr>
          <w:instrText xml:space="preserve"> PAGEREF _Toc162867639 \h </w:instrText>
        </w:r>
        <w:r w:rsidR="00CD6BC7">
          <w:rPr>
            <w:webHidden/>
          </w:rPr>
        </w:r>
        <w:r w:rsidR="00CD6BC7">
          <w:rPr>
            <w:webHidden/>
          </w:rPr>
          <w:fldChar w:fldCharType="separate"/>
        </w:r>
        <w:r w:rsidR="00CD6BC7">
          <w:rPr>
            <w:webHidden/>
          </w:rPr>
          <w:t>10</w:t>
        </w:r>
        <w:r w:rsidR="00CD6BC7">
          <w:rPr>
            <w:webHidden/>
          </w:rPr>
          <w:fldChar w:fldCharType="end"/>
        </w:r>
      </w:hyperlink>
    </w:p>
    <w:p w:rsidR="00CD6BC7" w:rsidRDefault="00DD0379">
      <w:pPr>
        <w:pStyle w:val="13"/>
        <w:rPr>
          <w:rFonts w:asciiTheme="minorHAnsi" w:eastAsiaTheme="minorEastAsia" w:hAnsiTheme="minorHAnsi" w:cstheme="minorBidi"/>
          <w:b w:val="0"/>
          <w:bCs w:val="0"/>
          <w:caps w:val="0"/>
          <w:sz w:val="22"/>
          <w:szCs w:val="22"/>
        </w:rPr>
      </w:pPr>
      <w:hyperlink w:anchor="_Toc162867640" w:history="1">
        <w:r w:rsidR="00CD6BC7" w:rsidRPr="00E83C12">
          <w:rPr>
            <w:rStyle w:val="af1"/>
          </w:rPr>
          <w:t>Перечень терминов и сокращений</w:t>
        </w:r>
        <w:r w:rsidR="00CD6BC7">
          <w:rPr>
            <w:webHidden/>
          </w:rPr>
          <w:tab/>
        </w:r>
        <w:r w:rsidR="00CD6BC7">
          <w:rPr>
            <w:webHidden/>
          </w:rPr>
          <w:fldChar w:fldCharType="begin"/>
        </w:r>
        <w:r w:rsidR="00CD6BC7">
          <w:rPr>
            <w:webHidden/>
          </w:rPr>
          <w:instrText xml:space="preserve"> PAGEREF _Toc162867640 \h </w:instrText>
        </w:r>
        <w:r w:rsidR="00CD6BC7">
          <w:rPr>
            <w:webHidden/>
          </w:rPr>
        </w:r>
        <w:r w:rsidR="00CD6BC7">
          <w:rPr>
            <w:webHidden/>
          </w:rPr>
          <w:fldChar w:fldCharType="separate"/>
        </w:r>
        <w:r w:rsidR="00CD6BC7">
          <w:rPr>
            <w:webHidden/>
          </w:rPr>
          <w:t>12</w:t>
        </w:r>
        <w:r w:rsidR="00CD6BC7">
          <w:rPr>
            <w:webHidden/>
          </w:rPr>
          <w:fldChar w:fldCharType="end"/>
        </w:r>
      </w:hyperlink>
    </w:p>
    <w:p w:rsidR="00CD6BC7" w:rsidRDefault="00DD0379">
      <w:pPr>
        <w:pStyle w:val="13"/>
        <w:rPr>
          <w:rFonts w:asciiTheme="minorHAnsi" w:eastAsiaTheme="minorEastAsia" w:hAnsiTheme="minorHAnsi" w:cstheme="minorBidi"/>
          <w:b w:val="0"/>
          <w:bCs w:val="0"/>
          <w:caps w:val="0"/>
          <w:sz w:val="22"/>
          <w:szCs w:val="22"/>
        </w:rPr>
      </w:pPr>
      <w:hyperlink w:anchor="_Toc162867641" w:history="1">
        <w:r w:rsidR="00CD6BC7" w:rsidRPr="00E83C12">
          <w:rPr>
            <w:rStyle w:val="af1"/>
            <w:rFonts w:ascii="Times New Roman Полужирный" w:hAnsi="Times New Roman Полужирный"/>
          </w:rPr>
          <w:t>1.</w:t>
        </w:r>
        <w:r w:rsidR="00CD6BC7">
          <w:rPr>
            <w:rFonts w:asciiTheme="minorHAnsi" w:eastAsiaTheme="minorEastAsia" w:hAnsiTheme="minorHAnsi" w:cstheme="minorBidi"/>
            <w:b w:val="0"/>
            <w:bCs w:val="0"/>
            <w:caps w:val="0"/>
            <w:sz w:val="22"/>
            <w:szCs w:val="22"/>
          </w:rPr>
          <w:tab/>
        </w:r>
        <w:r w:rsidR="00CD6BC7" w:rsidRPr="00E83C12">
          <w:rPr>
            <w:rStyle w:val="af1"/>
            <w:rFonts w:ascii="Times New Roman Полужирный" w:hAnsi="Times New Roman Полужирный"/>
          </w:rPr>
          <w:t>Общие сведения</w:t>
        </w:r>
        <w:r w:rsidR="00CD6BC7">
          <w:rPr>
            <w:webHidden/>
          </w:rPr>
          <w:tab/>
        </w:r>
        <w:r w:rsidR="00CD6BC7">
          <w:rPr>
            <w:webHidden/>
          </w:rPr>
          <w:fldChar w:fldCharType="begin"/>
        </w:r>
        <w:r w:rsidR="00CD6BC7">
          <w:rPr>
            <w:webHidden/>
          </w:rPr>
          <w:instrText xml:space="preserve"> PAGEREF _Toc162867641 \h </w:instrText>
        </w:r>
        <w:r w:rsidR="00CD6BC7">
          <w:rPr>
            <w:webHidden/>
          </w:rPr>
        </w:r>
        <w:r w:rsidR="00CD6BC7">
          <w:rPr>
            <w:webHidden/>
          </w:rPr>
          <w:fldChar w:fldCharType="separate"/>
        </w:r>
        <w:r w:rsidR="00CD6BC7">
          <w:rPr>
            <w:webHidden/>
          </w:rPr>
          <w:t>22</w:t>
        </w:r>
        <w:r w:rsidR="00CD6BC7">
          <w:rPr>
            <w:webHidden/>
          </w:rPr>
          <w:fldChar w:fldCharType="end"/>
        </w:r>
      </w:hyperlink>
    </w:p>
    <w:p w:rsidR="00CD6BC7" w:rsidRDefault="00DD0379">
      <w:pPr>
        <w:pStyle w:val="26"/>
        <w:rPr>
          <w:rFonts w:asciiTheme="minorHAnsi" w:eastAsiaTheme="minorEastAsia" w:hAnsiTheme="minorHAnsi" w:cstheme="minorBidi"/>
          <w:bCs w:val="0"/>
          <w:sz w:val="22"/>
          <w:szCs w:val="22"/>
        </w:rPr>
      </w:pPr>
      <w:hyperlink w:anchor="_Toc162867642" w:history="1">
        <w:r w:rsidR="00CD6BC7" w:rsidRPr="00E83C12">
          <w:rPr>
            <w:rStyle w:val="af1"/>
          </w:rPr>
          <w:t>1.1.</w:t>
        </w:r>
        <w:r w:rsidR="00CD6BC7">
          <w:rPr>
            <w:rFonts w:asciiTheme="minorHAnsi" w:eastAsiaTheme="minorEastAsia" w:hAnsiTheme="minorHAnsi" w:cstheme="minorBidi"/>
            <w:bCs w:val="0"/>
            <w:sz w:val="22"/>
            <w:szCs w:val="22"/>
          </w:rPr>
          <w:tab/>
        </w:r>
        <w:r w:rsidR="00CD6BC7" w:rsidRPr="00E83C12">
          <w:rPr>
            <w:rStyle w:val="af1"/>
          </w:rPr>
          <w:t>Назначение Компонента ДО ПУР ЭБ</w:t>
        </w:r>
        <w:r w:rsidR="00CD6BC7">
          <w:rPr>
            <w:webHidden/>
          </w:rPr>
          <w:tab/>
        </w:r>
        <w:r w:rsidR="00CD6BC7">
          <w:rPr>
            <w:webHidden/>
          </w:rPr>
          <w:fldChar w:fldCharType="begin"/>
        </w:r>
        <w:r w:rsidR="00CD6BC7">
          <w:rPr>
            <w:webHidden/>
          </w:rPr>
          <w:instrText xml:space="preserve"> PAGEREF _Toc162867642 \h </w:instrText>
        </w:r>
        <w:r w:rsidR="00CD6BC7">
          <w:rPr>
            <w:webHidden/>
          </w:rPr>
        </w:r>
        <w:r w:rsidR="00CD6BC7">
          <w:rPr>
            <w:webHidden/>
          </w:rPr>
          <w:fldChar w:fldCharType="separate"/>
        </w:r>
        <w:r w:rsidR="00CD6BC7">
          <w:rPr>
            <w:webHidden/>
          </w:rPr>
          <w:t>22</w:t>
        </w:r>
        <w:r w:rsidR="00CD6BC7">
          <w:rPr>
            <w:webHidden/>
          </w:rPr>
          <w:fldChar w:fldCharType="end"/>
        </w:r>
      </w:hyperlink>
    </w:p>
    <w:p w:rsidR="00CD6BC7" w:rsidRDefault="00DD0379">
      <w:pPr>
        <w:pStyle w:val="26"/>
        <w:rPr>
          <w:rFonts w:asciiTheme="minorHAnsi" w:eastAsiaTheme="minorEastAsia" w:hAnsiTheme="minorHAnsi" w:cstheme="minorBidi"/>
          <w:bCs w:val="0"/>
          <w:sz w:val="22"/>
          <w:szCs w:val="22"/>
        </w:rPr>
      </w:pPr>
      <w:hyperlink w:anchor="_Toc162867643" w:history="1">
        <w:r w:rsidR="00CD6BC7" w:rsidRPr="00E83C12">
          <w:rPr>
            <w:rStyle w:val="af1"/>
          </w:rPr>
          <w:t>1.2.</w:t>
        </w:r>
        <w:r w:rsidR="00CD6BC7">
          <w:rPr>
            <w:rFonts w:asciiTheme="minorHAnsi" w:eastAsiaTheme="minorEastAsia" w:hAnsiTheme="minorHAnsi" w:cstheme="minorBidi"/>
            <w:bCs w:val="0"/>
            <w:sz w:val="22"/>
            <w:szCs w:val="22"/>
          </w:rPr>
          <w:tab/>
        </w:r>
        <w:r w:rsidR="00CD6BC7" w:rsidRPr="00E83C12">
          <w:rPr>
            <w:rStyle w:val="af1"/>
          </w:rPr>
          <w:t>Условия применения</w:t>
        </w:r>
        <w:r w:rsidR="00CD6BC7" w:rsidRPr="00E83C12">
          <w:rPr>
            <w:rStyle w:val="af1"/>
            <w:shd w:val="clear" w:color="auto" w:fill="FFFFFF"/>
          </w:rPr>
          <w:t xml:space="preserve"> Компонента </w:t>
        </w:r>
        <w:r w:rsidR="00CD6BC7" w:rsidRPr="00E83C12">
          <w:rPr>
            <w:rStyle w:val="af1"/>
          </w:rPr>
          <w:t>ДО ПУР ЭБ</w:t>
        </w:r>
        <w:r w:rsidR="00CD6BC7">
          <w:rPr>
            <w:webHidden/>
          </w:rPr>
          <w:tab/>
        </w:r>
        <w:r w:rsidR="00CD6BC7">
          <w:rPr>
            <w:webHidden/>
          </w:rPr>
          <w:fldChar w:fldCharType="begin"/>
        </w:r>
        <w:r w:rsidR="00CD6BC7">
          <w:rPr>
            <w:webHidden/>
          </w:rPr>
          <w:instrText xml:space="preserve"> PAGEREF _Toc162867643 \h </w:instrText>
        </w:r>
        <w:r w:rsidR="00CD6BC7">
          <w:rPr>
            <w:webHidden/>
          </w:rPr>
        </w:r>
        <w:r w:rsidR="00CD6BC7">
          <w:rPr>
            <w:webHidden/>
          </w:rPr>
          <w:fldChar w:fldCharType="separate"/>
        </w:r>
        <w:r w:rsidR="00CD6BC7">
          <w:rPr>
            <w:webHidden/>
          </w:rPr>
          <w:t>22</w:t>
        </w:r>
        <w:r w:rsidR="00CD6BC7">
          <w:rPr>
            <w:webHidden/>
          </w:rPr>
          <w:fldChar w:fldCharType="end"/>
        </w:r>
      </w:hyperlink>
    </w:p>
    <w:p w:rsidR="00CD6BC7" w:rsidRDefault="00DD0379">
      <w:pPr>
        <w:pStyle w:val="26"/>
        <w:rPr>
          <w:rFonts w:asciiTheme="minorHAnsi" w:eastAsiaTheme="minorEastAsia" w:hAnsiTheme="minorHAnsi" w:cstheme="minorBidi"/>
          <w:bCs w:val="0"/>
          <w:sz w:val="22"/>
          <w:szCs w:val="22"/>
        </w:rPr>
      </w:pPr>
      <w:hyperlink w:anchor="_Toc162867644" w:history="1">
        <w:r w:rsidR="00CD6BC7" w:rsidRPr="00E83C12">
          <w:rPr>
            <w:rStyle w:val="af1"/>
          </w:rPr>
          <w:t>1.3.</w:t>
        </w:r>
        <w:r w:rsidR="00CD6BC7">
          <w:rPr>
            <w:rFonts w:asciiTheme="minorHAnsi" w:eastAsiaTheme="minorEastAsia" w:hAnsiTheme="minorHAnsi" w:cstheme="minorBidi"/>
            <w:bCs w:val="0"/>
            <w:sz w:val="22"/>
            <w:szCs w:val="22"/>
          </w:rPr>
          <w:tab/>
        </w:r>
        <w:r w:rsidR="00CD6BC7" w:rsidRPr="00E83C12">
          <w:rPr>
            <w:rStyle w:val="af1"/>
          </w:rPr>
          <w:t>Описание требуемого уровня подготовки работника</w:t>
        </w:r>
        <w:r w:rsidR="00CD6BC7">
          <w:rPr>
            <w:webHidden/>
          </w:rPr>
          <w:tab/>
        </w:r>
        <w:r w:rsidR="00CD6BC7">
          <w:rPr>
            <w:webHidden/>
          </w:rPr>
          <w:fldChar w:fldCharType="begin"/>
        </w:r>
        <w:r w:rsidR="00CD6BC7">
          <w:rPr>
            <w:webHidden/>
          </w:rPr>
          <w:instrText xml:space="preserve"> PAGEREF _Toc162867644 \h </w:instrText>
        </w:r>
        <w:r w:rsidR="00CD6BC7">
          <w:rPr>
            <w:webHidden/>
          </w:rPr>
        </w:r>
        <w:r w:rsidR="00CD6BC7">
          <w:rPr>
            <w:webHidden/>
          </w:rPr>
          <w:fldChar w:fldCharType="separate"/>
        </w:r>
        <w:r w:rsidR="00CD6BC7">
          <w:rPr>
            <w:webHidden/>
          </w:rPr>
          <w:t>23</w:t>
        </w:r>
        <w:r w:rsidR="00CD6BC7">
          <w:rPr>
            <w:webHidden/>
          </w:rPr>
          <w:fldChar w:fldCharType="end"/>
        </w:r>
      </w:hyperlink>
    </w:p>
    <w:p w:rsidR="00CD6BC7" w:rsidRDefault="00DD0379">
      <w:pPr>
        <w:pStyle w:val="26"/>
        <w:rPr>
          <w:rFonts w:asciiTheme="minorHAnsi" w:eastAsiaTheme="minorEastAsia" w:hAnsiTheme="minorHAnsi" w:cstheme="minorBidi"/>
          <w:bCs w:val="0"/>
          <w:sz w:val="22"/>
          <w:szCs w:val="22"/>
        </w:rPr>
      </w:pPr>
      <w:hyperlink w:anchor="_Toc162867645" w:history="1">
        <w:r w:rsidR="00CD6BC7" w:rsidRPr="00E83C12">
          <w:rPr>
            <w:rStyle w:val="af1"/>
          </w:rPr>
          <w:t>1.4.</w:t>
        </w:r>
        <w:r w:rsidR="00CD6BC7">
          <w:rPr>
            <w:rFonts w:asciiTheme="minorHAnsi" w:eastAsiaTheme="minorEastAsia" w:hAnsiTheme="minorHAnsi" w:cstheme="minorBidi"/>
            <w:bCs w:val="0"/>
            <w:sz w:val="22"/>
            <w:szCs w:val="22"/>
          </w:rPr>
          <w:tab/>
        </w:r>
        <w:r w:rsidR="00CD6BC7" w:rsidRPr="00E83C12">
          <w:rPr>
            <w:rStyle w:val="af1"/>
          </w:rPr>
          <w:t>Перечень эксплуатационной документации, с которой необходимо ознакомиться работнику</w:t>
        </w:r>
        <w:r w:rsidR="00CD6BC7">
          <w:rPr>
            <w:webHidden/>
          </w:rPr>
          <w:tab/>
        </w:r>
        <w:r w:rsidR="00CD6BC7">
          <w:rPr>
            <w:webHidden/>
          </w:rPr>
          <w:fldChar w:fldCharType="begin"/>
        </w:r>
        <w:r w:rsidR="00CD6BC7">
          <w:rPr>
            <w:webHidden/>
          </w:rPr>
          <w:instrText xml:space="preserve"> PAGEREF _Toc162867645 \h </w:instrText>
        </w:r>
        <w:r w:rsidR="00CD6BC7">
          <w:rPr>
            <w:webHidden/>
          </w:rPr>
        </w:r>
        <w:r w:rsidR="00CD6BC7">
          <w:rPr>
            <w:webHidden/>
          </w:rPr>
          <w:fldChar w:fldCharType="separate"/>
        </w:r>
        <w:r w:rsidR="00CD6BC7">
          <w:rPr>
            <w:webHidden/>
          </w:rPr>
          <w:t>24</w:t>
        </w:r>
        <w:r w:rsidR="00CD6BC7">
          <w:rPr>
            <w:webHidden/>
          </w:rPr>
          <w:fldChar w:fldCharType="end"/>
        </w:r>
      </w:hyperlink>
    </w:p>
    <w:p w:rsidR="00CD6BC7" w:rsidRDefault="00DD0379">
      <w:pPr>
        <w:pStyle w:val="13"/>
        <w:rPr>
          <w:rFonts w:asciiTheme="minorHAnsi" w:eastAsiaTheme="minorEastAsia" w:hAnsiTheme="minorHAnsi" w:cstheme="minorBidi"/>
          <w:b w:val="0"/>
          <w:bCs w:val="0"/>
          <w:caps w:val="0"/>
          <w:sz w:val="22"/>
          <w:szCs w:val="22"/>
        </w:rPr>
      </w:pPr>
      <w:hyperlink w:anchor="_Toc162867646" w:history="1">
        <w:r w:rsidR="00CD6BC7" w:rsidRPr="00E83C12">
          <w:rPr>
            <w:rStyle w:val="af1"/>
            <w:rFonts w:ascii="Times New Roman Полужирный" w:hAnsi="Times New Roman Полужирный"/>
          </w:rPr>
          <w:t>2.</w:t>
        </w:r>
        <w:r w:rsidR="00CD6BC7">
          <w:rPr>
            <w:rFonts w:asciiTheme="minorHAnsi" w:eastAsiaTheme="minorEastAsia" w:hAnsiTheme="minorHAnsi" w:cstheme="minorBidi"/>
            <w:b w:val="0"/>
            <w:bCs w:val="0"/>
            <w:caps w:val="0"/>
            <w:sz w:val="22"/>
            <w:szCs w:val="22"/>
          </w:rPr>
          <w:tab/>
        </w:r>
        <w:r w:rsidR="00CD6BC7" w:rsidRPr="00E83C12">
          <w:rPr>
            <w:rStyle w:val="af1"/>
            <w:rFonts w:ascii="Times New Roman Полужирный" w:hAnsi="Times New Roman Полужирный"/>
          </w:rPr>
          <w:t>Описание порядка работы с Компонентом ДО ПУР ЭБ</w:t>
        </w:r>
        <w:r w:rsidR="00CD6BC7">
          <w:rPr>
            <w:webHidden/>
          </w:rPr>
          <w:tab/>
        </w:r>
        <w:r w:rsidR="00CD6BC7">
          <w:rPr>
            <w:webHidden/>
          </w:rPr>
          <w:fldChar w:fldCharType="begin"/>
        </w:r>
        <w:r w:rsidR="00CD6BC7">
          <w:rPr>
            <w:webHidden/>
          </w:rPr>
          <w:instrText xml:space="preserve"> PAGEREF _Toc162867646 \h </w:instrText>
        </w:r>
        <w:r w:rsidR="00CD6BC7">
          <w:rPr>
            <w:webHidden/>
          </w:rPr>
        </w:r>
        <w:r w:rsidR="00CD6BC7">
          <w:rPr>
            <w:webHidden/>
          </w:rPr>
          <w:fldChar w:fldCharType="separate"/>
        </w:r>
        <w:r w:rsidR="00CD6BC7">
          <w:rPr>
            <w:webHidden/>
          </w:rPr>
          <w:t>25</w:t>
        </w:r>
        <w:r w:rsidR="00CD6BC7">
          <w:rPr>
            <w:webHidden/>
          </w:rPr>
          <w:fldChar w:fldCharType="end"/>
        </w:r>
      </w:hyperlink>
    </w:p>
    <w:p w:rsidR="00CD6BC7" w:rsidRDefault="00DD0379">
      <w:pPr>
        <w:pStyle w:val="13"/>
        <w:rPr>
          <w:rFonts w:asciiTheme="minorHAnsi" w:eastAsiaTheme="minorEastAsia" w:hAnsiTheme="minorHAnsi" w:cstheme="minorBidi"/>
          <w:b w:val="0"/>
          <w:bCs w:val="0"/>
          <w:caps w:val="0"/>
          <w:sz w:val="22"/>
          <w:szCs w:val="22"/>
        </w:rPr>
      </w:pPr>
      <w:hyperlink w:anchor="_Toc162867647" w:history="1">
        <w:r w:rsidR="00CD6BC7" w:rsidRPr="00E83C12">
          <w:rPr>
            <w:rStyle w:val="af1"/>
            <w:rFonts w:ascii="Times New Roman Полужирный" w:hAnsi="Times New Roman Полужирный"/>
          </w:rPr>
          <w:t>3.</w:t>
        </w:r>
        <w:r w:rsidR="00CD6BC7">
          <w:rPr>
            <w:rFonts w:asciiTheme="minorHAnsi" w:eastAsiaTheme="minorEastAsia" w:hAnsiTheme="minorHAnsi" w:cstheme="minorBidi"/>
            <w:b w:val="0"/>
            <w:bCs w:val="0"/>
            <w:caps w:val="0"/>
            <w:sz w:val="22"/>
            <w:szCs w:val="22"/>
          </w:rPr>
          <w:tab/>
        </w:r>
        <w:r w:rsidR="00CD6BC7" w:rsidRPr="00E83C12">
          <w:rPr>
            <w:rStyle w:val="af1"/>
            <w:rFonts w:ascii="Times New Roman Полужирный" w:hAnsi="Times New Roman Полужирный"/>
          </w:rPr>
          <w:t>Перечень, структура, описание порядка поступления и способа передачи информации в Компоненте ДО ПУР ЭБ</w:t>
        </w:r>
        <w:r w:rsidR="00CD6BC7">
          <w:rPr>
            <w:webHidden/>
          </w:rPr>
          <w:tab/>
        </w:r>
        <w:r w:rsidR="00CD6BC7">
          <w:rPr>
            <w:webHidden/>
          </w:rPr>
          <w:fldChar w:fldCharType="begin"/>
        </w:r>
        <w:r w:rsidR="00CD6BC7">
          <w:rPr>
            <w:webHidden/>
          </w:rPr>
          <w:instrText xml:space="preserve"> PAGEREF _Toc162867647 \h </w:instrText>
        </w:r>
        <w:r w:rsidR="00CD6BC7">
          <w:rPr>
            <w:webHidden/>
          </w:rPr>
        </w:r>
        <w:r w:rsidR="00CD6BC7">
          <w:rPr>
            <w:webHidden/>
          </w:rPr>
          <w:fldChar w:fldCharType="separate"/>
        </w:r>
        <w:r w:rsidR="00CD6BC7">
          <w:rPr>
            <w:webHidden/>
          </w:rPr>
          <w:t>26</w:t>
        </w:r>
        <w:r w:rsidR="00CD6BC7">
          <w:rPr>
            <w:webHidden/>
          </w:rPr>
          <w:fldChar w:fldCharType="end"/>
        </w:r>
      </w:hyperlink>
    </w:p>
    <w:p w:rsidR="00CD6BC7" w:rsidRDefault="00DD0379">
      <w:pPr>
        <w:pStyle w:val="13"/>
        <w:rPr>
          <w:rFonts w:asciiTheme="minorHAnsi" w:eastAsiaTheme="minorEastAsia" w:hAnsiTheme="minorHAnsi" w:cstheme="minorBidi"/>
          <w:b w:val="0"/>
          <w:bCs w:val="0"/>
          <w:caps w:val="0"/>
          <w:sz w:val="22"/>
          <w:szCs w:val="22"/>
        </w:rPr>
      </w:pPr>
      <w:hyperlink w:anchor="_Toc162867648" w:history="1">
        <w:r w:rsidR="00CD6BC7" w:rsidRPr="00E83C12">
          <w:rPr>
            <w:rStyle w:val="af1"/>
          </w:rPr>
          <w:t>4.</w:t>
        </w:r>
        <w:r w:rsidR="00CD6BC7">
          <w:rPr>
            <w:rFonts w:asciiTheme="minorHAnsi" w:eastAsiaTheme="minorEastAsia" w:hAnsiTheme="minorHAnsi" w:cstheme="minorBidi"/>
            <w:b w:val="0"/>
            <w:bCs w:val="0"/>
            <w:caps w:val="0"/>
            <w:sz w:val="22"/>
            <w:szCs w:val="22"/>
          </w:rPr>
          <w:tab/>
        </w:r>
        <w:r w:rsidR="00CD6BC7" w:rsidRPr="00E83C12">
          <w:rPr>
            <w:rStyle w:val="af1"/>
          </w:rPr>
          <w:t>Описание функций и бизнес-процессов Компонента ДО ПУР ЭБ</w:t>
        </w:r>
        <w:r w:rsidR="00CD6BC7">
          <w:rPr>
            <w:webHidden/>
          </w:rPr>
          <w:tab/>
        </w:r>
        <w:r w:rsidR="00CD6BC7">
          <w:rPr>
            <w:webHidden/>
          </w:rPr>
          <w:fldChar w:fldCharType="begin"/>
        </w:r>
        <w:r w:rsidR="00CD6BC7">
          <w:rPr>
            <w:webHidden/>
          </w:rPr>
          <w:instrText xml:space="preserve"> PAGEREF _Toc162867648 \h </w:instrText>
        </w:r>
        <w:r w:rsidR="00CD6BC7">
          <w:rPr>
            <w:webHidden/>
          </w:rPr>
        </w:r>
        <w:r w:rsidR="00CD6BC7">
          <w:rPr>
            <w:webHidden/>
          </w:rPr>
          <w:fldChar w:fldCharType="separate"/>
        </w:r>
        <w:r w:rsidR="00CD6BC7">
          <w:rPr>
            <w:webHidden/>
          </w:rPr>
          <w:t>27</w:t>
        </w:r>
        <w:r w:rsidR="00CD6BC7">
          <w:rPr>
            <w:webHidden/>
          </w:rPr>
          <w:fldChar w:fldCharType="end"/>
        </w:r>
      </w:hyperlink>
    </w:p>
    <w:p w:rsidR="00CD6BC7" w:rsidRDefault="00DD0379">
      <w:pPr>
        <w:pStyle w:val="26"/>
        <w:rPr>
          <w:rFonts w:asciiTheme="minorHAnsi" w:eastAsiaTheme="minorEastAsia" w:hAnsiTheme="minorHAnsi" w:cstheme="minorBidi"/>
          <w:bCs w:val="0"/>
          <w:sz w:val="22"/>
          <w:szCs w:val="22"/>
        </w:rPr>
      </w:pPr>
      <w:hyperlink w:anchor="_Toc162867649" w:history="1">
        <w:r w:rsidR="00CD6BC7" w:rsidRPr="00E83C12">
          <w:rPr>
            <w:rStyle w:val="af1"/>
          </w:rPr>
          <w:t>4.1.</w:t>
        </w:r>
        <w:r w:rsidR="00CD6BC7">
          <w:rPr>
            <w:rFonts w:asciiTheme="minorHAnsi" w:eastAsiaTheme="minorEastAsia" w:hAnsiTheme="minorHAnsi" w:cstheme="minorBidi"/>
            <w:bCs w:val="0"/>
            <w:sz w:val="22"/>
            <w:szCs w:val="22"/>
          </w:rPr>
          <w:tab/>
        </w:r>
        <w:r w:rsidR="00CD6BC7" w:rsidRPr="00E83C12">
          <w:rPr>
            <w:rStyle w:val="af1"/>
          </w:rPr>
          <w:t>Бизнес-процесс «Предоставление документа «Сведения о денежном обязательстве» на стороне Клиента»</w:t>
        </w:r>
        <w:r w:rsidR="00CD6BC7">
          <w:rPr>
            <w:webHidden/>
          </w:rPr>
          <w:tab/>
        </w:r>
        <w:r w:rsidR="00CD6BC7">
          <w:rPr>
            <w:webHidden/>
          </w:rPr>
          <w:fldChar w:fldCharType="begin"/>
        </w:r>
        <w:r w:rsidR="00CD6BC7">
          <w:rPr>
            <w:webHidden/>
          </w:rPr>
          <w:instrText xml:space="preserve"> PAGEREF _Toc162867649 \h </w:instrText>
        </w:r>
        <w:r w:rsidR="00CD6BC7">
          <w:rPr>
            <w:webHidden/>
          </w:rPr>
        </w:r>
        <w:r w:rsidR="00CD6BC7">
          <w:rPr>
            <w:webHidden/>
          </w:rPr>
          <w:fldChar w:fldCharType="separate"/>
        </w:r>
        <w:r w:rsidR="00CD6BC7">
          <w:rPr>
            <w:webHidden/>
          </w:rPr>
          <w:t>27</w:t>
        </w:r>
        <w:r w:rsidR="00CD6BC7">
          <w:rPr>
            <w:webHidden/>
          </w:rPr>
          <w:fldChar w:fldCharType="end"/>
        </w:r>
      </w:hyperlink>
    </w:p>
    <w:p w:rsidR="00CD6BC7" w:rsidRDefault="00DD0379">
      <w:pPr>
        <w:pStyle w:val="26"/>
        <w:rPr>
          <w:rFonts w:asciiTheme="minorHAnsi" w:eastAsiaTheme="minorEastAsia" w:hAnsiTheme="minorHAnsi" w:cstheme="minorBidi"/>
          <w:bCs w:val="0"/>
          <w:sz w:val="22"/>
          <w:szCs w:val="22"/>
        </w:rPr>
      </w:pPr>
      <w:hyperlink w:anchor="_Toc162867650" w:history="1">
        <w:r w:rsidR="00CD6BC7" w:rsidRPr="00E83C12">
          <w:rPr>
            <w:rStyle w:val="af1"/>
          </w:rPr>
          <w:t>4.2.</w:t>
        </w:r>
        <w:r w:rsidR="00CD6BC7">
          <w:rPr>
            <w:rFonts w:asciiTheme="minorHAnsi" w:eastAsiaTheme="minorEastAsia" w:hAnsiTheme="minorHAnsi" w:cstheme="minorBidi"/>
            <w:bCs w:val="0"/>
            <w:sz w:val="22"/>
            <w:szCs w:val="22"/>
          </w:rPr>
          <w:tab/>
        </w:r>
        <w:r w:rsidR="00CD6BC7" w:rsidRPr="00E83C12">
          <w:rPr>
            <w:rStyle w:val="af1"/>
          </w:rPr>
          <w:t>Бизнес-процесс «Постановка на учет ДО и отражение ДО на ЛС»</w:t>
        </w:r>
        <w:r w:rsidR="00CD6BC7">
          <w:rPr>
            <w:webHidden/>
          </w:rPr>
          <w:tab/>
        </w:r>
        <w:r w:rsidR="00CD6BC7">
          <w:rPr>
            <w:webHidden/>
          </w:rPr>
          <w:fldChar w:fldCharType="begin"/>
        </w:r>
        <w:r w:rsidR="00CD6BC7">
          <w:rPr>
            <w:webHidden/>
          </w:rPr>
          <w:instrText xml:space="preserve"> PAGEREF _Toc162867650 \h </w:instrText>
        </w:r>
        <w:r w:rsidR="00CD6BC7">
          <w:rPr>
            <w:webHidden/>
          </w:rPr>
        </w:r>
        <w:r w:rsidR="00CD6BC7">
          <w:rPr>
            <w:webHidden/>
          </w:rPr>
          <w:fldChar w:fldCharType="separate"/>
        </w:r>
        <w:r w:rsidR="00CD6BC7">
          <w:rPr>
            <w:webHidden/>
          </w:rPr>
          <w:t>32</w:t>
        </w:r>
        <w:r w:rsidR="00CD6BC7">
          <w:rPr>
            <w:webHidden/>
          </w:rPr>
          <w:fldChar w:fldCharType="end"/>
        </w:r>
      </w:hyperlink>
    </w:p>
    <w:p w:rsidR="00CD6BC7" w:rsidRDefault="00DD0379">
      <w:pPr>
        <w:pStyle w:val="26"/>
        <w:rPr>
          <w:rFonts w:asciiTheme="minorHAnsi" w:eastAsiaTheme="minorEastAsia" w:hAnsiTheme="minorHAnsi" w:cstheme="minorBidi"/>
          <w:bCs w:val="0"/>
          <w:sz w:val="22"/>
          <w:szCs w:val="22"/>
        </w:rPr>
      </w:pPr>
      <w:hyperlink w:anchor="_Toc162867651" w:history="1">
        <w:r w:rsidR="00CD6BC7" w:rsidRPr="00E83C12">
          <w:rPr>
            <w:rStyle w:val="af1"/>
          </w:rPr>
          <w:t>4.3.</w:t>
        </w:r>
        <w:r w:rsidR="00CD6BC7">
          <w:rPr>
            <w:rFonts w:asciiTheme="minorHAnsi" w:eastAsiaTheme="minorEastAsia" w:hAnsiTheme="minorHAnsi" w:cstheme="minorBidi"/>
            <w:bCs w:val="0"/>
            <w:sz w:val="22"/>
            <w:szCs w:val="22"/>
          </w:rPr>
          <w:tab/>
        </w:r>
        <w:r w:rsidR="00CD6BC7" w:rsidRPr="00E83C12">
          <w:rPr>
            <w:rStyle w:val="af1"/>
          </w:rPr>
          <w:t>Бизнес-процесс «Формирование и передача информации о постановке на учет ДО»</w:t>
        </w:r>
        <w:r w:rsidR="00CD6BC7">
          <w:rPr>
            <w:webHidden/>
          </w:rPr>
          <w:tab/>
        </w:r>
        <w:r w:rsidR="00CD6BC7">
          <w:rPr>
            <w:webHidden/>
          </w:rPr>
          <w:fldChar w:fldCharType="begin"/>
        </w:r>
        <w:r w:rsidR="00CD6BC7">
          <w:rPr>
            <w:webHidden/>
          </w:rPr>
          <w:instrText xml:space="preserve"> PAGEREF _Toc162867651 \h </w:instrText>
        </w:r>
        <w:r w:rsidR="00CD6BC7">
          <w:rPr>
            <w:webHidden/>
          </w:rPr>
        </w:r>
        <w:r w:rsidR="00CD6BC7">
          <w:rPr>
            <w:webHidden/>
          </w:rPr>
          <w:fldChar w:fldCharType="separate"/>
        </w:r>
        <w:r w:rsidR="00CD6BC7">
          <w:rPr>
            <w:webHidden/>
          </w:rPr>
          <w:t>32</w:t>
        </w:r>
        <w:r w:rsidR="00CD6BC7">
          <w:rPr>
            <w:webHidden/>
          </w:rPr>
          <w:fldChar w:fldCharType="end"/>
        </w:r>
      </w:hyperlink>
    </w:p>
    <w:p w:rsidR="00CD6BC7" w:rsidRDefault="00DD0379">
      <w:pPr>
        <w:pStyle w:val="26"/>
        <w:rPr>
          <w:rFonts w:asciiTheme="minorHAnsi" w:eastAsiaTheme="minorEastAsia" w:hAnsiTheme="minorHAnsi" w:cstheme="minorBidi"/>
          <w:bCs w:val="0"/>
          <w:sz w:val="22"/>
          <w:szCs w:val="22"/>
        </w:rPr>
      </w:pPr>
      <w:hyperlink w:anchor="_Toc162867652" w:history="1">
        <w:r w:rsidR="00CD6BC7" w:rsidRPr="00E83C12">
          <w:rPr>
            <w:rStyle w:val="af1"/>
          </w:rPr>
          <w:t>4.4.</w:t>
        </w:r>
        <w:r w:rsidR="00CD6BC7">
          <w:rPr>
            <w:rFonts w:asciiTheme="minorHAnsi" w:eastAsiaTheme="minorEastAsia" w:hAnsiTheme="minorHAnsi" w:cstheme="minorBidi"/>
            <w:bCs w:val="0"/>
            <w:sz w:val="22"/>
            <w:szCs w:val="22"/>
          </w:rPr>
          <w:tab/>
        </w:r>
        <w:r w:rsidR="00CD6BC7" w:rsidRPr="00E83C12">
          <w:rPr>
            <w:rStyle w:val="af1"/>
          </w:rPr>
          <w:t>Бизнес-процесс «Формирование и предоставление отчётности по ДО в соответствии с Приказом № 258н»</w:t>
        </w:r>
        <w:r w:rsidR="00CD6BC7">
          <w:rPr>
            <w:webHidden/>
          </w:rPr>
          <w:tab/>
        </w:r>
        <w:r w:rsidR="00CD6BC7">
          <w:rPr>
            <w:webHidden/>
          </w:rPr>
          <w:fldChar w:fldCharType="begin"/>
        </w:r>
        <w:r w:rsidR="00CD6BC7">
          <w:rPr>
            <w:webHidden/>
          </w:rPr>
          <w:instrText xml:space="preserve"> PAGEREF _Toc162867652 \h </w:instrText>
        </w:r>
        <w:r w:rsidR="00CD6BC7">
          <w:rPr>
            <w:webHidden/>
          </w:rPr>
        </w:r>
        <w:r w:rsidR="00CD6BC7">
          <w:rPr>
            <w:webHidden/>
          </w:rPr>
          <w:fldChar w:fldCharType="separate"/>
        </w:r>
        <w:r w:rsidR="00CD6BC7">
          <w:rPr>
            <w:webHidden/>
          </w:rPr>
          <w:t>32</w:t>
        </w:r>
        <w:r w:rsidR="00CD6BC7">
          <w:rPr>
            <w:webHidden/>
          </w:rPr>
          <w:fldChar w:fldCharType="end"/>
        </w:r>
      </w:hyperlink>
    </w:p>
    <w:p w:rsidR="00CD6BC7" w:rsidRDefault="00DD0379">
      <w:pPr>
        <w:pStyle w:val="26"/>
        <w:rPr>
          <w:rFonts w:asciiTheme="minorHAnsi" w:eastAsiaTheme="minorEastAsia" w:hAnsiTheme="minorHAnsi" w:cstheme="minorBidi"/>
          <w:bCs w:val="0"/>
          <w:sz w:val="22"/>
          <w:szCs w:val="22"/>
        </w:rPr>
      </w:pPr>
      <w:hyperlink w:anchor="_Toc162867653" w:history="1">
        <w:r w:rsidR="00CD6BC7" w:rsidRPr="00E83C12">
          <w:rPr>
            <w:rStyle w:val="af1"/>
          </w:rPr>
          <w:t>4.5.</w:t>
        </w:r>
        <w:r w:rsidR="00CD6BC7">
          <w:rPr>
            <w:rFonts w:asciiTheme="minorHAnsi" w:eastAsiaTheme="minorEastAsia" w:hAnsiTheme="minorHAnsi" w:cstheme="minorBidi"/>
            <w:bCs w:val="0"/>
            <w:sz w:val="22"/>
            <w:szCs w:val="22"/>
          </w:rPr>
          <w:tab/>
        </w:r>
        <w:r w:rsidR="00CD6BC7" w:rsidRPr="00E83C12">
          <w:rPr>
            <w:rStyle w:val="af1"/>
          </w:rPr>
          <w:t>Бизнес-процесс «Предоставление документа «Универсальный передаточный документ» на основании УПД на стороне Клиента»</w:t>
        </w:r>
        <w:r w:rsidR="00CD6BC7">
          <w:rPr>
            <w:webHidden/>
          </w:rPr>
          <w:tab/>
        </w:r>
        <w:r w:rsidR="00CD6BC7">
          <w:rPr>
            <w:webHidden/>
          </w:rPr>
          <w:fldChar w:fldCharType="begin"/>
        </w:r>
        <w:r w:rsidR="00CD6BC7">
          <w:rPr>
            <w:webHidden/>
          </w:rPr>
          <w:instrText xml:space="preserve"> PAGEREF _Toc162867653 \h </w:instrText>
        </w:r>
        <w:r w:rsidR="00CD6BC7">
          <w:rPr>
            <w:webHidden/>
          </w:rPr>
        </w:r>
        <w:r w:rsidR="00CD6BC7">
          <w:rPr>
            <w:webHidden/>
          </w:rPr>
          <w:fldChar w:fldCharType="separate"/>
        </w:r>
        <w:r w:rsidR="00CD6BC7">
          <w:rPr>
            <w:webHidden/>
          </w:rPr>
          <w:t>33</w:t>
        </w:r>
        <w:r w:rsidR="00CD6BC7">
          <w:rPr>
            <w:webHidden/>
          </w:rPr>
          <w:fldChar w:fldCharType="end"/>
        </w:r>
      </w:hyperlink>
    </w:p>
    <w:p w:rsidR="00CD6BC7" w:rsidRDefault="00DD0379">
      <w:pPr>
        <w:pStyle w:val="26"/>
        <w:rPr>
          <w:rFonts w:asciiTheme="minorHAnsi" w:eastAsiaTheme="minorEastAsia" w:hAnsiTheme="minorHAnsi" w:cstheme="minorBidi"/>
          <w:bCs w:val="0"/>
          <w:sz w:val="22"/>
          <w:szCs w:val="22"/>
        </w:rPr>
      </w:pPr>
      <w:hyperlink w:anchor="_Toc162867654" w:history="1">
        <w:r w:rsidR="00CD6BC7" w:rsidRPr="00E83C12">
          <w:rPr>
            <w:rStyle w:val="af1"/>
          </w:rPr>
          <w:t>4.6.</w:t>
        </w:r>
        <w:r w:rsidR="00CD6BC7">
          <w:rPr>
            <w:rFonts w:asciiTheme="minorHAnsi" w:eastAsiaTheme="minorEastAsia" w:hAnsiTheme="minorHAnsi" w:cstheme="minorBidi"/>
            <w:bCs w:val="0"/>
            <w:sz w:val="22"/>
            <w:szCs w:val="22"/>
          </w:rPr>
          <w:tab/>
        </w:r>
        <w:r w:rsidR="00CD6BC7" w:rsidRPr="00E83C12">
          <w:rPr>
            <w:rStyle w:val="af1"/>
          </w:rPr>
          <w:t>Бизнес-процесс «Создание и обработка ЗКР, сформированных на основании УПД, на стороне Клиента»</w:t>
        </w:r>
        <w:r w:rsidR="00CD6BC7">
          <w:rPr>
            <w:webHidden/>
          </w:rPr>
          <w:tab/>
        </w:r>
        <w:r w:rsidR="00CD6BC7">
          <w:rPr>
            <w:webHidden/>
          </w:rPr>
          <w:fldChar w:fldCharType="begin"/>
        </w:r>
        <w:r w:rsidR="00CD6BC7">
          <w:rPr>
            <w:webHidden/>
          </w:rPr>
          <w:instrText xml:space="preserve"> PAGEREF _Toc162867654 \h </w:instrText>
        </w:r>
        <w:r w:rsidR="00CD6BC7">
          <w:rPr>
            <w:webHidden/>
          </w:rPr>
        </w:r>
        <w:r w:rsidR="00CD6BC7">
          <w:rPr>
            <w:webHidden/>
          </w:rPr>
          <w:fldChar w:fldCharType="separate"/>
        </w:r>
        <w:r w:rsidR="00CD6BC7">
          <w:rPr>
            <w:webHidden/>
          </w:rPr>
          <w:t>36</w:t>
        </w:r>
        <w:r w:rsidR="00CD6BC7">
          <w:rPr>
            <w:webHidden/>
          </w:rPr>
          <w:fldChar w:fldCharType="end"/>
        </w:r>
      </w:hyperlink>
    </w:p>
    <w:p w:rsidR="00CD6BC7" w:rsidRDefault="00DD0379">
      <w:pPr>
        <w:pStyle w:val="26"/>
        <w:rPr>
          <w:rFonts w:asciiTheme="minorHAnsi" w:eastAsiaTheme="minorEastAsia" w:hAnsiTheme="minorHAnsi" w:cstheme="minorBidi"/>
          <w:bCs w:val="0"/>
          <w:sz w:val="22"/>
          <w:szCs w:val="22"/>
        </w:rPr>
      </w:pPr>
      <w:hyperlink w:anchor="_Toc162867655" w:history="1">
        <w:r w:rsidR="00CD6BC7" w:rsidRPr="00E83C12">
          <w:rPr>
            <w:rStyle w:val="af1"/>
          </w:rPr>
          <w:t>4.7.</w:t>
        </w:r>
        <w:r w:rsidR="00CD6BC7">
          <w:rPr>
            <w:rFonts w:asciiTheme="minorHAnsi" w:eastAsiaTheme="minorEastAsia" w:hAnsiTheme="minorHAnsi" w:cstheme="minorBidi"/>
            <w:bCs w:val="0"/>
            <w:sz w:val="22"/>
            <w:szCs w:val="22"/>
          </w:rPr>
          <w:tab/>
        </w:r>
        <w:r w:rsidR="00CD6BC7" w:rsidRPr="00E83C12">
          <w:rPr>
            <w:rStyle w:val="af1"/>
          </w:rPr>
          <w:t>Полномочия пользователей и коды ролей доступа</w:t>
        </w:r>
        <w:r w:rsidR="00CD6BC7">
          <w:rPr>
            <w:webHidden/>
          </w:rPr>
          <w:tab/>
        </w:r>
        <w:r w:rsidR="00CD6BC7">
          <w:rPr>
            <w:webHidden/>
          </w:rPr>
          <w:fldChar w:fldCharType="begin"/>
        </w:r>
        <w:r w:rsidR="00CD6BC7">
          <w:rPr>
            <w:webHidden/>
          </w:rPr>
          <w:instrText xml:space="preserve"> PAGEREF _Toc162867655 \h </w:instrText>
        </w:r>
        <w:r w:rsidR="00CD6BC7">
          <w:rPr>
            <w:webHidden/>
          </w:rPr>
        </w:r>
        <w:r w:rsidR="00CD6BC7">
          <w:rPr>
            <w:webHidden/>
          </w:rPr>
          <w:fldChar w:fldCharType="separate"/>
        </w:r>
        <w:r w:rsidR="00CD6BC7">
          <w:rPr>
            <w:webHidden/>
          </w:rPr>
          <w:t>36</w:t>
        </w:r>
        <w:r w:rsidR="00CD6BC7">
          <w:rPr>
            <w:webHidden/>
          </w:rPr>
          <w:fldChar w:fldCharType="end"/>
        </w:r>
      </w:hyperlink>
    </w:p>
    <w:p w:rsidR="00CD6BC7" w:rsidRDefault="00DD0379">
      <w:pPr>
        <w:pStyle w:val="13"/>
        <w:rPr>
          <w:rFonts w:asciiTheme="minorHAnsi" w:eastAsiaTheme="minorEastAsia" w:hAnsiTheme="minorHAnsi" w:cstheme="minorBidi"/>
          <w:b w:val="0"/>
          <w:bCs w:val="0"/>
          <w:caps w:val="0"/>
          <w:sz w:val="22"/>
          <w:szCs w:val="22"/>
        </w:rPr>
      </w:pPr>
      <w:hyperlink w:anchor="_Toc162867656" w:history="1">
        <w:r w:rsidR="00CD6BC7" w:rsidRPr="00E83C12">
          <w:rPr>
            <w:rStyle w:val="af1"/>
            <w:rFonts w:ascii="Times New Roman Полужирный" w:hAnsi="Times New Roman Полужирный"/>
          </w:rPr>
          <w:t>5.</w:t>
        </w:r>
        <w:r w:rsidR="00CD6BC7">
          <w:rPr>
            <w:rFonts w:asciiTheme="minorHAnsi" w:eastAsiaTheme="minorEastAsia" w:hAnsiTheme="minorHAnsi" w:cstheme="minorBidi"/>
            <w:b w:val="0"/>
            <w:bCs w:val="0"/>
            <w:caps w:val="0"/>
            <w:sz w:val="22"/>
            <w:szCs w:val="22"/>
          </w:rPr>
          <w:tab/>
        </w:r>
        <w:r w:rsidR="00CD6BC7" w:rsidRPr="00E83C12">
          <w:rPr>
            <w:rStyle w:val="af1"/>
            <w:rFonts w:ascii="Times New Roman Полужирный" w:hAnsi="Times New Roman Полужирный"/>
          </w:rPr>
          <w:t>Описание последовательности действий работника</w:t>
        </w:r>
        <w:r w:rsidR="00CD6BC7">
          <w:rPr>
            <w:webHidden/>
          </w:rPr>
          <w:tab/>
        </w:r>
        <w:r w:rsidR="00CD6BC7">
          <w:rPr>
            <w:webHidden/>
          </w:rPr>
          <w:fldChar w:fldCharType="begin"/>
        </w:r>
        <w:r w:rsidR="00CD6BC7">
          <w:rPr>
            <w:webHidden/>
          </w:rPr>
          <w:instrText xml:space="preserve"> PAGEREF _Toc162867656 \h </w:instrText>
        </w:r>
        <w:r w:rsidR="00CD6BC7">
          <w:rPr>
            <w:webHidden/>
          </w:rPr>
        </w:r>
        <w:r w:rsidR="00CD6BC7">
          <w:rPr>
            <w:webHidden/>
          </w:rPr>
          <w:fldChar w:fldCharType="separate"/>
        </w:r>
        <w:r w:rsidR="00CD6BC7">
          <w:rPr>
            <w:webHidden/>
          </w:rPr>
          <w:t>38</w:t>
        </w:r>
        <w:r w:rsidR="00CD6BC7">
          <w:rPr>
            <w:webHidden/>
          </w:rPr>
          <w:fldChar w:fldCharType="end"/>
        </w:r>
      </w:hyperlink>
    </w:p>
    <w:p w:rsidR="00CD6BC7" w:rsidRDefault="00DD0379">
      <w:pPr>
        <w:pStyle w:val="26"/>
        <w:rPr>
          <w:rFonts w:asciiTheme="minorHAnsi" w:eastAsiaTheme="minorEastAsia" w:hAnsiTheme="minorHAnsi" w:cstheme="minorBidi"/>
          <w:bCs w:val="0"/>
          <w:sz w:val="22"/>
          <w:szCs w:val="22"/>
        </w:rPr>
      </w:pPr>
      <w:hyperlink w:anchor="_Toc162867657" w:history="1">
        <w:r w:rsidR="00CD6BC7" w:rsidRPr="00E83C12">
          <w:rPr>
            <w:rStyle w:val="af1"/>
          </w:rPr>
          <w:t>5.1.</w:t>
        </w:r>
        <w:r w:rsidR="00CD6BC7">
          <w:rPr>
            <w:rFonts w:asciiTheme="minorHAnsi" w:eastAsiaTheme="minorEastAsia" w:hAnsiTheme="minorHAnsi" w:cstheme="minorBidi"/>
            <w:bCs w:val="0"/>
            <w:sz w:val="22"/>
            <w:szCs w:val="22"/>
          </w:rPr>
          <w:tab/>
        </w:r>
        <w:r w:rsidR="00CD6BC7" w:rsidRPr="00E83C12">
          <w:rPr>
            <w:rStyle w:val="af1"/>
          </w:rPr>
          <w:t>Запуск системы</w:t>
        </w:r>
        <w:r w:rsidR="00CD6BC7">
          <w:rPr>
            <w:webHidden/>
          </w:rPr>
          <w:tab/>
        </w:r>
        <w:r w:rsidR="00CD6BC7">
          <w:rPr>
            <w:webHidden/>
          </w:rPr>
          <w:fldChar w:fldCharType="begin"/>
        </w:r>
        <w:r w:rsidR="00CD6BC7">
          <w:rPr>
            <w:webHidden/>
          </w:rPr>
          <w:instrText xml:space="preserve"> PAGEREF _Toc162867657 \h </w:instrText>
        </w:r>
        <w:r w:rsidR="00CD6BC7">
          <w:rPr>
            <w:webHidden/>
          </w:rPr>
        </w:r>
        <w:r w:rsidR="00CD6BC7">
          <w:rPr>
            <w:webHidden/>
          </w:rPr>
          <w:fldChar w:fldCharType="separate"/>
        </w:r>
        <w:r w:rsidR="00CD6BC7">
          <w:rPr>
            <w:webHidden/>
          </w:rPr>
          <w:t>38</w:t>
        </w:r>
        <w:r w:rsidR="00CD6BC7">
          <w:rPr>
            <w:webHidden/>
          </w:rPr>
          <w:fldChar w:fldCharType="end"/>
        </w:r>
      </w:hyperlink>
    </w:p>
    <w:p w:rsidR="00CD6BC7" w:rsidRDefault="00DD0379">
      <w:pPr>
        <w:pStyle w:val="35"/>
        <w:rPr>
          <w:rFonts w:asciiTheme="minorHAnsi" w:eastAsiaTheme="minorEastAsia" w:hAnsiTheme="minorHAnsi" w:cstheme="minorBidi"/>
          <w:bCs w:val="0"/>
          <w:iCs w:val="0"/>
          <w:sz w:val="22"/>
          <w:szCs w:val="22"/>
        </w:rPr>
      </w:pPr>
      <w:hyperlink w:anchor="_Toc162867658" w:history="1">
        <w:r w:rsidR="00CD6BC7" w:rsidRPr="00E83C12">
          <w:rPr>
            <w:rStyle w:val="af1"/>
          </w:rPr>
          <w:t>5.1.1.</w:t>
        </w:r>
        <w:r w:rsidR="00CD6BC7">
          <w:rPr>
            <w:rFonts w:asciiTheme="minorHAnsi" w:eastAsiaTheme="minorEastAsia" w:hAnsiTheme="minorHAnsi" w:cstheme="minorBidi"/>
            <w:bCs w:val="0"/>
            <w:iCs w:val="0"/>
            <w:sz w:val="22"/>
            <w:szCs w:val="22"/>
          </w:rPr>
          <w:tab/>
        </w:r>
        <w:r w:rsidR="00CD6BC7" w:rsidRPr="00E83C12">
          <w:rPr>
            <w:rStyle w:val="af1"/>
          </w:rPr>
          <w:t>Авторизация в Личном кабинете веб-портала, предоставляющего доступ пользователям к функциям ППО</w:t>
        </w:r>
        <w:r w:rsidR="00CD6BC7">
          <w:rPr>
            <w:webHidden/>
          </w:rPr>
          <w:tab/>
        </w:r>
        <w:r w:rsidR="00CD6BC7">
          <w:rPr>
            <w:webHidden/>
          </w:rPr>
          <w:fldChar w:fldCharType="begin"/>
        </w:r>
        <w:r w:rsidR="00CD6BC7">
          <w:rPr>
            <w:webHidden/>
          </w:rPr>
          <w:instrText xml:space="preserve"> PAGEREF _Toc162867658 \h </w:instrText>
        </w:r>
        <w:r w:rsidR="00CD6BC7">
          <w:rPr>
            <w:webHidden/>
          </w:rPr>
        </w:r>
        <w:r w:rsidR="00CD6BC7">
          <w:rPr>
            <w:webHidden/>
          </w:rPr>
          <w:fldChar w:fldCharType="separate"/>
        </w:r>
        <w:r w:rsidR="00CD6BC7">
          <w:rPr>
            <w:webHidden/>
          </w:rPr>
          <w:t>38</w:t>
        </w:r>
        <w:r w:rsidR="00CD6BC7">
          <w:rPr>
            <w:webHidden/>
          </w:rPr>
          <w:fldChar w:fldCharType="end"/>
        </w:r>
      </w:hyperlink>
    </w:p>
    <w:p w:rsidR="00CD6BC7" w:rsidRDefault="00DD0379">
      <w:pPr>
        <w:pStyle w:val="26"/>
        <w:rPr>
          <w:rFonts w:asciiTheme="minorHAnsi" w:eastAsiaTheme="minorEastAsia" w:hAnsiTheme="minorHAnsi" w:cstheme="minorBidi"/>
          <w:bCs w:val="0"/>
          <w:sz w:val="22"/>
          <w:szCs w:val="22"/>
        </w:rPr>
      </w:pPr>
      <w:hyperlink w:anchor="_Toc162867659" w:history="1">
        <w:r w:rsidR="00CD6BC7" w:rsidRPr="00E83C12">
          <w:rPr>
            <w:rStyle w:val="af1"/>
          </w:rPr>
          <w:t>5.2.</w:t>
        </w:r>
        <w:r w:rsidR="00CD6BC7">
          <w:rPr>
            <w:rFonts w:asciiTheme="minorHAnsi" w:eastAsiaTheme="minorEastAsia" w:hAnsiTheme="minorHAnsi" w:cstheme="minorBidi"/>
            <w:bCs w:val="0"/>
            <w:sz w:val="22"/>
            <w:szCs w:val="22"/>
          </w:rPr>
          <w:tab/>
        </w:r>
        <w:r w:rsidR="00CD6BC7" w:rsidRPr="00E83C12">
          <w:rPr>
            <w:rStyle w:val="af1"/>
          </w:rPr>
          <w:t>Описание интерфейса, управляющих элементов и сообщений Компонента ДО ПУР ЭБ</w:t>
        </w:r>
        <w:r w:rsidR="00CD6BC7">
          <w:rPr>
            <w:webHidden/>
          </w:rPr>
          <w:tab/>
        </w:r>
        <w:r w:rsidR="00CD6BC7">
          <w:rPr>
            <w:webHidden/>
          </w:rPr>
          <w:fldChar w:fldCharType="begin"/>
        </w:r>
        <w:r w:rsidR="00CD6BC7">
          <w:rPr>
            <w:webHidden/>
          </w:rPr>
          <w:instrText xml:space="preserve"> PAGEREF _Toc162867659 \h </w:instrText>
        </w:r>
        <w:r w:rsidR="00CD6BC7">
          <w:rPr>
            <w:webHidden/>
          </w:rPr>
        </w:r>
        <w:r w:rsidR="00CD6BC7">
          <w:rPr>
            <w:webHidden/>
          </w:rPr>
          <w:fldChar w:fldCharType="separate"/>
        </w:r>
        <w:r w:rsidR="00CD6BC7">
          <w:rPr>
            <w:webHidden/>
          </w:rPr>
          <w:t>39</w:t>
        </w:r>
        <w:r w:rsidR="00CD6BC7">
          <w:rPr>
            <w:webHidden/>
          </w:rPr>
          <w:fldChar w:fldCharType="end"/>
        </w:r>
      </w:hyperlink>
    </w:p>
    <w:p w:rsidR="00CD6BC7" w:rsidRDefault="00DD0379">
      <w:pPr>
        <w:pStyle w:val="35"/>
        <w:rPr>
          <w:rFonts w:asciiTheme="minorHAnsi" w:eastAsiaTheme="minorEastAsia" w:hAnsiTheme="minorHAnsi" w:cstheme="minorBidi"/>
          <w:bCs w:val="0"/>
          <w:iCs w:val="0"/>
          <w:sz w:val="22"/>
          <w:szCs w:val="22"/>
        </w:rPr>
      </w:pPr>
      <w:hyperlink w:anchor="_Toc162867660" w:history="1">
        <w:r w:rsidR="00CD6BC7" w:rsidRPr="00E83C12">
          <w:rPr>
            <w:rStyle w:val="af1"/>
          </w:rPr>
          <w:t>5.2.1.</w:t>
        </w:r>
        <w:r w:rsidR="00CD6BC7">
          <w:rPr>
            <w:rFonts w:asciiTheme="minorHAnsi" w:eastAsiaTheme="minorEastAsia" w:hAnsiTheme="minorHAnsi" w:cstheme="minorBidi"/>
            <w:bCs w:val="0"/>
            <w:iCs w:val="0"/>
            <w:sz w:val="22"/>
            <w:szCs w:val="22"/>
          </w:rPr>
          <w:tab/>
        </w:r>
        <w:r w:rsidR="00CD6BC7" w:rsidRPr="00E83C12">
          <w:rPr>
            <w:rStyle w:val="af1"/>
          </w:rPr>
          <w:t>Навигация</w:t>
        </w:r>
        <w:r w:rsidR="00CD6BC7">
          <w:rPr>
            <w:webHidden/>
          </w:rPr>
          <w:tab/>
        </w:r>
        <w:r w:rsidR="00CD6BC7">
          <w:rPr>
            <w:webHidden/>
          </w:rPr>
          <w:fldChar w:fldCharType="begin"/>
        </w:r>
        <w:r w:rsidR="00CD6BC7">
          <w:rPr>
            <w:webHidden/>
          </w:rPr>
          <w:instrText xml:space="preserve"> PAGEREF _Toc162867660 \h </w:instrText>
        </w:r>
        <w:r w:rsidR="00CD6BC7">
          <w:rPr>
            <w:webHidden/>
          </w:rPr>
        </w:r>
        <w:r w:rsidR="00CD6BC7">
          <w:rPr>
            <w:webHidden/>
          </w:rPr>
          <w:fldChar w:fldCharType="separate"/>
        </w:r>
        <w:r w:rsidR="00CD6BC7">
          <w:rPr>
            <w:webHidden/>
          </w:rPr>
          <w:t>39</w:t>
        </w:r>
        <w:r w:rsidR="00CD6BC7">
          <w:rPr>
            <w:webHidden/>
          </w:rPr>
          <w:fldChar w:fldCharType="end"/>
        </w:r>
      </w:hyperlink>
    </w:p>
    <w:p w:rsidR="00CD6BC7" w:rsidRDefault="00DD0379">
      <w:pPr>
        <w:pStyle w:val="35"/>
        <w:rPr>
          <w:rFonts w:asciiTheme="minorHAnsi" w:eastAsiaTheme="minorEastAsia" w:hAnsiTheme="minorHAnsi" w:cstheme="minorBidi"/>
          <w:bCs w:val="0"/>
          <w:iCs w:val="0"/>
          <w:sz w:val="22"/>
          <w:szCs w:val="22"/>
        </w:rPr>
      </w:pPr>
      <w:hyperlink w:anchor="_Toc162867661" w:history="1">
        <w:r w:rsidR="00CD6BC7" w:rsidRPr="00E83C12">
          <w:rPr>
            <w:rStyle w:val="af1"/>
          </w:rPr>
          <w:t>5.2.2.</w:t>
        </w:r>
        <w:r w:rsidR="00CD6BC7">
          <w:rPr>
            <w:rFonts w:asciiTheme="minorHAnsi" w:eastAsiaTheme="minorEastAsia" w:hAnsiTheme="minorHAnsi" w:cstheme="minorBidi"/>
            <w:bCs w:val="0"/>
            <w:iCs w:val="0"/>
            <w:sz w:val="22"/>
            <w:szCs w:val="22"/>
          </w:rPr>
          <w:tab/>
        </w:r>
        <w:r w:rsidR="00CD6BC7" w:rsidRPr="00E83C12">
          <w:rPr>
            <w:rStyle w:val="af1"/>
          </w:rPr>
          <w:t>Списковая форма</w:t>
        </w:r>
        <w:r w:rsidR="00CD6BC7">
          <w:rPr>
            <w:webHidden/>
          </w:rPr>
          <w:tab/>
        </w:r>
        <w:r w:rsidR="00CD6BC7">
          <w:rPr>
            <w:webHidden/>
          </w:rPr>
          <w:fldChar w:fldCharType="begin"/>
        </w:r>
        <w:r w:rsidR="00CD6BC7">
          <w:rPr>
            <w:webHidden/>
          </w:rPr>
          <w:instrText xml:space="preserve"> PAGEREF _Toc162867661 \h </w:instrText>
        </w:r>
        <w:r w:rsidR="00CD6BC7">
          <w:rPr>
            <w:webHidden/>
          </w:rPr>
        </w:r>
        <w:r w:rsidR="00CD6BC7">
          <w:rPr>
            <w:webHidden/>
          </w:rPr>
          <w:fldChar w:fldCharType="separate"/>
        </w:r>
        <w:r w:rsidR="00CD6BC7">
          <w:rPr>
            <w:webHidden/>
          </w:rPr>
          <w:t>40</w:t>
        </w:r>
        <w:r w:rsidR="00CD6BC7">
          <w:rPr>
            <w:webHidden/>
          </w:rPr>
          <w:fldChar w:fldCharType="end"/>
        </w:r>
      </w:hyperlink>
    </w:p>
    <w:p w:rsidR="00CD6BC7" w:rsidRDefault="00DD0379">
      <w:pPr>
        <w:pStyle w:val="35"/>
        <w:rPr>
          <w:rFonts w:asciiTheme="minorHAnsi" w:eastAsiaTheme="minorEastAsia" w:hAnsiTheme="minorHAnsi" w:cstheme="minorBidi"/>
          <w:bCs w:val="0"/>
          <w:iCs w:val="0"/>
          <w:sz w:val="22"/>
          <w:szCs w:val="22"/>
        </w:rPr>
      </w:pPr>
      <w:hyperlink w:anchor="_Toc162867662" w:history="1">
        <w:r w:rsidR="00CD6BC7" w:rsidRPr="00E83C12">
          <w:rPr>
            <w:rStyle w:val="af1"/>
          </w:rPr>
          <w:t>5.2.3.</w:t>
        </w:r>
        <w:r w:rsidR="00CD6BC7">
          <w:rPr>
            <w:rFonts w:asciiTheme="minorHAnsi" w:eastAsiaTheme="minorEastAsia" w:hAnsiTheme="minorHAnsi" w:cstheme="minorBidi"/>
            <w:bCs w:val="0"/>
            <w:iCs w:val="0"/>
            <w:sz w:val="22"/>
            <w:szCs w:val="22"/>
          </w:rPr>
          <w:tab/>
        </w:r>
        <w:r w:rsidR="00CD6BC7" w:rsidRPr="00E83C12">
          <w:rPr>
            <w:rStyle w:val="af1"/>
          </w:rPr>
          <w:t>Фильтр-папки</w:t>
        </w:r>
        <w:r w:rsidR="00CD6BC7">
          <w:rPr>
            <w:webHidden/>
          </w:rPr>
          <w:tab/>
        </w:r>
        <w:r w:rsidR="00CD6BC7">
          <w:rPr>
            <w:webHidden/>
          </w:rPr>
          <w:fldChar w:fldCharType="begin"/>
        </w:r>
        <w:r w:rsidR="00CD6BC7">
          <w:rPr>
            <w:webHidden/>
          </w:rPr>
          <w:instrText xml:space="preserve"> PAGEREF _Toc162867662 \h </w:instrText>
        </w:r>
        <w:r w:rsidR="00CD6BC7">
          <w:rPr>
            <w:webHidden/>
          </w:rPr>
        </w:r>
        <w:r w:rsidR="00CD6BC7">
          <w:rPr>
            <w:webHidden/>
          </w:rPr>
          <w:fldChar w:fldCharType="separate"/>
        </w:r>
        <w:r w:rsidR="00CD6BC7">
          <w:rPr>
            <w:webHidden/>
          </w:rPr>
          <w:t>42</w:t>
        </w:r>
        <w:r w:rsidR="00CD6BC7">
          <w:rPr>
            <w:webHidden/>
          </w:rPr>
          <w:fldChar w:fldCharType="end"/>
        </w:r>
      </w:hyperlink>
    </w:p>
    <w:p w:rsidR="00CD6BC7" w:rsidRDefault="00DD0379">
      <w:pPr>
        <w:pStyle w:val="35"/>
        <w:rPr>
          <w:rFonts w:asciiTheme="minorHAnsi" w:eastAsiaTheme="minorEastAsia" w:hAnsiTheme="minorHAnsi" w:cstheme="minorBidi"/>
          <w:bCs w:val="0"/>
          <w:iCs w:val="0"/>
          <w:sz w:val="22"/>
          <w:szCs w:val="22"/>
        </w:rPr>
      </w:pPr>
      <w:hyperlink w:anchor="_Toc162867663" w:history="1">
        <w:r w:rsidR="00CD6BC7" w:rsidRPr="00E83C12">
          <w:rPr>
            <w:rStyle w:val="af1"/>
          </w:rPr>
          <w:t>5.2.4.</w:t>
        </w:r>
        <w:r w:rsidR="00CD6BC7">
          <w:rPr>
            <w:rFonts w:asciiTheme="minorHAnsi" w:eastAsiaTheme="minorEastAsia" w:hAnsiTheme="minorHAnsi" w:cstheme="minorBidi"/>
            <w:bCs w:val="0"/>
            <w:iCs w:val="0"/>
            <w:sz w:val="22"/>
            <w:szCs w:val="22"/>
          </w:rPr>
          <w:tab/>
        </w:r>
        <w:r w:rsidR="00CD6BC7" w:rsidRPr="00E83C12">
          <w:rPr>
            <w:rStyle w:val="af1"/>
          </w:rPr>
          <w:t>Панель инструментов</w:t>
        </w:r>
        <w:r w:rsidR="00CD6BC7">
          <w:rPr>
            <w:webHidden/>
          </w:rPr>
          <w:tab/>
        </w:r>
        <w:r w:rsidR="00CD6BC7">
          <w:rPr>
            <w:webHidden/>
          </w:rPr>
          <w:fldChar w:fldCharType="begin"/>
        </w:r>
        <w:r w:rsidR="00CD6BC7">
          <w:rPr>
            <w:webHidden/>
          </w:rPr>
          <w:instrText xml:space="preserve"> PAGEREF _Toc162867663 \h </w:instrText>
        </w:r>
        <w:r w:rsidR="00CD6BC7">
          <w:rPr>
            <w:webHidden/>
          </w:rPr>
        </w:r>
        <w:r w:rsidR="00CD6BC7">
          <w:rPr>
            <w:webHidden/>
          </w:rPr>
          <w:fldChar w:fldCharType="separate"/>
        </w:r>
        <w:r w:rsidR="00CD6BC7">
          <w:rPr>
            <w:webHidden/>
          </w:rPr>
          <w:t>43</w:t>
        </w:r>
        <w:r w:rsidR="00CD6BC7">
          <w:rPr>
            <w:webHidden/>
          </w:rPr>
          <w:fldChar w:fldCharType="end"/>
        </w:r>
      </w:hyperlink>
    </w:p>
    <w:p w:rsidR="00CD6BC7" w:rsidRDefault="00DD0379">
      <w:pPr>
        <w:pStyle w:val="26"/>
        <w:rPr>
          <w:rFonts w:asciiTheme="minorHAnsi" w:eastAsiaTheme="minorEastAsia" w:hAnsiTheme="minorHAnsi" w:cstheme="minorBidi"/>
          <w:bCs w:val="0"/>
          <w:sz w:val="22"/>
          <w:szCs w:val="22"/>
        </w:rPr>
      </w:pPr>
      <w:hyperlink w:anchor="_Toc162867664" w:history="1">
        <w:r w:rsidR="00CD6BC7" w:rsidRPr="00E83C12">
          <w:rPr>
            <w:rStyle w:val="af1"/>
          </w:rPr>
          <w:t>5.3.</w:t>
        </w:r>
        <w:r w:rsidR="00CD6BC7">
          <w:rPr>
            <w:rFonts w:asciiTheme="minorHAnsi" w:eastAsiaTheme="minorEastAsia" w:hAnsiTheme="minorHAnsi" w:cstheme="minorBidi"/>
            <w:bCs w:val="0"/>
            <w:sz w:val="22"/>
            <w:szCs w:val="22"/>
          </w:rPr>
          <w:tab/>
        </w:r>
        <w:r w:rsidR="00CD6BC7" w:rsidRPr="00E83C12">
          <w:rPr>
            <w:rStyle w:val="af1"/>
          </w:rPr>
          <w:t>Формирование и ведение справочников</w:t>
        </w:r>
        <w:r w:rsidR="00CD6BC7">
          <w:rPr>
            <w:webHidden/>
          </w:rPr>
          <w:tab/>
        </w:r>
        <w:r w:rsidR="00CD6BC7">
          <w:rPr>
            <w:webHidden/>
          </w:rPr>
          <w:fldChar w:fldCharType="begin"/>
        </w:r>
        <w:r w:rsidR="00CD6BC7">
          <w:rPr>
            <w:webHidden/>
          </w:rPr>
          <w:instrText xml:space="preserve"> PAGEREF _Toc162867664 \h </w:instrText>
        </w:r>
        <w:r w:rsidR="00CD6BC7">
          <w:rPr>
            <w:webHidden/>
          </w:rPr>
        </w:r>
        <w:r w:rsidR="00CD6BC7">
          <w:rPr>
            <w:webHidden/>
          </w:rPr>
          <w:fldChar w:fldCharType="separate"/>
        </w:r>
        <w:r w:rsidR="00CD6BC7">
          <w:rPr>
            <w:webHidden/>
          </w:rPr>
          <w:t>45</w:t>
        </w:r>
        <w:r w:rsidR="00CD6BC7">
          <w:rPr>
            <w:webHidden/>
          </w:rPr>
          <w:fldChar w:fldCharType="end"/>
        </w:r>
      </w:hyperlink>
    </w:p>
    <w:p w:rsidR="00CD6BC7" w:rsidRDefault="00DD0379">
      <w:pPr>
        <w:pStyle w:val="35"/>
        <w:rPr>
          <w:rFonts w:asciiTheme="minorHAnsi" w:eastAsiaTheme="minorEastAsia" w:hAnsiTheme="minorHAnsi" w:cstheme="minorBidi"/>
          <w:bCs w:val="0"/>
          <w:iCs w:val="0"/>
          <w:sz w:val="22"/>
          <w:szCs w:val="22"/>
        </w:rPr>
      </w:pPr>
      <w:hyperlink w:anchor="_Toc162867665" w:history="1">
        <w:r w:rsidR="00CD6BC7" w:rsidRPr="00E83C12">
          <w:rPr>
            <w:rStyle w:val="af1"/>
          </w:rPr>
          <w:t>5.3.1.</w:t>
        </w:r>
        <w:r w:rsidR="00CD6BC7">
          <w:rPr>
            <w:rFonts w:asciiTheme="minorHAnsi" w:eastAsiaTheme="minorEastAsia" w:hAnsiTheme="minorHAnsi" w:cstheme="minorBidi"/>
            <w:bCs w:val="0"/>
            <w:iCs w:val="0"/>
            <w:sz w:val="22"/>
            <w:szCs w:val="22"/>
          </w:rPr>
          <w:tab/>
        </w:r>
        <w:r w:rsidR="00CD6BC7" w:rsidRPr="00E83C12">
          <w:rPr>
            <w:rStyle w:val="af1"/>
          </w:rPr>
          <w:t>Заполнение справочника «Шаблон листа согласования»</w:t>
        </w:r>
        <w:r w:rsidR="00CD6BC7">
          <w:rPr>
            <w:webHidden/>
          </w:rPr>
          <w:tab/>
        </w:r>
        <w:r w:rsidR="00CD6BC7">
          <w:rPr>
            <w:webHidden/>
          </w:rPr>
          <w:fldChar w:fldCharType="begin"/>
        </w:r>
        <w:r w:rsidR="00CD6BC7">
          <w:rPr>
            <w:webHidden/>
          </w:rPr>
          <w:instrText xml:space="preserve"> PAGEREF _Toc162867665 \h </w:instrText>
        </w:r>
        <w:r w:rsidR="00CD6BC7">
          <w:rPr>
            <w:webHidden/>
          </w:rPr>
        </w:r>
        <w:r w:rsidR="00CD6BC7">
          <w:rPr>
            <w:webHidden/>
          </w:rPr>
          <w:fldChar w:fldCharType="separate"/>
        </w:r>
        <w:r w:rsidR="00CD6BC7">
          <w:rPr>
            <w:webHidden/>
          </w:rPr>
          <w:t>45</w:t>
        </w:r>
        <w:r w:rsidR="00CD6BC7">
          <w:rPr>
            <w:webHidden/>
          </w:rPr>
          <w:fldChar w:fldCharType="end"/>
        </w:r>
      </w:hyperlink>
    </w:p>
    <w:p w:rsidR="00CD6BC7" w:rsidRDefault="00DD0379">
      <w:pPr>
        <w:pStyle w:val="35"/>
        <w:rPr>
          <w:rFonts w:asciiTheme="minorHAnsi" w:eastAsiaTheme="minorEastAsia" w:hAnsiTheme="minorHAnsi" w:cstheme="minorBidi"/>
          <w:bCs w:val="0"/>
          <w:iCs w:val="0"/>
          <w:sz w:val="22"/>
          <w:szCs w:val="22"/>
        </w:rPr>
      </w:pPr>
      <w:hyperlink w:anchor="_Toc162867666" w:history="1">
        <w:r w:rsidR="00CD6BC7" w:rsidRPr="00E83C12">
          <w:rPr>
            <w:rStyle w:val="af1"/>
          </w:rPr>
          <w:t>5.3.2.</w:t>
        </w:r>
        <w:r w:rsidR="00CD6BC7">
          <w:rPr>
            <w:rFonts w:asciiTheme="minorHAnsi" w:eastAsiaTheme="minorEastAsia" w:hAnsiTheme="minorHAnsi" w:cstheme="minorBidi"/>
            <w:bCs w:val="0"/>
            <w:iCs w:val="0"/>
            <w:sz w:val="22"/>
            <w:szCs w:val="22"/>
          </w:rPr>
          <w:tab/>
        </w:r>
        <w:r w:rsidR="00CD6BC7" w:rsidRPr="00E83C12">
          <w:rPr>
            <w:rStyle w:val="af1"/>
          </w:rPr>
          <w:t>Общие справочники</w:t>
        </w:r>
        <w:r w:rsidR="00CD6BC7">
          <w:rPr>
            <w:webHidden/>
          </w:rPr>
          <w:tab/>
        </w:r>
        <w:r w:rsidR="00CD6BC7">
          <w:rPr>
            <w:webHidden/>
          </w:rPr>
          <w:fldChar w:fldCharType="begin"/>
        </w:r>
        <w:r w:rsidR="00CD6BC7">
          <w:rPr>
            <w:webHidden/>
          </w:rPr>
          <w:instrText xml:space="preserve"> PAGEREF _Toc162867666 \h </w:instrText>
        </w:r>
        <w:r w:rsidR="00CD6BC7">
          <w:rPr>
            <w:webHidden/>
          </w:rPr>
        </w:r>
        <w:r w:rsidR="00CD6BC7">
          <w:rPr>
            <w:webHidden/>
          </w:rPr>
          <w:fldChar w:fldCharType="separate"/>
        </w:r>
        <w:r w:rsidR="00CD6BC7">
          <w:rPr>
            <w:webHidden/>
          </w:rPr>
          <w:t>50</w:t>
        </w:r>
        <w:r w:rsidR="00CD6BC7">
          <w:rPr>
            <w:webHidden/>
          </w:rPr>
          <w:fldChar w:fldCharType="end"/>
        </w:r>
      </w:hyperlink>
    </w:p>
    <w:p w:rsidR="00CD6BC7" w:rsidRDefault="00DD0379">
      <w:pPr>
        <w:pStyle w:val="26"/>
        <w:rPr>
          <w:rFonts w:asciiTheme="minorHAnsi" w:eastAsiaTheme="minorEastAsia" w:hAnsiTheme="minorHAnsi" w:cstheme="minorBidi"/>
          <w:bCs w:val="0"/>
          <w:sz w:val="22"/>
          <w:szCs w:val="22"/>
        </w:rPr>
      </w:pPr>
      <w:hyperlink w:anchor="_Toc162867667" w:history="1">
        <w:r w:rsidR="00CD6BC7" w:rsidRPr="00E83C12">
          <w:rPr>
            <w:rStyle w:val="af1"/>
          </w:rPr>
          <w:t>5.4.</w:t>
        </w:r>
        <w:r w:rsidR="00CD6BC7">
          <w:rPr>
            <w:rFonts w:asciiTheme="minorHAnsi" w:eastAsiaTheme="minorEastAsia" w:hAnsiTheme="minorHAnsi" w:cstheme="minorBidi"/>
            <w:bCs w:val="0"/>
            <w:sz w:val="22"/>
            <w:szCs w:val="22"/>
          </w:rPr>
          <w:tab/>
        </w:r>
        <w:r w:rsidR="00CD6BC7" w:rsidRPr="00E83C12">
          <w:rPr>
            <w:rStyle w:val="af1"/>
          </w:rPr>
          <w:t>Формуляр «Сведения о ДО»</w:t>
        </w:r>
        <w:r w:rsidR="00CD6BC7">
          <w:rPr>
            <w:webHidden/>
          </w:rPr>
          <w:tab/>
        </w:r>
        <w:r w:rsidR="00CD6BC7">
          <w:rPr>
            <w:webHidden/>
          </w:rPr>
          <w:fldChar w:fldCharType="begin"/>
        </w:r>
        <w:r w:rsidR="00CD6BC7">
          <w:rPr>
            <w:webHidden/>
          </w:rPr>
          <w:instrText xml:space="preserve"> PAGEREF _Toc162867667 \h </w:instrText>
        </w:r>
        <w:r w:rsidR="00CD6BC7">
          <w:rPr>
            <w:webHidden/>
          </w:rPr>
        </w:r>
        <w:r w:rsidR="00CD6BC7">
          <w:rPr>
            <w:webHidden/>
          </w:rPr>
          <w:fldChar w:fldCharType="separate"/>
        </w:r>
        <w:r w:rsidR="00CD6BC7">
          <w:rPr>
            <w:webHidden/>
          </w:rPr>
          <w:t>112</w:t>
        </w:r>
        <w:r w:rsidR="00CD6BC7">
          <w:rPr>
            <w:webHidden/>
          </w:rPr>
          <w:fldChar w:fldCharType="end"/>
        </w:r>
      </w:hyperlink>
    </w:p>
    <w:p w:rsidR="00CD6BC7" w:rsidRDefault="00DD0379">
      <w:pPr>
        <w:pStyle w:val="35"/>
        <w:rPr>
          <w:rFonts w:asciiTheme="minorHAnsi" w:eastAsiaTheme="minorEastAsia" w:hAnsiTheme="minorHAnsi" w:cstheme="minorBidi"/>
          <w:bCs w:val="0"/>
          <w:iCs w:val="0"/>
          <w:sz w:val="22"/>
          <w:szCs w:val="22"/>
        </w:rPr>
      </w:pPr>
      <w:hyperlink w:anchor="_Toc162867668" w:history="1">
        <w:r w:rsidR="00CD6BC7" w:rsidRPr="00E83C12">
          <w:rPr>
            <w:rStyle w:val="af1"/>
          </w:rPr>
          <w:t>5.4.1.</w:t>
        </w:r>
        <w:r w:rsidR="00CD6BC7">
          <w:rPr>
            <w:rFonts w:asciiTheme="minorHAnsi" w:eastAsiaTheme="minorEastAsia" w:hAnsiTheme="minorHAnsi" w:cstheme="minorBidi"/>
            <w:bCs w:val="0"/>
            <w:iCs w:val="0"/>
            <w:sz w:val="22"/>
            <w:szCs w:val="22"/>
          </w:rPr>
          <w:tab/>
        </w:r>
        <w:r w:rsidR="00CD6BC7" w:rsidRPr="00E83C12">
          <w:rPr>
            <w:rStyle w:val="af1"/>
          </w:rPr>
          <w:t>Создание клиентом в Компоненте ДО ПУР ЭБ экземпляра формуляра «Сведения о ДО»</w:t>
        </w:r>
        <w:r w:rsidR="00CD6BC7">
          <w:rPr>
            <w:webHidden/>
          </w:rPr>
          <w:tab/>
        </w:r>
        <w:r w:rsidR="00CD6BC7">
          <w:rPr>
            <w:webHidden/>
          </w:rPr>
          <w:fldChar w:fldCharType="begin"/>
        </w:r>
        <w:r w:rsidR="00CD6BC7">
          <w:rPr>
            <w:webHidden/>
          </w:rPr>
          <w:instrText xml:space="preserve"> PAGEREF _Toc162867668 \h </w:instrText>
        </w:r>
        <w:r w:rsidR="00CD6BC7">
          <w:rPr>
            <w:webHidden/>
          </w:rPr>
        </w:r>
        <w:r w:rsidR="00CD6BC7">
          <w:rPr>
            <w:webHidden/>
          </w:rPr>
          <w:fldChar w:fldCharType="separate"/>
        </w:r>
        <w:r w:rsidR="00CD6BC7">
          <w:rPr>
            <w:webHidden/>
          </w:rPr>
          <w:t>112</w:t>
        </w:r>
        <w:r w:rsidR="00CD6BC7">
          <w:rPr>
            <w:webHidden/>
          </w:rPr>
          <w:fldChar w:fldCharType="end"/>
        </w:r>
      </w:hyperlink>
    </w:p>
    <w:p w:rsidR="00CD6BC7" w:rsidRDefault="00DD0379">
      <w:pPr>
        <w:pStyle w:val="35"/>
        <w:rPr>
          <w:rFonts w:asciiTheme="minorHAnsi" w:eastAsiaTheme="minorEastAsia" w:hAnsiTheme="minorHAnsi" w:cstheme="minorBidi"/>
          <w:bCs w:val="0"/>
          <w:iCs w:val="0"/>
          <w:sz w:val="22"/>
          <w:szCs w:val="22"/>
        </w:rPr>
      </w:pPr>
      <w:hyperlink w:anchor="_Toc162867669" w:history="1">
        <w:r w:rsidR="00CD6BC7" w:rsidRPr="00E83C12">
          <w:rPr>
            <w:rStyle w:val="af1"/>
          </w:rPr>
          <w:t>5.4.2.</w:t>
        </w:r>
        <w:r w:rsidR="00CD6BC7">
          <w:rPr>
            <w:rFonts w:asciiTheme="minorHAnsi" w:eastAsiaTheme="minorEastAsia" w:hAnsiTheme="minorHAnsi" w:cstheme="minorBidi"/>
            <w:bCs w:val="0"/>
            <w:iCs w:val="0"/>
            <w:sz w:val="22"/>
            <w:szCs w:val="22"/>
          </w:rPr>
          <w:tab/>
        </w:r>
        <w:r w:rsidR="00CD6BC7" w:rsidRPr="00E83C12">
          <w:rPr>
            <w:rStyle w:val="af1"/>
          </w:rPr>
          <w:t>Редактирование листа согласования документа «Сведения о ДО»</w:t>
        </w:r>
        <w:r w:rsidR="00CD6BC7">
          <w:rPr>
            <w:webHidden/>
          </w:rPr>
          <w:tab/>
        </w:r>
        <w:r w:rsidR="00CD6BC7">
          <w:rPr>
            <w:webHidden/>
          </w:rPr>
          <w:fldChar w:fldCharType="begin"/>
        </w:r>
        <w:r w:rsidR="00CD6BC7">
          <w:rPr>
            <w:webHidden/>
          </w:rPr>
          <w:instrText xml:space="preserve"> PAGEREF _Toc162867669 \h </w:instrText>
        </w:r>
        <w:r w:rsidR="00CD6BC7">
          <w:rPr>
            <w:webHidden/>
          </w:rPr>
        </w:r>
        <w:r w:rsidR="00CD6BC7">
          <w:rPr>
            <w:webHidden/>
          </w:rPr>
          <w:fldChar w:fldCharType="separate"/>
        </w:r>
        <w:r w:rsidR="00CD6BC7">
          <w:rPr>
            <w:webHidden/>
          </w:rPr>
          <w:t>128</w:t>
        </w:r>
        <w:r w:rsidR="00CD6BC7">
          <w:rPr>
            <w:webHidden/>
          </w:rPr>
          <w:fldChar w:fldCharType="end"/>
        </w:r>
      </w:hyperlink>
    </w:p>
    <w:p w:rsidR="00CD6BC7" w:rsidRDefault="00DD0379">
      <w:pPr>
        <w:pStyle w:val="35"/>
        <w:rPr>
          <w:rFonts w:asciiTheme="minorHAnsi" w:eastAsiaTheme="minorEastAsia" w:hAnsiTheme="minorHAnsi" w:cstheme="minorBidi"/>
          <w:bCs w:val="0"/>
          <w:iCs w:val="0"/>
          <w:sz w:val="22"/>
          <w:szCs w:val="22"/>
        </w:rPr>
      </w:pPr>
      <w:hyperlink w:anchor="_Toc162867670" w:history="1">
        <w:r w:rsidR="00CD6BC7" w:rsidRPr="00E83C12">
          <w:rPr>
            <w:rStyle w:val="af1"/>
          </w:rPr>
          <w:t>5.4.3.</w:t>
        </w:r>
        <w:r w:rsidR="00CD6BC7">
          <w:rPr>
            <w:rFonts w:asciiTheme="minorHAnsi" w:eastAsiaTheme="minorEastAsia" w:hAnsiTheme="minorHAnsi" w:cstheme="minorBidi"/>
            <w:bCs w:val="0"/>
            <w:iCs w:val="0"/>
            <w:sz w:val="22"/>
            <w:szCs w:val="22"/>
          </w:rPr>
          <w:tab/>
        </w:r>
        <w:r w:rsidR="00CD6BC7" w:rsidRPr="00E83C12">
          <w:rPr>
            <w:rStyle w:val="af1"/>
          </w:rPr>
          <w:t>Формирование запроса на проведение контролей в ручном режиме для документа «Сведения о ДО»</w:t>
        </w:r>
        <w:r w:rsidR="00CD6BC7">
          <w:rPr>
            <w:webHidden/>
          </w:rPr>
          <w:tab/>
        </w:r>
        <w:r w:rsidR="00CD6BC7">
          <w:rPr>
            <w:webHidden/>
          </w:rPr>
          <w:fldChar w:fldCharType="begin"/>
        </w:r>
        <w:r w:rsidR="00CD6BC7">
          <w:rPr>
            <w:webHidden/>
          </w:rPr>
          <w:instrText xml:space="preserve"> PAGEREF _Toc162867670 \h </w:instrText>
        </w:r>
        <w:r w:rsidR="00CD6BC7">
          <w:rPr>
            <w:webHidden/>
          </w:rPr>
        </w:r>
        <w:r w:rsidR="00CD6BC7">
          <w:rPr>
            <w:webHidden/>
          </w:rPr>
          <w:fldChar w:fldCharType="separate"/>
        </w:r>
        <w:r w:rsidR="00CD6BC7">
          <w:rPr>
            <w:webHidden/>
          </w:rPr>
          <w:t>128</w:t>
        </w:r>
        <w:r w:rsidR="00CD6BC7">
          <w:rPr>
            <w:webHidden/>
          </w:rPr>
          <w:fldChar w:fldCharType="end"/>
        </w:r>
      </w:hyperlink>
    </w:p>
    <w:p w:rsidR="00CD6BC7" w:rsidRDefault="00DD0379">
      <w:pPr>
        <w:pStyle w:val="35"/>
        <w:rPr>
          <w:rFonts w:asciiTheme="minorHAnsi" w:eastAsiaTheme="minorEastAsia" w:hAnsiTheme="minorHAnsi" w:cstheme="minorBidi"/>
          <w:bCs w:val="0"/>
          <w:iCs w:val="0"/>
          <w:sz w:val="22"/>
          <w:szCs w:val="22"/>
        </w:rPr>
      </w:pPr>
      <w:hyperlink w:anchor="_Toc162867671" w:history="1">
        <w:r w:rsidR="00CD6BC7" w:rsidRPr="00E83C12">
          <w:rPr>
            <w:rStyle w:val="af1"/>
          </w:rPr>
          <w:t>5.4.4.</w:t>
        </w:r>
        <w:r w:rsidR="00CD6BC7">
          <w:rPr>
            <w:rFonts w:asciiTheme="minorHAnsi" w:eastAsiaTheme="minorEastAsia" w:hAnsiTheme="minorHAnsi" w:cstheme="minorBidi"/>
            <w:bCs w:val="0"/>
            <w:iCs w:val="0"/>
            <w:sz w:val="22"/>
            <w:szCs w:val="22"/>
          </w:rPr>
          <w:tab/>
        </w:r>
        <w:r w:rsidR="00CD6BC7" w:rsidRPr="00E83C12">
          <w:rPr>
            <w:rStyle w:val="af1"/>
          </w:rPr>
          <w:t>Согласование документа «Сведения о ДО»</w:t>
        </w:r>
        <w:r w:rsidR="00CD6BC7">
          <w:rPr>
            <w:webHidden/>
          </w:rPr>
          <w:tab/>
        </w:r>
        <w:r w:rsidR="00CD6BC7">
          <w:rPr>
            <w:webHidden/>
          </w:rPr>
          <w:fldChar w:fldCharType="begin"/>
        </w:r>
        <w:r w:rsidR="00CD6BC7">
          <w:rPr>
            <w:webHidden/>
          </w:rPr>
          <w:instrText xml:space="preserve"> PAGEREF _Toc162867671 \h </w:instrText>
        </w:r>
        <w:r w:rsidR="00CD6BC7">
          <w:rPr>
            <w:webHidden/>
          </w:rPr>
        </w:r>
        <w:r w:rsidR="00CD6BC7">
          <w:rPr>
            <w:webHidden/>
          </w:rPr>
          <w:fldChar w:fldCharType="separate"/>
        </w:r>
        <w:r w:rsidR="00CD6BC7">
          <w:rPr>
            <w:webHidden/>
          </w:rPr>
          <w:t>129</w:t>
        </w:r>
        <w:r w:rsidR="00CD6BC7">
          <w:rPr>
            <w:webHidden/>
          </w:rPr>
          <w:fldChar w:fldCharType="end"/>
        </w:r>
      </w:hyperlink>
    </w:p>
    <w:p w:rsidR="00CD6BC7" w:rsidRDefault="00DD0379">
      <w:pPr>
        <w:pStyle w:val="35"/>
        <w:rPr>
          <w:rFonts w:asciiTheme="minorHAnsi" w:eastAsiaTheme="minorEastAsia" w:hAnsiTheme="minorHAnsi" w:cstheme="minorBidi"/>
          <w:bCs w:val="0"/>
          <w:iCs w:val="0"/>
          <w:sz w:val="22"/>
          <w:szCs w:val="22"/>
        </w:rPr>
      </w:pPr>
      <w:hyperlink w:anchor="_Toc162867672" w:history="1">
        <w:r w:rsidR="00CD6BC7" w:rsidRPr="00E83C12">
          <w:rPr>
            <w:rStyle w:val="af1"/>
          </w:rPr>
          <w:t>5.4.5.</w:t>
        </w:r>
        <w:r w:rsidR="00CD6BC7">
          <w:rPr>
            <w:rFonts w:asciiTheme="minorHAnsi" w:eastAsiaTheme="minorEastAsia" w:hAnsiTheme="minorHAnsi" w:cstheme="minorBidi"/>
            <w:bCs w:val="0"/>
            <w:iCs w:val="0"/>
            <w:sz w:val="22"/>
            <w:szCs w:val="22"/>
          </w:rPr>
          <w:tab/>
        </w:r>
        <w:r w:rsidR="00CD6BC7" w:rsidRPr="00E83C12">
          <w:rPr>
            <w:rStyle w:val="af1"/>
          </w:rPr>
          <w:t>Утверждение документа «Сведения о ДО»</w:t>
        </w:r>
        <w:r w:rsidR="00CD6BC7">
          <w:rPr>
            <w:webHidden/>
          </w:rPr>
          <w:tab/>
        </w:r>
        <w:r w:rsidR="00CD6BC7">
          <w:rPr>
            <w:webHidden/>
          </w:rPr>
          <w:fldChar w:fldCharType="begin"/>
        </w:r>
        <w:r w:rsidR="00CD6BC7">
          <w:rPr>
            <w:webHidden/>
          </w:rPr>
          <w:instrText xml:space="preserve"> PAGEREF _Toc162867672 \h </w:instrText>
        </w:r>
        <w:r w:rsidR="00CD6BC7">
          <w:rPr>
            <w:webHidden/>
          </w:rPr>
        </w:r>
        <w:r w:rsidR="00CD6BC7">
          <w:rPr>
            <w:webHidden/>
          </w:rPr>
          <w:fldChar w:fldCharType="separate"/>
        </w:r>
        <w:r w:rsidR="00CD6BC7">
          <w:rPr>
            <w:webHidden/>
          </w:rPr>
          <w:t>130</w:t>
        </w:r>
        <w:r w:rsidR="00CD6BC7">
          <w:rPr>
            <w:webHidden/>
          </w:rPr>
          <w:fldChar w:fldCharType="end"/>
        </w:r>
      </w:hyperlink>
    </w:p>
    <w:p w:rsidR="00CD6BC7" w:rsidRDefault="00DD0379">
      <w:pPr>
        <w:pStyle w:val="35"/>
        <w:rPr>
          <w:rFonts w:asciiTheme="minorHAnsi" w:eastAsiaTheme="minorEastAsia" w:hAnsiTheme="minorHAnsi" w:cstheme="minorBidi"/>
          <w:bCs w:val="0"/>
          <w:iCs w:val="0"/>
          <w:sz w:val="22"/>
          <w:szCs w:val="22"/>
        </w:rPr>
      </w:pPr>
      <w:hyperlink w:anchor="_Toc162867673" w:history="1">
        <w:r w:rsidR="00CD6BC7" w:rsidRPr="00E83C12">
          <w:rPr>
            <w:rStyle w:val="af1"/>
          </w:rPr>
          <w:t>5.4.6.</w:t>
        </w:r>
        <w:r w:rsidR="00CD6BC7">
          <w:rPr>
            <w:rFonts w:asciiTheme="minorHAnsi" w:eastAsiaTheme="minorEastAsia" w:hAnsiTheme="minorHAnsi" w:cstheme="minorBidi"/>
            <w:bCs w:val="0"/>
            <w:iCs w:val="0"/>
            <w:sz w:val="22"/>
            <w:szCs w:val="22"/>
          </w:rPr>
          <w:tab/>
        </w:r>
        <w:r w:rsidR="00CD6BC7" w:rsidRPr="00E83C12">
          <w:rPr>
            <w:rStyle w:val="af1"/>
          </w:rPr>
          <w:t>Отправка на доработку документа «Сведения о ДО» со статуса «На согласовании» и его дальнейшая обработка</w:t>
        </w:r>
        <w:r w:rsidR="00CD6BC7">
          <w:rPr>
            <w:webHidden/>
          </w:rPr>
          <w:tab/>
        </w:r>
        <w:r w:rsidR="00CD6BC7">
          <w:rPr>
            <w:webHidden/>
          </w:rPr>
          <w:fldChar w:fldCharType="begin"/>
        </w:r>
        <w:r w:rsidR="00CD6BC7">
          <w:rPr>
            <w:webHidden/>
          </w:rPr>
          <w:instrText xml:space="preserve"> PAGEREF _Toc162867673 \h </w:instrText>
        </w:r>
        <w:r w:rsidR="00CD6BC7">
          <w:rPr>
            <w:webHidden/>
          </w:rPr>
        </w:r>
        <w:r w:rsidR="00CD6BC7">
          <w:rPr>
            <w:webHidden/>
          </w:rPr>
          <w:fldChar w:fldCharType="separate"/>
        </w:r>
        <w:r w:rsidR="00CD6BC7">
          <w:rPr>
            <w:webHidden/>
          </w:rPr>
          <w:t>133</w:t>
        </w:r>
        <w:r w:rsidR="00CD6BC7">
          <w:rPr>
            <w:webHidden/>
          </w:rPr>
          <w:fldChar w:fldCharType="end"/>
        </w:r>
      </w:hyperlink>
    </w:p>
    <w:p w:rsidR="00CD6BC7" w:rsidRDefault="00DD0379">
      <w:pPr>
        <w:pStyle w:val="35"/>
        <w:rPr>
          <w:rFonts w:asciiTheme="minorHAnsi" w:eastAsiaTheme="minorEastAsia" w:hAnsiTheme="minorHAnsi" w:cstheme="minorBidi"/>
          <w:bCs w:val="0"/>
          <w:iCs w:val="0"/>
          <w:sz w:val="22"/>
          <w:szCs w:val="22"/>
        </w:rPr>
      </w:pPr>
      <w:hyperlink w:anchor="_Toc162867674" w:history="1">
        <w:r w:rsidR="00CD6BC7" w:rsidRPr="00E83C12">
          <w:rPr>
            <w:rStyle w:val="af1"/>
          </w:rPr>
          <w:t>5.4.7.</w:t>
        </w:r>
        <w:r w:rsidR="00CD6BC7">
          <w:rPr>
            <w:rFonts w:asciiTheme="minorHAnsi" w:eastAsiaTheme="minorEastAsia" w:hAnsiTheme="minorHAnsi" w:cstheme="minorBidi"/>
            <w:bCs w:val="0"/>
            <w:iCs w:val="0"/>
            <w:sz w:val="22"/>
            <w:szCs w:val="22"/>
          </w:rPr>
          <w:tab/>
        </w:r>
        <w:r w:rsidR="00CD6BC7" w:rsidRPr="00E83C12">
          <w:rPr>
            <w:rStyle w:val="af1"/>
          </w:rPr>
          <w:t>Отправка на доработку документа «Сведения о ДО» со статуса «На утверждении» и его дальнейшая обработка</w:t>
        </w:r>
        <w:r w:rsidR="00CD6BC7">
          <w:rPr>
            <w:webHidden/>
          </w:rPr>
          <w:tab/>
        </w:r>
        <w:r w:rsidR="00CD6BC7">
          <w:rPr>
            <w:webHidden/>
          </w:rPr>
          <w:fldChar w:fldCharType="begin"/>
        </w:r>
        <w:r w:rsidR="00CD6BC7">
          <w:rPr>
            <w:webHidden/>
          </w:rPr>
          <w:instrText xml:space="preserve"> PAGEREF _Toc162867674 \h </w:instrText>
        </w:r>
        <w:r w:rsidR="00CD6BC7">
          <w:rPr>
            <w:webHidden/>
          </w:rPr>
        </w:r>
        <w:r w:rsidR="00CD6BC7">
          <w:rPr>
            <w:webHidden/>
          </w:rPr>
          <w:fldChar w:fldCharType="separate"/>
        </w:r>
        <w:r w:rsidR="00CD6BC7">
          <w:rPr>
            <w:webHidden/>
          </w:rPr>
          <w:t>134</w:t>
        </w:r>
        <w:r w:rsidR="00CD6BC7">
          <w:rPr>
            <w:webHidden/>
          </w:rPr>
          <w:fldChar w:fldCharType="end"/>
        </w:r>
      </w:hyperlink>
    </w:p>
    <w:p w:rsidR="00CD6BC7" w:rsidRDefault="00DD0379">
      <w:pPr>
        <w:pStyle w:val="35"/>
        <w:rPr>
          <w:rFonts w:asciiTheme="minorHAnsi" w:eastAsiaTheme="minorEastAsia" w:hAnsiTheme="minorHAnsi" w:cstheme="minorBidi"/>
          <w:bCs w:val="0"/>
          <w:iCs w:val="0"/>
          <w:sz w:val="22"/>
          <w:szCs w:val="22"/>
        </w:rPr>
      </w:pPr>
      <w:hyperlink w:anchor="_Toc162867675" w:history="1">
        <w:r w:rsidR="00CD6BC7" w:rsidRPr="00E83C12">
          <w:rPr>
            <w:rStyle w:val="af1"/>
          </w:rPr>
          <w:t>5.4.8.</w:t>
        </w:r>
        <w:r w:rsidR="00CD6BC7">
          <w:rPr>
            <w:rFonts w:asciiTheme="minorHAnsi" w:eastAsiaTheme="minorEastAsia" w:hAnsiTheme="minorHAnsi" w:cstheme="minorBidi"/>
            <w:bCs w:val="0"/>
            <w:iCs w:val="0"/>
            <w:sz w:val="22"/>
            <w:szCs w:val="22"/>
          </w:rPr>
          <w:tab/>
        </w:r>
        <w:r w:rsidR="00CD6BC7" w:rsidRPr="00E83C12">
          <w:rPr>
            <w:rStyle w:val="af1"/>
          </w:rPr>
          <w:t>Отзыв документа «Сведения о ДО»</w:t>
        </w:r>
        <w:r w:rsidR="00CD6BC7">
          <w:rPr>
            <w:webHidden/>
          </w:rPr>
          <w:tab/>
        </w:r>
        <w:r w:rsidR="00CD6BC7">
          <w:rPr>
            <w:webHidden/>
          </w:rPr>
          <w:fldChar w:fldCharType="begin"/>
        </w:r>
        <w:r w:rsidR="00CD6BC7">
          <w:rPr>
            <w:webHidden/>
          </w:rPr>
          <w:instrText xml:space="preserve"> PAGEREF _Toc162867675 \h </w:instrText>
        </w:r>
        <w:r w:rsidR="00CD6BC7">
          <w:rPr>
            <w:webHidden/>
          </w:rPr>
        </w:r>
        <w:r w:rsidR="00CD6BC7">
          <w:rPr>
            <w:webHidden/>
          </w:rPr>
          <w:fldChar w:fldCharType="separate"/>
        </w:r>
        <w:r w:rsidR="00CD6BC7">
          <w:rPr>
            <w:webHidden/>
          </w:rPr>
          <w:t>135</w:t>
        </w:r>
        <w:r w:rsidR="00CD6BC7">
          <w:rPr>
            <w:webHidden/>
          </w:rPr>
          <w:fldChar w:fldCharType="end"/>
        </w:r>
      </w:hyperlink>
    </w:p>
    <w:p w:rsidR="00CD6BC7" w:rsidRDefault="00DD0379">
      <w:pPr>
        <w:pStyle w:val="35"/>
        <w:rPr>
          <w:rFonts w:asciiTheme="minorHAnsi" w:eastAsiaTheme="minorEastAsia" w:hAnsiTheme="minorHAnsi" w:cstheme="minorBidi"/>
          <w:bCs w:val="0"/>
          <w:iCs w:val="0"/>
          <w:sz w:val="22"/>
          <w:szCs w:val="22"/>
        </w:rPr>
      </w:pPr>
      <w:hyperlink w:anchor="_Toc162867676" w:history="1">
        <w:r w:rsidR="00CD6BC7" w:rsidRPr="00E83C12">
          <w:rPr>
            <w:rStyle w:val="af1"/>
          </w:rPr>
          <w:t>5.4.9.</w:t>
        </w:r>
        <w:r w:rsidR="00CD6BC7">
          <w:rPr>
            <w:rFonts w:asciiTheme="minorHAnsi" w:eastAsiaTheme="minorEastAsia" w:hAnsiTheme="minorHAnsi" w:cstheme="minorBidi"/>
            <w:bCs w:val="0"/>
            <w:iCs w:val="0"/>
            <w:sz w:val="22"/>
            <w:szCs w:val="22"/>
          </w:rPr>
          <w:tab/>
        </w:r>
        <w:r w:rsidR="00CD6BC7" w:rsidRPr="00E83C12">
          <w:rPr>
            <w:rStyle w:val="af1"/>
          </w:rPr>
          <w:t>Печать документа (нескольких документов) «Сведения о ДО», печать списка документов</w:t>
        </w:r>
        <w:r w:rsidR="00CD6BC7">
          <w:rPr>
            <w:webHidden/>
          </w:rPr>
          <w:tab/>
        </w:r>
        <w:r w:rsidR="00CD6BC7">
          <w:rPr>
            <w:webHidden/>
          </w:rPr>
          <w:fldChar w:fldCharType="begin"/>
        </w:r>
        <w:r w:rsidR="00CD6BC7">
          <w:rPr>
            <w:webHidden/>
          </w:rPr>
          <w:instrText xml:space="preserve"> PAGEREF _Toc162867676 \h </w:instrText>
        </w:r>
        <w:r w:rsidR="00CD6BC7">
          <w:rPr>
            <w:webHidden/>
          </w:rPr>
        </w:r>
        <w:r w:rsidR="00CD6BC7">
          <w:rPr>
            <w:webHidden/>
          </w:rPr>
          <w:fldChar w:fldCharType="separate"/>
        </w:r>
        <w:r w:rsidR="00CD6BC7">
          <w:rPr>
            <w:webHidden/>
          </w:rPr>
          <w:t>135</w:t>
        </w:r>
        <w:r w:rsidR="00CD6BC7">
          <w:rPr>
            <w:webHidden/>
          </w:rPr>
          <w:fldChar w:fldCharType="end"/>
        </w:r>
      </w:hyperlink>
    </w:p>
    <w:p w:rsidR="00CD6BC7" w:rsidRDefault="00DD0379">
      <w:pPr>
        <w:pStyle w:val="35"/>
        <w:rPr>
          <w:rFonts w:asciiTheme="minorHAnsi" w:eastAsiaTheme="minorEastAsia" w:hAnsiTheme="minorHAnsi" w:cstheme="minorBidi"/>
          <w:bCs w:val="0"/>
          <w:iCs w:val="0"/>
          <w:sz w:val="22"/>
          <w:szCs w:val="22"/>
        </w:rPr>
      </w:pPr>
      <w:hyperlink w:anchor="_Toc162867677" w:history="1">
        <w:r w:rsidR="00CD6BC7" w:rsidRPr="00E83C12">
          <w:rPr>
            <w:rStyle w:val="af1"/>
          </w:rPr>
          <w:t>5.4.10.</w:t>
        </w:r>
        <w:r w:rsidR="00CD6BC7">
          <w:rPr>
            <w:rFonts w:asciiTheme="minorHAnsi" w:eastAsiaTheme="minorEastAsia" w:hAnsiTheme="minorHAnsi" w:cstheme="minorBidi"/>
            <w:bCs w:val="0"/>
            <w:iCs w:val="0"/>
            <w:sz w:val="22"/>
            <w:szCs w:val="22"/>
          </w:rPr>
          <w:tab/>
        </w:r>
        <w:r w:rsidR="00CD6BC7" w:rsidRPr="00E83C12">
          <w:rPr>
            <w:rStyle w:val="af1"/>
          </w:rPr>
          <w:t>Получение из внешних систем документа «Сведения о ДО»</w:t>
        </w:r>
        <w:r w:rsidR="00CD6BC7">
          <w:rPr>
            <w:webHidden/>
          </w:rPr>
          <w:tab/>
        </w:r>
        <w:r w:rsidR="00CD6BC7">
          <w:rPr>
            <w:webHidden/>
          </w:rPr>
          <w:fldChar w:fldCharType="begin"/>
        </w:r>
        <w:r w:rsidR="00CD6BC7">
          <w:rPr>
            <w:webHidden/>
          </w:rPr>
          <w:instrText xml:space="preserve"> PAGEREF _Toc162867677 \h </w:instrText>
        </w:r>
        <w:r w:rsidR="00CD6BC7">
          <w:rPr>
            <w:webHidden/>
          </w:rPr>
        </w:r>
        <w:r w:rsidR="00CD6BC7">
          <w:rPr>
            <w:webHidden/>
          </w:rPr>
          <w:fldChar w:fldCharType="separate"/>
        </w:r>
        <w:r w:rsidR="00CD6BC7">
          <w:rPr>
            <w:webHidden/>
          </w:rPr>
          <w:t>137</w:t>
        </w:r>
        <w:r w:rsidR="00CD6BC7">
          <w:rPr>
            <w:webHidden/>
          </w:rPr>
          <w:fldChar w:fldCharType="end"/>
        </w:r>
      </w:hyperlink>
    </w:p>
    <w:p w:rsidR="00CD6BC7" w:rsidRDefault="00DD0379">
      <w:pPr>
        <w:pStyle w:val="35"/>
        <w:rPr>
          <w:rFonts w:asciiTheme="minorHAnsi" w:eastAsiaTheme="minorEastAsia" w:hAnsiTheme="minorHAnsi" w:cstheme="minorBidi"/>
          <w:bCs w:val="0"/>
          <w:iCs w:val="0"/>
          <w:sz w:val="22"/>
          <w:szCs w:val="22"/>
        </w:rPr>
      </w:pPr>
      <w:hyperlink w:anchor="_Toc162867678" w:history="1">
        <w:r w:rsidR="00CD6BC7" w:rsidRPr="00E83C12">
          <w:rPr>
            <w:rStyle w:val="af1"/>
          </w:rPr>
          <w:t>5.4.11.</w:t>
        </w:r>
        <w:r w:rsidR="00CD6BC7">
          <w:rPr>
            <w:rFonts w:asciiTheme="minorHAnsi" w:eastAsiaTheme="minorEastAsia" w:hAnsiTheme="minorHAnsi" w:cstheme="minorBidi"/>
            <w:bCs w:val="0"/>
            <w:iCs w:val="0"/>
            <w:sz w:val="22"/>
            <w:szCs w:val="22"/>
          </w:rPr>
          <w:tab/>
        </w:r>
        <w:r w:rsidR="00CD6BC7" w:rsidRPr="00E83C12">
          <w:rPr>
            <w:rStyle w:val="af1"/>
          </w:rPr>
          <w:t>Экспорт документа «Сведения о ДО»</w:t>
        </w:r>
        <w:r w:rsidR="00CD6BC7">
          <w:rPr>
            <w:webHidden/>
          </w:rPr>
          <w:tab/>
        </w:r>
        <w:r w:rsidR="00CD6BC7">
          <w:rPr>
            <w:webHidden/>
          </w:rPr>
          <w:fldChar w:fldCharType="begin"/>
        </w:r>
        <w:r w:rsidR="00CD6BC7">
          <w:rPr>
            <w:webHidden/>
          </w:rPr>
          <w:instrText xml:space="preserve"> PAGEREF _Toc162867678 \h </w:instrText>
        </w:r>
        <w:r w:rsidR="00CD6BC7">
          <w:rPr>
            <w:webHidden/>
          </w:rPr>
        </w:r>
        <w:r w:rsidR="00CD6BC7">
          <w:rPr>
            <w:webHidden/>
          </w:rPr>
          <w:fldChar w:fldCharType="separate"/>
        </w:r>
        <w:r w:rsidR="00CD6BC7">
          <w:rPr>
            <w:webHidden/>
          </w:rPr>
          <w:t>137</w:t>
        </w:r>
        <w:r w:rsidR="00CD6BC7">
          <w:rPr>
            <w:webHidden/>
          </w:rPr>
          <w:fldChar w:fldCharType="end"/>
        </w:r>
      </w:hyperlink>
    </w:p>
    <w:p w:rsidR="00CD6BC7" w:rsidRDefault="00DD0379">
      <w:pPr>
        <w:pStyle w:val="35"/>
        <w:rPr>
          <w:rFonts w:asciiTheme="minorHAnsi" w:eastAsiaTheme="minorEastAsia" w:hAnsiTheme="minorHAnsi" w:cstheme="minorBidi"/>
          <w:bCs w:val="0"/>
          <w:iCs w:val="0"/>
          <w:sz w:val="22"/>
          <w:szCs w:val="22"/>
        </w:rPr>
      </w:pPr>
      <w:hyperlink w:anchor="_Toc162867679" w:history="1">
        <w:r w:rsidR="00CD6BC7" w:rsidRPr="00E83C12">
          <w:rPr>
            <w:rStyle w:val="af1"/>
          </w:rPr>
          <w:t>5.4.12.</w:t>
        </w:r>
        <w:r w:rsidR="00CD6BC7">
          <w:rPr>
            <w:rFonts w:asciiTheme="minorHAnsi" w:eastAsiaTheme="minorEastAsia" w:hAnsiTheme="minorHAnsi" w:cstheme="minorBidi"/>
            <w:bCs w:val="0"/>
            <w:iCs w:val="0"/>
            <w:sz w:val="22"/>
            <w:szCs w:val="22"/>
          </w:rPr>
          <w:tab/>
        </w:r>
        <w:r w:rsidR="00CD6BC7" w:rsidRPr="00E83C12">
          <w:rPr>
            <w:rStyle w:val="af1"/>
          </w:rPr>
          <w:t>Формирование СДО организациями, принявшими полномочия получателей бюджетных средств по 14 ЛС</w:t>
        </w:r>
        <w:r w:rsidR="00CD6BC7">
          <w:rPr>
            <w:webHidden/>
          </w:rPr>
          <w:tab/>
        </w:r>
        <w:r w:rsidR="00CD6BC7">
          <w:rPr>
            <w:webHidden/>
          </w:rPr>
          <w:fldChar w:fldCharType="begin"/>
        </w:r>
        <w:r w:rsidR="00CD6BC7">
          <w:rPr>
            <w:webHidden/>
          </w:rPr>
          <w:instrText xml:space="preserve"> PAGEREF _Toc162867679 \h </w:instrText>
        </w:r>
        <w:r w:rsidR="00CD6BC7">
          <w:rPr>
            <w:webHidden/>
          </w:rPr>
        </w:r>
        <w:r w:rsidR="00CD6BC7">
          <w:rPr>
            <w:webHidden/>
          </w:rPr>
          <w:fldChar w:fldCharType="separate"/>
        </w:r>
        <w:r w:rsidR="00CD6BC7">
          <w:rPr>
            <w:webHidden/>
          </w:rPr>
          <w:t>138</w:t>
        </w:r>
        <w:r w:rsidR="00CD6BC7">
          <w:rPr>
            <w:webHidden/>
          </w:rPr>
          <w:fldChar w:fldCharType="end"/>
        </w:r>
      </w:hyperlink>
    </w:p>
    <w:p w:rsidR="00CD6BC7" w:rsidRDefault="00DD0379">
      <w:pPr>
        <w:pStyle w:val="35"/>
        <w:rPr>
          <w:rFonts w:asciiTheme="minorHAnsi" w:eastAsiaTheme="minorEastAsia" w:hAnsiTheme="minorHAnsi" w:cstheme="minorBidi"/>
          <w:bCs w:val="0"/>
          <w:iCs w:val="0"/>
          <w:sz w:val="22"/>
          <w:szCs w:val="22"/>
        </w:rPr>
      </w:pPr>
      <w:hyperlink w:anchor="_Toc162867680" w:history="1">
        <w:r w:rsidR="00CD6BC7" w:rsidRPr="00E83C12">
          <w:rPr>
            <w:rStyle w:val="af1"/>
          </w:rPr>
          <w:t>5.4.13.</w:t>
        </w:r>
        <w:r w:rsidR="00CD6BC7">
          <w:rPr>
            <w:rFonts w:asciiTheme="minorHAnsi" w:eastAsiaTheme="minorEastAsia" w:hAnsiTheme="minorHAnsi" w:cstheme="minorBidi"/>
            <w:bCs w:val="0"/>
            <w:iCs w:val="0"/>
            <w:sz w:val="22"/>
            <w:szCs w:val="22"/>
          </w:rPr>
          <w:tab/>
        </w:r>
        <w:r w:rsidR="00CD6BC7" w:rsidRPr="00E83C12">
          <w:rPr>
            <w:rStyle w:val="af1"/>
          </w:rPr>
          <w:t>Работа с документами «Сведения о ДО» после их согласования в ТОФК</w:t>
        </w:r>
        <w:r w:rsidR="00CD6BC7">
          <w:rPr>
            <w:webHidden/>
          </w:rPr>
          <w:tab/>
        </w:r>
        <w:r w:rsidR="00CD6BC7">
          <w:rPr>
            <w:webHidden/>
          </w:rPr>
          <w:fldChar w:fldCharType="begin"/>
        </w:r>
        <w:r w:rsidR="00CD6BC7">
          <w:rPr>
            <w:webHidden/>
          </w:rPr>
          <w:instrText xml:space="preserve"> PAGEREF _Toc162867680 \h </w:instrText>
        </w:r>
        <w:r w:rsidR="00CD6BC7">
          <w:rPr>
            <w:webHidden/>
          </w:rPr>
        </w:r>
        <w:r w:rsidR="00CD6BC7">
          <w:rPr>
            <w:webHidden/>
          </w:rPr>
          <w:fldChar w:fldCharType="separate"/>
        </w:r>
        <w:r w:rsidR="00CD6BC7">
          <w:rPr>
            <w:webHidden/>
          </w:rPr>
          <w:t>139</w:t>
        </w:r>
        <w:r w:rsidR="00CD6BC7">
          <w:rPr>
            <w:webHidden/>
          </w:rPr>
          <w:fldChar w:fldCharType="end"/>
        </w:r>
      </w:hyperlink>
    </w:p>
    <w:p w:rsidR="00CD6BC7" w:rsidRDefault="00DD0379">
      <w:pPr>
        <w:pStyle w:val="35"/>
        <w:rPr>
          <w:rFonts w:asciiTheme="minorHAnsi" w:eastAsiaTheme="minorEastAsia" w:hAnsiTheme="minorHAnsi" w:cstheme="minorBidi"/>
          <w:bCs w:val="0"/>
          <w:iCs w:val="0"/>
          <w:sz w:val="22"/>
          <w:szCs w:val="22"/>
        </w:rPr>
      </w:pPr>
      <w:hyperlink w:anchor="_Toc162867681" w:history="1">
        <w:r w:rsidR="00CD6BC7" w:rsidRPr="00E83C12">
          <w:rPr>
            <w:rStyle w:val="af1"/>
          </w:rPr>
          <w:t>5.4.14.</w:t>
        </w:r>
        <w:r w:rsidR="00CD6BC7">
          <w:rPr>
            <w:rFonts w:asciiTheme="minorHAnsi" w:eastAsiaTheme="minorEastAsia" w:hAnsiTheme="minorHAnsi" w:cstheme="minorBidi"/>
            <w:bCs w:val="0"/>
            <w:iCs w:val="0"/>
            <w:sz w:val="22"/>
            <w:szCs w:val="22"/>
          </w:rPr>
          <w:tab/>
        </w:r>
        <w:r w:rsidR="00CD6BC7" w:rsidRPr="00E83C12">
          <w:rPr>
            <w:rStyle w:val="af1"/>
          </w:rPr>
          <w:t>Просмотр записи в Перечне ДО</w:t>
        </w:r>
        <w:r w:rsidR="00CD6BC7">
          <w:rPr>
            <w:webHidden/>
          </w:rPr>
          <w:tab/>
        </w:r>
        <w:r w:rsidR="00CD6BC7">
          <w:rPr>
            <w:webHidden/>
          </w:rPr>
          <w:fldChar w:fldCharType="begin"/>
        </w:r>
        <w:r w:rsidR="00CD6BC7">
          <w:rPr>
            <w:webHidden/>
          </w:rPr>
          <w:instrText xml:space="preserve"> PAGEREF _Toc162867681 \h </w:instrText>
        </w:r>
        <w:r w:rsidR="00CD6BC7">
          <w:rPr>
            <w:webHidden/>
          </w:rPr>
        </w:r>
        <w:r w:rsidR="00CD6BC7">
          <w:rPr>
            <w:webHidden/>
          </w:rPr>
          <w:fldChar w:fldCharType="separate"/>
        </w:r>
        <w:r w:rsidR="00CD6BC7">
          <w:rPr>
            <w:webHidden/>
          </w:rPr>
          <w:t>140</w:t>
        </w:r>
        <w:r w:rsidR="00CD6BC7">
          <w:rPr>
            <w:webHidden/>
          </w:rPr>
          <w:fldChar w:fldCharType="end"/>
        </w:r>
      </w:hyperlink>
    </w:p>
    <w:p w:rsidR="00CD6BC7" w:rsidRDefault="00DD0379">
      <w:pPr>
        <w:pStyle w:val="35"/>
        <w:rPr>
          <w:rFonts w:asciiTheme="minorHAnsi" w:eastAsiaTheme="minorEastAsia" w:hAnsiTheme="minorHAnsi" w:cstheme="minorBidi"/>
          <w:bCs w:val="0"/>
          <w:iCs w:val="0"/>
          <w:sz w:val="22"/>
          <w:szCs w:val="22"/>
        </w:rPr>
      </w:pPr>
      <w:hyperlink w:anchor="_Toc162867682" w:history="1">
        <w:r w:rsidR="00CD6BC7" w:rsidRPr="00E83C12">
          <w:rPr>
            <w:rStyle w:val="af1"/>
          </w:rPr>
          <w:t>5.4.15.</w:t>
        </w:r>
        <w:r w:rsidR="00CD6BC7">
          <w:rPr>
            <w:rFonts w:asciiTheme="minorHAnsi" w:eastAsiaTheme="minorEastAsia" w:hAnsiTheme="minorHAnsi" w:cstheme="minorBidi"/>
            <w:bCs w:val="0"/>
            <w:iCs w:val="0"/>
            <w:sz w:val="22"/>
            <w:szCs w:val="22"/>
          </w:rPr>
          <w:tab/>
        </w:r>
        <w:r w:rsidR="00CD6BC7" w:rsidRPr="00E83C12">
          <w:rPr>
            <w:rStyle w:val="af1"/>
          </w:rPr>
          <w:t>Процедура выявления расхождений между суммами по документам СДО и в Журнале операций по соответствующим показателям</w:t>
        </w:r>
        <w:r w:rsidR="00CD6BC7">
          <w:rPr>
            <w:webHidden/>
          </w:rPr>
          <w:tab/>
        </w:r>
        <w:r w:rsidR="00CD6BC7">
          <w:rPr>
            <w:webHidden/>
          </w:rPr>
          <w:fldChar w:fldCharType="begin"/>
        </w:r>
        <w:r w:rsidR="00CD6BC7">
          <w:rPr>
            <w:webHidden/>
          </w:rPr>
          <w:instrText xml:space="preserve"> PAGEREF _Toc162867682 \h </w:instrText>
        </w:r>
        <w:r w:rsidR="00CD6BC7">
          <w:rPr>
            <w:webHidden/>
          </w:rPr>
        </w:r>
        <w:r w:rsidR="00CD6BC7">
          <w:rPr>
            <w:webHidden/>
          </w:rPr>
          <w:fldChar w:fldCharType="separate"/>
        </w:r>
        <w:r w:rsidR="00CD6BC7">
          <w:rPr>
            <w:webHidden/>
          </w:rPr>
          <w:t>141</w:t>
        </w:r>
        <w:r w:rsidR="00CD6BC7">
          <w:rPr>
            <w:webHidden/>
          </w:rPr>
          <w:fldChar w:fldCharType="end"/>
        </w:r>
      </w:hyperlink>
    </w:p>
    <w:p w:rsidR="00CD6BC7" w:rsidRDefault="00DD0379">
      <w:pPr>
        <w:pStyle w:val="26"/>
        <w:rPr>
          <w:rFonts w:asciiTheme="minorHAnsi" w:eastAsiaTheme="minorEastAsia" w:hAnsiTheme="minorHAnsi" w:cstheme="minorBidi"/>
          <w:bCs w:val="0"/>
          <w:sz w:val="22"/>
          <w:szCs w:val="22"/>
        </w:rPr>
      </w:pPr>
      <w:hyperlink w:anchor="_Toc162867683" w:history="1">
        <w:r w:rsidR="00CD6BC7" w:rsidRPr="00E83C12">
          <w:rPr>
            <w:rStyle w:val="af1"/>
          </w:rPr>
          <w:t>5.5.</w:t>
        </w:r>
        <w:r w:rsidR="00CD6BC7">
          <w:rPr>
            <w:rFonts w:asciiTheme="minorHAnsi" w:eastAsiaTheme="minorEastAsia" w:hAnsiTheme="minorHAnsi" w:cstheme="minorBidi"/>
            <w:bCs w:val="0"/>
            <w:sz w:val="22"/>
            <w:szCs w:val="22"/>
          </w:rPr>
          <w:tab/>
        </w:r>
        <w:r w:rsidR="00CD6BC7" w:rsidRPr="00E83C12">
          <w:rPr>
            <w:rStyle w:val="af1"/>
          </w:rPr>
          <w:t>Формуляр «Извещение о постановке на учет ДО»</w:t>
        </w:r>
        <w:r w:rsidR="00CD6BC7">
          <w:rPr>
            <w:webHidden/>
          </w:rPr>
          <w:tab/>
        </w:r>
        <w:r w:rsidR="00CD6BC7">
          <w:rPr>
            <w:webHidden/>
          </w:rPr>
          <w:fldChar w:fldCharType="begin"/>
        </w:r>
        <w:r w:rsidR="00CD6BC7">
          <w:rPr>
            <w:webHidden/>
          </w:rPr>
          <w:instrText xml:space="preserve"> PAGEREF _Toc162867683 \h </w:instrText>
        </w:r>
        <w:r w:rsidR="00CD6BC7">
          <w:rPr>
            <w:webHidden/>
          </w:rPr>
        </w:r>
        <w:r w:rsidR="00CD6BC7">
          <w:rPr>
            <w:webHidden/>
          </w:rPr>
          <w:fldChar w:fldCharType="separate"/>
        </w:r>
        <w:r w:rsidR="00CD6BC7">
          <w:rPr>
            <w:webHidden/>
          </w:rPr>
          <w:t>143</w:t>
        </w:r>
        <w:r w:rsidR="00CD6BC7">
          <w:rPr>
            <w:webHidden/>
          </w:rPr>
          <w:fldChar w:fldCharType="end"/>
        </w:r>
      </w:hyperlink>
    </w:p>
    <w:p w:rsidR="00CD6BC7" w:rsidRDefault="00DD0379">
      <w:pPr>
        <w:pStyle w:val="35"/>
        <w:rPr>
          <w:rFonts w:asciiTheme="minorHAnsi" w:eastAsiaTheme="minorEastAsia" w:hAnsiTheme="minorHAnsi" w:cstheme="minorBidi"/>
          <w:bCs w:val="0"/>
          <w:iCs w:val="0"/>
          <w:sz w:val="22"/>
          <w:szCs w:val="22"/>
        </w:rPr>
      </w:pPr>
      <w:hyperlink w:anchor="_Toc162867684" w:history="1">
        <w:r w:rsidR="00CD6BC7" w:rsidRPr="00E83C12">
          <w:rPr>
            <w:rStyle w:val="af1"/>
          </w:rPr>
          <w:t>5.5.1.</w:t>
        </w:r>
        <w:r w:rsidR="00CD6BC7">
          <w:rPr>
            <w:rFonts w:asciiTheme="minorHAnsi" w:eastAsiaTheme="minorEastAsia" w:hAnsiTheme="minorHAnsi" w:cstheme="minorBidi"/>
            <w:bCs w:val="0"/>
            <w:iCs w:val="0"/>
            <w:sz w:val="22"/>
            <w:szCs w:val="22"/>
          </w:rPr>
          <w:tab/>
        </w:r>
        <w:r w:rsidR="00CD6BC7" w:rsidRPr="00E83C12">
          <w:rPr>
            <w:rStyle w:val="af1"/>
          </w:rPr>
          <w:t>Просмотр экземпляра формуляра «Извещение о постановке на учет ДО»</w:t>
        </w:r>
        <w:r w:rsidR="00CD6BC7">
          <w:rPr>
            <w:webHidden/>
          </w:rPr>
          <w:tab/>
        </w:r>
        <w:r w:rsidR="00CD6BC7">
          <w:rPr>
            <w:webHidden/>
          </w:rPr>
          <w:fldChar w:fldCharType="begin"/>
        </w:r>
        <w:r w:rsidR="00CD6BC7">
          <w:rPr>
            <w:webHidden/>
          </w:rPr>
          <w:instrText xml:space="preserve"> PAGEREF _Toc162867684 \h </w:instrText>
        </w:r>
        <w:r w:rsidR="00CD6BC7">
          <w:rPr>
            <w:webHidden/>
          </w:rPr>
        </w:r>
        <w:r w:rsidR="00CD6BC7">
          <w:rPr>
            <w:webHidden/>
          </w:rPr>
          <w:fldChar w:fldCharType="separate"/>
        </w:r>
        <w:r w:rsidR="00CD6BC7">
          <w:rPr>
            <w:webHidden/>
          </w:rPr>
          <w:t>143</w:t>
        </w:r>
        <w:r w:rsidR="00CD6BC7">
          <w:rPr>
            <w:webHidden/>
          </w:rPr>
          <w:fldChar w:fldCharType="end"/>
        </w:r>
      </w:hyperlink>
    </w:p>
    <w:p w:rsidR="00CD6BC7" w:rsidRDefault="00DD0379">
      <w:pPr>
        <w:pStyle w:val="35"/>
        <w:rPr>
          <w:rFonts w:asciiTheme="minorHAnsi" w:eastAsiaTheme="minorEastAsia" w:hAnsiTheme="minorHAnsi" w:cstheme="minorBidi"/>
          <w:bCs w:val="0"/>
          <w:iCs w:val="0"/>
          <w:sz w:val="22"/>
          <w:szCs w:val="22"/>
        </w:rPr>
      </w:pPr>
      <w:hyperlink w:anchor="_Toc162867685" w:history="1">
        <w:r w:rsidR="00CD6BC7" w:rsidRPr="00E83C12">
          <w:rPr>
            <w:rStyle w:val="af1"/>
          </w:rPr>
          <w:t>5.5.2.</w:t>
        </w:r>
        <w:r w:rsidR="00CD6BC7">
          <w:rPr>
            <w:rFonts w:asciiTheme="minorHAnsi" w:eastAsiaTheme="minorEastAsia" w:hAnsiTheme="minorHAnsi" w:cstheme="minorBidi"/>
            <w:bCs w:val="0"/>
            <w:iCs w:val="0"/>
            <w:sz w:val="22"/>
            <w:szCs w:val="22"/>
          </w:rPr>
          <w:tab/>
        </w:r>
        <w:r w:rsidR="00CD6BC7" w:rsidRPr="00E83C12">
          <w:rPr>
            <w:rStyle w:val="af1"/>
          </w:rPr>
          <w:t>Печать документа «Извещение ДО»</w:t>
        </w:r>
        <w:r w:rsidR="00CD6BC7">
          <w:rPr>
            <w:webHidden/>
          </w:rPr>
          <w:tab/>
        </w:r>
        <w:r w:rsidR="00CD6BC7">
          <w:rPr>
            <w:webHidden/>
          </w:rPr>
          <w:fldChar w:fldCharType="begin"/>
        </w:r>
        <w:r w:rsidR="00CD6BC7">
          <w:rPr>
            <w:webHidden/>
          </w:rPr>
          <w:instrText xml:space="preserve"> PAGEREF _Toc162867685 \h </w:instrText>
        </w:r>
        <w:r w:rsidR="00CD6BC7">
          <w:rPr>
            <w:webHidden/>
          </w:rPr>
        </w:r>
        <w:r w:rsidR="00CD6BC7">
          <w:rPr>
            <w:webHidden/>
          </w:rPr>
          <w:fldChar w:fldCharType="separate"/>
        </w:r>
        <w:r w:rsidR="00CD6BC7">
          <w:rPr>
            <w:webHidden/>
          </w:rPr>
          <w:t>144</w:t>
        </w:r>
        <w:r w:rsidR="00CD6BC7">
          <w:rPr>
            <w:webHidden/>
          </w:rPr>
          <w:fldChar w:fldCharType="end"/>
        </w:r>
      </w:hyperlink>
    </w:p>
    <w:p w:rsidR="00CD6BC7" w:rsidRDefault="00DD0379">
      <w:pPr>
        <w:pStyle w:val="26"/>
        <w:rPr>
          <w:rFonts w:asciiTheme="minorHAnsi" w:eastAsiaTheme="minorEastAsia" w:hAnsiTheme="minorHAnsi" w:cstheme="minorBidi"/>
          <w:bCs w:val="0"/>
          <w:sz w:val="22"/>
          <w:szCs w:val="22"/>
        </w:rPr>
      </w:pPr>
      <w:hyperlink w:anchor="_Toc162867686" w:history="1">
        <w:r w:rsidR="00CD6BC7" w:rsidRPr="00E83C12">
          <w:rPr>
            <w:rStyle w:val="af1"/>
            <w:lang w:val="en-US" w:eastAsia="zh-CN"/>
          </w:rPr>
          <w:t>5.6.</w:t>
        </w:r>
        <w:r w:rsidR="00CD6BC7">
          <w:rPr>
            <w:rFonts w:asciiTheme="minorHAnsi" w:eastAsiaTheme="minorEastAsia" w:hAnsiTheme="minorHAnsi" w:cstheme="minorBidi"/>
            <w:bCs w:val="0"/>
            <w:sz w:val="22"/>
            <w:szCs w:val="22"/>
          </w:rPr>
          <w:tab/>
        </w:r>
        <w:r w:rsidR="00CD6BC7" w:rsidRPr="00E83C12">
          <w:rPr>
            <w:rStyle w:val="af1"/>
            <w:lang w:eastAsia="zh-CN"/>
          </w:rPr>
          <w:t>Работа с формуляром «Протокол»</w:t>
        </w:r>
        <w:r w:rsidR="00CD6BC7">
          <w:rPr>
            <w:webHidden/>
          </w:rPr>
          <w:tab/>
        </w:r>
        <w:r w:rsidR="00CD6BC7">
          <w:rPr>
            <w:webHidden/>
          </w:rPr>
          <w:fldChar w:fldCharType="begin"/>
        </w:r>
        <w:r w:rsidR="00CD6BC7">
          <w:rPr>
            <w:webHidden/>
          </w:rPr>
          <w:instrText xml:space="preserve"> PAGEREF _Toc162867686 \h </w:instrText>
        </w:r>
        <w:r w:rsidR="00CD6BC7">
          <w:rPr>
            <w:webHidden/>
          </w:rPr>
        </w:r>
        <w:r w:rsidR="00CD6BC7">
          <w:rPr>
            <w:webHidden/>
          </w:rPr>
          <w:fldChar w:fldCharType="separate"/>
        </w:r>
        <w:r w:rsidR="00CD6BC7">
          <w:rPr>
            <w:webHidden/>
          </w:rPr>
          <w:t>144</w:t>
        </w:r>
        <w:r w:rsidR="00CD6BC7">
          <w:rPr>
            <w:webHidden/>
          </w:rPr>
          <w:fldChar w:fldCharType="end"/>
        </w:r>
      </w:hyperlink>
    </w:p>
    <w:p w:rsidR="00CD6BC7" w:rsidRDefault="00DD0379">
      <w:pPr>
        <w:pStyle w:val="35"/>
        <w:rPr>
          <w:rFonts w:asciiTheme="minorHAnsi" w:eastAsiaTheme="minorEastAsia" w:hAnsiTheme="minorHAnsi" w:cstheme="minorBidi"/>
          <w:bCs w:val="0"/>
          <w:iCs w:val="0"/>
          <w:sz w:val="22"/>
          <w:szCs w:val="22"/>
        </w:rPr>
      </w:pPr>
      <w:hyperlink w:anchor="_Toc162867687" w:history="1">
        <w:r w:rsidR="00CD6BC7" w:rsidRPr="00E83C12">
          <w:rPr>
            <w:rStyle w:val="af1"/>
            <w:lang w:eastAsia="zh-CN"/>
          </w:rPr>
          <w:t>5.6.1.</w:t>
        </w:r>
        <w:r w:rsidR="00CD6BC7">
          <w:rPr>
            <w:rFonts w:asciiTheme="minorHAnsi" w:eastAsiaTheme="minorEastAsia" w:hAnsiTheme="minorHAnsi" w:cstheme="minorBidi"/>
            <w:bCs w:val="0"/>
            <w:iCs w:val="0"/>
            <w:sz w:val="22"/>
            <w:szCs w:val="22"/>
          </w:rPr>
          <w:tab/>
        </w:r>
        <w:r w:rsidR="00CD6BC7" w:rsidRPr="00E83C12">
          <w:rPr>
            <w:rStyle w:val="af1"/>
            <w:lang w:eastAsia="zh-CN"/>
          </w:rPr>
          <w:t>Просмотр экземпляра формуляра «Протокол»</w:t>
        </w:r>
        <w:r w:rsidR="00CD6BC7">
          <w:rPr>
            <w:webHidden/>
          </w:rPr>
          <w:tab/>
        </w:r>
        <w:r w:rsidR="00CD6BC7">
          <w:rPr>
            <w:webHidden/>
          </w:rPr>
          <w:fldChar w:fldCharType="begin"/>
        </w:r>
        <w:r w:rsidR="00CD6BC7">
          <w:rPr>
            <w:webHidden/>
          </w:rPr>
          <w:instrText xml:space="preserve"> PAGEREF _Toc162867687 \h </w:instrText>
        </w:r>
        <w:r w:rsidR="00CD6BC7">
          <w:rPr>
            <w:webHidden/>
          </w:rPr>
        </w:r>
        <w:r w:rsidR="00CD6BC7">
          <w:rPr>
            <w:webHidden/>
          </w:rPr>
          <w:fldChar w:fldCharType="separate"/>
        </w:r>
        <w:r w:rsidR="00CD6BC7">
          <w:rPr>
            <w:webHidden/>
          </w:rPr>
          <w:t>144</w:t>
        </w:r>
        <w:r w:rsidR="00CD6BC7">
          <w:rPr>
            <w:webHidden/>
          </w:rPr>
          <w:fldChar w:fldCharType="end"/>
        </w:r>
      </w:hyperlink>
    </w:p>
    <w:p w:rsidR="00CD6BC7" w:rsidRDefault="00DD0379">
      <w:pPr>
        <w:pStyle w:val="26"/>
        <w:rPr>
          <w:rFonts w:asciiTheme="minorHAnsi" w:eastAsiaTheme="minorEastAsia" w:hAnsiTheme="minorHAnsi" w:cstheme="minorBidi"/>
          <w:bCs w:val="0"/>
          <w:sz w:val="22"/>
          <w:szCs w:val="22"/>
        </w:rPr>
      </w:pPr>
      <w:hyperlink w:anchor="_Toc162867688" w:history="1">
        <w:r w:rsidR="00CD6BC7" w:rsidRPr="00E83C12">
          <w:rPr>
            <w:rStyle w:val="af1"/>
            <w:lang w:eastAsia="zh-CN"/>
          </w:rPr>
          <w:t>5.7.</w:t>
        </w:r>
        <w:r w:rsidR="00CD6BC7">
          <w:rPr>
            <w:rFonts w:asciiTheme="minorHAnsi" w:eastAsiaTheme="minorEastAsia" w:hAnsiTheme="minorHAnsi" w:cstheme="minorBidi"/>
            <w:bCs w:val="0"/>
            <w:sz w:val="22"/>
            <w:szCs w:val="22"/>
          </w:rPr>
          <w:tab/>
        </w:r>
        <w:r w:rsidR="00CD6BC7" w:rsidRPr="00E83C12">
          <w:rPr>
            <w:rStyle w:val="af1"/>
            <w:lang w:eastAsia="zh-CN"/>
          </w:rPr>
          <w:t>Работа с формуляром «Универсальный передаточный документ»</w:t>
        </w:r>
        <w:r w:rsidR="00CD6BC7">
          <w:rPr>
            <w:webHidden/>
          </w:rPr>
          <w:tab/>
        </w:r>
        <w:r w:rsidR="00CD6BC7">
          <w:rPr>
            <w:webHidden/>
          </w:rPr>
          <w:fldChar w:fldCharType="begin"/>
        </w:r>
        <w:r w:rsidR="00CD6BC7">
          <w:rPr>
            <w:webHidden/>
          </w:rPr>
          <w:instrText xml:space="preserve"> PAGEREF _Toc162867688 \h </w:instrText>
        </w:r>
        <w:r w:rsidR="00CD6BC7">
          <w:rPr>
            <w:webHidden/>
          </w:rPr>
        </w:r>
        <w:r w:rsidR="00CD6BC7">
          <w:rPr>
            <w:webHidden/>
          </w:rPr>
          <w:fldChar w:fldCharType="separate"/>
        </w:r>
        <w:r w:rsidR="00CD6BC7">
          <w:rPr>
            <w:webHidden/>
          </w:rPr>
          <w:t>145</w:t>
        </w:r>
        <w:r w:rsidR="00CD6BC7">
          <w:rPr>
            <w:webHidden/>
          </w:rPr>
          <w:fldChar w:fldCharType="end"/>
        </w:r>
      </w:hyperlink>
    </w:p>
    <w:p w:rsidR="00CD6BC7" w:rsidRDefault="00DD0379">
      <w:pPr>
        <w:pStyle w:val="35"/>
        <w:rPr>
          <w:rFonts w:asciiTheme="minorHAnsi" w:eastAsiaTheme="minorEastAsia" w:hAnsiTheme="minorHAnsi" w:cstheme="minorBidi"/>
          <w:bCs w:val="0"/>
          <w:iCs w:val="0"/>
          <w:sz w:val="22"/>
          <w:szCs w:val="22"/>
        </w:rPr>
      </w:pPr>
      <w:hyperlink w:anchor="_Toc162867689" w:history="1">
        <w:r w:rsidR="00CD6BC7" w:rsidRPr="00E83C12">
          <w:rPr>
            <w:rStyle w:val="af1"/>
            <w:lang w:eastAsia="zh-CN"/>
          </w:rPr>
          <w:t>5.7.1.</w:t>
        </w:r>
        <w:r w:rsidR="00CD6BC7">
          <w:rPr>
            <w:rFonts w:asciiTheme="minorHAnsi" w:eastAsiaTheme="minorEastAsia" w:hAnsiTheme="minorHAnsi" w:cstheme="minorBidi"/>
            <w:bCs w:val="0"/>
            <w:iCs w:val="0"/>
            <w:sz w:val="22"/>
            <w:szCs w:val="22"/>
          </w:rPr>
          <w:tab/>
        </w:r>
        <w:r w:rsidR="00CD6BC7" w:rsidRPr="00E83C12">
          <w:rPr>
            <w:rStyle w:val="af1"/>
            <w:lang w:eastAsia="zh-CN"/>
          </w:rPr>
          <w:t>Импорт УПД в ПУР</w:t>
        </w:r>
        <w:r w:rsidR="00CD6BC7">
          <w:rPr>
            <w:webHidden/>
          </w:rPr>
          <w:tab/>
        </w:r>
        <w:r w:rsidR="00CD6BC7">
          <w:rPr>
            <w:webHidden/>
          </w:rPr>
          <w:fldChar w:fldCharType="begin"/>
        </w:r>
        <w:r w:rsidR="00CD6BC7">
          <w:rPr>
            <w:webHidden/>
          </w:rPr>
          <w:instrText xml:space="preserve"> PAGEREF _Toc162867689 \h </w:instrText>
        </w:r>
        <w:r w:rsidR="00CD6BC7">
          <w:rPr>
            <w:webHidden/>
          </w:rPr>
        </w:r>
        <w:r w:rsidR="00CD6BC7">
          <w:rPr>
            <w:webHidden/>
          </w:rPr>
          <w:fldChar w:fldCharType="separate"/>
        </w:r>
        <w:r w:rsidR="00CD6BC7">
          <w:rPr>
            <w:webHidden/>
          </w:rPr>
          <w:t>145</w:t>
        </w:r>
        <w:r w:rsidR="00CD6BC7">
          <w:rPr>
            <w:webHidden/>
          </w:rPr>
          <w:fldChar w:fldCharType="end"/>
        </w:r>
      </w:hyperlink>
    </w:p>
    <w:p w:rsidR="00CD6BC7" w:rsidRDefault="00DD0379">
      <w:pPr>
        <w:pStyle w:val="35"/>
        <w:rPr>
          <w:rFonts w:asciiTheme="minorHAnsi" w:eastAsiaTheme="minorEastAsia" w:hAnsiTheme="minorHAnsi" w:cstheme="minorBidi"/>
          <w:bCs w:val="0"/>
          <w:iCs w:val="0"/>
          <w:sz w:val="22"/>
          <w:szCs w:val="22"/>
        </w:rPr>
      </w:pPr>
      <w:hyperlink w:anchor="_Toc162867690" w:history="1">
        <w:r w:rsidR="00CD6BC7" w:rsidRPr="00E83C12">
          <w:rPr>
            <w:rStyle w:val="af1"/>
          </w:rPr>
          <w:t>5.7.2.</w:t>
        </w:r>
        <w:r w:rsidR="00CD6BC7">
          <w:rPr>
            <w:rFonts w:asciiTheme="minorHAnsi" w:eastAsiaTheme="minorEastAsia" w:hAnsiTheme="minorHAnsi" w:cstheme="minorBidi"/>
            <w:bCs w:val="0"/>
            <w:iCs w:val="0"/>
            <w:sz w:val="22"/>
            <w:szCs w:val="22"/>
          </w:rPr>
          <w:tab/>
        </w:r>
        <w:r w:rsidR="00CD6BC7" w:rsidRPr="00E83C12">
          <w:rPr>
            <w:rStyle w:val="af1"/>
          </w:rPr>
          <w:t>Дозаполнение УПД при импорте по старым форматам</w:t>
        </w:r>
        <w:r w:rsidR="00CD6BC7">
          <w:rPr>
            <w:webHidden/>
          </w:rPr>
          <w:tab/>
        </w:r>
        <w:r w:rsidR="00CD6BC7">
          <w:rPr>
            <w:webHidden/>
          </w:rPr>
          <w:fldChar w:fldCharType="begin"/>
        </w:r>
        <w:r w:rsidR="00CD6BC7">
          <w:rPr>
            <w:webHidden/>
          </w:rPr>
          <w:instrText xml:space="preserve"> PAGEREF _Toc162867690 \h </w:instrText>
        </w:r>
        <w:r w:rsidR="00CD6BC7">
          <w:rPr>
            <w:webHidden/>
          </w:rPr>
        </w:r>
        <w:r w:rsidR="00CD6BC7">
          <w:rPr>
            <w:webHidden/>
          </w:rPr>
          <w:fldChar w:fldCharType="separate"/>
        </w:r>
        <w:r w:rsidR="00CD6BC7">
          <w:rPr>
            <w:webHidden/>
          </w:rPr>
          <w:t>146</w:t>
        </w:r>
        <w:r w:rsidR="00CD6BC7">
          <w:rPr>
            <w:webHidden/>
          </w:rPr>
          <w:fldChar w:fldCharType="end"/>
        </w:r>
      </w:hyperlink>
    </w:p>
    <w:p w:rsidR="00CD6BC7" w:rsidRDefault="00DD0379">
      <w:pPr>
        <w:pStyle w:val="35"/>
        <w:rPr>
          <w:rFonts w:asciiTheme="minorHAnsi" w:eastAsiaTheme="minorEastAsia" w:hAnsiTheme="minorHAnsi" w:cstheme="minorBidi"/>
          <w:bCs w:val="0"/>
          <w:iCs w:val="0"/>
          <w:sz w:val="22"/>
          <w:szCs w:val="22"/>
        </w:rPr>
      </w:pPr>
      <w:hyperlink w:anchor="_Toc162867691" w:history="1">
        <w:r w:rsidR="00CD6BC7" w:rsidRPr="00E83C12">
          <w:rPr>
            <w:rStyle w:val="af1"/>
          </w:rPr>
          <w:t>5.7.3.</w:t>
        </w:r>
        <w:r w:rsidR="00CD6BC7">
          <w:rPr>
            <w:rFonts w:asciiTheme="minorHAnsi" w:eastAsiaTheme="minorEastAsia" w:hAnsiTheme="minorHAnsi" w:cstheme="minorBidi"/>
            <w:bCs w:val="0"/>
            <w:iCs w:val="0"/>
            <w:sz w:val="22"/>
            <w:szCs w:val="22"/>
          </w:rPr>
          <w:tab/>
        </w:r>
        <w:r w:rsidR="00CD6BC7" w:rsidRPr="00E83C12">
          <w:rPr>
            <w:rStyle w:val="af1"/>
          </w:rPr>
          <w:t>Внесение изменений в ранее зарегистрированный УПД</w:t>
        </w:r>
        <w:r w:rsidR="00CD6BC7">
          <w:rPr>
            <w:webHidden/>
          </w:rPr>
          <w:tab/>
        </w:r>
        <w:r w:rsidR="00CD6BC7">
          <w:rPr>
            <w:webHidden/>
          </w:rPr>
          <w:fldChar w:fldCharType="begin"/>
        </w:r>
        <w:r w:rsidR="00CD6BC7">
          <w:rPr>
            <w:webHidden/>
          </w:rPr>
          <w:instrText xml:space="preserve"> PAGEREF _Toc162867691 \h </w:instrText>
        </w:r>
        <w:r w:rsidR="00CD6BC7">
          <w:rPr>
            <w:webHidden/>
          </w:rPr>
        </w:r>
        <w:r w:rsidR="00CD6BC7">
          <w:rPr>
            <w:webHidden/>
          </w:rPr>
          <w:fldChar w:fldCharType="separate"/>
        </w:r>
        <w:r w:rsidR="00CD6BC7">
          <w:rPr>
            <w:webHidden/>
          </w:rPr>
          <w:t>147</w:t>
        </w:r>
        <w:r w:rsidR="00CD6BC7">
          <w:rPr>
            <w:webHidden/>
          </w:rPr>
          <w:fldChar w:fldCharType="end"/>
        </w:r>
      </w:hyperlink>
    </w:p>
    <w:p w:rsidR="00CD6BC7" w:rsidRDefault="00DD0379">
      <w:pPr>
        <w:pStyle w:val="35"/>
        <w:rPr>
          <w:rFonts w:asciiTheme="minorHAnsi" w:eastAsiaTheme="minorEastAsia" w:hAnsiTheme="minorHAnsi" w:cstheme="minorBidi"/>
          <w:bCs w:val="0"/>
          <w:iCs w:val="0"/>
          <w:sz w:val="22"/>
          <w:szCs w:val="22"/>
        </w:rPr>
      </w:pPr>
      <w:hyperlink w:anchor="_Toc162867692" w:history="1">
        <w:r w:rsidR="00CD6BC7" w:rsidRPr="00E83C12">
          <w:rPr>
            <w:rStyle w:val="af1"/>
            <w:lang w:eastAsia="zh-CN"/>
          </w:rPr>
          <w:t>5.7.4.</w:t>
        </w:r>
        <w:r w:rsidR="00CD6BC7">
          <w:rPr>
            <w:rFonts w:asciiTheme="minorHAnsi" w:eastAsiaTheme="minorEastAsia" w:hAnsiTheme="minorHAnsi" w:cstheme="minorBidi"/>
            <w:bCs w:val="0"/>
            <w:iCs w:val="0"/>
            <w:sz w:val="22"/>
            <w:szCs w:val="22"/>
          </w:rPr>
          <w:tab/>
        </w:r>
        <w:r w:rsidR="00CD6BC7" w:rsidRPr="00E83C12">
          <w:rPr>
            <w:rStyle w:val="af1"/>
            <w:lang w:eastAsia="zh-CN"/>
          </w:rPr>
          <w:t>Отправка на согласование</w:t>
        </w:r>
        <w:r w:rsidR="00CD6BC7">
          <w:rPr>
            <w:webHidden/>
          </w:rPr>
          <w:tab/>
        </w:r>
        <w:r w:rsidR="00CD6BC7">
          <w:rPr>
            <w:webHidden/>
          </w:rPr>
          <w:fldChar w:fldCharType="begin"/>
        </w:r>
        <w:r w:rsidR="00CD6BC7">
          <w:rPr>
            <w:webHidden/>
          </w:rPr>
          <w:instrText xml:space="preserve"> PAGEREF _Toc162867692 \h </w:instrText>
        </w:r>
        <w:r w:rsidR="00CD6BC7">
          <w:rPr>
            <w:webHidden/>
          </w:rPr>
        </w:r>
        <w:r w:rsidR="00CD6BC7">
          <w:rPr>
            <w:webHidden/>
          </w:rPr>
          <w:fldChar w:fldCharType="separate"/>
        </w:r>
        <w:r w:rsidR="00CD6BC7">
          <w:rPr>
            <w:webHidden/>
          </w:rPr>
          <w:t>148</w:t>
        </w:r>
        <w:r w:rsidR="00CD6BC7">
          <w:rPr>
            <w:webHidden/>
          </w:rPr>
          <w:fldChar w:fldCharType="end"/>
        </w:r>
      </w:hyperlink>
    </w:p>
    <w:p w:rsidR="00CD6BC7" w:rsidRDefault="00DD0379">
      <w:pPr>
        <w:pStyle w:val="35"/>
        <w:rPr>
          <w:rFonts w:asciiTheme="minorHAnsi" w:eastAsiaTheme="minorEastAsia" w:hAnsiTheme="minorHAnsi" w:cstheme="minorBidi"/>
          <w:bCs w:val="0"/>
          <w:iCs w:val="0"/>
          <w:sz w:val="22"/>
          <w:szCs w:val="22"/>
        </w:rPr>
      </w:pPr>
      <w:hyperlink w:anchor="_Toc162867693" w:history="1">
        <w:r w:rsidR="00CD6BC7" w:rsidRPr="00E83C12">
          <w:rPr>
            <w:rStyle w:val="af1"/>
            <w:lang w:eastAsia="zh-CN"/>
          </w:rPr>
          <w:t>5.7.5.</w:t>
        </w:r>
        <w:r w:rsidR="00CD6BC7">
          <w:rPr>
            <w:rFonts w:asciiTheme="minorHAnsi" w:eastAsiaTheme="minorEastAsia" w:hAnsiTheme="minorHAnsi" w:cstheme="minorBidi"/>
            <w:bCs w:val="0"/>
            <w:iCs w:val="0"/>
            <w:sz w:val="22"/>
            <w:szCs w:val="22"/>
          </w:rPr>
          <w:tab/>
        </w:r>
        <w:r w:rsidR="00CD6BC7" w:rsidRPr="00E83C12">
          <w:rPr>
            <w:rStyle w:val="af1"/>
            <w:lang w:eastAsia="zh-CN"/>
          </w:rPr>
          <w:t>Согласование УПД</w:t>
        </w:r>
        <w:r w:rsidR="00CD6BC7">
          <w:rPr>
            <w:webHidden/>
          </w:rPr>
          <w:tab/>
        </w:r>
        <w:r w:rsidR="00CD6BC7">
          <w:rPr>
            <w:webHidden/>
          </w:rPr>
          <w:fldChar w:fldCharType="begin"/>
        </w:r>
        <w:r w:rsidR="00CD6BC7">
          <w:rPr>
            <w:webHidden/>
          </w:rPr>
          <w:instrText xml:space="preserve"> PAGEREF _Toc162867693 \h </w:instrText>
        </w:r>
        <w:r w:rsidR="00CD6BC7">
          <w:rPr>
            <w:webHidden/>
          </w:rPr>
        </w:r>
        <w:r w:rsidR="00CD6BC7">
          <w:rPr>
            <w:webHidden/>
          </w:rPr>
          <w:fldChar w:fldCharType="separate"/>
        </w:r>
        <w:r w:rsidR="00CD6BC7">
          <w:rPr>
            <w:webHidden/>
          </w:rPr>
          <w:t>149</w:t>
        </w:r>
        <w:r w:rsidR="00CD6BC7">
          <w:rPr>
            <w:webHidden/>
          </w:rPr>
          <w:fldChar w:fldCharType="end"/>
        </w:r>
      </w:hyperlink>
    </w:p>
    <w:p w:rsidR="00CD6BC7" w:rsidRDefault="00DD0379">
      <w:pPr>
        <w:pStyle w:val="35"/>
        <w:rPr>
          <w:rFonts w:asciiTheme="minorHAnsi" w:eastAsiaTheme="minorEastAsia" w:hAnsiTheme="minorHAnsi" w:cstheme="minorBidi"/>
          <w:bCs w:val="0"/>
          <w:iCs w:val="0"/>
          <w:sz w:val="22"/>
          <w:szCs w:val="22"/>
        </w:rPr>
      </w:pPr>
      <w:hyperlink w:anchor="_Toc162867694" w:history="1">
        <w:r w:rsidR="00CD6BC7" w:rsidRPr="00E83C12">
          <w:rPr>
            <w:rStyle w:val="af1"/>
            <w:lang w:eastAsia="zh-CN"/>
          </w:rPr>
          <w:t>5.7.6.</w:t>
        </w:r>
        <w:r w:rsidR="00CD6BC7">
          <w:rPr>
            <w:rFonts w:asciiTheme="minorHAnsi" w:eastAsiaTheme="minorEastAsia" w:hAnsiTheme="minorHAnsi" w:cstheme="minorBidi"/>
            <w:bCs w:val="0"/>
            <w:iCs w:val="0"/>
            <w:sz w:val="22"/>
            <w:szCs w:val="22"/>
          </w:rPr>
          <w:tab/>
        </w:r>
        <w:r w:rsidR="00CD6BC7" w:rsidRPr="00E83C12">
          <w:rPr>
            <w:rStyle w:val="af1"/>
            <w:lang w:eastAsia="zh-CN"/>
          </w:rPr>
          <w:t>Утверждение УПД</w:t>
        </w:r>
        <w:r w:rsidR="00CD6BC7">
          <w:rPr>
            <w:webHidden/>
          </w:rPr>
          <w:tab/>
        </w:r>
        <w:r w:rsidR="00CD6BC7">
          <w:rPr>
            <w:webHidden/>
          </w:rPr>
          <w:fldChar w:fldCharType="begin"/>
        </w:r>
        <w:r w:rsidR="00CD6BC7">
          <w:rPr>
            <w:webHidden/>
          </w:rPr>
          <w:instrText xml:space="preserve"> PAGEREF _Toc162867694 \h </w:instrText>
        </w:r>
        <w:r w:rsidR="00CD6BC7">
          <w:rPr>
            <w:webHidden/>
          </w:rPr>
        </w:r>
        <w:r w:rsidR="00CD6BC7">
          <w:rPr>
            <w:webHidden/>
          </w:rPr>
          <w:fldChar w:fldCharType="separate"/>
        </w:r>
        <w:r w:rsidR="00CD6BC7">
          <w:rPr>
            <w:webHidden/>
          </w:rPr>
          <w:t>149</w:t>
        </w:r>
        <w:r w:rsidR="00CD6BC7">
          <w:rPr>
            <w:webHidden/>
          </w:rPr>
          <w:fldChar w:fldCharType="end"/>
        </w:r>
      </w:hyperlink>
    </w:p>
    <w:p w:rsidR="00CD6BC7" w:rsidRDefault="00DD0379">
      <w:pPr>
        <w:pStyle w:val="35"/>
        <w:rPr>
          <w:rFonts w:asciiTheme="minorHAnsi" w:eastAsiaTheme="minorEastAsia" w:hAnsiTheme="minorHAnsi" w:cstheme="minorBidi"/>
          <w:bCs w:val="0"/>
          <w:iCs w:val="0"/>
          <w:sz w:val="22"/>
          <w:szCs w:val="22"/>
        </w:rPr>
      </w:pPr>
      <w:hyperlink w:anchor="_Toc162867695" w:history="1">
        <w:r w:rsidR="00CD6BC7" w:rsidRPr="00E83C12">
          <w:rPr>
            <w:rStyle w:val="af1"/>
            <w:lang w:eastAsia="zh-CN"/>
          </w:rPr>
          <w:t>5.7.7.</w:t>
        </w:r>
        <w:r w:rsidR="00CD6BC7">
          <w:rPr>
            <w:rFonts w:asciiTheme="minorHAnsi" w:eastAsiaTheme="minorEastAsia" w:hAnsiTheme="minorHAnsi" w:cstheme="minorBidi"/>
            <w:bCs w:val="0"/>
            <w:iCs w:val="0"/>
            <w:sz w:val="22"/>
            <w:szCs w:val="22"/>
          </w:rPr>
          <w:tab/>
        </w:r>
        <w:r w:rsidR="00CD6BC7" w:rsidRPr="00E83C12">
          <w:rPr>
            <w:rStyle w:val="af1"/>
            <w:lang w:eastAsia="zh-CN"/>
          </w:rPr>
          <w:t>Печать УПД</w:t>
        </w:r>
        <w:r w:rsidR="00CD6BC7">
          <w:rPr>
            <w:webHidden/>
          </w:rPr>
          <w:tab/>
        </w:r>
        <w:r w:rsidR="00CD6BC7">
          <w:rPr>
            <w:webHidden/>
          </w:rPr>
          <w:fldChar w:fldCharType="begin"/>
        </w:r>
        <w:r w:rsidR="00CD6BC7">
          <w:rPr>
            <w:webHidden/>
          </w:rPr>
          <w:instrText xml:space="preserve"> PAGEREF _Toc162867695 \h </w:instrText>
        </w:r>
        <w:r w:rsidR="00CD6BC7">
          <w:rPr>
            <w:webHidden/>
          </w:rPr>
        </w:r>
        <w:r w:rsidR="00CD6BC7">
          <w:rPr>
            <w:webHidden/>
          </w:rPr>
          <w:fldChar w:fldCharType="separate"/>
        </w:r>
        <w:r w:rsidR="00CD6BC7">
          <w:rPr>
            <w:webHidden/>
          </w:rPr>
          <w:t>150</w:t>
        </w:r>
        <w:r w:rsidR="00CD6BC7">
          <w:rPr>
            <w:webHidden/>
          </w:rPr>
          <w:fldChar w:fldCharType="end"/>
        </w:r>
      </w:hyperlink>
    </w:p>
    <w:p w:rsidR="00CD6BC7" w:rsidRDefault="00DD0379">
      <w:pPr>
        <w:pStyle w:val="26"/>
        <w:rPr>
          <w:rFonts w:asciiTheme="minorHAnsi" w:eastAsiaTheme="minorEastAsia" w:hAnsiTheme="minorHAnsi" w:cstheme="minorBidi"/>
          <w:bCs w:val="0"/>
          <w:sz w:val="22"/>
          <w:szCs w:val="22"/>
        </w:rPr>
      </w:pPr>
      <w:hyperlink w:anchor="_Toc162867696" w:history="1">
        <w:r w:rsidR="00CD6BC7" w:rsidRPr="00E83C12">
          <w:rPr>
            <w:rStyle w:val="af1"/>
          </w:rPr>
          <w:t>5.8.</w:t>
        </w:r>
        <w:r w:rsidR="00CD6BC7">
          <w:rPr>
            <w:rFonts w:asciiTheme="minorHAnsi" w:eastAsiaTheme="minorEastAsia" w:hAnsiTheme="minorHAnsi" w:cstheme="minorBidi"/>
            <w:bCs w:val="0"/>
            <w:sz w:val="22"/>
            <w:szCs w:val="22"/>
          </w:rPr>
          <w:tab/>
        </w:r>
        <w:r w:rsidR="00CD6BC7" w:rsidRPr="00E83C12">
          <w:rPr>
            <w:rStyle w:val="af1"/>
          </w:rPr>
          <w:t>Контроль сроков обработки документов</w:t>
        </w:r>
        <w:r w:rsidR="00CD6BC7">
          <w:rPr>
            <w:webHidden/>
          </w:rPr>
          <w:tab/>
        </w:r>
        <w:r w:rsidR="00CD6BC7">
          <w:rPr>
            <w:webHidden/>
          </w:rPr>
          <w:fldChar w:fldCharType="begin"/>
        </w:r>
        <w:r w:rsidR="00CD6BC7">
          <w:rPr>
            <w:webHidden/>
          </w:rPr>
          <w:instrText xml:space="preserve"> PAGEREF _Toc162867696 \h </w:instrText>
        </w:r>
        <w:r w:rsidR="00CD6BC7">
          <w:rPr>
            <w:webHidden/>
          </w:rPr>
        </w:r>
        <w:r w:rsidR="00CD6BC7">
          <w:rPr>
            <w:webHidden/>
          </w:rPr>
          <w:fldChar w:fldCharType="separate"/>
        </w:r>
        <w:r w:rsidR="00CD6BC7">
          <w:rPr>
            <w:webHidden/>
          </w:rPr>
          <w:t>150</w:t>
        </w:r>
        <w:r w:rsidR="00CD6BC7">
          <w:rPr>
            <w:webHidden/>
          </w:rPr>
          <w:fldChar w:fldCharType="end"/>
        </w:r>
      </w:hyperlink>
    </w:p>
    <w:p w:rsidR="00CD6BC7" w:rsidRDefault="00DD0379">
      <w:pPr>
        <w:pStyle w:val="26"/>
        <w:rPr>
          <w:rFonts w:asciiTheme="minorHAnsi" w:eastAsiaTheme="minorEastAsia" w:hAnsiTheme="minorHAnsi" w:cstheme="minorBidi"/>
          <w:bCs w:val="0"/>
          <w:sz w:val="22"/>
          <w:szCs w:val="22"/>
        </w:rPr>
      </w:pPr>
      <w:hyperlink w:anchor="_Toc162867697" w:history="1">
        <w:r w:rsidR="00CD6BC7" w:rsidRPr="00E83C12">
          <w:rPr>
            <w:rStyle w:val="af1"/>
          </w:rPr>
          <w:t>5.9.</w:t>
        </w:r>
        <w:r w:rsidR="00CD6BC7">
          <w:rPr>
            <w:rFonts w:asciiTheme="minorHAnsi" w:eastAsiaTheme="minorEastAsia" w:hAnsiTheme="minorHAnsi" w:cstheme="minorBidi"/>
            <w:bCs w:val="0"/>
            <w:sz w:val="22"/>
            <w:szCs w:val="22"/>
          </w:rPr>
          <w:tab/>
        </w:r>
        <w:r w:rsidR="00CD6BC7" w:rsidRPr="00E83C12">
          <w:rPr>
            <w:rStyle w:val="af1"/>
          </w:rPr>
          <w:t>Просмотр электронной подписи документа</w:t>
        </w:r>
        <w:r w:rsidR="00CD6BC7">
          <w:rPr>
            <w:webHidden/>
          </w:rPr>
          <w:tab/>
        </w:r>
        <w:r w:rsidR="00CD6BC7">
          <w:rPr>
            <w:webHidden/>
          </w:rPr>
          <w:fldChar w:fldCharType="begin"/>
        </w:r>
        <w:r w:rsidR="00CD6BC7">
          <w:rPr>
            <w:webHidden/>
          </w:rPr>
          <w:instrText xml:space="preserve"> PAGEREF _Toc162867697 \h </w:instrText>
        </w:r>
        <w:r w:rsidR="00CD6BC7">
          <w:rPr>
            <w:webHidden/>
          </w:rPr>
        </w:r>
        <w:r w:rsidR="00CD6BC7">
          <w:rPr>
            <w:webHidden/>
          </w:rPr>
          <w:fldChar w:fldCharType="separate"/>
        </w:r>
        <w:r w:rsidR="00CD6BC7">
          <w:rPr>
            <w:webHidden/>
          </w:rPr>
          <w:t>150</w:t>
        </w:r>
        <w:r w:rsidR="00CD6BC7">
          <w:rPr>
            <w:webHidden/>
          </w:rPr>
          <w:fldChar w:fldCharType="end"/>
        </w:r>
      </w:hyperlink>
    </w:p>
    <w:p w:rsidR="00CD6BC7" w:rsidRDefault="00DD0379">
      <w:pPr>
        <w:pStyle w:val="26"/>
        <w:rPr>
          <w:rFonts w:asciiTheme="minorHAnsi" w:eastAsiaTheme="minorEastAsia" w:hAnsiTheme="minorHAnsi" w:cstheme="minorBidi"/>
          <w:bCs w:val="0"/>
          <w:sz w:val="22"/>
          <w:szCs w:val="22"/>
        </w:rPr>
      </w:pPr>
      <w:hyperlink w:anchor="_Toc162867698" w:history="1">
        <w:r w:rsidR="00CD6BC7" w:rsidRPr="00E83C12">
          <w:rPr>
            <w:rStyle w:val="af1"/>
          </w:rPr>
          <w:t>5.10.</w:t>
        </w:r>
        <w:r w:rsidR="00CD6BC7">
          <w:rPr>
            <w:rFonts w:asciiTheme="minorHAnsi" w:eastAsiaTheme="minorEastAsia" w:hAnsiTheme="minorHAnsi" w:cstheme="minorBidi"/>
            <w:bCs w:val="0"/>
            <w:sz w:val="22"/>
            <w:szCs w:val="22"/>
          </w:rPr>
          <w:tab/>
        </w:r>
        <w:r w:rsidR="00CD6BC7" w:rsidRPr="00E83C12">
          <w:rPr>
            <w:rStyle w:val="af1"/>
          </w:rPr>
          <w:t>Описание функциональности для обмена пользовательскими информационными сообщениями</w:t>
        </w:r>
        <w:r w:rsidR="00CD6BC7">
          <w:rPr>
            <w:webHidden/>
          </w:rPr>
          <w:tab/>
        </w:r>
        <w:r w:rsidR="00CD6BC7">
          <w:rPr>
            <w:webHidden/>
          </w:rPr>
          <w:fldChar w:fldCharType="begin"/>
        </w:r>
        <w:r w:rsidR="00CD6BC7">
          <w:rPr>
            <w:webHidden/>
          </w:rPr>
          <w:instrText xml:space="preserve"> PAGEREF _Toc162867698 \h </w:instrText>
        </w:r>
        <w:r w:rsidR="00CD6BC7">
          <w:rPr>
            <w:webHidden/>
          </w:rPr>
        </w:r>
        <w:r w:rsidR="00CD6BC7">
          <w:rPr>
            <w:webHidden/>
          </w:rPr>
          <w:fldChar w:fldCharType="separate"/>
        </w:r>
        <w:r w:rsidR="00CD6BC7">
          <w:rPr>
            <w:webHidden/>
          </w:rPr>
          <w:t>151</w:t>
        </w:r>
        <w:r w:rsidR="00CD6BC7">
          <w:rPr>
            <w:webHidden/>
          </w:rPr>
          <w:fldChar w:fldCharType="end"/>
        </w:r>
      </w:hyperlink>
    </w:p>
    <w:p w:rsidR="00CD6BC7" w:rsidRDefault="00DD0379">
      <w:pPr>
        <w:pStyle w:val="13"/>
        <w:rPr>
          <w:rFonts w:asciiTheme="minorHAnsi" w:eastAsiaTheme="minorEastAsia" w:hAnsiTheme="minorHAnsi" w:cstheme="minorBidi"/>
          <w:b w:val="0"/>
          <w:bCs w:val="0"/>
          <w:caps w:val="0"/>
          <w:sz w:val="22"/>
          <w:szCs w:val="22"/>
        </w:rPr>
      </w:pPr>
      <w:hyperlink w:anchor="_Toc162867699" w:history="1">
        <w:r w:rsidR="00CD6BC7" w:rsidRPr="00E83C12">
          <w:rPr>
            <w:rStyle w:val="af1"/>
            <w:rFonts w:ascii="Times New Roman Полужирный" w:hAnsi="Times New Roman Полужирный"/>
          </w:rPr>
          <w:t>6.</w:t>
        </w:r>
        <w:r w:rsidR="00CD6BC7">
          <w:rPr>
            <w:rFonts w:asciiTheme="minorHAnsi" w:eastAsiaTheme="minorEastAsia" w:hAnsiTheme="minorHAnsi" w:cstheme="minorBidi"/>
            <w:b w:val="0"/>
            <w:bCs w:val="0"/>
            <w:caps w:val="0"/>
            <w:sz w:val="22"/>
            <w:szCs w:val="22"/>
          </w:rPr>
          <w:tab/>
        </w:r>
        <w:r w:rsidR="00CD6BC7" w:rsidRPr="00E83C12">
          <w:rPr>
            <w:rStyle w:val="af1"/>
            <w:rFonts w:ascii="Times New Roman Полужирный" w:hAnsi="Times New Roman Полужирный"/>
          </w:rPr>
          <w:t>Описание действий работника в случае аварийных ситуаций</w:t>
        </w:r>
        <w:r w:rsidR="00CD6BC7">
          <w:rPr>
            <w:webHidden/>
          </w:rPr>
          <w:tab/>
        </w:r>
        <w:r w:rsidR="00CD6BC7">
          <w:rPr>
            <w:webHidden/>
          </w:rPr>
          <w:fldChar w:fldCharType="begin"/>
        </w:r>
        <w:r w:rsidR="00CD6BC7">
          <w:rPr>
            <w:webHidden/>
          </w:rPr>
          <w:instrText xml:space="preserve"> PAGEREF _Toc162867699 \h </w:instrText>
        </w:r>
        <w:r w:rsidR="00CD6BC7">
          <w:rPr>
            <w:webHidden/>
          </w:rPr>
        </w:r>
        <w:r w:rsidR="00CD6BC7">
          <w:rPr>
            <w:webHidden/>
          </w:rPr>
          <w:fldChar w:fldCharType="separate"/>
        </w:r>
        <w:r w:rsidR="00CD6BC7">
          <w:rPr>
            <w:webHidden/>
          </w:rPr>
          <w:t>152</w:t>
        </w:r>
        <w:r w:rsidR="00CD6BC7">
          <w:rPr>
            <w:webHidden/>
          </w:rPr>
          <w:fldChar w:fldCharType="end"/>
        </w:r>
      </w:hyperlink>
    </w:p>
    <w:p w:rsidR="00CD6BC7" w:rsidRDefault="00DD0379">
      <w:pPr>
        <w:pStyle w:val="13"/>
        <w:rPr>
          <w:rFonts w:asciiTheme="minorHAnsi" w:eastAsiaTheme="minorEastAsia" w:hAnsiTheme="minorHAnsi" w:cstheme="minorBidi"/>
          <w:b w:val="0"/>
          <w:bCs w:val="0"/>
          <w:caps w:val="0"/>
          <w:sz w:val="22"/>
          <w:szCs w:val="22"/>
        </w:rPr>
      </w:pPr>
      <w:hyperlink w:anchor="_Toc162867700" w:history="1">
        <w:r w:rsidR="00CD6BC7" w:rsidRPr="00E83C12">
          <w:rPr>
            <w:rStyle w:val="af1"/>
          </w:rPr>
          <w:t>СОГЛАСОВАНО</w:t>
        </w:r>
        <w:r w:rsidR="00CD6BC7">
          <w:rPr>
            <w:webHidden/>
          </w:rPr>
          <w:tab/>
        </w:r>
        <w:r w:rsidR="00CD6BC7">
          <w:rPr>
            <w:webHidden/>
          </w:rPr>
          <w:fldChar w:fldCharType="begin"/>
        </w:r>
        <w:r w:rsidR="00CD6BC7">
          <w:rPr>
            <w:webHidden/>
          </w:rPr>
          <w:instrText xml:space="preserve"> PAGEREF _Toc162867700 \h </w:instrText>
        </w:r>
        <w:r w:rsidR="00CD6BC7">
          <w:rPr>
            <w:webHidden/>
          </w:rPr>
        </w:r>
        <w:r w:rsidR="00CD6BC7">
          <w:rPr>
            <w:webHidden/>
          </w:rPr>
          <w:fldChar w:fldCharType="separate"/>
        </w:r>
        <w:r w:rsidR="00CD6BC7">
          <w:rPr>
            <w:webHidden/>
          </w:rPr>
          <w:t>156</w:t>
        </w:r>
        <w:r w:rsidR="00CD6BC7">
          <w:rPr>
            <w:webHidden/>
          </w:rPr>
          <w:fldChar w:fldCharType="end"/>
        </w:r>
      </w:hyperlink>
    </w:p>
    <w:p w:rsidR="00CD6BC7" w:rsidRDefault="00DD0379">
      <w:pPr>
        <w:pStyle w:val="13"/>
        <w:rPr>
          <w:rFonts w:asciiTheme="minorHAnsi" w:eastAsiaTheme="minorEastAsia" w:hAnsiTheme="minorHAnsi" w:cstheme="minorBidi"/>
          <w:b w:val="0"/>
          <w:bCs w:val="0"/>
          <w:caps w:val="0"/>
          <w:sz w:val="22"/>
          <w:szCs w:val="22"/>
        </w:rPr>
      </w:pPr>
      <w:hyperlink w:anchor="_Toc162867701" w:history="1">
        <w:r w:rsidR="00CD6BC7" w:rsidRPr="00E83C12">
          <w:rPr>
            <w:rStyle w:val="af1"/>
          </w:rPr>
          <w:t>ЛИСТ РЕГИСТРАЦИИ ИЗМЕНЕНИЙ</w:t>
        </w:r>
        <w:r w:rsidR="00CD6BC7">
          <w:rPr>
            <w:webHidden/>
          </w:rPr>
          <w:tab/>
        </w:r>
        <w:r w:rsidR="00CD6BC7">
          <w:rPr>
            <w:webHidden/>
          </w:rPr>
          <w:fldChar w:fldCharType="begin"/>
        </w:r>
        <w:r w:rsidR="00CD6BC7">
          <w:rPr>
            <w:webHidden/>
          </w:rPr>
          <w:instrText xml:space="preserve"> PAGEREF _Toc162867701 \h </w:instrText>
        </w:r>
        <w:r w:rsidR="00CD6BC7">
          <w:rPr>
            <w:webHidden/>
          </w:rPr>
        </w:r>
        <w:r w:rsidR="00CD6BC7">
          <w:rPr>
            <w:webHidden/>
          </w:rPr>
          <w:fldChar w:fldCharType="separate"/>
        </w:r>
        <w:r w:rsidR="00CD6BC7">
          <w:rPr>
            <w:webHidden/>
          </w:rPr>
          <w:t>157</w:t>
        </w:r>
        <w:r w:rsidR="00CD6BC7">
          <w:rPr>
            <w:webHidden/>
          </w:rPr>
          <w:fldChar w:fldCharType="end"/>
        </w:r>
      </w:hyperlink>
    </w:p>
    <w:p w:rsidR="0041654E" w:rsidRPr="009E0706" w:rsidRDefault="0041654E" w:rsidP="0041654E">
      <w:r w:rsidRPr="009E0706">
        <w:rPr>
          <w:b/>
          <w:bCs/>
        </w:rPr>
        <w:fldChar w:fldCharType="end"/>
      </w:r>
    </w:p>
    <w:p w:rsidR="00CD6BC7" w:rsidRDefault="0041654E" w:rsidP="0041654E">
      <w:pPr>
        <w:pStyle w:val="GOSTReg"/>
        <w:rPr>
          <w:noProof/>
        </w:rPr>
      </w:pPr>
      <w:bookmarkStart w:id="4" w:name="_Toc6502673"/>
      <w:bookmarkStart w:id="5" w:name="_Toc162867637"/>
      <w:r w:rsidRPr="009E0706">
        <w:lastRenderedPageBreak/>
        <w:t>Перечень таблиц</w:t>
      </w:r>
      <w:bookmarkEnd w:id="4"/>
      <w:bookmarkEnd w:id="5"/>
      <w:r w:rsidRPr="009E0706">
        <w:fldChar w:fldCharType="begin"/>
      </w:r>
      <w:r w:rsidRPr="009E0706">
        <w:instrText xml:space="preserve"> TOC \h \z \t "_GOST_Name_Table" \c "Таблица" </w:instrText>
      </w:r>
      <w:r w:rsidRPr="009E0706">
        <w:fldChar w:fldCharType="separate"/>
      </w:r>
    </w:p>
    <w:p w:rsidR="00CD6BC7" w:rsidRDefault="00DD0379">
      <w:pPr>
        <w:pStyle w:val="affff1"/>
        <w:rPr>
          <w:rFonts w:asciiTheme="minorHAnsi" w:eastAsiaTheme="minorEastAsia" w:hAnsiTheme="minorHAnsi" w:cstheme="minorBidi"/>
          <w:sz w:val="22"/>
          <w:szCs w:val="22"/>
        </w:rPr>
      </w:pPr>
      <w:hyperlink w:anchor="_Toc162867702" w:history="1">
        <w:r w:rsidR="00CD6BC7" w:rsidRPr="00BC3461">
          <w:rPr>
            <w:rStyle w:val="af1"/>
          </w:rPr>
          <w:t>Таблица </w:t>
        </w:r>
        <w:r w:rsidR="00CD6BC7">
          <w:rPr>
            <w:rFonts w:asciiTheme="minorHAnsi" w:eastAsiaTheme="minorEastAsia" w:hAnsiTheme="minorHAnsi" w:cstheme="minorBidi"/>
            <w:sz w:val="22"/>
            <w:szCs w:val="22"/>
          </w:rPr>
          <w:tab/>
        </w:r>
        <w:r w:rsidR="00CD6BC7" w:rsidRPr="00BC3461">
          <w:rPr>
            <w:rStyle w:val="af1"/>
          </w:rPr>
          <w:t>1. Перечень ссылочных документов</w:t>
        </w:r>
        <w:r w:rsidR="00CD6BC7">
          <w:rPr>
            <w:webHidden/>
          </w:rPr>
          <w:tab/>
        </w:r>
        <w:r w:rsidR="00CD6BC7">
          <w:rPr>
            <w:webHidden/>
          </w:rPr>
          <w:fldChar w:fldCharType="begin"/>
        </w:r>
        <w:r w:rsidR="00CD6BC7">
          <w:rPr>
            <w:webHidden/>
          </w:rPr>
          <w:instrText xml:space="preserve"> PAGEREF _Toc162867702 \h </w:instrText>
        </w:r>
        <w:r w:rsidR="00CD6BC7">
          <w:rPr>
            <w:webHidden/>
          </w:rPr>
        </w:r>
        <w:r w:rsidR="00CD6BC7">
          <w:rPr>
            <w:webHidden/>
          </w:rPr>
          <w:fldChar w:fldCharType="separate"/>
        </w:r>
        <w:r w:rsidR="00CD6BC7">
          <w:rPr>
            <w:webHidden/>
          </w:rPr>
          <w:t>10</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03" w:history="1">
        <w:r w:rsidR="00CD6BC7" w:rsidRPr="00BC3461">
          <w:rPr>
            <w:rStyle w:val="af1"/>
          </w:rPr>
          <w:t>Таблица </w:t>
        </w:r>
        <w:r w:rsidR="00CD6BC7">
          <w:rPr>
            <w:rFonts w:asciiTheme="minorHAnsi" w:eastAsiaTheme="minorEastAsia" w:hAnsiTheme="minorHAnsi" w:cstheme="minorBidi"/>
            <w:sz w:val="22"/>
            <w:szCs w:val="22"/>
          </w:rPr>
          <w:tab/>
        </w:r>
        <w:r w:rsidR="00CD6BC7" w:rsidRPr="00BC3461">
          <w:rPr>
            <w:rStyle w:val="af1"/>
          </w:rPr>
          <w:t>2. Перечень терминов и сокращений</w:t>
        </w:r>
        <w:r w:rsidR="00CD6BC7">
          <w:rPr>
            <w:webHidden/>
          </w:rPr>
          <w:tab/>
        </w:r>
        <w:r w:rsidR="00CD6BC7">
          <w:rPr>
            <w:webHidden/>
          </w:rPr>
          <w:fldChar w:fldCharType="begin"/>
        </w:r>
        <w:r w:rsidR="00CD6BC7">
          <w:rPr>
            <w:webHidden/>
          </w:rPr>
          <w:instrText xml:space="preserve"> PAGEREF _Toc162867703 \h </w:instrText>
        </w:r>
        <w:r w:rsidR="00CD6BC7">
          <w:rPr>
            <w:webHidden/>
          </w:rPr>
        </w:r>
        <w:r w:rsidR="00CD6BC7">
          <w:rPr>
            <w:webHidden/>
          </w:rPr>
          <w:fldChar w:fldCharType="separate"/>
        </w:r>
        <w:r w:rsidR="00CD6BC7">
          <w:rPr>
            <w:webHidden/>
          </w:rPr>
          <w:t>12</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04" w:history="1">
        <w:r w:rsidR="00CD6BC7" w:rsidRPr="00BC3461">
          <w:rPr>
            <w:rStyle w:val="af1"/>
          </w:rPr>
          <w:t>Таблица </w:t>
        </w:r>
        <w:r w:rsidR="00CD6BC7">
          <w:rPr>
            <w:rFonts w:asciiTheme="minorHAnsi" w:eastAsiaTheme="minorEastAsia" w:hAnsiTheme="minorHAnsi" w:cstheme="minorBidi"/>
            <w:sz w:val="22"/>
            <w:szCs w:val="22"/>
          </w:rPr>
          <w:tab/>
        </w:r>
        <w:r w:rsidR="00CD6BC7" w:rsidRPr="00BC3461">
          <w:rPr>
            <w:rStyle w:val="af1"/>
          </w:rPr>
          <w:t>3. Полномочия и коды ролей доступа</w:t>
        </w:r>
        <w:r w:rsidR="00CD6BC7">
          <w:rPr>
            <w:webHidden/>
          </w:rPr>
          <w:tab/>
        </w:r>
        <w:r w:rsidR="00CD6BC7">
          <w:rPr>
            <w:webHidden/>
          </w:rPr>
          <w:fldChar w:fldCharType="begin"/>
        </w:r>
        <w:r w:rsidR="00CD6BC7">
          <w:rPr>
            <w:webHidden/>
          </w:rPr>
          <w:instrText xml:space="preserve"> PAGEREF _Toc162867704 \h </w:instrText>
        </w:r>
        <w:r w:rsidR="00CD6BC7">
          <w:rPr>
            <w:webHidden/>
          </w:rPr>
        </w:r>
        <w:r w:rsidR="00CD6BC7">
          <w:rPr>
            <w:webHidden/>
          </w:rPr>
          <w:fldChar w:fldCharType="separate"/>
        </w:r>
        <w:r w:rsidR="00CD6BC7">
          <w:rPr>
            <w:webHidden/>
          </w:rPr>
          <w:t>36</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05" w:history="1">
        <w:r w:rsidR="00CD6BC7" w:rsidRPr="00BC3461">
          <w:rPr>
            <w:rStyle w:val="af1"/>
          </w:rPr>
          <w:t>Таблица </w:t>
        </w:r>
        <w:r w:rsidR="00CD6BC7">
          <w:rPr>
            <w:rFonts w:asciiTheme="minorHAnsi" w:eastAsiaTheme="minorEastAsia" w:hAnsiTheme="minorHAnsi" w:cstheme="minorBidi"/>
            <w:sz w:val="22"/>
            <w:szCs w:val="22"/>
          </w:rPr>
          <w:tab/>
        </w:r>
        <w:r w:rsidR="00CD6BC7" w:rsidRPr="00BC3461">
          <w:rPr>
            <w:rStyle w:val="af1"/>
          </w:rPr>
          <w:t>4. Фильтр-папки документа «Сведения о ДО»</w:t>
        </w:r>
        <w:r w:rsidR="00CD6BC7">
          <w:rPr>
            <w:webHidden/>
          </w:rPr>
          <w:tab/>
        </w:r>
        <w:r w:rsidR="00CD6BC7">
          <w:rPr>
            <w:webHidden/>
          </w:rPr>
          <w:fldChar w:fldCharType="begin"/>
        </w:r>
        <w:r w:rsidR="00CD6BC7">
          <w:rPr>
            <w:webHidden/>
          </w:rPr>
          <w:instrText xml:space="preserve"> PAGEREF _Toc162867705 \h </w:instrText>
        </w:r>
        <w:r w:rsidR="00CD6BC7">
          <w:rPr>
            <w:webHidden/>
          </w:rPr>
        </w:r>
        <w:r w:rsidR="00CD6BC7">
          <w:rPr>
            <w:webHidden/>
          </w:rPr>
          <w:fldChar w:fldCharType="separate"/>
        </w:r>
        <w:r w:rsidR="00CD6BC7">
          <w:rPr>
            <w:webHidden/>
          </w:rPr>
          <w:t>42</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06" w:history="1">
        <w:r w:rsidR="00CD6BC7" w:rsidRPr="00BC3461">
          <w:rPr>
            <w:rStyle w:val="af1"/>
          </w:rPr>
          <w:t>Таблица </w:t>
        </w:r>
        <w:r w:rsidR="00CD6BC7">
          <w:rPr>
            <w:rFonts w:asciiTheme="minorHAnsi" w:eastAsiaTheme="minorEastAsia" w:hAnsiTheme="minorHAnsi" w:cstheme="minorBidi"/>
            <w:sz w:val="22"/>
            <w:szCs w:val="22"/>
          </w:rPr>
          <w:tab/>
        </w:r>
        <w:r w:rsidR="00CD6BC7" w:rsidRPr="00BC3461">
          <w:rPr>
            <w:rStyle w:val="af1"/>
          </w:rPr>
          <w:t>5. Описание функциональных кнопок</w:t>
        </w:r>
        <w:r w:rsidR="00CD6BC7">
          <w:rPr>
            <w:webHidden/>
          </w:rPr>
          <w:tab/>
        </w:r>
        <w:r w:rsidR="00CD6BC7">
          <w:rPr>
            <w:webHidden/>
          </w:rPr>
          <w:fldChar w:fldCharType="begin"/>
        </w:r>
        <w:r w:rsidR="00CD6BC7">
          <w:rPr>
            <w:webHidden/>
          </w:rPr>
          <w:instrText xml:space="preserve"> PAGEREF _Toc162867706 \h </w:instrText>
        </w:r>
        <w:r w:rsidR="00CD6BC7">
          <w:rPr>
            <w:webHidden/>
          </w:rPr>
        </w:r>
        <w:r w:rsidR="00CD6BC7">
          <w:rPr>
            <w:webHidden/>
          </w:rPr>
          <w:fldChar w:fldCharType="separate"/>
        </w:r>
        <w:r w:rsidR="00CD6BC7">
          <w:rPr>
            <w:webHidden/>
          </w:rPr>
          <w:t>44</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07" w:history="1">
        <w:r w:rsidR="00CD6BC7" w:rsidRPr="00BC3461">
          <w:rPr>
            <w:rStyle w:val="af1"/>
          </w:rPr>
          <w:t>Таблица </w:t>
        </w:r>
        <w:r w:rsidR="00CD6BC7">
          <w:rPr>
            <w:rFonts w:asciiTheme="minorHAnsi" w:eastAsiaTheme="minorEastAsia" w:hAnsiTheme="minorHAnsi" w:cstheme="minorBidi"/>
            <w:sz w:val="22"/>
            <w:szCs w:val="22"/>
          </w:rPr>
          <w:tab/>
        </w:r>
        <w:r w:rsidR="00CD6BC7" w:rsidRPr="00BC3461">
          <w:rPr>
            <w:rStyle w:val="af1"/>
          </w:rPr>
          <w:t>6. Описание полей формуляра «Шаблон листа согласования»</w:t>
        </w:r>
        <w:r w:rsidR="00CD6BC7">
          <w:rPr>
            <w:webHidden/>
          </w:rPr>
          <w:tab/>
        </w:r>
        <w:r w:rsidR="00CD6BC7">
          <w:rPr>
            <w:webHidden/>
          </w:rPr>
          <w:fldChar w:fldCharType="begin"/>
        </w:r>
        <w:r w:rsidR="00CD6BC7">
          <w:rPr>
            <w:webHidden/>
          </w:rPr>
          <w:instrText xml:space="preserve"> PAGEREF _Toc162867707 \h </w:instrText>
        </w:r>
        <w:r w:rsidR="00CD6BC7">
          <w:rPr>
            <w:webHidden/>
          </w:rPr>
        </w:r>
        <w:r w:rsidR="00CD6BC7">
          <w:rPr>
            <w:webHidden/>
          </w:rPr>
          <w:fldChar w:fldCharType="separate"/>
        </w:r>
        <w:r w:rsidR="00CD6BC7">
          <w:rPr>
            <w:webHidden/>
          </w:rPr>
          <w:t>47</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08" w:history="1">
        <w:r w:rsidR="00CD6BC7" w:rsidRPr="00BC3461">
          <w:rPr>
            <w:rStyle w:val="af1"/>
          </w:rPr>
          <w:t>Таблица </w:t>
        </w:r>
        <w:r w:rsidR="00CD6BC7">
          <w:rPr>
            <w:rFonts w:asciiTheme="minorHAnsi" w:eastAsiaTheme="minorEastAsia" w:hAnsiTheme="minorHAnsi" w:cstheme="minorBidi"/>
            <w:sz w:val="22"/>
            <w:szCs w:val="22"/>
          </w:rPr>
          <w:tab/>
        </w:r>
        <w:r w:rsidR="00CD6BC7" w:rsidRPr="00BC3461">
          <w:rPr>
            <w:rStyle w:val="af1"/>
          </w:rPr>
          <w:t>7. Описание реквизитов вкладки «Расшифровка суммы обязательства»</w:t>
        </w:r>
        <w:r w:rsidR="00CD6BC7">
          <w:rPr>
            <w:webHidden/>
          </w:rPr>
          <w:tab/>
        </w:r>
        <w:r w:rsidR="00CD6BC7">
          <w:rPr>
            <w:webHidden/>
          </w:rPr>
          <w:fldChar w:fldCharType="begin"/>
        </w:r>
        <w:r w:rsidR="00CD6BC7">
          <w:rPr>
            <w:webHidden/>
          </w:rPr>
          <w:instrText xml:space="preserve"> PAGEREF _Toc162867708 \h </w:instrText>
        </w:r>
        <w:r w:rsidR="00CD6BC7">
          <w:rPr>
            <w:webHidden/>
          </w:rPr>
        </w:r>
        <w:r w:rsidR="00CD6BC7">
          <w:rPr>
            <w:webHidden/>
          </w:rPr>
          <w:fldChar w:fldCharType="separate"/>
        </w:r>
        <w:r w:rsidR="00CD6BC7">
          <w:rPr>
            <w:webHidden/>
          </w:rPr>
          <w:t>120</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09" w:history="1">
        <w:r w:rsidR="00CD6BC7" w:rsidRPr="00BC3461">
          <w:rPr>
            <w:rStyle w:val="af1"/>
          </w:rPr>
          <w:t>Таблица </w:t>
        </w:r>
        <w:r w:rsidR="00CD6BC7">
          <w:rPr>
            <w:rFonts w:asciiTheme="minorHAnsi" w:eastAsiaTheme="minorEastAsia" w:hAnsiTheme="minorHAnsi" w:cstheme="minorBidi"/>
            <w:sz w:val="22"/>
            <w:szCs w:val="22"/>
          </w:rPr>
          <w:tab/>
        </w:r>
        <w:r w:rsidR="00CD6BC7" w:rsidRPr="00BC3461">
          <w:rPr>
            <w:rStyle w:val="af1"/>
          </w:rPr>
          <w:t>8. Описание реквизитов вкладки «Документы-основания»</w:t>
        </w:r>
        <w:r w:rsidR="00CD6BC7">
          <w:rPr>
            <w:webHidden/>
          </w:rPr>
          <w:tab/>
        </w:r>
        <w:r w:rsidR="00CD6BC7">
          <w:rPr>
            <w:webHidden/>
          </w:rPr>
          <w:fldChar w:fldCharType="begin"/>
        </w:r>
        <w:r w:rsidR="00CD6BC7">
          <w:rPr>
            <w:webHidden/>
          </w:rPr>
          <w:instrText xml:space="preserve"> PAGEREF _Toc162867709 \h </w:instrText>
        </w:r>
        <w:r w:rsidR="00CD6BC7">
          <w:rPr>
            <w:webHidden/>
          </w:rPr>
        </w:r>
        <w:r w:rsidR="00CD6BC7">
          <w:rPr>
            <w:webHidden/>
          </w:rPr>
          <w:fldChar w:fldCharType="separate"/>
        </w:r>
        <w:r w:rsidR="00CD6BC7">
          <w:rPr>
            <w:webHidden/>
          </w:rPr>
          <w:t>121</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10" w:history="1">
        <w:r w:rsidR="00CD6BC7" w:rsidRPr="00BC3461">
          <w:rPr>
            <w:rStyle w:val="af1"/>
          </w:rPr>
          <w:t>Таблица </w:t>
        </w:r>
        <w:r w:rsidR="00CD6BC7">
          <w:rPr>
            <w:rFonts w:asciiTheme="minorHAnsi" w:eastAsiaTheme="minorEastAsia" w:hAnsiTheme="minorHAnsi" w:cstheme="minorBidi"/>
            <w:sz w:val="22"/>
            <w:szCs w:val="22"/>
          </w:rPr>
          <w:tab/>
        </w:r>
        <w:r w:rsidR="00CD6BC7" w:rsidRPr="00BC3461">
          <w:rPr>
            <w:rStyle w:val="af1"/>
          </w:rPr>
          <w:t>9. Описание полей документа «Сведения о ДО», вкладки «Лист согласования»</w:t>
        </w:r>
        <w:r w:rsidR="00CD6BC7">
          <w:rPr>
            <w:webHidden/>
          </w:rPr>
          <w:tab/>
        </w:r>
        <w:r w:rsidR="00CD6BC7">
          <w:rPr>
            <w:webHidden/>
          </w:rPr>
          <w:fldChar w:fldCharType="begin"/>
        </w:r>
        <w:r w:rsidR="00CD6BC7">
          <w:rPr>
            <w:webHidden/>
          </w:rPr>
          <w:instrText xml:space="preserve"> PAGEREF _Toc162867710 \h </w:instrText>
        </w:r>
        <w:r w:rsidR="00CD6BC7">
          <w:rPr>
            <w:webHidden/>
          </w:rPr>
        </w:r>
        <w:r w:rsidR="00CD6BC7">
          <w:rPr>
            <w:webHidden/>
          </w:rPr>
          <w:fldChar w:fldCharType="separate"/>
        </w:r>
        <w:r w:rsidR="00CD6BC7">
          <w:rPr>
            <w:webHidden/>
          </w:rPr>
          <w:t>124</w:t>
        </w:r>
        <w:r w:rsidR="00CD6BC7">
          <w:rPr>
            <w:webHidden/>
          </w:rPr>
          <w:fldChar w:fldCharType="end"/>
        </w:r>
      </w:hyperlink>
    </w:p>
    <w:p w:rsidR="0041654E" w:rsidRPr="009E0706" w:rsidRDefault="0041654E" w:rsidP="0041654E">
      <w:pPr>
        <w:pStyle w:val="GOSTReg"/>
      </w:pPr>
      <w:r w:rsidRPr="009E0706">
        <w:lastRenderedPageBreak/>
        <w:fldChar w:fldCharType="end"/>
      </w:r>
      <w:bookmarkStart w:id="6" w:name="_Toc6502674"/>
      <w:bookmarkStart w:id="7" w:name="_Toc6485092"/>
      <w:bookmarkStart w:id="8" w:name="_Toc6482091"/>
      <w:bookmarkStart w:id="9" w:name="_Toc536613939"/>
      <w:bookmarkStart w:id="10" w:name="_Toc526882201"/>
      <w:bookmarkStart w:id="11" w:name="_Toc162867638"/>
      <w:r w:rsidRPr="009E0706">
        <w:t>Перечень рисунков</w:t>
      </w:r>
      <w:bookmarkEnd w:id="6"/>
      <w:bookmarkEnd w:id="7"/>
      <w:bookmarkEnd w:id="8"/>
      <w:bookmarkEnd w:id="9"/>
      <w:bookmarkEnd w:id="10"/>
      <w:bookmarkEnd w:id="11"/>
    </w:p>
    <w:p w:rsidR="00CD6BC7" w:rsidRDefault="0041654E">
      <w:pPr>
        <w:pStyle w:val="affff1"/>
        <w:rPr>
          <w:rFonts w:asciiTheme="minorHAnsi" w:eastAsiaTheme="minorEastAsia" w:hAnsiTheme="minorHAnsi" w:cstheme="minorBidi"/>
          <w:sz w:val="22"/>
          <w:szCs w:val="22"/>
        </w:rPr>
      </w:pPr>
      <w:r w:rsidRPr="009E0706">
        <w:fldChar w:fldCharType="begin"/>
      </w:r>
      <w:r w:rsidRPr="009E0706">
        <w:instrText xml:space="preserve"> TOC \h \z \c "Рисунок" </w:instrText>
      </w:r>
      <w:r w:rsidRPr="009E0706">
        <w:fldChar w:fldCharType="separate"/>
      </w:r>
      <w:hyperlink w:anchor="_Toc162867711"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1. Страница авторизации</w:t>
        </w:r>
        <w:r w:rsidR="00CD6BC7">
          <w:rPr>
            <w:webHidden/>
          </w:rPr>
          <w:tab/>
        </w:r>
        <w:r w:rsidR="00CD6BC7">
          <w:rPr>
            <w:webHidden/>
          </w:rPr>
          <w:fldChar w:fldCharType="begin"/>
        </w:r>
        <w:r w:rsidR="00CD6BC7">
          <w:rPr>
            <w:webHidden/>
          </w:rPr>
          <w:instrText xml:space="preserve"> PAGEREF _Toc162867711 \h </w:instrText>
        </w:r>
        <w:r w:rsidR="00CD6BC7">
          <w:rPr>
            <w:webHidden/>
          </w:rPr>
        </w:r>
        <w:r w:rsidR="00CD6BC7">
          <w:rPr>
            <w:webHidden/>
          </w:rPr>
          <w:fldChar w:fldCharType="separate"/>
        </w:r>
        <w:r w:rsidR="00CD6BC7">
          <w:rPr>
            <w:webHidden/>
          </w:rPr>
          <w:t>38</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12"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2. Главная страница веб-портала</w:t>
        </w:r>
        <w:r w:rsidR="00CD6BC7">
          <w:rPr>
            <w:webHidden/>
          </w:rPr>
          <w:tab/>
        </w:r>
        <w:r w:rsidR="00CD6BC7">
          <w:rPr>
            <w:webHidden/>
          </w:rPr>
          <w:fldChar w:fldCharType="begin"/>
        </w:r>
        <w:r w:rsidR="00CD6BC7">
          <w:rPr>
            <w:webHidden/>
          </w:rPr>
          <w:instrText xml:space="preserve"> PAGEREF _Toc162867712 \h </w:instrText>
        </w:r>
        <w:r w:rsidR="00CD6BC7">
          <w:rPr>
            <w:webHidden/>
          </w:rPr>
        </w:r>
        <w:r w:rsidR="00CD6BC7">
          <w:rPr>
            <w:webHidden/>
          </w:rPr>
          <w:fldChar w:fldCharType="separate"/>
        </w:r>
        <w:r w:rsidR="00CD6BC7">
          <w:rPr>
            <w:webHidden/>
          </w:rPr>
          <w:t>39</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13"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3. Раздел «Меню»</w:t>
        </w:r>
        <w:r w:rsidR="00CD6BC7">
          <w:rPr>
            <w:webHidden/>
          </w:rPr>
          <w:tab/>
        </w:r>
        <w:r w:rsidR="00CD6BC7">
          <w:rPr>
            <w:webHidden/>
          </w:rPr>
          <w:fldChar w:fldCharType="begin"/>
        </w:r>
        <w:r w:rsidR="00CD6BC7">
          <w:rPr>
            <w:webHidden/>
          </w:rPr>
          <w:instrText xml:space="preserve"> PAGEREF _Toc162867713 \h </w:instrText>
        </w:r>
        <w:r w:rsidR="00CD6BC7">
          <w:rPr>
            <w:webHidden/>
          </w:rPr>
        </w:r>
        <w:r w:rsidR="00CD6BC7">
          <w:rPr>
            <w:webHidden/>
          </w:rPr>
          <w:fldChar w:fldCharType="separate"/>
        </w:r>
        <w:r w:rsidR="00CD6BC7">
          <w:rPr>
            <w:webHidden/>
          </w:rPr>
          <w:t>40</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14"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4. Переход к списковой форме документов</w:t>
        </w:r>
        <w:r w:rsidR="00CD6BC7">
          <w:rPr>
            <w:webHidden/>
          </w:rPr>
          <w:tab/>
        </w:r>
        <w:r w:rsidR="00CD6BC7">
          <w:rPr>
            <w:webHidden/>
          </w:rPr>
          <w:fldChar w:fldCharType="begin"/>
        </w:r>
        <w:r w:rsidR="00CD6BC7">
          <w:rPr>
            <w:webHidden/>
          </w:rPr>
          <w:instrText xml:space="preserve"> PAGEREF _Toc162867714 \h </w:instrText>
        </w:r>
        <w:r w:rsidR="00CD6BC7">
          <w:rPr>
            <w:webHidden/>
          </w:rPr>
        </w:r>
        <w:r w:rsidR="00CD6BC7">
          <w:rPr>
            <w:webHidden/>
          </w:rPr>
          <w:fldChar w:fldCharType="separate"/>
        </w:r>
        <w:r w:rsidR="00CD6BC7">
          <w:rPr>
            <w:webHidden/>
          </w:rPr>
          <w:t>40</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15"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5. Списковая форма документов «Сведения о ДО»</w:t>
        </w:r>
        <w:r w:rsidR="00CD6BC7">
          <w:rPr>
            <w:webHidden/>
          </w:rPr>
          <w:tab/>
        </w:r>
        <w:r w:rsidR="00CD6BC7">
          <w:rPr>
            <w:webHidden/>
          </w:rPr>
          <w:fldChar w:fldCharType="begin"/>
        </w:r>
        <w:r w:rsidR="00CD6BC7">
          <w:rPr>
            <w:webHidden/>
          </w:rPr>
          <w:instrText xml:space="preserve"> PAGEREF _Toc162867715 \h </w:instrText>
        </w:r>
        <w:r w:rsidR="00CD6BC7">
          <w:rPr>
            <w:webHidden/>
          </w:rPr>
        </w:r>
        <w:r w:rsidR="00CD6BC7">
          <w:rPr>
            <w:webHidden/>
          </w:rPr>
          <w:fldChar w:fldCharType="separate"/>
        </w:r>
        <w:r w:rsidR="00CD6BC7">
          <w:rPr>
            <w:webHidden/>
          </w:rPr>
          <w:t>41</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16"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6. Меню действий с колонками</w:t>
        </w:r>
        <w:r w:rsidR="00CD6BC7">
          <w:rPr>
            <w:webHidden/>
          </w:rPr>
          <w:tab/>
        </w:r>
        <w:r w:rsidR="00CD6BC7">
          <w:rPr>
            <w:webHidden/>
          </w:rPr>
          <w:fldChar w:fldCharType="begin"/>
        </w:r>
        <w:r w:rsidR="00CD6BC7">
          <w:rPr>
            <w:webHidden/>
          </w:rPr>
          <w:instrText xml:space="preserve"> PAGEREF _Toc162867716 \h </w:instrText>
        </w:r>
        <w:r w:rsidR="00CD6BC7">
          <w:rPr>
            <w:webHidden/>
          </w:rPr>
        </w:r>
        <w:r w:rsidR="00CD6BC7">
          <w:rPr>
            <w:webHidden/>
          </w:rPr>
          <w:fldChar w:fldCharType="separate"/>
        </w:r>
        <w:r w:rsidR="00CD6BC7">
          <w:rPr>
            <w:webHidden/>
          </w:rPr>
          <w:t>41</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17"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7. Окно «Выбор колонок» для выбора колонок СФ «Сведения о ДО»</w:t>
        </w:r>
        <w:r w:rsidR="00CD6BC7">
          <w:rPr>
            <w:webHidden/>
          </w:rPr>
          <w:tab/>
        </w:r>
        <w:r w:rsidR="00CD6BC7">
          <w:rPr>
            <w:webHidden/>
          </w:rPr>
          <w:fldChar w:fldCharType="begin"/>
        </w:r>
        <w:r w:rsidR="00CD6BC7">
          <w:rPr>
            <w:webHidden/>
          </w:rPr>
          <w:instrText xml:space="preserve"> PAGEREF _Toc162867717 \h </w:instrText>
        </w:r>
        <w:r w:rsidR="00CD6BC7">
          <w:rPr>
            <w:webHidden/>
          </w:rPr>
        </w:r>
        <w:r w:rsidR="00CD6BC7">
          <w:rPr>
            <w:webHidden/>
          </w:rPr>
          <w:fldChar w:fldCharType="separate"/>
        </w:r>
        <w:r w:rsidR="00CD6BC7">
          <w:rPr>
            <w:webHidden/>
          </w:rPr>
          <w:t>42</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18"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8. Визуальная форма экземпляра формуляра «Шаблон листа согласования» (часть 1)</w:t>
        </w:r>
        <w:r w:rsidR="00CD6BC7">
          <w:rPr>
            <w:webHidden/>
          </w:rPr>
          <w:tab/>
        </w:r>
        <w:r w:rsidR="00CD6BC7">
          <w:rPr>
            <w:webHidden/>
          </w:rPr>
          <w:fldChar w:fldCharType="begin"/>
        </w:r>
        <w:r w:rsidR="00CD6BC7">
          <w:rPr>
            <w:webHidden/>
          </w:rPr>
          <w:instrText xml:space="preserve"> PAGEREF _Toc162867718 \h </w:instrText>
        </w:r>
        <w:r w:rsidR="00CD6BC7">
          <w:rPr>
            <w:webHidden/>
          </w:rPr>
        </w:r>
        <w:r w:rsidR="00CD6BC7">
          <w:rPr>
            <w:webHidden/>
          </w:rPr>
          <w:fldChar w:fldCharType="separate"/>
        </w:r>
        <w:r w:rsidR="00CD6BC7">
          <w:rPr>
            <w:webHidden/>
          </w:rPr>
          <w:t>46</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19"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9. Визуальная форма экземпляра формуляра «Шаблон листа согласования» (часть 2)</w:t>
        </w:r>
        <w:r w:rsidR="00CD6BC7">
          <w:rPr>
            <w:webHidden/>
          </w:rPr>
          <w:tab/>
        </w:r>
        <w:r w:rsidR="00CD6BC7">
          <w:rPr>
            <w:webHidden/>
          </w:rPr>
          <w:fldChar w:fldCharType="begin"/>
        </w:r>
        <w:r w:rsidR="00CD6BC7">
          <w:rPr>
            <w:webHidden/>
          </w:rPr>
          <w:instrText xml:space="preserve"> PAGEREF _Toc162867719 \h </w:instrText>
        </w:r>
        <w:r w:rsidR="00CD6BC7">
          <w:rPr>
            <w:webHidden/>
          </w:rPr>
        </w:r>
        <w:r w:rsidR="00CD6BC7">
          <w:rPr>
            <w:webHidden/>
          </w:rPr>
          <w:fldChar w:fldCharType="separate"/>
        </w:r>
        <w:r w:rsidR="00CD6BC7">
          <w:rPr>
            <w:webHidden/>
          </w:rPr>
          <w:t>47</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20"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lang w:val="en-US"/>
          </w:rPr>
          <w:t>10</w:t>
        </w:r>
        <w:r w:rsidR="00CD6BC7" w:rsidRPr="005522D7">
          <w:rPr>
            <w:rStyle w:val="af1"/>
          </w:rPr>
          <w:t>. Пункт меню «Справочники»</w:t>
        </w:r>
        <w:r w:rsidR="00CD6BC7">
          <w:rPr>
            <w:webHidden/>
          </w:rPr>
          <w:tab/>
        </w:r>
        <w:r w:rsidR="00CD6BC7">
          <w:rPr>
            <w:webHidden/>
          </w:rPr>
          <w:fldChar w:fldCharType="begin"/>
        </w:r>
        <w:r w:rsidR="00CD6BC7">
          <w:rPr>
            <w:webHidden/>
          </w:rPr>
          <w:instrText xml:space="preserve"> PAGEREF _Toc162867720 \h </w:instrText>
        </w:r>
        <w:r w:rsidR="00CD6BC7">
          <w:rPr>
            <w:webHidden/>
          </w:rPr>
        </w:r>
        <w:r w:rsidR="00CD6BC7">
          <w:rPr>
            <w:webHidden/>
          </w:rPr>
          <w:fldChar w:fldCharType="separate"/>
        </w:r>
        <w:r w:rsidR="00CD6BC7">
          <w:rPr>
            <w:webHidden/>
          </w:rPr>
          <w:t>51</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21"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11. Справочник «Структуры документов для учета»</w:t>
        </w:r>
        <w:r w:rsidR="00CD6BC7">
          <w:rPr>
            <w:webHidden/>
          </w:rPr>
          <w:tab/>
        </w:r>
        <w:r w:rsidR="00CD6BC7">
          <w:rPr>
            <w:webHidden/>
          </w:rPr>
          <w:fldChar w:fldCharType="begin"/>
        </w:r>
        <w:r w:rsidR="00CD6BC7">
          <w:rPr>
            <w:webHidden/>
          </w:rPr>
          <w:instrText xml:space="preserve"> PAGEREF _Toc162867721 \h </w:instrText>
        </w:r>
        <w:r w:rsidR="00CD6BC7">
          <w:rPr>
            <w:webHidden/>
          </w:rPr>
        </w:r>
        <w:r w:rsidR="00CD6BC7">
          <w:rPr>
            <w:webHidden/>
          </w:rPr>
          <w:fldChar w:fldCharType="separate"/>
        </w:r>
        <w:r w:rsidR="00CD6BC7">
          <w:rPr>
            <w:webHidden/>
          </w:rPr>
          <w:t>53</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22"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12. Справочник «Справочник отчетов по ЛС»</w:t>
        </w:r>
        <w:r w:rsidR="00CD6BC7">
          <w:rPr>
            <w:webHidden/>
          </w:rPr>
          <w:tab/>
        </w:r>
        <w:r w:rsidR="00CD6BC7">
          <w:rPr>
            <w:webHidden/>
          </w:rPr>
          <w:fldChar w:fldCharType="begin"/>
        </w:r>
        <w:r w:rsidR="00CD6BC7">
          <w:rPr>
            <w:webHidden/>
          </w:rPr>
          <w:instrText xml:space="preserve"> PAGEREF _Toc162867722 \h </w:instrText>
        </w:r>
        <w:r w:rsidR="00CD6BC7">
          <w:rPr>
            <w:webHidden/>
          </w:rPr>
        </w:r>
        <w:r w:rsidR="00CD6BC7">
          <w:rPr>
            <w:webHidden/>
          </w:rPr>
          <w:fldChar w:fldCharType="separate"/>
        </w:r>
        <w:r w:rsidR="00CD6BC7">
          <w:rPr>
            <w:webHidden/>
          </w:rPr>
          <w:t>54</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23"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13. Справочник «Настройка запросов к ПУиО»</w:t>
        </w:r>
        <w:r w:rsidR="00CD6BC7">
          <w:rPr>
            <w:webHidden/>
          </w:rPr>
          <w:tab/>
        </w:r>
        <w:r w:rsidR="00CD6BC7">
          <w:rPr>
            <w:webHidden/>
          </w:rPr>
          <w:fldChar w:fldCharType="begin"/>
        </w:r>
        <w:r w:rsidR="00CD6BC7">
          <w:rPr>
            <w:webHidden/>
          </w:rPr>
          <w:instrText xml:space="preserve"> PAGEREF _Toc162867723 \h </w:instrText>
        </w:r>
        <w:r w:rsidR="00CD6BC7">
          <w:rPr>
            <w:webHidden/>
          </w:rPr>
        </w:r>
        <w:r w:rsidR="00CD6BC7">
          <w:rPr>
            <w:webHidden/>
          </w:rPr>
          <w:fldChar w:fldCharType="separate"/>
        </w:r>
        <w:r w:rsidR="00CD6BC7">
          <w:rPr>
            <w:webHidden/>
          </w:rPr>
          <w:t>55</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24"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14. Справочник «Перечень показателей состояния лицевого счета»</w:t>
        </w:r>
        <w:r w:rsidR="00CD6BC7">
          <w:rPr>
            <w:webHidden/>
          </w:rPr>
          <w:tab/>
        </w:r>
        <w:r w:rsidR="00CD6BC7">
          <w:rPr>
            <w:webHidden/>
          </w:rPr>
          <w:fldChar w:fldCharType="begin"/>
        </w:r>
        <w:r w:rsidR="00CD6BC7">
          <w:rPr>
            <w:webHidden/>
          </w:rPr>
          <w:instrText xml:space="preserve"> PAGEREF _Toc162867724 \h </w:instrText>
        </w:r>
        <w:r w:rsidR="00CD6BC7">
          <w:rPr>
            <w:webHidden/>
          </w:rPr>
        </w:r>
        <w:r w:rsidR="00CD6BC7">
          <w:rPr>
            <w:webHidden/>
          </w:rPr>
          <w:fldChar w:fldCharType="separate"/>
        </w:r>
        <w:r w:rsidR="00CD6BC7">
          <w:rPr>
            <w:webHidden/>
          </w:rPr>
          <w:t>56</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25"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15. Справочник «Показатели состояния лицевого счета»</w:t>
        </w:r>
        <w:r w:rsidR="00CD6BC7">
          <w:rPr>
            <w:webHidden/>
          </w:rPr>
          <w:tab/>
        </w:r>
        <w:r w:rsidR="00CD6BC7">
          <w:rPr>
            <w:webHidden/>
          </w:rPr>
          <w:fldChar w:fldCharType="begin"/>
        </w:r>
        <w:r w:rsidR="00CD6BC7">
          <w:rPr>
            <w:webHidden/>
          </w:rPr>
          <w:instrText xml:space="preserve"> PAGEREF _Toc162867725 \h </w:instrText>
        </w:r>
        <w:r w:rsidR="00CD6BC7">
          <w:rPr>
            <w:webHidden/>
          </w:rPr>
        </w:r>
        <w:r w:rsidR="00CD6BC7">
          <w:rPr>
            <w:webHidden/>
          </w:rPr>
          <w:fldChar w:fldCharType="separate"/>
        </w:r>
        <w:r w:rsidR="00CD6BC7">
          <w:rPr>
            <w:webHidden/>
          </w:rPr>
          <w:t>56</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26"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16. Справочник «Общероссийский классификатор территорий муниципальных образований (ОКТМО)»</w:t>
        </w:r>
        <w:r w:rsidR="00CD6BC7">
          <w:rPr>
            <w:webHidden/>
          </w:rPr>
          <w:tab/>
        </w:r>
        <w:r w:rsidR="00CD6BC7">
          <w:rPr>
            <w:webHidden/>
          </w:rPr>
          <w:fldChar w:fldCharType="begin"/>
        </w:r>
        <w:r w:rsidR="00CD6BC7">
          <w:rPr>
            <w:webHidden/>
          </w:rPr>
          <w:instrText xml:space="preserve"> PAGEREF _Toc162867726 \h </w:instrText>
        </w:r>
        <w:r w:rsidR="00CD6BC7">
          <w:rPr>
            <w:webHidden/>
          </w:rPr>
        </w:r>
        <w:r w:rsidR="00CD6BC7">
          <w:rPr>
            <w:webHidden/>
          </w:rPr>
          <w:fldChar w:fldCharType="separate"/>
        </w:r>
        <w:r w:rsidR="00CD6BC7">
          <w:rPr>
            <w:webHidden/>
          </w:rPr>
          <w:t>57</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27"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17. Справочник «Общероссийский классификатор стран мира (ОКСМ)»</w:t>
        </w:r>
        <w:r w:rsidR="00CD6BC7">
          <w:rPr>
            <w:webHidden/>
          </w:rPr>
          <w:tab/>
        </w:r>
        <w:r w:rsidR="00CD6BC7">
          <w:rPr>
            <w:webHidden/>
          </w:rPr>
          <w:fldChar w:fldCharType="begin"/>
        </w:r>
        <w:r w:rsidR="00CD6BC7">
          <w:rPr>
            <w:webHidden/>
          </w:rPr>
          <w:instrText xml:space="preserve"> PAGEREF _Toc162867727 \h </w:instrText>
        </w:r>
        <w:r w:rsidR="00CD6BC7">
          <w:rPr>
            <w:webHidden/>
          </w:rPr>
        </w:r>
        <w:r w:rsidR="00CD6BC7">
          <w:rPr>
            <w:webHidden/>
          </w:rPr>
          <w:fldChar w:fldCharType="separate"/>
        </w:r>
        <w:r w:rsidR="00CD6BC7">
          <w:rPr>
            <w:webHidden/>
          </w:rPr>
          <w:t>58</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28"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18. Справочник «Общероссийский классификатор единиц измерения (ОКЕИ)»</w:t>
        </w:r>
        <w:r w:rsidR="00CD6BC7">
          <w:rPr>
            <w:webHidden/>
          </w:rPr>
          <w:tab/>
        </w:r>
        <w:r w:rsidR="00CD6BC7">
          <w:rPr>
            <w:webHidden/>
          </w:rPr>
          <w:fldChar w:fldCharType="begin"/>
        </w:r>
        <w:r w:rsidR="00CD6BC7">
          <w:rPr>
            <w:webHidden/>
          </w:rPr>
          <w:instrText xml:space="preserve"> PAGEREF _Toc162867728 \h </w:instrText>
        </w:r>
        <w:r w:rsidR="00CD6BC7">
          <w:rPr>
            <w:webHidden/>
          </w:rPr>
        </w:r>
        <w:r w:rsidR="00CD6BC7">
          <w:rPr>
            <w:webHidden/>
          </w:rPr>
          <w:fldChar w:fldCharType="separate"/>
        </w:r>
        <w:r w:rsidR="00CD6BC7">
          <w:rPr>
            <w:webHidden/>
          </w:rPr>
          <w:t>59</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29"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19. Справочник «Общероссийский классификатор валют (ОКВ)»</w:t>
        </w:r>
        <w:r w:rsidR="00CD6BC7">
          <w:rPr>
            <w:webHidden/>
          </w:rPr>
          <w:tab/>
        </w:r>
        <w:r w:rsidR="00CD6BC7">
          <w:rPr>
            <w:webHidden/>
          </w:rPr>
          <w:fldChar w:fldCharType="begin"/>
        </w:r>
        <w:r w:rsidR="00CD6BC7">
          <w:rPr>
            <w:webHidden/>
          </w:rPr>
          <w:instrText xml:space="preserve"> PAGEREF _Toc162867729 \h </w:instrText>
        </w:r>
        <w:r w:rsidR="00CD6BC7">
          <w:rPr>
            <w:webHidden/>
          </w:rPr>
        </w:r>
        <w:r w:rsidR="00CD6BC7">
          <w:rPr>
            <w:webHidden/>
          </w:rPr>
          <w:fldChar w:fldCharType="separate"/>
        </w:r>
        <w:r w:rsidR="00CD6BC7">
          <w:rPr>
            <w:webHidden/>
          </w:rPr>
          <w:t>60</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30"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20. Справочник «Таблица соответствия КБК»</w:t>
        </w:r>
        <w:r w:rsidR="00CD6BC7">
          <w:rPr>
            <w:webHidden/>
          </w:rPr>
          <w:tab/>
        </w:r>
        <w:r w:rsidR="00CD6BC7">
          <w:rPr>
            <w:webHidden/>
          </w:rPr>
          <w:fldChar w:fldCharType="begin"/>
        </w:r>
        <w:r w:rsidR="00CD6BC7">
          <w:rPr>
            <w:webHidden/>
          </w:rPr>
          <w:instrText xml:space="preserve"> PAGEREF _Toc162867730 \h </w:instrText>
        </w:r>
        <w:r w:rsidR="00CD6BC7">
          <w:rPr>
            <w:webHidden/>
          </w:rPr>
        </w:r>
        <w:r w:rsidR="00CD6BC7">
          <w:rPr>
            <w:webHidden/>
          </w:rPr>
          <w:fldChar w:fldCharType="separate"/>
        </w:r>
        <w:r w:rsidR="00CD6BC7">
          <w:rPr>
            <w:webHidden/>
          </w:rPr>
          <w:t>60</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31"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21. Справочник «ГРБС, необслуживающиеся в ЭБ»</w:t>
        </w:r>
        <w:r w:rsidR="00CD6BC7">
          <w:rPr>
            <w:webHidden/>
          </w:rPr>
          <w:tab/>
        </w:r>
        <w:r w:rsidR="00CD6BC7">
          <w:rPr>
            <w:webHidden/>
          </w:rPr>
          <w:fldChar w:fldCharType="begin"/>
        </w:r>
        <w:r w:rsidR="00CD6BC7">
          <w:rPr>
            <w:webHidden/>
          </w:rPr>
          <w:instrText xml:space="preserve"> PAGEREF _Toc162867731 \h </w:instrText>
        </w:r>
        <w:r w:rsidR="00CD6BC7">
          <w:rPr>
            <w:webHidden/>
          </w:rPr>
        </w:r>
        <w:r w:rsidR="00CD6BC7">
          <w:rPr>
            <w:webHidden/>
          </w:rPr>
          <w:fldChar w:fldCharType="separate"/>
        </w:r>
        <w:r w:rsidR="00CD6BC7">
          <w:rPr>
            <w:webHidden/>
          </w:rPr>
          <w:t>61</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32"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22. Справочник «Виды НПА (Законодательные и иные правовые акты, определяющие расходные обязательства РФ)»</w:t>
        </w:r>
        <w:r w:rsidR="00CD6BC7">
          <w:rPr>
            <w:webHidden/>
          </w:rPr>
          <w:tab/>
        </w:r>
        <w:r w:rsidR="00CD6BC7">
          <w:rPr>
            <w:webHidden/>
          </w:rPr>
          <w:fldChar w:fldCharType="begin"/>
        </w:r>
        <w:r w:rsidR="00CD6BC7">
          <w:rPr>
            <w:webHidden/>
          </w:rPr>
          <w:instrText xml:space="preserve"> PAGEREF _Toc162867732 \h </w:instrText>
        </w:r>
        <w:r w:rsidR="00CD6BC7">
          <w:rPr>
            <w:webHidden/>
          </w:rPr>
        </w:r>
        <w:r w:rsidR="00CD6BC7">
          <w:rPr>
            <w:webHidden/>
          </w:rPr>
          <w:fldChar w:fldCharType="separate"/>
        </w:r>
        <w:r w:rsidR="00CD6BC7">
          <w:rPr>
            <w:webHidden/>
          </w:rPr>
          <w:t>62</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33"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23. Справочник «Объекты капитальных вложений (ОКВ/ОКС)</w:t>
        </w:r>
        <w:r w:rsidR="00CD6BC7">
          <w:rPr>
            <w:webHidden/>
          </w:rPr>
          <w:tab/>
        </w:r>
        <w:r w:rsidR="00CD6BC7">
          <w:rPr>
            <w:webHidden/>
          </w:rPr>
          <w:fldChar w:fldCharType="begin"/>
        </w:r>
        <w:r w:rsidR="00CD6BC7">
          <w:rPr>
            <w:webHidden/>
          </w:rPr>
          <w:instrText xml:space="preserve"> PAGEREF _Toc162867733 \h </w:instrText>
        </w:r>
        <w:r w:rsidR="00CD6BC7">
          <w:rPr>
            <w:webHidden/>
          </w:rPr>
        </w:r>
        <w:r w:rsidR="00CD6BC7">
          <w:rPr>
            <w:webHidden/>
          </w:rPr>
          <w:fldChar w:fldCharType="separate"/>
        </w:r>
        <w:r w:rsidR="00CD6BC7">
          <w:rPr>
            <w:webHidden/>
          </w:rPr>
          <w:t>62</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34"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24. Справочник «Коды глав (ведомств)»</w:t>
        </w:r>
        <w:r w:rsidR="00CD6BC7">
          <w:rPr>
            <w:webHidden/>
          </w:rPr>
          <w:tab/>
        </w:r>
        <w:r w:rsidR="00CD6BC7">
          <w:rPr>
            <w:webHidden/>
          </w:rPr>
          <w:fldChar w:fldCharType="begin"/>
        </w:r>
        <w:r w:rsidR="00CD6BC7">
          <w:rPr>
            <w:webHidden/>
          </w:rPr>
          <w:instrText xml:space="preserve"> PAGEREF _Toc162867734 \h </w:instrText>
        </w:r>
        <w:r w:rsidR="00CD6BC7">
          <w:rPr>
            <w:webHidden/>
          </w:rPr>
        </w:r>
        <w:r w:rsidR="00CD6BC7">
          <w:rPr>
            <w:webHidden/>
          </w:rPr>
          <w:fldChar w:fldCharType="separate"/>
        </w:r>
        <w:r w:rsidR="00CD6BC7">
          <w:rPr>
            <w:webHidden/>
          </w:rPr>
          <w:t>63</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35"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25. Справочник «Коды видов расходов»</w:t>
        </w:r>
        <w:r w:rsidR="00CD6BC7">
          <w:rPr>
            <w:webHidden/>
          </w:rPr>
          <w:tab/>
        </w:r>
        <w:r w:rsidR="00CD6BC7">
          <w:rPr>
            <w:webHidden/>
          </w:rPr>
          <w:fldChar w:fldCharType="begin"/>
        </w:r>
        <w:r w:rsidR="00CD6BC7">
          <w:rPr>
            <w:webHidden/>
          </w:rPr>
          <w:instrText xml:space="preserve"> PAGEREF _Toc162867735 \h </w:instrText>
        </w:r>
        <w:r w:rsidR="00CD6BC7">
          <w:rPr>
            <w:webHidden/>
          </w:rPr>
        </w:r>
        <w:r w:rsidR="00CD6BC7">
          <w:rPr>
            <w:webHidden/>
          </w:rPr>
          <w:fldChar w:fldCharType="separate"/>
        </w:r>
        <w:r w:rsidR="00CD6BC7">
          <w:rPr>
            <w:webHidden/>
          </w:rPr>
          <w:t>64</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36"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26. Справочник «Коды по ФКР»</w:t>
        </w:r>
        <w:r w:rsidR="00CD6BC7">
          <w:rPr>
            <w:webHidden/>
          </w:rPr>
          <w:tab/>
        </w:r>
        <w:r w:rsidR="00CD6BC7">
          <w:rPr>
            <w:webHidden/>
          </w:rPr>
          <w:fldChar w:fldCharType="begin"/>
        </w:r>
        <w:r w:rsidR="00CD6BC7">
          <w:rPr>
            <w:webHidden/>
          </w:rPr>
          <w:instrText xml:space="preserve"> PAGEREF _Toc162867736 \h </w:instrText>
        </w:r>
        <w:r w:rsidR="00CD6BC7">
          <w:rPr>
            <w:webHidden/>
          </w:rPr>
        </w:r>
        <w:r w:rsidR="00CD6BC7">
          <w:rPr>
            <w:webHidden/>
          </w:rPr>
          <w:fldChar w:fldCharType="separate"/>
        </w:r>
        <w:r w:rsidR="00CD6BC7">
          <w:rPr>
            <w:webHidden/>
          </w:rPr>
          <w:t>64</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37"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27. Справочник «Коды целей субсидий/субвенций»</w:t>
        </w:r>
        <w:r w:rsidR="00CD6BC7">
          <w:rPr>
            <w:webHidden/>
          </w:rPr>
          <w:tab/>
        </w:r>
        <w:r w:rsidR="00CD6BC7">
          <w:rPr>
            <w:webHidden/>
          </w:rPr>
          <w:fldChar w:fldCharType="begin"/>
        </w:r>
        <w:r w:rsidR="00CD6BC7">
          <w:rPr>
            <w:webHidden/>
          </w:rPr>
          <w:instrText xml:space="preserve"> PAGEREF _Toc162867737 \h </w:instrText>
        </w:r>
        <w:r w:rsidR="00CD6BC7">
          <w:rPr>
            <w:webHidden/>
          </w:rPr>
        </w:r>
        <w:r w:rsidR="00CD6BC7">
          <w:rPr>
            <w:webHidden/>
          </w:rPr>
          <w:fldChar w:fldCharType="separate"/>
        </w:r>
        <w:r w:rsidR="00CD6BC7">
          <w:rPr>
            <w:webHidden/>
          </w:rPr>
          <w:t>65</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38"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28. Справочник «Коды направлений расходов»</w:t>
        </w:r>
        <w:r w:rsidR="00CD6BC7">
          <w:rPr>
            <w:webHidden/>
          </w:rPr>
          <w:tab/>
        </w:r>
        <w:r w:rsidR="00CD6BC7">
          <w:rPr>
            <w:webHidden/>
          </w:rPr>
          <w:fldChar w:fldCharType="begin"/>
        </w:r>
        <w:r w:rsidR="00CD6BC7">
          <w:rPr>
            <w:webHidden/>
          </w:rPr>
          <w:instrText xml:space="preserve"> PAGEREF _Toc162867738 \h </w:instrText>
        </w:r>
        <w:r w:rsidR="00CD6BC7">
          <w:rPr>
            <w:webHidden/>
          </w:rPr>
        </w:r>
        <w:r w:rsidR="00CD6BC7">
          <w:rPr>
            <w:webHidden/>
          </w:rPr>
          <w:fldChar w:fldCharType="separate"/>
        </w:r>
        <w:r w:rsidR="00CD6BC7">
          <w:rPr>
            <w:webHidden/>
          </w:rPr>
          <w:t>66</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39"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29. Справочник «Коды по КЦСР»</w:t>
        </w:r>
        <w:r w:rsidR="00CD6BC7">
          <w:rPr>
            <w:webHidden/>
          </w:rPr>
          <w:tab/>
        </w:r>
        <w:r w:rsidR="00CD6BC7">
          <w:rPr>
            <w:webHidden/>
          </w:rPr>
          <w:fldChar w:fldCharType="begin"/>
        </w:r>
        <w:r w:rsidR="00CD6BC7">
          <w:rPr>
            <w:webHidden/>
          </w:rPr>
          <w:instrText xml:space="preserve"> PAGEREF _Toc162867739 \h </w:instrText>
        </w:r>
        <w:r w:rsidR="00CD6BC7">
          <w:rPr>
            <w:webHidden/>
          </w:rPr>
        </w:r>
        <w:r w:rsidR="00CD6BC7">
          <w:rPr>
            <w:webHidden/>
          </w:rPr>
          <w:fldChar w:fldCharType="separate"/>
        </w:r>
        <w:r w:rsidR="00CD6BC7">
          <w:rPr>
            <w:webHidden/>
          </w:rPr>
          <w:t>66</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40"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30. Справочник «Коды бюджетной классификации (КБК)»</w:t>
        </w:r>
        <w:r w:rsidR="00CD6BC7">
          <w:rPr>
            <w:webHidden/>
          </w:rPr>
          <w:tab/>
        </w:r>
        <w:r w:rsidR="00CD6BC7">
          <w:rPr>
            <w:webHidden/>
          </w:rPr>
          <w:fldChar w:fldCharType="begin"/>
        </w:r>
        <w:r w:rsidR="00CD6BC7">
          <w:rPr>
            <w:webHidden/>
          </w:rPr>
          <w:instrText xml:space="preserve"> PAGEREF _Toc162867740 \h </w:instrText>
        </w:r>
        <w:r w:rsidR="00CD6BC7">
          <w:rPr>
            <w:webHidden/>
          </w:rPr>
        </w:r>
        <w:r w:rsidR="00CD6BC7">
          <w:rPr>
            <w:webHidden/>
          </w:rPr>
          <w:fldChar w:fldCharType="separate"/>
        </w:r>
        <w:r w:rsidR="00CD6BC7">
          <w:rPr>
            <w:webHidden/>
          </w:rPr>
          <w:t>67</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41"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31. Справочник «Коды бюджетной классификации Расходы (КБК)»</w:t>
        </w:r>
        <w:r w:rsidR="00CD6BC7">
          <w:rPr>
            <w:webHidden/>
          </w:rPr>
          <w:tab/>
        </w:r>
        <w:r w:rsidR="00CD6BC7">
          <w:rPr>
            <w:webHidden/>
          </w:rPr>
          <w:fldChar w:fldCharType="begin"/>
        </w:r>
        <w:r w:rsidR="00CD6BC7">
          <w:rPr>
            <w:webHidden/>
          </w:rPr>
          <w:instrText xml:space="preserve"> PAGEREF _Toc162867741 \h </w:instrText>
        </w:r>
        <w:r w:rsidR="00CD6BC7">
          <w:rPr>
            <w:webHidden/>
          </w:rPr>
        </w:r>
        <w:r w:rsidR="00CD6BC7">
          <w:rPr>
            <w:webHidden/>
          </w:rPr>
          <w:fldChar w:fldCharType="separate"/>
        </w:r>
        <w:r w:rsidR="00CD6BC7">
          <w:rPr>
            <w:webHidden/>
          </w:rPr>
          <w:t>68</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42"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32. Справочник «Коды бюджетной классификации Доходы (КБК)»</w:t>
        </w:r>
        <w:r w:rsidR="00CD6BC7">
          <w:rPr>
            <w:webHidden/>
          </w:rPr>
          <w:tab/>
        </w:r>
        <w:r w:rsidR="00CD6BC7">
          <w:rPr>
            <w:webHidden/>
          </w:rPr>
          <w:fldChar w:fldCharType="begin"/>
        </w:r>
        <w:r w:rsidR="00CD6BC7">
          <w:rPr>
            <w:webHidden/>
          </w:rPr>
          <w:instrText xml:space="preserve"> PAGEREF _Toc162867742 \h </w:instrText>
        </w:r>
        <w:r w:rsidR="00CD6BC7">
          <w:rPr>
            <w:webHidden/>
          </w:rPr>
        </w:r>
        <w:r w:rsidR="00CD6BC7">
          <w:rPr>
            <w:webHidden/>
          </w:rPr>
          <w:fldChar w:fldCharType="separate"/>
        </w:r>
        <w:r w:rsidR="00CD6BC7">
          <w:rPr>
            <w:webHidden/>
          </w:rPr>
          <w:t>69</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43"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33. Справочник «Единый государственный реестр юридических лиц (ЕГРЮЛ)»</w:t>
        </w:r>
        <w:r w:rsidR="00CD6BC7">
          <w:rPr>
            <w:webHidden/>
          </w:rPr>
          <w:tab/>
        </w:r>
        <w:r w:rsidR="00CD6BC7">
          <w:rPr>
            <w:webHidden/>
          </w:rPr>
          <w:fldChar w:fldCharType="begin"/>
        </w:r>
        <w:r w:rsidR="00CD6BC7">
          <w:rPr>
            <w:webHidden/>
          </w:rPr>
          <w:instrText xml:space="preserve"> PAGEREF _Toc162867743 \h </w:instrText>
        </w:r>
        <w:r w:rsidR="00CD6BC7">
          <w:rPr>
            <w:webHidden/>
          </w:rPr>
        </w:r>
        <w:r w:rsidR="00CD6BC7">
          <w:rPr>
            <w:webHidden/>
          </w:rPr>
          <w:fldChar w:fldCharType="separate"/>
        </w:r>
        <w:r w:rsidR="00CD6BC7">
          <w:rPr>
            <w:webHidden/>
          </w:rPr>
          <w:t>69</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44"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34. Справочник «Сводный реестр»</w:t>
        </w:r>
        <w:r w:rsidR="00CD6BC7">
          <w:rPr>
            <w:webHidden/>
          </w:rPr>
          <w:tab/>
        </w:r>
        <w:r w:rsidR="00CD6BC7">
          <w:rPr>
            <w:webHidden/>
          </w:rPr>
          <w:fldChar w:fldCharType="begin"/>
        </w:r>
        <w:r w:rsidR="00CD6BC7">
          <w:rPr>
            <w:webHidden/>
          </w:rPr>
          <w:instrText xml:space="preserve"> PAGEREF _Toc162867744 \h </w:instrText>
        </w:r>
        <w:r w:rsidR="00CD6BC7">
          <w:rPr>
            <w:webHidden/>
          </w:rPr>
        </w:r>
        <w:r w:rsidR="00CD6BC7">
          <w:rPr>
            <w:webHidden/>
          </w:rPr>
          <w:fldChar w:fldCharType="separate"/>
        </w:r>
        <w:r w:rsidR="00CD6BC7">
          <w:rPr>
            <w:webHidden/>
          </w:rPr>
          <w:t>70</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45"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35. Справочник «Лицевые счета»</w:t>
        </w:r>
        <w:r w:rsidR="00CD6BC7">
          <w:rPr>
            <w:webHidden/>
          </w:rPr>
          <w:tab/>
        </w:r>
        <w:r w:rsidR="00CD6BC7">
          <w:rPr>
            <w:webHidden/>
          </w:rPr>
          <w:fldChar w:fldCharType="begin"/>
        </w:r>
        <w:r w:rsidR="00CD6BC7">
          <w:rPr>
            <w:webHidden/>
          </w:rPr>
          <w:instrText xml:space="preserve"> PAGEREF _Toc162867745 \h </w:instrText>
        </w:r>
        <w:r w:rsidR="00CD6BC7">
          <w:rPr>
            <w:webHidden/>
          </w:rPr>
        </w:r>
        <w:r w:rsidR="00CD6BC7">
          <w:rPr>
            <w:webHidden/>
          </w:rPr>
          <w:fldChar w:fldCharType="separate"/>
        </w:r>
        <w:r w:rsidR="00CD6BC7">
          <w:rPr>
            <w:webHidden/>
          </w:rPr>
          <w:t>71</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46"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36. Справочник «ТОФК»</w:t>
        </w:r>
        <w:r w:rsidR="00CD6BC7">
          <w:rPr>
            <w:webHidden/>
          </w:rPr>
          <w:tab/>
        </w:r>
        <w:r w:rsidR="00CD6BC7">
          <w:rPr>
            <w:webHidden/>
          </w:rPr>
          <w:fldChar w:fldCharType="begin"/>
        </w:r>
        <w:r w:rsidR="00CD6BC7">
          <w:rPr>
            <w:webHidden/>
          </w:rPr>
          <w:instrText xml:space="preserve"> PAGEREF _Toc162867746 \h </w:instrText>
        </w:r>
        <w:r w:rsidR="00CD6BC7">
          <w:rPr>
            <w:webHidden/>
          </w:rPr>
        </w:r>
        <w:r w:rsidR="00CD6BC7">
          <w:rPr>
            <w:webHidden/>
          </w:rPr>
          <w:fldChar w:fldCharType="separate"/>
        </w:r>
        <w:r w:rsidR="00CD6BC7">
          <w:rPr>
            <w:webHidden/>
          </w:rPr>
          <w:t>73</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47"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37. Справочник «Бюджеты»</w:t>
        </w:r>
        <w:r w:rsidR="00CD6BC7">
          <w:rPr>
            <w:webHidden/>
          </w:rPr>
          <w:tab/>
        </w:r>
        <w:r w:rsidR="00CD6BC7">
          <w:rPr>
            <w:webHidden/>
          </w:rPr>
          <w:fldChar w:fldCharType="begin"/>
        </w:r>
        <w:r w:rsidR="00CD6BC7">
          <w:rPr>
            <w:webHidden/>
          </w:rPr>
          <w:instrText xml:space="preserve"> PAGEREF _Toc162867747 \h </w:instrText>
        </w:r>
        <w:r w:rsidR="00CD6BC7">
          <w:rPr>
            <w:webHidden/>
          </w:rPr>
        </w:r>
        <w:r w:rsidR="00CD6BC7">
          <w:rPr>
            <w:webHidden/>
          </w:rPr>
          <w:fldChar w:fldCharType="separate"/>
        </w:r>
        <w:r w:rsidR="00CD6BC7">
          <w:rPr>
            <w:webHidden/>
          </w:rPr>
          <w:t>74</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48"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38. Справочник «Таблица соответствия кодов ОКАТО кодам ОКТМО»</w:t>
        </w:r>
        <w:r w:rsidR="00CD6BC7">
          <w:rPr>
            <w:webHidden/>
          </w:rPr>
          <w:tab/>
        </w:r>
        <w:r w:rsidR="00CD6BC7">
          <w:rPr>
            <w:webHidden/>
          </w:rPr>
          <w:fldChar w:fldCharType="begin"/>
        </w:r>
        <w:r w:rsidR="00CD6BC7">
          <w:rPr>
            <w:webHidden/>
          </w:rPr>
          <w:instrText xml:space="preserve"> PAGEREF _Toc162867748 \h </w:instrText>
        </w:r>
        <w:r w:rsidR="00CD6BC7">
          <w:rPr>
            <w:webHidden/>
          </w:rPr>
        </w:r>
        <w:r w:rsidR="00CD6BC7">
          <w:rPr>
            <w:webHidden/>
          </w:rPr>
          <w:fldChar w:fldCharType="separate"/>
        </w:r>
        <w:r w:rsidR="00CD6BC7">
          <w:rPr>
            <w:webHidden/>
          </w:rPr>
          <w:t>74</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49"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39. Справочник «Таблица соответствия Видов Типам»</w:t>
        </w:r>
        <w:r w:rsidR="00CD6BC7">
          <w:rPr>
            <w:webHidden/>
          </w:rPr>
          <w:tab/>
        </w:r>
        <w:r w:rsidR="00CD6BC7">
          <w:rPr>
            <w:webHidden/>
          </w:rPr>
          <w:fldChar w:fldCharType="begin"/>
        </w:r>
        <w:r w:rsidR="00CD6BC7">
          <w:rPr>
            <w:webHidden/>
          </w:rPr>
          <w:instrText xml:space="preserve"> PAGEREF _Toc162867749 \h </w:instrText>
        </w:r>
        <w:r w:rsidR="00CD6BC7">
          <w:rPr>
            <w:webHidden/>
          </w:rPr>
        </w:r>
        <w:r w:rsidR="00CD6BC7">
          <w:rPr>
            <w:webHidden/>
          </w:rPr>
          <w:fldChar w:fldCharType="separate"/>
        </w:r>
        <w:r w:rsidR="00CD6BC7">
          <w:rPr>
            <w:webHidden/>
          </w:rPr>
          <w:t>75</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50"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40. Справочник «Виды соглашений МФ»</w:t>
        </w:r>
        <w:r w:rsidR="00CD6BC7">
          <w:rPr>
            <w:webHidden/>
          </w:rPr>
          <w:tab/>
        </w:r>
        <w:r w:rsidR="00CD6BC7">
          <w:rPr>
            <w:webHidden/>
          </w:rPr>
          <w:fldChar w:fldCharType="begin"/>
        </w:r>
        <w:r w:rsidR="00CD6BC7">
          <w:rPr>
            <w:webHidden/>
          </w:rPr>
          <w:instrText xml:space="preserve"> PAGEREF _Toc162867750 \h </w:instrText>
        </w:r>
        <w:r w:rsidR="00CD6BC7">
          <w:rPr>
            <w:webHidden/>
          </w:rPr>
        </w:r>
        <w:r w:rsidR="00CD6BC7">
          <w:rPr>
            <w:webHidden/>
          </w:rPr>
          <w:fldChar w:fldCharType="separate"/>
        </w:r>
        <w:r w:rsidR="00CD6BC7">
          <w:rPr>
            <w:webHidden/>
          </w:rPr>
          <w:t>76</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51"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41. Справочник «Схема кооперации»</w:t>
        </w:r>
        <w:r w:rsidR="00CD6BC7">
          <w:rPr>
            <w:webHidden/>
          </w:rPr>
          <w:tab/>
        </w:r>
        <w:r w:rsidR="00CD6BC7">
          <w:rPr>
            <w:webHidden/>
          </w:rPr>
          <w:fldChar w:fldCharType="begin"/>
        </w:r>
        <w:r w:rsidR="00CD6BC7">
          <w:rPr>
            <w:webHidden/>
          </w:rPr>
          <w:instrText xml:space="preserve"> PAGEREF _Toc162867751 \h </w:instrText>
        </w:r>
        <w:r w:rsidR="00CD6BC7">
          <w:rPr>
            <w:webHidden/>
          </w:rPr>
        </w:r>
        <w:r w:rsidR="00CD6BC7">
          <w:rPr>
            <w:webHidden/>
          </w:rPr>
          <w:fldChar w:fldCharType="separate"/>
        </w:r>
        <w:r w:rsidR="00CD6BC7">
          <w:rPr>
            <w:webHidden/>
          </w:rPr>
          <w:t>76</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52"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42. Справочник «Группировка показателей ЛС»</w:t>
        </w:r>
        <w:r w:rsidR="00CD6BC7">
          <w:rPr>
            <w:webHidden/>
          </w:rPr>
          <w:tab/>
        </w:r>
        <w:r w:rsidR="00CD6BC7">
          <w:rPr>
            <w:webHidden/>
          </w:rPr>
          <w:fldChar w:fldCharType="begin"/>
        </w:r>
        <w:r w:rsidR="00CD6BC7">
          <w:rPr>
            <w:webHidden/>
          </w:rPr>
          <w:instrText xml:space="preserve"> PAGEREF _Toc162867752 \h </w:instrText>
        </w:r>
        <w:r w:rsidR="00CD6BC7">
          <w:rPr>
            <w:webHidden/>
          </w:rPr>
        </w:r>
        <w:r w:rsidR="00CD6BC7">
          <w:rPr>
            <w:webHidden/>
          </w:rPr>
          <w:fldChar w:fldCharType="separate"/>
        </w:r>
        <w:r w:rsidR="00CD6BC7">
          <w:rPr>
            <w:webHidden/>
          </w:rPr>
          <w:t>77</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53"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43. Справочник «Календарь»</w:t>
        </w:r>
        <w:r w:rsidR="00CD6BC7">
          <w:rPr>
            <w:webHidden/>
          </w:rPr>
          <w:tab/>
        </w:r>
        <w:r w:rsidR="00CD6BC7">
          <w:rPr>
            <w:webHidden/>
          </w:rPr>
          <w:fldChar w:fldCharType="begin"/>
        </w:r>
        <w:r w:rsidR="00CD6BC7">
          <w:rPr>
            <w:webHidden/>
          </w:rPr>
          <w:instrText xml:space="preserve"> PAGEREF _Toc162867753 \h </w:instrText>
        </w:r>
        <w:r w:rsidR="00CD6BC7">
          <w:rPr>
            <w:webHidden/>
          </w:rPr>
        </w:r>
        <w:r w:rsidR="00CD6BC7">
          <w:rPr>
            <w:webHidden/>
          </w:rPr>
          <w:fldChar w:fldCharType="separate"/>
        </w:r>
        <w:r w:rsidR="00CD6BC7">
          <w:rPr>
            <w:webHidden/>
          </w:rPr>
          <w:t>78</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54"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44. Справочник «КБК Виды источников 2.0»</w:t>
        </w:r>
        <w:r w:rsidR="00CD6BC7">
          <w:rPr>
            <w:webHidden/>
          </w:rPr>
          <w:tab/>
        </w:r>
        <w:r w:rsidR="00CD6BC7">
          <w:rPr>
            <w:webHidden/>
          </w:rPr>
          <w:fldChar w:fldCharType="begin"/>
        </w:r>
        <w:r w:rsidR="00CD6BC7">
          <w:rPr>
            <w:webHidden/>
          </w:rPr>
          <w:instrText xml:space="preserve"> PAGEREF _Toc162867754 \h </w:instrText>
        </w:r>
        <w:r w:rsidR="00CD6BC7">
          <w:rPr>
            <w:webHidden/>
          </w:rPr>
        </w:r>
        <w:r w:rsidR="00CD6BC7">
          <w:rPr>
            <w:webHidden/>
          </w:rPr>
          <w:fldChar w:fldCharType="separate"/>
        </w:r>
        <w:r w:rsidR="00CD6BC7">
          <w:rPr>
            <w:webHidden/>
          </w:rPr>
          <w:t>78</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55"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45. Справочник «Типы документов»</w:t>
        </w:r>
        <w:r w:rsidR="00CD6BC7">
          <w:rPr>
            <w:webHidden/>
          </w:rPr>
          <w:tab/>
        </w:r>
        <w:r w:rsidR="00CD6BC7">
          <w:rPr>
            <w:webHidden/>
          </w:rPr>
          <w:fldChar w:fldCharType="begin"/>
        </w:r>
        <w:r w:rsidR="00CD6BC7">
          <w:rPr>
            <w:webHidden/>
          </w:rPr>
          <w:instrText xml:space="preserve"> PAGEREF _Toc162867755 \h </w:instrText>
        </w:r>
        <w:r w:rsidR="00CD6BC7">
          <w:rPr>
            <w:webHidden/>
          </w:rPr>
        </w:r>
        <w:r w:rsidR="00CD6BC7">
          <w:rPr>
            <w:webHidden/>
          </w:rPr>
          <w:fldChar w:fldCharType="separate"/>
        </w:r>
        <w:r w:rsidR="00CD6BC7">
          <w:rPr>
            <w:webHidden/>
          </w:rPr>
          <w:t>79</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56"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46. Справочник «Типы контролей»</w:t>
        </w:r>
        <w:r w:rsidR="00CD6BC7">
          <w:rPr>
            <w:webHidden/>
          </w:rPr>
          <w:tab/>
        </w:r>
        <w:r w:rsidR="00CD6BC7">
          <w:rPr>
            <w:webHidden/>
          </w:rPr>
          <w:fldChar w:fldCharType="begin"/>
        </w:r>
        <w:r w:rsidR="00CD6BC7">
          <w:rPr>
            <w:webHidden/>
          </w:rPr>
          <w:instrText xml:space="preserve"> PAGEREF _Toc162867756 \h </w:instrText>
        </w:r>
        <w:r w:rsidR="00CD6BC7">
          <w:rPr>
            <w:webHidden/>
          </w:rPr>
        </w:r>
        <w:r w:rsidR="00CD6BC7">
          <w:rPr>
            <w:webHidden/>
          </w:rPr>
          <w:fldChar w:fldCharType="separate"/>
        </w:r>
        <w:r w:rsidR="00CD6BC7">
          <w:rPr>
            <w:webHidden/>
          </w:rPr>
          <w:t>80</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57"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47. Справочник «Сферы бюджетного планирования»</w:t>
        </w:r>
        <w:r w:rsidR="00CD6BC7">
          <w:rPr>
            <w:webHidden/>
          </w:rPr>
          <w:tab/>
        </w:r>
        <w:r w:rsidR="00CD6BC7">
          <w:rPr>
            <w:webHidden/>
          </w:rPr>
          <w:fldChar w:fldCharType="begin"/>
        </w:r>
        <w:r w:rsidR="00CD6BC7">
          <w:rPr>
            <w:webHidden/>
          </w:rPr>
          <w:instrText xml:space="preserve"> PAGEREF _Toc162867757 \h </w:instrText>
        </w:r>
        <w:r w:rsidR="00CD6BC7">
          <w:rPr>
            <w:webHidden/>
          </w:rPr>
        </w:r>
        <w:r w:rsidR="00CD6BC7">
          <w:rPr>
            <w:webHidden/>
          </w:rPr>
          <w:fldChar w:fldCharType="separate"/>
        </w:r>
        <w:r w:rsidR="00CD6BC7">
          <w:rPr>
            <w:webHidden/>
          </w:rPr>
          <w:t>80</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58"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48. Справочник «Департаменты МФ РФ»</w:t>
        </w:r>
        <w:r w:rsidR="00CD6BC7">
          <w:rPr>
            <w:webHidden/>
          </w:rPr>
          <w:tab/>
        </w:r>
        <w:r w:rsidR="00CD6BC7">
          <w:rPr>
            <w:webHidden/>
          </w:rPr>
          <w:fldChar w:fldCharType="begin"/>
        </w:r>
        <w:r w:rsidR="00CD6BC7">
          <w:rPr>
            <w:webHidden/>
          </w:rPr>
          <w:instrText xml:space="preserve"> PAGEREF _Toc162867758 \h </w:instrText>
        </w:r>
        <w:r w:rsidR="00CD6BC7">
          <w:rPr>
            <w:webHidden/>
          </w:rPr>
        </w:r>
        <w:r w:rsidR="00CD6BC7">
          <w:rPr>
            <w:webHidden/>
          </w:rPr>
          <w:fldChar w:fldCharType="separate"/>
        </w:r>
        <w:r w:rsidR="00CD6BC7">
          <w:rPr>
            <w:webHidden/>
          </w:rPr>
          <w:t>81</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59"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49. Справочник «Виды специальных указаний»</w:t>
        </w:r>
        <w:r w:rsidR="00CD6BC7">
          <w:rPr>
            <w:webHidden/>
          </w:rPr>
          <w:tab/>
        </w:r>
        <w:r w:rsidR="00CD6BC7">
          <w:rPr>
            <w:webHidden/>
          </w:rPr>
          <w:fldChar w:fldCharType="begin"/>
        </w:r>
        <w:r w:rsidR="00CD6BC7">
          <w:rPr>
            <w:webHidden/>
          </w:rPr>
          <w:instrText xml:space="preserve"> PAGEREF _Toc162867759 \h </w:instrText>
        </w:r>
        <w:r w:rsidR="00CD6BC7">
          <w:rPr>
            <w:webHidden/>
          </w:rPr>
        </w:r>
        <w:r w:rsidR="00CD6BC7">
          <w:rPr>
            <w:webHidden/>
          </w:rPr>
          <w:fldChar w:fldCharType="separate"/>
        </w:r>
        <w:r w:rsidR="00CD6BC7">
          <w:rPr>
            <w:webHidden/>
          </w:rPr>
          <w:t>82</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60"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50. Справочник «БА, ЛБО за счет лицевых иностранных кредитов и перечень ПНО»</w:t>
        </w:r>
        <w:r w:rsidR="00CD6BC7">
          <w:rPr>
            <w:webHidden/>
          </w:rPr>
          <w:tab/>
        </w:r>
        <w:r w:rsidR="00CD6BC7">
          <w:rPr>
            <w:webHidden/>
          </w:rPr>
          <w:fldChar w:fldCharType="begin"/>
        </w:r>
        <w:r w:rsidR="00CD6BC7">
          <w:rPr>
            <w:webHidden/>
          </w:rPr>
          <w:instrText xml:space="preserve"> PAGEREF _Toc162867760 \h </w:instrText>
        </w:r>
        <w:r w:rsidR="00CD6BC7">
          <w:rPr>
            <w:webHidden/>
          </w:rPr>
        </w:r>
        <w:r w:rsidR="00CD6BC7">
          <w:rPr>
            <w:webHidden/>
          </w:rPr>
          <w:fldChar w:fldCharType="separate"/>
        </w:r>
        <w:r w:rsidR="00CD6BC7">
          <w:rPr>
            <w:webHidden/>
          </w:rPr>
          <w:t>82</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61"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51. Справочник «Виды дополнительной информации для внесения в роспись»</w:t>
        </w:r>
        <w:r w:rsidR="00CD6BC7">
          <w:rPr>
            <w:webHidden/>
          </w:rPr>
          <w:tab/>
        </w:r>
        <w:r w:rsidR="00CD6BC7">
          <w:rPr>
            <w:webHidden/>
          </w:rPr>
          <w:fldChar w:fldCharType="begin"/>
        </w:r>
        <w:r w:rsidR="00CD6BC7">
          <w:rPr>
            <w:webHidden/>
          </w:rPr>
          <w:instrText xml:space="preserve"> PAGEREF _Toc162867761 \h </w:instrText>
        </w:r>
        <w:r w:rsidR="00CD6BC7">
          <w:rPr>
            <w:webHidden/>
          </w:rPr>
        </w:r>
        <w:r w:rsidR="00CD6BC7">
          <w:rPr>
            <w:webHidden/>
          </w:rPr>
          <w:fldChar w:fldCharType="separate"/>
        </w:r>
        <w:r w:rsidR="00CD6BC7">
          <w:rPr>
            <w:webHidden/>
          </w:rPr>
          <w:t>83</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62"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52. Справочник «Виды изменений СБР»</w:t>
        </w:r>
        <w:r w:rsidR="00CD6BC7">
          <w:rPr>
            <w:webHidden/>
          </w:rPr>
          <w:tab/>
        </w:r>
        <w:r w:rsidR="00CD6BC7">
          <w:rPr>
            <w:webHidden/>
          </w:rPr>
          <w:fldChar w:fldCharType="begin"/>
        </w:r>
        <w:r w:rsidR="00CD6BC7">
          <w:rPr>
            <w:webHidden/>
          </w:rPr>
          <w:instrText xml:space="preserve"> PAGEREF _Toc162867762 \h </w:instrText>
        </w:r>
        <w:r w:rsidR="00CD6BC7">
          <w:rPr>
            <w:webHidden/>
          </w:rPr>
        </w:r>
        <w:r w:rsidR="00CD6BC7">
          <w:rPr>
            <w:webHidden/>
          </w:rPr>
          <w:fldChar w:fldCharType="separate"/>
        </w:r>
        <w:r w:rsidR="00CD6BC7">
          <w:rPr>
            <w:webHidden/>
          </w:rPr>
          <w:t>84</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63"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53. Справочник «Виды оснований для внесения изменений в Роспись (По вопросу)»</w:t>
        </w:r>
        <w:r w:rsidR="00CD6BC7">
          <w:rPr>
            <w:webHidden/>
          </w:rPr>
          <w:tab/>
        </w:r>
        <w:r w:rsidR="00CD6BC7">
          <w:rPr>
            <w:webHidden/>
          </w:rPr>
          <w:fldChar w:fldCharType="begin"/>
        </w:r>
        <w:r w:rsidR="00CD6BC7">
          <w:rPr>
            <w:webHidden/>
          </w:rPr>
          <w:instrText xml:space="preserve"> PAGEREF _Toc162867763 \h </w:instrText>
        </w:r>
        <w:r w:rsidR="00CD6BC7">
          <w:rPr>
            <w:webHidden/>
          </w:rPr>
        </w:r>
        <w:r w:rsidR="00CD6BC7">
          <w:rPr>
            <w:webHidden/>
          </w:rPr>
          <w:fldChar w:fldCharType="separate"/>
        </w:r>
        <w:r w:rsidR="00CD6BC7">
          <w:rPr>
            <w:webHidden/>
          </w:rPr>
          <w:t>85</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64"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54. Справочник «Аналитические коды»</w:t>
        </w:r>
        <w:r w:rsidR="00CD6BC7">
          <w:rPr>
            <w:webHidden/>
          </w:rPr>
          <w:tab/>
        </w:r>
        <w:r w:rsidR="00CD6BC7">
          <w:rPr>
            <w:webHidden/>
          </w:rPr>
          <w:fldChar w:fldCharType="begin"/>
        </w:r>
        <w:r w:rsidR="00CD6BC7">
          <w:rPr>
            <w:webHidden/>
          </w:rPr>
          <w:instrText xml:space="preserve"> PAGEREF _Toc162867764 \h </w:instrText>
        </w:r>
        <w:r w:rsidR="00CD6BC7">
          <w:rPr>
            <w:webHidden/>
          </w:rPr>
        </w:r>
        <w:r w:rsidR="00CD6BC7">
          <w:rPr>
            <w:webHidden/>
          </w:rPr>
          <w:fldChar w:fldCharType="separate"/>
        </w:r>
        <w:r w:rsidR="00CD6BC7">
          <w:rPr>
            <w:webHidden/>
          </w:rPr>
          <w:t>85</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65"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55. Справочник «Количество лет бюджетного планирования»</w:t>
        </w:r>
        <w:r w:rsidR="00CD6BC7">
          <w:rPr>
            <w:webHidden/>
          </w:rPr>
          <w:tab/>
        </w:r>
        <w:r w:rsidR="00CD6BC7">
          <w:rPr>
            <w:webHidden/>
          </w:rPr>
          <w:fldChar w:fldCharType="begin"/>
        </w:r>
        <w:r w:rsidR="00CD6BC7">
          <w:rPr>
            <w:webHidden/>
          </w:rPr>
          <w:instrText xml:space="preserve"> PAGEREF _Toc162867765 \h </w:instrText>
        </w:r>
        <w:r w:rsidR="00CD6BC7">
          <w:rPr>
            <w:webHidden/>
          </w:rPr>
        </w:r>
        <w:r w:rsidR="00CD6BC7">
          <w:rPr>
            <w:webHidden/>
          </w:rPr>
          <w:fldChar w:fldCharType="separate"/>
        </w:r>
        <w:r w:rsidR="00CD6BC7">
          <w:rPr>
            <w:webHidden/>
          </w:rPr>
          <w:t>86</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66"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56. Справочник «Иерархия КБК»</w:t>
        </w:r>
        <w:r w:rsidR="00CD6BC7">
          <w:rPr>
            <w:webHidden/>
          </w:rPr>
          <w:tab/>
        </w:r>
        <w:r w:rsidR="00CD6BC7">
          <w:rPr>
            <w:webHidden/>
          </w:rPr>
          <w:fldChar w:fldCharType="begin"/>
        </w:r>
        <w:r w:rsidR="00CD6BC7">
          <w:rPr>
            <w:webHidden/>
          </w:rPr>
          <w:instrText xml:space="preserve"> PAGEREF _Toc162867766 \h </w:instrText>
        </w:r>
        <w:r w:rsidR="00CD6BC7">
          <w:rPr>
            <w:webHidden/>
          </w:rPr>
        </w:r>
        <w:r w:rsidR="00CD6BC7">
          <w:rPr>
            <w:webHidden/>
          </w:rPr>
          <w:fldChar w:fldCharType="separate"/>
        </w:r>
        <w:r w:rsidR="00CD6BC7">
          <w:rPr>
            <w:webHidden/>
          </w:rPr>
          <w:t>87</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67"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57. Справочник «Перечень кодов мероприятий по информатизации»</w:t>
        </w:r>
        <w:r w:rsidR="00CD6BC7">
          <w:rPr>
            <w:webHidden/>
          </w:rPr>
          <w:tab/>
        </w:r>
        <w:r w:rsidR="00CD6BC7">
          <w:rPr>
            <w:webHidden/>
          </w:rPr>
          <w:fldChar w:fldCharType="begin"/>
        </w:r>
        <w:r w:rsidR="00CD6BC7">
          <w:rPr>
            <w:webHidden/>
          </w:rPr>
          <w:instrText xml:space="preserve"> PAGEREF _Toc162867767 \h </w:instrText>
        </w:r>
        <w:r w:rsidR="00CD6BC7">
          <w:rPr>
            <w:webHidden/>
          </w:rPr>
        </w:r>
        <w:r w:rsidR="00CD6BC7">
          <w:rPr>
            <w:webHidden/>
          </w:rPr>
          <w:fldChar w:fldCharType="separate"/>
        </w:r>
        <w:r w:rsidR="00CD6BC7">
          <w:rPr>
            <w:webHidden/>
          </w:rPr>
          <w:t>87</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68"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58. Справочник «Взаимодействие с внешними системами»</w:t>
        </w:r>
        <w:r w:rsidR="00CD6BC7">
          <w:rPr>
            <w:webHidden/>
          </w:rPr>
          <w:tab/>
        </w:r>
        <w:r w:rsidR="00CD6BC7">
          <w:rPr>
            <w:webHidden/>
          </w:rPr>
          <w:fldChar w:fldCharType="begin"/>
        </w:r>
        <w:r w:rsidR="00CD6BC7">
          <w:rPr>
            <w:webHidden/>
          </w:rPr>
          <w:instrText xml:space="preserve"> PAGEREF _Toc162867768 \h </w:instrText>
        </w:r>
        <w:r w:rsidR="00CD6BC7">
          <w:rPr>
            <w:webHidden/>
          </w:rPr>
        </w:r>
        <w:r w:rsidR="00CD6BC7">
          <w:rPr>
            <w:webHidden/>
          </w:rPr>
          <w:fldChar w:fldCharType="separate"/>
        </w:r>
        <w:r w:rsidR="00CD6BC7">
          <w:rPr>
            <w:webHidden/>
          </w:rPr>
          <w:t>88</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69"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59. Справочник «Период действия ПОФР»</w:t>
        </w:r>
        <w:r w:rsidR="00CD6BC7">
          <w:rPr>
            <w:webHidden/>
          </w:rPr>
          <w:tab/>
        </w:r>
        <w:r w:rsidR="00CD6BC7">
          <w:rPr>
            <w:webHidden/>
          </w:rPr>
          <w:fldChar w:fldCharType="begin"/>
        </w:r>
        <w:r w:rsidR="00CD6BC7">
          <w:rPr>
            <w:webHidden/>
          </w:rPr>
          <w:instrText xml:space="preserve"> PAGEREF _Toc162867769 \h </w:instrText>
        </w:r>
        <w:r w:rsidR="00CD6BC7">
          <w:rPr>
            <w:webHidden/>
          </w:rPr>
        </w:r>
        <w:r w:rsidR="00CD6BC7">
          <w:rPr>
            <w:webHidden/>
          </w:rPr>
          <w:fldChar w:fldCharType="separate"/>
        </w:r>
        <w:r w:rsidR="00CD6BC7">
          <w:rPr>
            <w:webHidden/>
          </w:rPr>
          <w:t>89</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70"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60. Справочник «КБК Источники»</w:t>
        </w:r>
        <w:r w:rsidR="00CD6BC7">
          <w:rPr>
            <w:webHidden/>
          </w:rPr>
          <w:tab/>
        </w:r>
        <w:r w:rsidR="00CD6BC7">
          <w:rPr>
            <w:webHidden/>
          </w:rPr>
          <w:fldChar w:fldCharType="begin"/>
        </w:r>
        <w:r w:rsidR="00CD6BC7">
          <w:rPr>
            <w:webHidden/>
          </w:rPr>
          <w:instrText xml:space="preserve"> PAGEREF _Toc162867770 \h </w:instrText>
        </w:r>
        <w:r w:rsidR="00CD6BC7">
          <w:rPr>
            <w:webHidden/>
          </w:rPr>
        </w:r>
        <w:r w:rsidR="00CD6BC7">
          <w:rPr>
            <w:webHidden/>
          </w:rPr>
          <w:fldChar w:fldCharType="separate"/>
        </w:r>
        <w:r w:rsidR="00CD6BC7">
          <w:rPr>
            <w:webHidden/>
          </w:rPr>
          <w:t>89</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71"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61. Справочник «Контрольные сроки обработки документов»</w:t>
        </w:r>
        <w:r w:rsidR="00CD6BC7">
          <w:rPr>
            <w:webHidden/>
          </w:rPr>
          <w:tab/>
        </w:r>
        <w:r w:rsidR="00CD6BC7">
          <w:rPr>
            <w:webHidden/>
          </w:rPr>
          <w:fldChar w:fldCharType="begin"/>
        </w:r>
        <w:r w:rsidR="00CD6BC7">
          <w:rPr>
            <w:webHidden/>
          </w:rPr>
          <w:instrText xml:space="preserve"> PAGEREF _Toc162867771 \h </w:instrText>
        </w:r>
        <w:r w:rsidR="00CD6BC7">
          <w:rPr>
            <w:webHidden/>
          </w:rPr>
        </w:r>
        <w:r w:rsidR="00CD6BC7">
          <w:rPr>
            <w:webHidden/>
          </w:rPr>
          <w:fldChar w:fldCharType="separate"/>
        </w:r>
        <w:r w:rsidR="00CD6BC7">
          <w:rPr>
            <w:webHidden/>
          </w:rPr>
          <w:t>90</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72"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62. Справочник «Центр компетенции»</w:t>
        </w:r>
        <w:r w:rsidR="00CD6BC7">
          <w:rPr>
            <w:webHidden/>
          </w:rPr>
          <w:tab/>
        </w:r>
        <w:r w:rsidR="00CD6BC7">
          <w:rPr>
            <w:webHidden/>
          </w:rPr>
          <w:fldChar w:fldCharType="begin"/>
        </w:r>
        <w:r w:rsidR="00CD6BC7">
          <w:rPr>
            <w:webHidden/>
          </w:rPr>
          <w:instrText xml:space="preserve"> PAGEREF _Toc162867772 \h </w:instrText>
        </w:r>
        <w:r w:rsidR="00CD6BC7">
          <w:rPr>
            <w:webHidden/>
          </w:rPr>
        </w:r>
        <w:r w:rsidR="00CD6BC7">
          <w:rPr>
            <w:webHidden/>
          </w:rPr>
          <w:fldChar w:fldCharType="separate"/>
        </w:r>
        <w:r w:rsidR="00CD6BC7">
          <w:rPr>
            <w:webHidden/>
          </w:rPr>
          <w:t>91</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73"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63. Справочник «Связи документов»</w:t>
        </w:r>
        <w:r w:rsidR="00CD6BC7">
          <w:rPr>
            <w:webHidden/>
          </w:rPr>
          <w:tab/>
        </w:r>
        <w:r w:rsidR="00CD6BC7">
          <w:rPr>
            <w:webHidden/>
          </w:rPr>
          <w:fldChar w:fldCharType="begin"/>
        </w:r>
        <w:r w:rsidR="00CD6BC7">
          <w:rPr>
            <w:webHidden/>
          </w:rPr>
          <w:instrText xml:space="preserve"> PAGEREF _Toc162867773 \h </w:instrText>
        </w:r>
        <w:r w:rsidR="00CD6BC7">
          <w:rPr>
            <w:webHidden/>
          </w:rPr>
        </w:r>
        <w:r w:rsidR="00CD6BC7">
          <w:rPr>
            <w:webHidden/>
          </w:rPr>
          <w:fldChar w:fldCharType="separate"/>
        </w:r>
        <w:r w:rsidR="00CD6BC7">
          <w:rPr>
            <w:webHidden/>
          </w:rPr>
          <w:t>92</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74"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64. Справочник «Список организаций, которым не доступны функции формирования документов в ЕИС»</w:t>
        </w:r>
        <w:r w:rsidR="00CD6BC7">
          <w:rPr>
            <w:webHidden/>
          </w:rPr>
          <w:tab/>
        </w:r>
        <w:r w:rsidR="00CD6BC7">
          <w:rPr>
            <w:webHidden/>
          </w:rPr>
          <w:fldChar w:fldCharType="begin"/>
        </w:r>
        <w:r w:rsidR="00CD6BC7">
          <w:rPr>
            <w:webHidden/>
          </w:rPr>
          <w:instrText xml:space="preserve"> PAGEREF _Toc162867774 \h </w:instrText>
        </w:r>
        <w:r w:rsidR="00CD6BC7">
          <w:rPr>
            <w:webHidden/>
          </w:rPr>
        </w:r>
        <w:r w:rsidR="00CD6BC7">
          <w:rPr>
            <w:webHidden/>
          </w:rPr>
          <w:fldChar w:fldCharType="separate"/>
        </w:r>
        <w:r w:rsidR="00CD6BC7">
          <w:rPr>
            <w:webHidden/>
          </w:rPr>
          <w:t>92</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75"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65. Справочник «Соответствие групп расходов и допустимых авансовых платежей»</w:t>
        </w:r>
        <w:r w:rsidR="00CD6BC7">
          <w:rPr>
            <w:webHidden/>
          </w:rPr>
          <w:tab/>
        </w:r>
        <w:r w:rsidR="00CD6BC7">
          <w:rPr>
            <w:webHidden/>
          </w:rPr>
          <w:fldChar w:fldCharType="begin"/>
        </w:r>
        <w:r w:rsidR="00CD6BC7">
          <w:rPr>
            <w:webHidden/>
          </w:rPr>
          <w:instrText xml:space="preserve"> PAGEREF _Toc162867775 \h </w:instrText>
        </w:r>
        <w:r w:rsidR="00CD6BC7">
          <w:rPr>
            <w:webHidden/>
          </w:rPr>
        </w:r>
        <w:r w:rsidR="00CD6BC7">
          <w:rPr>
            <w:webHidden/>
          </w:rPr>
          <w:fldChar w:fldCharType="separate"/>
        </w:r>
        <w:r w:rsidR="00CD6BC7">
          <w:rPr>
            <w:webHidden/>
          </w:rPr>
          <w:t>93</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76"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66. Справочник «Перечни»</w:t>
        </w:r>
        <w:r w:rsidR="00CD6BC7">
          <w:rPr>
            <w:webHidden/>
          </w:rPr>
          <w:tab/>
        </w:r>
        <w:r w:rsidR="00CD6BC7">
          <w:rPr>
            <w:webHidden/>
          </w:rPr>
          <w:fldChar w:fldCharType="begin"/>
        </w:r>
        <w:r w:rsidR="00CD6BC7">
          <w:rPr>
            <w:webHidden/>
          </w:rPr>
          <w:instrText xml:space="preserve"> PAGEREF _Toc162867776 \h </w:instrText>
        </w:r>
        <w:r w:rsidR="00CD6BC7">
          <w:rPr>
            <w:webHidden/>
          </w:rPr>
        </w:r>
        <w:r w:rsidR="00CD6BC7">
          <w:rPr>
            <w:webHidden/>
          </w:rPr>
          <w:fldChar w:fldCharType="separate"/>
        </w:r>
        <w:r w:rsidR="00CD6BC7">
          <w:rPr>
            <w:webHidden/>
          </w:rPr>
          <w:t>94</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77"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67. Справочник «Перечень НПА»</w:t>
        </w:r>
        <w:r w:rsidR="00CD6BC7">
          <w:rPr>
            <w:webHidden/>
          </w:rPr>
          <w:tab/>
        </w:r>
        <w:r w:rsidR="00CD6BC7">
          <w:rPr>
            <w:webHidden/>
          </w:rPr>
          <w:fldChar w:fldCharType="begin"/>
        </w:r>
        <w:r w:rsidR="00CD6BC7">
          <w:rPr>
            <w:webHidden/>
          </w:rPr>
          <w:instrText xml:space="preserve"> PAGEREF _Toc162867777 \h </w:instrText>
        </w:r>
        <w:r w:rsidR="00CD6BC7">
          <w:rPr>
            <w:webHidden/>
          </w:rPr>
        </w:r>
        <w:r w:rsidR="00CD6BC7">
          <w:rPr>
            <w:webHidden/>
          </w:rPr>
          <w:fldChar w:fldCharType="separate"/>
        </w:r>
        <w:r w:rsidR="00CD6BC7">
          <w:rPr>
            <w:webHidden/>
          </w:rPr>
          <w:t>95</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78"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68. Справочник «Соответствие типов БС и ЛС»</w:t>
        </w:r>
        <w:r w:rsidR="00CD6BC7">
          <w:rPr>
            <w:webHidden/>
          </w:rPr>
          <w:tab/>
        </w:r>
        <w:r w:rsidR="00CD6BC7">
          <w:rPr>
            <w:webHidden/>
          </w:rPr>
          <w:fldChar w:fldCharType="begin"/>
        </w:r>
        <w:r w:rsidR="00CD6BC7">
          <w:rPr>
            <w:webHidden/>
          </w:rPr>
          <w:instrText xml:space="preserve"> PAGEREF _Toc162867778 \h </w:instrText>
        </w:r>
        <w:r w:rsidR="00CD6BC7">
          <w:rPr>
            <w:webHidden/>
          </w:rPr>
        </w:r>
        <w:r w:rsidR="00CD6BC7">
          <w:rPr>
            <w:webHidden/>
          </w:rPr>
          <w:fldChar w:fldCharType="separate"/>
        </w:r>
        <w:r w:rsidR="00CD6BC7">
          <w:rPr>
            <w:webHidden/>
          </w:rPr>
          <w:t>95</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79"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69. Справочник «Банковские счета ФК»</w:t>
        </w:r>
        <w:r w:rsidR="00CD6BC7">
          <w:rPr>
            <w:webHidden/>
          </w:rPr>
          <w:tab/>
        </w:r>
        <w:r w:rsidR="00CD6BC7">
          <w:rPr>
            <w:webHidden/>
          </w:rPr>
          <w:fldChar w:fldCharType="begin"/>
        </w:r>
        <w:r w:rsidR="00CD6BC7">
          <w:rPr>
            <w:webHidden/>
          </w:rPr>
          <w:instrText xml:space="preserve"> PAGEREF _Toc162867779 \h </w:instrText>
        </w:r>
        <w:r w:rsidR="00CD6BC7">
          <w:rPr>
            <w:webHidden/>
          </w:rPr>
        </w:r>
        <w:r w:rsidR="00CD6BC7">
          <w:rPr>
            <w:webHidden/>
          </w:rPr>
          <w:fldChar w:fldCharType="separate"/>
        </w:r>
        <w:r w:rsidR="00CD6BC7">
          <w:rPr>
            <w:webHidden/>
          </w:rPr>
          <w:t>96</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80"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70. Справочник «Российские Банки»</w:t>
        </w:r>
        <w:r w:rsidR="00CD6BC7">
          <w:rPr>
            <w:webHidden/>
          </w:rPr>
          <w:tab/>
        </w:r>
        <w:r w:rsidR="00CD6BC7">
          <w:rPr>
            <w:webHidden/>
          </w:rPr>
          <w:fldChar w:fldCharType="begin"/>
        </w:r>
        <w:r w:rsidR="00CD6BC7">
          <w:rPr>
            <w:webHidden/>
          </w:rPr>
          <w:instrText xml:space="preserve"> PAGEREF _Toc162867780 \h </w:instrText>
        </w:r>
        <w:r w:rsidR="00CD6BC7">
          <w:rPr>
            <w:webHidden/>
          </w:rPr>
        </w:r>
        <w:r w:rsidR="00CD6BC7">
          <w:rPr>
            <w:webHidden/>
          </w:rPr>
          <w:fldChar w:fldCharType="separate"/>
        </w:r>
        <w:r w:rsidR="00CD6BC7">
          <w:rPr>
            <w:webHidden/>
          </w:rPr>
          <w:t>97</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81"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71. Справочник «Соответствие центров специализации и расчетных центров»</w:t>
        </w:r>
        <w:r w:rsidR="00CD6BC7">
          <w:rPr>
            <w:webHidden/>
          </w:rPr>
          <w:tab/>
        </w:r>
        <w:r w:rsidR="00CD6BC7">
          <w:rPr>
            <w:webHidden/>
          </w:rPr>
          <w:fldChar w:fldCharType="begin"/>
        </w:r>
        <w:r w:rsidR="00CD6BC7">
          <w:rPr>
            <w:webHidden/>
          </w:rPr>
          <w:instrText xml:space="preserve"> PAGEREF _Toc162867781 \h </w:instrText>
        </w:r>
        <w:r w:rsidR="00CD6BC7">
          <w:rPr>
            <w:webHidden/>
          </w:rPr>
        </w:r>
        <w:r w:rsidR="00CD6BC7">
          <w:rPr>
            <w:webHidden/>
          </w:rPr>
          <w:fldChar w:fldCharType="separate"/>
        </w:r>
        <w:r w:rsidR="00CD6BC7">
          <w:rPr>
            <w:webHidden/>
          </w:rPr>
          <w:t>98</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82"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72. Справочник «Составы управлений Федерального Казначейства»</w:t>
        </w:r>
        <w:r w:rsidR="00CD6BC7">
          <w:rPr>
            <w:webHidden/>
          </w:rPr>
          <w:tab/>
        </w:r>
        <w:r w:rsidR="00CD6BC7">
          <w:rPr>
            <w:webHidden/>
          </w:rPr>
          <w:fldChar w:fldCharType="begin"/>
        </w:r>
        <w:r w:rsidR="00CD6BC7">
          <w:rPr>
            <w:webHidden/>
          </w:rPr>
          <w:instrText xml:space="preserve"> PAGEREF _Toc162867782 \h </w:instrText>
        </w:r>
        <w:r w:rsidR="00CD6BC7">
          <w:rPr>
            <w:webHidden/>
          </w:rPr>
        </w:r>
        <w:r w:rsidR="00CD6BC7">
          <w:rPr>
            <w:webHidden/>
          </w:rPr>
          <w:fldChar w:fldCharType="separate"/>
        </w:r>
        <w:r w:rsidR="00CD6BC7">
          <w:rPr>
            <w:webHidden/>
          </w:rPr>
          <w:t>98</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83"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73. Справочник «Соответствие банковского счета ТОФК (40116) организации, включенной в Сводный реестр»</w:t>
        </w:r>
        <w:r w:rsidR="00CD6BC7">
          <w:rPr>
            <w:webHidden/>
          </w:rPr>
          <w:tab/>
        </w:r>
        <w:r w:rsidR="00CD6BC7">
          <w:rPr>
            <w:webHidden/>
          </w:rPr>
          <w:fldChar w:fldCharType="begin"/>
        </w:r>
        <w:r w:rsidR="00CD6BC7">
          <w:rPr>
            <w:webHidden/>
          </w:rPr>
          <w:instrText xml:space="preserve"> PAGEREF _Toc162867783 \h </w:instrText>
        </w:r>
        <w:r w:rsidR="00CD6BC7">
          <w:rPr>
            <w:webHidden/>
          </w:rPr>
        </w:r>
        <w:r w:rsidR="00CD6BC7">
          <w:rPr>
            <w:webHidden/>
          </w:rPr>
          <w:fldChar w:fldCharType="separate"/>
        </w:r>
        <w:r w:rsidR="00CD6BC7">
          <w:rPr>
            <w:webHidden/>
          </w:rPr>
          <w:t>99</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84"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74. Справочник «Банковские карты»</w:t>
        </w:r>
        <w:r w:rsidR="00CD6BC7">
          <w:rPr>
            <w:webHidden/>
          </w:rPr>
          <w:tab/>
        </w:r>
        <w:r w:rsidR="00CD6BC7">
          <w:rPr>
            <w:webHidden/>
          </w:rPr>
          <w:fldChar w:fldCharType="begin"/>
        </w:r>
        <w:r w:rsidR="00CD6BC7">
          <w:rPr>
            <w:webHidden/>
          </w:rPr>
          <w:instrText xml:space="preserve"> PAGEREF _Toc162867784 \h </w:instrText>
        </w:r>
        <w:r w:rsidR="00CD6BC7">
          <w:rPr>
            <w:webHidden/>
          </w:rPr>
        </w:r>
        <w:r w:rsidR="00CD6BC7">
          <w:rPr>
            <w:webHidden/>
          </w:rPr>
          <w:fldChar w:fldCharType="separate"/>
        </w:r>
        <w:r w:rsidR="00CD6BC7">
          <w:rPr>
            <w:webHidden/>
          </w:rPr>
          <w:t>100</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85"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75. Справочник «Основания платежа»</w:t>
        </w:r>
        <w:r w:rsidR="00CD6BC7">
          <w:rPr>
            <w:webHidden/>
          </w:rPr>
          <w:tab/>
        </w:r>
        <w:r w:rsidR="00CD6BC7">
          <w:rPr>
            <w:webHidden/>
          </w:rPr>
          <w:fldChar w:fldCharType="begin"/>
        </w:r>
        <w:r w:rsidR="00CD6BC7">
          <w:rPr>
            <w:webHidden/>
          </w:rPr>
          <w:instrText xml:space="preserve"> PAGEREF _Toc162867785 \h </w:instrText>
        </w:r>
        <w:r w:rsidR="00CD6BC7">
          <w:rPr>
            <w:webHidden/>
          </w:rPr>
        </w:r>
        <w:r w:rsidR="00CD6BC7">
          <w:rPr>
            <w:webHidden/>
          </w:rPr>
          <w:fldChar w:fldCharType="separate"/>
        </w:r>
        <w:r w:rsidR="00CD6BC7">
          <w:rPr>
            <w:webHidden/>
          </w:rPr>
          <w:t>101</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86"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76. Справочник «Статусы плательщика»</w:t>
        </w:r>
        <w:r w:rsidR="00CD6BC7">
          <w:rPr>
            <w:webHidden/>
          </w:rPr>
          <w:tab/>
        </w:r>
        <w:r w:rsidR="00CD6BC7">
          <w:rPr>
            <w:webHidden/>
          </w:rPr>
          <w:fldChar w:fldCharType="begin"/>
        </w:r>
        <w:r w:rsidR="00CD6BC7">
          <w:rPr>
            <w:webHidden/>
          </w:rPr>
          <w:instrText xml:space="preserve"> PAGEREF _Toc162867786 \h </w:instrText>
        </w:r>
        <w:r w:rsidR="00CD6BC7">
          <w:rPr>
            <w:webHidden/>
          </w:rPr>
        </w:r>
        <w:r w:rsidR="00CD6BC7">
          <w:rPr>
            <w:webHidden/>
          </w:rPr>
          <w:fldChar w:fldCharType="separate"/>
        </w:r>
        <w:r w:rsidR="00CD6BC7">
          <w:rPr>
            <w:webHidden/>
          </w:rPr>
          <w:t>101</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87"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77. Справочник «Рекомендованный уровень конфиденциальности»</w:t>
        </w:r>
        <w:r w:rsidR="00CD6BC7">
          <w:rPr>
            <w:webHidden/>
          </w:rPr>
          <w:tab/>
        </w:r>
        <w:r w:rsidR="00CD6BC7">
          <w:rPr>
            <w:webHidden/>
          </w:rPr>
          <w:fldChar w:fldCharType="begin"/>
        </w:r>
        <w:r w:rsidR="00CD6BC7">
          <w:rPr>
            <w:webHidden/>
          </w:rPr>
          <w:instrText xml:space="preserve"> PAGEREF _Toc162867787 \h </w:instrText>
        </w:r>
        <w:r w:rsidR="00CD6BC7">
          <w:rPr>
            <w:webHidden/>
          </w:rPr>
        </w:r>
        <w:r w:rsidR="00CD6BC7">
          <w:rPr>
            <w:webHidden/>
          </w:rPr>
          <w:fldChar w:fldCharType="separate"/>
        </w:r>
        <w:r w:rsidR="00CD6BC7">
          <w:rPr>
            <w:webHidden/>
          </w:rPr>
          <w:t>102</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88"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78. Справочник «Правила определения группы рискоемкости»</w:t>
        </w:r>
        <w:r w:rsidR="00CD6BC7">
          <w:rPr>
            <w:webHidden/>
          </w:rPr>
          <w:tab/>
        </w:r>
        <w:r w:rsidR="00CD6BC7">
          <w:rPr>
            <w:webHidden/>
          </w:rPr>
          <w:fldChar w:fldCharType="begin"/>
        </w:r>
        <w:r w:rsidR="00CD6BC7">
          <w:rPr>
            <w:webHidden/>
          </w:rPr>
          <w:instrText xml:space="preserve"> PAGEREF _Toc162867788 \h </w:instrText>
        </w:r>
        <w:r w:rsidR="00CD6BC7">
          <w:rPr>
            <w:webHidden/>
          </w:rPr>
        </w:r>
        <w:r w:rsidR="00CD6BC7">
          <w:rPr>
            <w:webHidden/>
          </w:rPr>
          <w:fldChar w:fldCharType="separate"/>
        </w:r>
        <w:r w:rsidR="00CD6BC7">
          <w:rPr>
            <w:webHidden/>
          </w:rPr>
          <w:t>103</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89"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79. Справочник «Разделы лицевого счета»</w:t>
        </w:r>
        <w:r w:rsidR="00CD6BC7">
          <w:rPr>
            <w:webHidden/>
          </w:rPr>
          <w:tab/>
        </w:r>
        <w:r w:rsidR="00CD6BC7">
          <w:rPr>
            <w:webHidden/>
          </w:rPr>
          <w:fldChar w:fldCharType="begin"/>
        </w:r>
        <w:r w:rsidR="00CD6BC7">
          <w:rPr>
            <w:webHidden/>
          </w:rPr>
          <w:instrText xml:space="preserve"> PAGEREF _Toc162867789 \h </w:instrText>
        </w:r>
        <w:r w:rsidR="00CD6BC7">
          <w:rPr>
            <w:webHidden/>
          </w:rPr>
        </w:r>
        <w:r w:rsidR="00CD6BC7">
          <w:rPr>
            <w:webHidden/>
          </w:rPr>
          <w:fldChar w:fldCharType="separate"/>
        </w:r>
        <w:r w:rsidR="00CD6BC7">
          <w:rPr>
            <w:webHidden/>
          </w:rPr>
          <w:t>103</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90"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80. Справочник «Национальные (федеральные) проекты»</w:t>
        </w:r>
        <w:r w:rsidR="00CD6BC7">
          <w:rPr>
            <w:webHidden/>
          </w:rPr>
          <w:tab/>
        </w:r>
        <w:r w:rsidR="00CD6BC7">
          <w:rPr>
            <w:webHidden/>
          </w:rPr>
          <w:fldChar w:fldCharType="begin"/>
        </w:r>
        <w:r w:rsidR="00CD6BC7">
          <w:rPr>
            <w:webHidden/>
          </w:rPr>
          <w:instrText xml:space="preserve"> PAGEREF _Toc162867790 \h </w:instrText>
        </w:r>
        <w:r w:rsidR="00CD6BC7">
          <w:rPr>
            <w:webHidden/>
          </w:rPr>
        </w:r>
        <w:r w:rsidR="00CD6BC7">
          <w:rPr>
            <w:webHidden/>
          </w:rPr>
          <w:fldChar w:fldCharType="separate"/>
        </w:r>
        <w:r w:rsidR="00CD6BC7">
          <w:rPr>
            <w:webHidden/>
          </w:rPr>
          <w:t>104</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91"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81. Справочник «Реестр приостанавливаемых операций»</w:t>
        </w:r>
        <w:r w:rsidR="00CD6BC7">
          <w:rPr>
            <w:webHidden/>
          </w:rPr>
          <w:tab/>
        </w:r>
        <w:r w:rsidR="00CD6BC7">
          <w:rPr>
            <w:webHidden/>
          </w:rPr>
          <w:fldChar w:fldCharType="begin"/>
        </w:r>
        <w:r w:rsidR="00CD6BC7">
          <w:rPr>
            <w:webHidden/>
          </w:rPr>
          <w:instrText xml:space="preserve"> PAGEREF _Toc162867791 \h </w:instrText>
        </w:r>
        <w:r w:rsidR="00CD6BC7">
          <w:rPr>
            <w:webHidden/>
          </w:rPr>
        </w:r>
        <w:r w:rsidR="00CD6BC7">
          <w:rPr>
            <w:webHidden/>
          </w:rPr>
          <w:fldChar w:fldCharType="separate"/>
        </w:r>
        <w:r w:rsidR="00CD6BC7">
          <w:rPr>
            <w:webHidden/>
          </w:rPr>
          <w:t>105</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92"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82. Справочник «Аналитические коды поступлений и источников»</w:t>
        </w:r>
        <w:r w:rsidR="00CD6BC7">
          <w:rPr>
            <w:webHidden/>
          </w:rPr>
          <w:tab/>
        </w:r>
        <w:r w:rsidR="00CD6BC7">
          <w:rPr>
            <w:webHidden/>
          </w:rPr>
          <w:fldChar w:fldCharType="begin"/>
        </w:r>
        <w:r w:rsidR="00CD6BC7">
          <w:rPr>
            <w:webHidden/>
          </w:rPr>
          <w:instrText xml:space="preserve"> PAGEREF _Toc162867792 \h </w:instrText>
        </w:r>
        <w:r w:rsidR="00CD6BC7">
          <w:rPr>
            <w:webHidden/>
          </w:rPr>
        </w:r>
        <w:r w:rsidR="00CD6BC7">
          <w:rPr>
            <w:webHidden/>
          </w:rPr>
          <w:fldChar w:fldCharType="separate"/>
        </w:r>
        <w:r w:rsidR="00CD6BC7">
          <w:rPr>
            <w:webHidden/>
          </w:rPr>
          <w:t>105</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93"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83. Справочник «Виды деятельности (источники средств)»</w:t>
        </w:r>
        <w:r w:rsidR="00CD6BC7">
          <w:rPr>
            <w:webHidden/>
          </w:rPr>
          <w:tab/>
        </w:r>
        <w:r w:rsidR="00CD6BC7">
          <w:rPr>
            <w:webHidden/>
          </w:rPr>
          <w:fldChar w:fldCharType="begin"/>
        </w:r>
        <w:r w:rsidR="00CD6BC7">
          <w:rPr>
            <w:webHidden/>
          </w:rPr>
          <w:instrText xml:space="preserve"> PAGEREF _Toc162867793 \h </w:instrText>
        </w:r>
        <w:r w:rsidR="00CD6BC7">
          <w:rPr>
            <w:webHidden/>
          </w:rPr>
        </w:r>
        <w:r w:rsidR="00CD6BC7">
          <w:rPr>
            <w:webHidden/>
          </w:rPr>
          <w:fldChar w:fldCharType="separate"/>
        </w:r>
        <w:r w:rsidR="00CD6BC7">
          <w:rPr>
            <w:webHidden/>
          </w:rPr>
          <w:t>106</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94"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84. Справочник «Символы кассовой отчетности»</w:t>
        </w:r>
        <w:r w:rsidR="00CD6BC7">
          <w:rPr>
            <w:webHidden/>
          </w:rPr>
          <w:tab/>
        </w:r>
        <w:r w:rsidR="00CD6BC7">
          <w:rPr>
            <w:webHidden/>
          </w:rPr>
          <w:fldChar w:fldCharType="begin"/>
        </w:r>
        <w:r w:rsidR="00CD6BC7">
          <w:rPr>
            <w:webHidden/>
          </w:rPr>
          <w:instrText xml:space="preserve"> PAGEREF _Toc162867794 \h </w:instrText>
        </w:r>
        <w:r w:rsidR="00CD6BC7">
          <w:rPr>
            <w:webHidden/>
          </w:rPr>
        </w:r>
        <w:r w:rsidR="00CD6BC7">
          <w:rPr>
            <w:webHidden/>
          </w:rPr>
          <w:fldChar w:fldCharType="separate"/>
        </w:r>
        <w:r w:rsidR="00CD6BC7">
          <w:rPr>
            <w:webHidden/>
          </w:rPr>
          <w:t>107</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95"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85. Справочник «Книга регистрации казначейских счетов»</w:t>
        </w:r>
        <w:r w:rsidR="00CD6BC7">
          <w:rPr>
            <w:webHidden/>
          </w:rPr>
          <w:tab/>
        </w:r>
        <w:r w:rsidR="00CD6BC7">
          <w:rPr>
            <w:webHidden/>
          </w:rPr>
          <w:fldChar w:fldCharType="begin"/>
        </w:r>
        <w:r w:rsidR="00CD6BC7">
          <w:rPr>
            <w:webHidden/>
          </w:rPr>
          <w:instrText xml:space="preserve"> PAGEREF _Toc162867795 \h </w:instrText>
        </w:r>
        <w:r w:rsidR="00CD6BC7">
          <w:rPr>
            <w:webHidden/>
          </w:rPr>
        </w:r>
        <w:r w:rsidR="00CD6BC7">
          <w:rPr>
            <w:webHidden/>
          </w:rPr>
          <w:fldChar w:fldCharType="separate"/>
        </w:r>
        <w:r w:rsidR="00CD6BC7">
          <w:rPr>
            <w:webHidden/>
          </w:rPr>
          <w:t>107</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96"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86. Справочник «Перечень специализаций»</w:t>
        </w:r>
        <w:r w:rsidR="00CD6BC7">
          <w:rPr>
            <w:webHidden/>
          </w:rPr>
          <w:tab/>
        </w:r>
        <w:r w:rsidR="00CD6BC7">
          <w:rPr>
            <w:webHidden/>
          </w:rPr>
          <w:fldChar w:fldCharType="begin"/>
        </w:r>
        <w:r w:rsidR="00CD6BC7">
          <w:rPr>
            <w:webHidden/>
          </w:rPr>
          <w:instrText xml:space="preserve"> PAGEREF _Toc162867796 \h </w:instrText>
        </w:r>
        <w:r w:rsidR="00CD6BC7">
          <w:rPr>
            <w:webHidden/>
          </w:rPr>
        </w:r>
        <w:r w:rsidR="00CD6BC7">
          <w:rPr>
            <w:webHidden/>
          </w:rPr>
          <w:fldChar w:fldCharType="separate"/>
        </w:r>
        <w:r w:rsidR="00CD6BC7">
          <w:rPr>
            <w:webHidden/>
          </w:rPr>
          <w:t>108</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97"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87. Справочник «Соответствие кодов видов расходов кодам видов выплат на банковские карты «Мир» физических лиц»</w:t>
        </w:r>
        <w:r w:rsidR="00CD6BC7">
          <w:rPr>
            <w:webHidden/>
          </w:rPr>
          <w:tab/>
        </w:r>
        <w:r w:rsidR="00CD6BC7">
          <w:rPr>
            <w:webHidden/>
          </w:rPr>
          <w:fldChar w:fldCharType="begin"/>
        </w:r>
        <w:r w:rsidR="00CD6BC7">
          <w:rPr>
            <w:webHidden/>
          </w:rPr>
          <w:instrText xml:space="preserve"> PAGEREF _Toc162867797 \h </w:instrText>
        </w:r>
        <w:r w:rsidR="00CD6BC7">
          <w:rPr>
            <w:webHidden/>
          </w:rPr>
        </w:r>
        <w:r w:rsidR="00CD6BC7">
          <w:rPr>
            <w:webHidden/>
          </w:rPr>
          <w:fldChar w:fldCharType="separate"/>
        </w:r>
        <w:r w:rsidR="00CD6BC7">
          <w:rPr>
            <w:webHidden/>
          </w:rPr>
          <w:t>109</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98"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88. Справочник «Коды субсидий НУБП»</w:t>
        </w:r>
        <w:r w:rsidR="00CD6BC7">
          <w:rPr>
            <w:webHidden/>
          </w:rPr>
          <w:tab/>
        </w:r>
        <w:r w:rsidR="00CD6BC7">
          <w:rPr>
            <w:webHidden/>
          </w:rPr>
          <w:fldChar w:fldCharType="begin"/>
        </w:r>
        <w:r w:rsidR="00CD6BC7">
          <w:rPr>
            <w:webHidden/>
          </w:rPr>
          <w:instrText xml:space="preserve"> PAGEREF _Toc162867798 \h </w:instrText>
        </w:r>
        <w:r w:rsidR="00CD6BC7">
          <w:rPr>
            <w:webHidden/>
          </w:rPr>
        </w:r>
        <w:r w:rsidR="00CD6BC7">
          <w:rPr>
            <w:webHidden/>
          </w:rPr>
          <w:fldChar w:fldCharType="separate"/>
        </w:r>
        <w:r w:rsidR="00CD6BC7">
          <w:rPr>
            <w:webHidden/>
          </w:rPr>
          <w:t>109</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799"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89. Справочник «Перечень внешних систем»</w:t>
        </w:r>
        <w:r w:rsidR="00CD6BC7">
          <w:rPr>
            <w:webHidden/>
          </w:rPr>
          <w:tab/>
        </w:r>
        <w:r w:rsidR="00CD6BC7">
          <w:rPr>
            <w:webHidden/>
          </w:rPr>
          <w:fldChar w:fldCharType="begin"/>
        </w:r>
        <w:r w:rsidR="00CD6BC7">
          <w:rPr>
            <w:webHidden/>
          </w:rPr>
          <w:instrText xml:space="preserve"> PAGEREF _Toc162867799 \h </w:instrText>
        </w:r>
        <w:r w:rsidR="00CD6BC7">
          <w:rPr>
            <w:webHidden/>
          </w:rPr>
        </w:r>
        <w:r w:rsidR="00CD6BC7">
          <w:rPr>
            <w:webHidden/>
          </w:rPr>
          <w:fldChar w:fldCharType="separate"/>
        </w:r>
        <w:r w:rsidR="00CD6BC7">
          <w:rPr>
            <w:webHidden/>
          </w:rPr>
          <w:t>110</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800"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90. Справочник «Условия ранжирования документов»</w:t>
        </w:r>
        <w:r w:rsidR="00CD6BC7">
          <w:rPr>
            <w:webHidden/>
          </w:rPr>
          <w:tab/>
        </w:r>
        <w:r w:rsidR="00CD6BC7">
          <w:rPr>
            <w:webHidden/>
          </w:rPr>
          <w:fldChar w:fldCharType="begin"/>
        </w:r>
        <w:r w:rsidR="00CD6BC7">
          <w:rPr>
            <w:webHidden/>
          </w:rPr>
          <w:instrText xml:space="preserve"> PAGEREF _Toc162867800 \h </w:instrText>
        </w:r>
        <w:r w:rsidR="00CD6BC7">
          <w:rPr>
            <w:webHidden/>
          </w:rPr>
        </w:r>
        <w:r w:rsidR="00CD6BC7">
          <w:rPr>
            <w:webHidden/>
          </w:rPr>
          <w:fldChar w:fldCharType="separate"/>
        </w:r>
        <w:r w:rsidR="00CD6BC7">
          <w:rPr>
            <w:webHidden/>
          </w:rPr>
          <w:t>110</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801"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91. Справочник «Склонения валютных единиц»</w:t>
        </w:r>
        <w:r w:rsidR="00CD6BC7">
          <w:rPr>
            <w:webHidden/>
          </w:rPr>
          <w:tab/>
        </w:r>
        <w:r w:rsidR="00CD6BC7">
          <w:rPr>
            <w:webHidden/>
          </w:rPr>
          <w:fldChar w:fldCharType="begin"/>
        </w:r>
        <w:r w:rsidR="00CD6BC7">
          <w:rPr>
            <w:webHidden/>
          </w:rPr>
          <w:instrText xml:space="preserve"> PAGEREF _Toc162867801 \h </w:instrText>
        </w:r>
        <w:r w:rsidR="00CD6BC7">
          <w:rPr>
            <w:webHidden/>
          </w:rPr>
        </w:r>
        <w:r w:rsidR="00CD6BC7">
          <w:rPr>
            <w:webHidden/>
          </w:rPr>
          <w:fldChar w:fldCharType="separate"/>
        </w:r>
        <w:r w:rsidR="00CD6BC7">
          <w:rPr>
            <w:webHidden/>
          </w:rPr>
          <w:t>111</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802"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92. Справочник «Курсы валют»</w:t>
        </w:r>
        <w:r w:rsidR="00CD6BC7">
          <w:rPr>
            <w:webHidden/>
          </w:rPr>
          <w:tab/>
        </w:r>
        <w:r w:rsidR="00CD6BC7">
          <w:rPr>
            <w:webHidden/>
          </w:rPr>
          <w:fldChar w:fldCharType="begin"/>
        </w:r>
        <w:r w:rsidR="00CD6BC7">
          <w:rPr>
            <w:webHidden/>
          </w:rPr>
          <w:instrText xml:space="preserve"> PAGEREF _Toc162867802 \h </w:instrText>
        </w:r>
        <w:r w:rsidR="00CD6BC7">
          <w:rPr>
            <w:webHidden/>
          </w:rPr>
        </w:r>
        <w:r w:rsidR="00CD6BC7">
          <w:rPr>
            <w:webHidden/>
          </w:rPr>
          <w:fldChar w:fldCharType="separate"/>
        </w:r>
        <w:r w:rsidR="00CD6BC7">
          <w:rPr>
            <w:webHidden/>
          </w:rPr>
          <w:t>112</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803"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93. Создание нового документа «Сведения о ДО»</w:t>
        </w:r>
        <w:r w:rsidR="00CD6BC7">
          <w:rPr>
            <w:webHidden/>
          </w:rPr>
          <w:tab/>
        </w:r>
        <w:r w:rsidR="00CD6BC7">
          <w:rPr>
            <w:webHidden/>
          </w:rPr>
          <w:fldChar w:fldCharType="begin"/>
        </w:r>
        <w:r w:rsidR="00CD6BC7">
          <w:rPr>
            <w:webHidden/>
          </w:rPr>
          <w:instrText xml:space="preserve"> PAGEREF _Toc162867803 \h </w:instrText>
        </w:r>
        <w:r w:rsidR="00CD6BC7">
          <w:rPr>
            <w:webHidden/>
          </w:rPr>
        </w:r>
        <w:r w:rsidR="00CD6BC7">
          <w:rPr>
            <w:webHidden/>
          </w:rPr>
          <w:fldChar w:fldCharType="separate"/>
        </w:r>
        <w:r w:rsidR="00CD6BC7">
          <w:rPr>
            <w:webHidden/>
          </w:rPr>
          <w:t>113</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804" w:history="1">
        <w:r w:rsidR="00CD6BC7" w:rsidRPr="005522D7">
          <w:rPr>
            <w:rStyle w:val="af1"/>
            <w:lang w:eastAsia="ko-KR"/>
          </w:rPr>
          <w:t>Рисунок </w:t>
        </w:r>
        <w:r w:rsidR="00CD6BC7">
          <w:rPr>
            <w:rFonts w:asciiTheme="minorHAnsi" w:eastAsiaTheme="minorEastAsia" w:hAnsiTheme="minorHAnsi" w:cstheme="minorBidi"/>
            <w:sz w:val="22"/>
            <w:szCs w:val="22"/>
          </w:rPr>
          <w:tab/>
        </w:r>
        <w:r w:rsidR="00CD6BC7" w:rsidRPr="005522D7">
          <w:rPr>
            <w:rStyle w:val="af1"/>
          </w:rPr>
          <w:t>94. Создание нового документа «Сведения о соглашении и ДО» с типом «Изменение» по кнопке «Создать новый документ»</w:t>
        </w:r>
        <w:r w:rsidR="00CD6BC7">
          <w:rPr>
            <w:webHidden/>
          </w:rPr>
          <w:tab/>
        </w:r>
        <w:r w:rsidR="00CD6BC7">
          <w:rPr>
            <w:webHidden/>
          </w:rPr>
          <w:fldChar w:fldCharType="begin"/>
        </w:r>
        <w:r w:rsidR="00CD6BC7">
          <w:rPr>
            <w:webHidden/>
          </w:rPr>
          <w:instrText xml:space="preserve"> PAGEREF _Toc162867804 \h </w:instrText>
        </w:r>
        <w:r w:rsidR="00CD6BC7">
          <w:rPr>
            <w:webHidden/>
          </w:rPr>
        </w:r>
        <w:r w:rsidR="00CD6BC7">
          <w:rPr>
            <w:webHidden/>
          </w:rPr>
          <w:fldChar w:fldCharType="separate"/>
        </w:r>
        <w:r w:rsidR="00CD6BC7">
          <w:rPr>
            <w:webHidden/>
          </w:rPr>
          <w:t>115</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805"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95. Создание нового документа «Сведения о ДО» копированием</w:t>
        </w:r>
        <w:r w:rsidR="00CD6BC7">
          <w:rPr>
            <w:webHidden/>
          </w:rPr>
          <w:tab/>
        </w:r>
        <w:r w:rsidR="00CD6BC7">
          <w:rPr>
            <w:webHidden/>
          </w:rPr>
          <w:fldChar w:fldCharType="begin"/>
        </w:r>
        <w:r w:rsidR="00CD6BC7">
          <w:rPr>
            <w:webHidden/>
          </w:rPr>
          <w:instrText xml:space="preserve"> PAGEREF _Toc162867805 \h </w:instrText>
        </w:r>
        <w:r w:rsidR="00CD6BC7">
          <w:rPr>
            <w:webHidden/>
          </w:rPr>
        </w:r>
        <w:r w:rsidR="00CD6BC7">
          <w:rPr>
            <w:webHidden/>
          </w:rPr>
          <w:fldChar w:fldCharType="separate"/>
        </w:r>
        <w:r w:rsidR="00CD6BC7">
          <w:rPr>
            <w:webHidden/>
          </w:rPr>
          <w:t>116</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806"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96. Пункт меню «Перечень БО»</w:t>
        </w:r>
        <w:r w:rsidR="00CD6BC7">
          <w:rPr>
            <w:webHidden/>
          </w:rPr>
          <w:tab/>
        </w:r>
        <w:r w:rsidR="00CD6BC7">
          <w:rPr>
            <w:webHidden/>
          </w:rPr>
          <w:fldChar w:fldCharType="begin"/>
        </w:r>
        <w:r w:rsidR="00CD6BC7">
          <w:rPr>
            <w:webHidden/>
          </w:rPr>
          <w:instrText xml:space="preserve"> PAGEREF _Toc162867806 \h </w:instrText>
        </w:r>
        <w:r w:rsidR="00CD6BC7">
          <w:rPr>
            <w:webHidden/>
          </w:rPr>
        </w:r>
        <w:r w:rsidR="00CD6BC7">
          <w:rPr>
            <w:webHidden/>
          </w:rPr>
          <w:fldChar w:fldCharType="separate"/>
        </w:r>
        <w:r w:rsidR="00CD6BC7">
          <w:rPr>
            <w:webHidden/>
          </w:rPr>
          <w:t>116</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807"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97. Создание документа «Сведения о ДО» из списковой формы Перечня БО</w:t>
        </w:r>
        <w:r w:rsidR="00CD6BC7">
          <w:rPr>
            <w:webHidden/>
          </w:rPr>
          <w:tab/>
        </w:r>
        <w:r w:rsidR="00CD6BC7">
          <w:rPr>
            <w:webHidden/>
          </w:rPr>
          <w:fldChar w:fldCharType="begin"/>
        </w:r>
        <w:r w:rsidR="00CD6BC7">
          <w:rPr>
            <w:webHidden/>
          </w:rPr>
          <w:instrText xml:space="preserve"> PAGEREF _Toc162867807 \h </w:instrText>
        </w:r>
        <w:r w:rsidR="00CD6BC7">
          <w:rPr>
            <w:webHidden/>
          </w:rPr>
        </w:r>
        <w:r w:rsidR="00CD6BC7">
          <w:rPr>
            <w:webHidden/>
          </w:rPr>
          <w:fldChar w:fldCharType="separate"/>
        </w:r>
        <w:r w:rsidR="00CD6BC7">
          <w:rPr>
            <w:webHidden/>
          </w:rPr>
          <w:t>117</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808"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98. Создание документа «Сведения о ДО» из Перечня БО</w:t>
        </w:r>
        <w:r w:rsidR="00CD6BC7">
          <w:rPr>
            <w:webHidden/>
          </w:rPr>
          <w:tab/>
        </w:r>
        <w:r w:rsidR="00CD6BC7">
          <w:rPr>
            <w:webHidden/>
          </w:rPr>
          <w:fldChar w:fldCharType="begin"/>
        </w:r>
        <w:r w:rsidR="00CD6BC7">
          <w:rPr>
            <w:webHidden/>
          </w:rPr>
          <w:instrText xml:space="preserve"> PAGEREF _Toc162867808 \h </w:instrText>
        </w:r>
        <w:r w:rsidR="00CD6BC7">
          <w:rPr>
            <w:webHidden/>
          </w:rPr>
        </w:r>
        <w:r w:rsidR="00CD6BC7">
          <w:rPr>
            <w:webHidden/>
          </w:rPr>
          <w:fldChar w:fldCharType="separate"/>
        </w:r>
        <w:r w:rsidR="00CD6BC7">
          <w:rPr>
            <w:webHidden/>
          </w:rPr>
          <w:t>117</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809"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99. Создание СДО по кнопке «Создать новую версию документа»</w:t>
        </w:r>
        <w:r w:rsidR="00CD6BC7">
          <w:rPr>
            <w:webHidden/>
          </w:rPr>
          <w:tab/>
        </w:r>
        <w:r w:rsidR="00CD6BC7">
          <w:rPr>
            <w:webHidden/>
          </w:rPr>
          <w:fldChar w:fldCharType="begin"/>
        </w:r>
        <w:r w:rsidR="00CD6BC7">
          <w:rPr>
            <w:webHidden/>
          </w:rPr>
          <w:instrText xml:space="preserve"> PAGEREF _Toc162867809 \h </w:instrText>
        </w:r>
        <w:r w:rsidR="00CD6BC7">
          <w:rPr>
            <w:webHidden/>
          </w:rPr>
        </w:r>
        <w:r w:rsidR="00CD6BC7">
          <w:rPr>
            <w:webHidden/>
          </w:rPr>
          <w:fldChar w:fldCharType="separate"/>
        </w:r>
        <w:r w:rsidR="00CD6BC7">
          <w:rPr>
            <w:webHidden/>
          </w:rPr>
          <w:t>118</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810"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100. Экземпляр формуляра «Сведения о ДО», вкладка «Сведения о ДО»</w:t>
        </w:r>
        <w:r w:rsidR="00CD6BC7">
          <w:rPr>
            <w:webHidden/>
          </w:rPr>
          <w:tab/>
        </w:r>
        <w:r w:rsidR="00CD6BC7">
          <w:rPr>
            <w:webHidden/>
          </w:rPr>
          <w:fldChar w:fldCharType="begin"/>
        </w:r>
        <w:r w:rsidR="00CD6BC7">
          <w:rPr>
            <w:webHidden/>
          </w:rPr>
          <w:instrText xml:space="preserve"> PAGEREF _Toc162867810 \h </w:instrText>
        </w:r>
        <w:r w:rsidR="00CD6BC7">
          <w:rPr>
            <w:webHidden/>
          </w:rPr>
        </w:r>
        <w:r w:rsidR="00CD6BC7">
          <w:rPr>
            <w:webHidden/>
          </w:rPr>
          <w:fldChar w:fldCharType="separate"/>
        </w:r>
        <w:r w:rsidR="00CD6BC7">
          <w:rPr>
            <w:webHidden/>
          </w:rPr>
          <w:t>120</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811"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101. Экземпляр формуляра «Сведения о ДО», вкладка «Расшифровка суммы обязательства»</w:t>
        </w:r>
        <w:r w:rsidR="00CD6BC7">
          <w:rPr>
            <w:webHidden/>
          </w:rPr>
          <w:tab/>
        </w:r>
        <w:r w:rsidR="00CD6BC7">
          <w:rPr>
            <w:webHidden/>
          </w:rPr>
          <w:fldChar w:fldCharType="begin"/>
        </w:r>
        <w:r w:rsidR="00CD6BC7">
          <w:rPr>
            <w:webHidden/>
          </w:rPr>
          <w:instrText xml:space="preserve"> PAGEREF _Toc162867811 \h </w:instrText>
        </w:r>
        <w:r w:rsidR="00CD6BC7">
          <w:rPr>
            <w:webHidden/>
          </w:rPr>
        </w:r>
        <w:r w:rsidR="00CD6BC7">
          <w:rPr>
            <w:webHidden/>
          </w:rPr>
          <w:fldChar w:fldCharType="separate"/>
        </w:r>
        <w:r w:rsidR="00CD6BC7">
          <w:rPr>
            <w:webHidden/>
          </w:rPr>
          <w:t>121</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812"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102. Экземпляр формуляра «Сведения о ДО», вкладка «Документы-основания»</w:t>
        </w:r>
        <w:r w:rsidR="00CD6BC7">
          <w:rPr>
            <w:webHidden/>
          </w:rPr>
          <w:tab/>
        </w:r>
        <w:r w:rsidR="00CD6BC7">
          <w:rPr>
            <w:webHidden/>
          </w:rPr>
          <w:fldChar w:fldCharType="begin"/>
        </w:r>
        <w:r w:rsidR="00CD6BC7">
          <w:rPr>
            <w:webHidden/>
          </w:rPr>
          <w:instrText xml:space="preserve"> PAGEREF _Toc162867812 \h </w:instrText>
        </w:r>
        <w:r w:rsidR="00CD6BC7">
          <w:rPr>
            <w:webHidden/>
          </w:rPr>
        </w:r>
        <w:r w:rsidR="00CD6BC7">
          <w:rPr>
            <w:webHidden/>
          </w:rPr>
          <w:fldChar w:fldCharType="separate"/>
        </w:r>
        <w:r w:rsidR="00CD6BC7">
          <w:rPr>
            <w:webHidden/>
          </w:rPr>
          <w:t>124</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813"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103. Экземпляр формуляра «Сведения о ДО», вкладка «Сведения о постановке на учет ДО»</w:t>
        </w:r>
        <w:r w:rsidR="00CD6BC7">
          <w:rPr>
            <w:webHidden/>
          </w:rPr>
          <w:tab/>
        </w:r>
        <w:r w:rsidR="00CD6BC7">
          <w:rPr>
            <w:webHidden/>
          </w:rPr>
          <w:fldChar w:fldCharType="begin"/>
        </w:r>
        <w:r w:rsidR="00CD6BC7">
          <w:rPr>
            <w:webHidden/>
          </w:rPr>
          <w:instrText xml:space="preserve"> PAGEREF _Toc162867813 \h </w:instrText>
        </w:r>
        <w:r w:rsidR="00CD6BC7">
          <w:rPr>
            <w:webHidden/>
          </w:rPr>
        </w:r>
        <w:r w:rsidR="00CD6BC7">
          <w:rPr>
            <w:webHidden/>
          </w:rPr>
          <w:fldChar w:fldCharType="separate"/>
        </w:r>
        <w:r w:rsidR="00CD6BC7">
          <w:rPr>
            <w:webHidden/>
          </w:rPr>
          <w:t>124</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814"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104. Экземпляр формуляра «Сведения о ДО», вкладка «Лист согласования»</w:t>
        </w:r>
        <w:r w:rsidR="00CD6BC7">
          <w:rPr>
            <w:webHidden/>
          </w:rPr>
          <w:tab/>
        </w:r>
        <w:r w:rsidR="00CD6BC7">
          <w:rPr>
            <w:webHidden/>
          </w:rPr>
          <w:fldChar w:fldCharType="begin"/>
        </w:r>
        <w:r w:rsidR="00CD6BC7">
          <w:rPr>
            <w:webHidden/>
          </w:rPr>
          <w:instrText xml:space="preserve"> PAGEREF _Toc162867814 \h </w:instrText>
        </w:r>
        <w:r w:rsidR="00CD6BC7">
          <w:rPr>
            <w:webHidden/>
          </w:rPr>
        </w:r>
        <w:r w:rsidR="00CD6BC7">
          <w:rPr>
            <w:webHidden/>
          </w:rPr>
          <w:fldChar w:fldCharType="separate"/>
        </w:r>
        <w:r w:rsidR="00CD6BC7">
          <w:rPr>
            <w:webHidden/>
          </w:rPr>
          <w:t>126</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815"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105. Окно «Результаты проверки»</w:t>
        </w:r>
        <w:r w:rsidR="00CD6BC7">
          <w:rPr>
            <w:webHidden/>
          </w:rPr>
          <w:tab/>
        </w:r>
        <w:r w:rsidR="00CD6BC7">
          <w:rPr>
            <w:webHidden/>
          </w:rPr>
          <w:fldChar w:fldCharType="begin"/>
        </w:r>
        <w:r w:rsidR="00CD6BC7">
          <w:rPr>
            <w:webHidden/>
          </w:rPr>
          <w:instrText xml:space="preserve"> PAGEREF _Toc162867815 \h </w:instrText>
        </w:r>
        <w:r w:rsidR="00CD6BC7">
          <w:rPr>
            <w:webHidden/>
          </w:rPr>
        </w:r>
        <w:r w:rsidR="00CD6BC7">
          <w:rPr>
            <w:webHidden/>
          </w:rPr>
          <w:fldChar w:fldCharType="separate"/>
        </w:r>
        <w:r w:rsidR="00CD6BC7">
          <w:rPr>
            <w:webHidden/>
          </w:rPr>
          <w:t>127</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816"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106. Диалоговое окно «Отключение контроля авансового ДО»</w:t>
        </w:r>
        <w:r w:rsidR="00CD6BC7">
          <w:rPr>
            <w:webHidden/>
          </w:rPr>
          <w:tab/>
        </w:r>
        <w:r w:rsidR="00CD6BC7">
          <w:rPr>
            <w:webHidden/>
          </w:rPr>
          <w:fldChar w:fldCharType="begin"/>
        </w:r>
        <w:r w:rsidR="00CD6BC7">
          <w:rPr>
            <w:webHidden/>
          </w:rPr>
          <w:instrText xml:space="preserve"> PAGEREF _Toc162867816 \h </w:instrText>
        </w:r>
        <w:r w:rsidR="00CD6BC7">
          <w:rPr>
            <w:webHidden/>
          </w:rPr>
        </w:r>
        <w:r w:rsidR="00CD6BC7">
          <w:rPr>
            <w:webHidden/>
          </w:rPr>
          <w:fldChar w:fldCharType="separate"/>
        </w:r>
        <w:r w:rsidR="00CD6BC7">
          <w:rPr>
            <w:webHidden/>
          </w:rPr>
          <w:t>127</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817"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107. Окно «Сформировать лист согласования»</w:t>
        </w:r>
        <w:r w:rsidR="00CD6BC7">
          <w:rPr>
            <w:webHidden/>
          </w:rPr>
          <w:tab/>
        </w:r>
        <w:r w:rsidR="00CD6BC7">
          <w:rPr>
            <w:webHidden/>
          </w:rPr>
          <w:fldChar w:fldCharType="begin"/>
        </w:r>
        <w:r w:rsidR="00CD6BC7">
          <w:rPr>
            <w:webHidden/>
          </w:rPr>
          <w:instrText xml:space="preserve"> PAGEREF _Toc162867817 \h </w:instrText>
        </w:r>
        <w:r w:rsidR="00CD6BC7">
          <w:rPr>
            <w:webHidden/>
          </w:rPr>
        </w:r>
        <w:r w:rsidR="00CD6BC7">
          <w:rPr>
            <w:webHidden/>
          </w:rPr>
          <w:fldChar w:fldCharType="separate"/>
        </w:r>
        <w:r w:rsidR="00CD6BC7">
          <w:rPr>
            <w:webHidden/>
          </w:rPr>
          <w:t>128</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818"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108. Окно «Согласовать»</w:t>
        </w:r>
        <w:r w:rsidR="00CD6BC7">
          <w:rPr>
            <w:webHidden/>
          </w:rPr>
          <w:tab/>
        </w:r>
        <w:r w:rsidR="00CD6BC7">
          <w:rPr>
            <w:webHidden/>
          </w:rPr>
          <w:fldChar w:fldCharType="begin"/>
        </w:r>
        <w:r w:rsidR="00CD6BC7">
          <w:rPr>
            <w:webHidden/>
          </w:rPr>
          <w:instrText xml:space="preserve"> PAGEREF _Toc162867818 \h </w:instrText>
        </w:r>
        <w:r w:rsidR="00CD6BC7">
          <w:rPr>
            <w:webHidden/>
          </w:rPr>
        </w:r>
        <w:r w:rsidR="00CD6BC7">
          <w:rPr>
            <w:webHidden/>
          </w:rPr>
          <w:fldChar w:fldCharType="separate"/>
        </w:r>
        <w:r w:rsidR="00CD6BC7">
          <w:rPr>
            <w:webHidden/>
          </w:rPr>
          <w:t>130</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819"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109. Информационное сообщение</w:t>
        </w:r>
        <w:r w:rsidR="00CD6BC7">
          <w:rPr>
            <w:webHidden/>
          </w:rPr>
          <w:tab/>
        </w:r>
        <w:r w:rsidR="00CD6BC7">
          <w:rPr>
            <w:webHidden/>
          </w:rPr>
          <w:fldChar w:fldCharType="begin"/>
        </w:r>
        <w:r w:rsidR="00CD6BC7">
          <w:rPr>
            <w:webHidden/>
          </w:rPr>
          <w:instrText xml:space="preserve"> PAGEREF _Toc162867819 \h </w:instrText>
        </w:r>
        <w:r w:rsidR="00CD6BC7">
          <w:rPr>
            <w:webHidden/>
          </w:rPr>
        </w:r>
        <w:r w:rsidR="00CD6BC7">
          <w:rPr>
            <w:webHidden/>
          </w:rPr>
          <w:fldChar w:fldCharType="separate"/>
        </w:r>
        <w:r w:rsidR="00CD6BC7">
          <w:rPr>
            <w:webHidden/>
          </w:rPr>
          <w:t>130</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820"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110. Окно «Утвердить»</w:t>
        </w:r>
        <w:r w:rsidR="00CD6BC7">
          <w:rPr>
            <w:webHidden/>
          </w:rPr>
          <w:tab/>
        </w:r>
        <w:r w:rsidR="00CD6BC7">
          <w:rPr>
            <w:webHidden/>
          </w:rPr>
          <w:fldChar w:fldCharType="begin"/>
        </w:r>
        <w:r w:rsidR="00CD6BC7">
          <w:rPr>
            <w:webHidden/>
          </w:rPr>
          <w:instrText xml:space="preserve"> PAGEREF _Toc162867820 \h </w:instrText>
        </w:r>
        <w:r w:rsidR="00CD6BC7">
          <w:rPr>
            <w:webHidden/>
          </w:rPr>
        </w:r>
        <w:r w:rsidR="00CD6BC7">
          <w:rPr>
            <w:webHidden/>
          </w:rPr>
          <w:fldChar w:fldCharType="separate"/>
        </w:r>
        <w:r w:rsidR="00CD6BC7">
          <w:rPr>
            <w:webHidden/>
          </w:rPr>
          <w:t>131</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821"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111. Окно «Документ на подпись»</w:t>
        </w:r>
        <w:r w:rsidR="00CD6BC7">
          <w:rPr>
            <w:webHidden/>
          </w:rPr>
          <w:tab/>
        </w:r>
        <w:r w:rsidR="00CD6BC7">
          <w:rPr>
            <w:webHidden/>
          </w:rPr>
          <w:fldChar w:fldCharType="begin"/>
        </w:r>
        <w:r w:rsidR="00CD6BC7">
          <w:rPr>
            <w:webHidden/>
          </w:rPr>
          <w:instrText xml:space="preserve"> PAGEREF _Toc162867821 \h </w:instrText>
        </w:r>
        <w:r w:rsidR="00CD6BC7">
          <w:rPr>
            <w:webHidden/>
          </w:rPr>
        </w:r>
        <w:r w:rsidR="00CD6BC7">
          <w:rPr>
            <w:webHidden/>
          </w:rPr>
          <w:fldChar w:fldCharType="separate"/>
        </w:r>
        <w:r w:rsidR="00CD6BC7">
          <w:rPr>
            <w:webHidden/>
          </w:rPr>
          <w:t>132</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822"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112. Окно «Выбор сертификата пользователя»</w:t>
        </w:r>
        <w:r w:rsidR="00CD6BC7">
          <w:rPr>
            <w:webHidden/>
          </w:rPr>
          <w:tab/>
        </w:r>
        <w:r w:rsidR="00CD6BC7">
          <w:rPr>
            <w:webHidden/>
          </w:rPr>
          <w:fldChar w:fldCharType="begin"/>
        </w:r>
        <w:r w:rsidR="00CD6BC7">
          <w:rPr>
            <w:webHidden/>
          </w:rPr>
          <w:instrText xml:space="preserve"> PAGEREF _Toc162867822 \h </w:instrText>
        </w:r>
        <w:r w:rsidR="00CD6BC7">
          <w:rPr>
            <w:webHidden/>
          </w:rPr>
        </w:r>
        <w:r w:rsidR="00CD6BC7">
          <w:rPr>
            <w:webHidden/>
          </w:rPr>
          <w:fldChar w:fldCharType="separate"/>
        </w:r>
        <w:r w:rsidR="00CD6BC7">
          <w:rPr>
            <w:webHidden/>
          </w:rPr>
          <w:t>133</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823"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113. Экземпляр формуляра «Сведения о ДО» на статусе «Требует доработки»</w:t>
        </w:r>
        <w:r w:rsidR="00CD6BC7">
          <w:rPr>
            <w:webHidden/>
          </w:rPr>
          <w:tab/>
        </w:r>
        <w:r w:rsidR="00CD6BC7">
          <w:rPr>
            <w:webHidden/>
          </w:rPr>
          <w:fldChar w:fldCharType="begin"/>
        </w:r>
        <w:r w:rsidR="00CD6BC7">
          <w:rPr>
            <w:webHidden/>
          </w:rPr>
          <w:instrText xml:space="preserve"> PAGEREF _Toc162867823 \h </w:instrText>
        </w:r>
        <w:r w:rsidR="00CD6BC7">
          <w:rPr>
            <w:webHidden/>
          </w:rPr>
        </w:r>
        <w:r w:rsidR="00CD6BC7">
          <w:rPr>
            <w:webHidden/>
          </w:rPr>
          <w:fldChar w:fldCharType="separate"/>
        </w:r>
        <w:r w:rsidR="00CD6BC7">
          <w:rPr>
            <w:webHidden/>
          </w:rPr>
          <w:t>134</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824"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114. Экземпляр формуляра «Сведения о ДО» на статусе «Требует доработки»</w:t>
        </w:r>
        <w:r w:rsidR="00CD6BC7">
          <w:rPr>
            <w:webHidden/>
          </w:rPr>
          <w:tab/>
        </w:r>
        <w:r w:rsidR="00CD6BC7">
          <w:rPr>
            <w:webHidden/>
          </w:rPr>
          <w:fldChar w:fldCharType="begin"/>
        </w:r>
        <w:r w:rsidR="00CD6BC7">
          <w:rPr>
            <w:webHidden/>
          </w:rPr>
          <w:instrText xml:space="preserve"> PAGEREF _Toc162867824 \h </w:instrText>
        </w:r>
        <w:r w:rsidR="00CD6BC7">
          <w:rPr>
            <w:webHidden/>
          </w:rPr>
        </w:r>
        <w:r w:rsidR="00CD6BC7">
          <w:rPr>
            <w:webHidden/>
          </w:rPr>
          <w:fldChar w:fldCharType="separate"/>
        </w:r>
        <w:r w:rsidR="00CD6BC7">
          <w:rPr>
            <w:webHidden/>
          </w:rPr>
          <w:t>134</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825"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115. Печатная форма документа «Сведения о ДО»</w:t>
        </w:r>
        <w:r w:rsidR="00CD6BC7">
          <w:rPr>
            <w:webHidden/>
          </w:rPr>
          <w:tab/>
        </w:r>
        <w:r w:rsidR="00CD6BC7">
          <w:rPr>
            <w:webHidden/>
          </w:rPr>
          <w:fldChar w:fldCharType="begin"/>
        </w:r>
        <w:r w:rsidR="00CD6BC7">
          <w:rPr>
            <w:webHidden/>
          </w:rPr>
          <w:instrText xml:space="preserve"> PAGEREF _Toc162867825 \h </w:instrText>
        </w:r>
        <w:r w:rsidR="00CD6BC7">
          <w:rPr>
            <w:webHidden/>
          </w:rPr>
        </w:r>
        <w:r w:rsidR="00CD6BC7">
          <w:rPr>
            <w:webHidden/>
          </w:rPr>
          <w:fldChar w:fldCharType="separate"/>
        </w:r>
        <w:r w:rsidR="00CD6BC7">
          <w:rPr>
            <w:webHidden/>
          </w:rPr>
          <w:t>136</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826"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116. Выбор формата экспорта документа «Сведения о ДО»</w:t>
        </w:r>
        <w:r w:rsidR="00CD6BC7">
          <w:rPr>
            <w:webHidden/>
          </w:rPr>
          <w:tab/>
        </w:r>
        <w:r w:rsidR="00CD6BC7">
          <w:rPr>
            <w:webHidden/>
          </w:rPr>
          <w:fldChar w:fldCharType="begin"/>
        </w:r>
        <w:r w:rsidR="00CD6BC7">
          <w:rPr>
            <w:webHidden/>
          </w:rPr>
          <w:instrText xml:space="preserve"> PAGEREF _Toc162867826 \h </w:instrText>
        </w:r>
        <w:r w:rsidR="00CD6BC7">
          <w:rPr>
            <w:webHidden/>
          </w:rPr>
        </w:r>
        <w:r w:rsidR="00CD6BC7">
          <w:rPr>
            <w:webHidden/>
          </w:rPr>
          <w:fldChar w:fldCharType="separate"/>
        </w:r>
        <w:r w:rsidR="00CD6BC7">
          <w:rPr>
            <w:webHidden/>
          </w:rPr>
          <w:t>138</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827"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117. Режим скроллера «Переданные полномочия»</w:t>
        </w:r>
        <w:r w:rsidR="00CD6BC7">
          <w:rPr>
            <w:webHidden/>
          </w:rPr>
          <w:tab/>
        </w:r>
        <w:r w:rsidR="00CD6BC7">
          <w:rPr>
            <w:webHidden/>
          </w:rPr>
          <w:fldChar w:fldCharType="begin"/>
        </w:r>
        <w:r w:rsidR="00CD6BC7">
          <w:rPr>
            <w:webHidden/>
          </w:rPr>
          <w:instrText xml:space="preserve"> PAGEREF _Toc162867827 \h </w:instrText>
        </w:r>
        <w:r w:rsidR="00CD6BC7">
          <w:rPr>
            <w:webHidden/>
          </w:rPr>
        </w:r>
        <w:r w:rsidR="00CD6BC7">
          <w:rPr>
            <w:webHidden/>
          </w:rPr>
          <w:fldChar w:fldCharType="separate"/>
        </w:r>
        <w:r w:rsidR="00CD6BC7">
          <w:rPr>
            <w:webHidden/>
          </w:rPr>
          <w:t>139</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828"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118. Документ не согласован в ФК</w:t>
        </w:r>
        <w:r w:rsidR="00CD6BC7">
          <w:rPr>
            <w:webHidden/>
          </w:rPr>
          <w:tab/>
        </w:r>
        <w:r w:rsidR="00CD6BC7">
          <w:rPr>
            <w:webHidden/>
          </w:rPr>
          <w:fldChar w:fldCharType="begin"/>
        </w:r>
        <w:r w:rsidR="00CD6BC7">
          <w:rPr>
            <w:webHidden/>
          </w:rPr>
          <w:instrText xml:space="preserve"> PAGEREF _Toc162867828 \h </w:instrText>
        </w:r>
        <w:r w:rsidR="00CD6BC7">
          <w:rPr>
            <w:webHidden/>
          </w:rPr>
        </w:r>
        <w:r w:rsidR="00CD6BC7">
          <w:rPr>
            <w:webHidden/>
          </w:rPr>
          <w:fldChar w:fldCharType="separate"/>
        </w:r>
        <w:r w:rsidR="00CD6BC7">
          <w:rPr>
            <w:webHidden/>
          </w:rPr>
          <w:t>140</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829"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119. Списковая форма записей Перечня ДО</w:t>
        </w:r>
        <w:r w:rsidR="00CD6BC7">
          <w:rPr>
            <w:webHidden/>
          </w:rPr>
          <w:tab/>
        </w:r>
        <w:r w:rsidR="00CD6BC7">
          <w:rPr>
            <w:webHidden/>
          </w:rPr>
          <w:fldChar w:fldCharType="begin"/>
        </w:r>
        <w:r w:rsidR="00CD6BC7">
          <w:rPr>
            <w:webHidden/>
          </w:rPr>
          <w:instrText xml:space="preserve"> PAGEREF _Toc162867829 \h </w:instrText>
        </w:r>
        <w:r w:rsidR="00CD6BC7">
          <w:rPr>
            <w:webHidden/>
          </w:rPr>
        </w:r>
        <w:r w:rsidR="00CD6BC7">
          <w:rPr>
            <w:webHidden/>
          </w:rPr>
          <w:fldChar w:fldCharType="separate"/>
        </w:r>
        <w:r w:rsidR="00CD6BC7">
          <w:rPr>
            <w:webHidden/>
          </w:rPr>
          <w:t>140</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830"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120. Работа с фильтрами на СФ СДО для выверки расхождений</w:t>
        </w:r>
        <w:r w:rsidR="00CD6BC7">
          <w:rPr>
            <w:webHidden/>
          </w:rPr>
          <w:tab/>
        </w:r>
        <w:r w:rsidR="00CD6BC7">
          <w:rPr>
            <w:webHidden/>
          </w:rPr>
          <w:fldChar w:fldCharType="begin"/>
        </w:r>
        <w:r w:rsidR="00CD6BC7">
          <w:rPr>
            <w:webHidden/>
          </w:rPr>
          <w:instrText xml:space="preserve"> PAGEREF _Toc162867830 \h </w:instrText>
        </w:r>
        <w:r w:rsidR="00CD6BC7">
          <w:rPr>
            <w:webHidden/>
          </w:rPr>
        </w:r>
        <w:r w:rsidR="00CD6BC7">
          <w:rPr>
            <w:webHidden/>
          </w:rPr>
          <w:fldChar w:fldCharType="separate"/>
        </w:r>
        <w:r w:rsidR="00CD6BC7">
          <w:rPr>
            <w:webHidden/>
          </w:rPr>
          <w:t>141</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831"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121. Отображение итоговой суммы на СФ СБО</w:t>
        </w:r>
        <w:r w:rsidR="00CD6BC7">
          <w:rPr>
            <w:webHidden/>
          </w:rPr>
          <w:tab/>
        </w:r>
        <w:r w:rsidR="00CD6BC7">
          <w:rPr>
            <w:webHidden/>
          </w:rPr>
          <w:fldChar w:fldCharType="begin"/>
        </w:r>
        <w:r w:rsidR="00CD6BC7">
          <w:rPr>
            <w:webHidden/>
          </w:rPr>
          <w:instrText xml:space="preserve"> PAGEREF _Toc162867831 \h </w:instrText>
        </w:r>
        <w:r w:rsidR="00CD6BC7">
          <w:rPr>
            <w:webHidden/>
          </w:rPr>
        </w:r>
        <w:r w:rsidR="00CD6BC7">
          <w:rPr>
            <w:webHidden/>
          </w:rPr>
          <w:fldChar w:fldCharType="separate"/>
        </w:r>
        <w:r w:rsidR="00CD6BC7">
          <w:rPr>
            <w:webHidden/>
          </w:rPr>
          <w:t>142</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832"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122.</w:t>
        </w:r>
        <w:r w:rsidR="00CD6BC7" w:rsidRPr="005522D7">
          <w:rPr>
            <w:rStyle w:val="af1"/>
            <w:lang w:eastAsia="ko-KR"/>
          </w:rPr>
          <w:t xml:space="preserve"> СФ СДО с </w:t>
        </w:r>
        <w:r w:rsidR="00CD6BC7" w:rsidRPr="005522D7">
          <w:rPr>
            <w:rStyle w:val="af1"/>
          </w:rPr>
          <w:t>результатом</w:t>
        </w:r>
        <w:r w:rsidR="00CD6BC7" w:rsidRPr="005522D7">
          <w:rPr>
            <w:rStyle w:val="af1"/>
            <w:lang w:eastAsia="ko-KR"/>
          </w:rPr>
          <w:t xml:space="preserve"> </w:t>
        </w:r>
        <w:r w:rsidR="00CD6BC7" w:rsidRPr="005522D7">
          <w:rPr>
            <w:rStyle w:val="af1"/>
          </w:rPr>
          <w:t>выполнения</w:t>
        </w:r>
        <w:r w:rsidR="00CD6BC7" w:rsidRPr="005522D7">
          <w:rPr>
            <w:rStyle w:val="af1"/>
            <w:lang w:eastAsia="ko-KR"/>
          </w:rPr>
          <w:t xml:space="preserve"> шагов 4.3 – 3.4</w:t>
        </w:r>
        <w:r w:rsidR="00CD6BC7">
          <w:rPr>
            <w:webHidden/>
          </w:rPr>
          <w:tab/>
        </w:r>
        <w:r w:rsidR="00CD6BC7">
          <w:rPr>
            <w:webHidden/>
          </w:rPr>
          <w:fldChar w:fldCharType="begin"/>
        </w:r>
        <w:r w:rsidR="00CD6BC7">
          <w:rPr>
            <w:webHidden/>
          </w:rPr>
          <w:instrText xml:space="preserve"> PAGEREF _Toc162867832 \h </w:instrText>
        </w:r>
        <w:r w:rsidR="00CD6BC7">
          <w:rPr>
            <w:webHidden/>
          </w:rPr>
        </w:r>
        <w:r w:rsidR="00CD6BC7">
          <w:rPr>
            <w:webHidden/>
          </w:rPr>
          <w:fldChar w:fldCharType="separate"/>
        </w:r>
        <w:r w:rsidR="00CD6BC7">
          <w:rPr>
            <w:webHidden/>
          </w:rPr>
          <w:t>142</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833"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123. Списковая форма «Извещение ДО»</w:t>
        </w:r>
        <w:r w:rsidR="00CD6BC7">
          <w:rPr>
            <w:webHidden/>
          </w:rPr>
          <w:tab/>
        </w:r>
        <w:r w:rsidR="00CD6BC7">
          <w:rPr>
            <w:webHidden/>
          </w:rPr>
          <w:fldChar w:fldCharType="begin"/>
        </w:r>
        <w:r w:rsidR="00CD6BC7">
          <w:rPr>
            <w:webHidden/>
          </w:rPr>
          <w:instrText xml:space="preserve"> PAGEREF _Toc162867833 \h </w:instrText>
        </w:r>
        <w:r w:rsidR="00CD6BC7">
          <w:rPr>
            <w:webHidden/>
          </w:rPr>
        </w:r>
        <w:r w:rsidR="00CD6BC7">
          <w:rPr>
            <w:webHidden/>
          </w:rPr>
          <w:fldChar w:fldCharType="separate"/>
        </w:r>
        <w:r w:rsidR="00CD6BC7">
          <w:rPr>
            <w:webHidden/>
          </w:rPr>
          <w:t>143</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834" w:history="1">
        <w:r w:rsidR="00CD6BC7" w:rsidRPr="005522D7">
          <w:rPr>
            <w:rStyle w:val="af1"/>
            <w:lang w:eastAsia="zh-CN"/>
          </w:rPr>
          <w:t>Рисунок </w:t>
        </w:r>
        <w:r w:rsidR="00CD6BC7">
          <w:rPr>
            <w:rFonts w:asciiTheme="minorHAnsi" w:eastAsiaTheme="minorEastAsia" w:hAnsiTheme="minorHAnsi" w:cstheme="minorBidi"/>
            <w:sz w:val="22"/>
            <w:szCs w:val="22"/>
          </w:rPr>
          <w:tab/>
        </w:r>
        <w:r w:rsidR="00CD6BC7" w:rsidRPr="005522D7">
          <w:rPr>
            <w:rStyle w:val="af1"/>
            <w:lang w:eastAsia="zh-CN"/>
          </w:rPr>
          <w:t>124. Пункт меню «Протокол»</w:t>
        </w:r>
        <w:r w:rsidR="00CD6BC7">
          <w:rPr>
            <w:webHidden/>
          </w:rPr>
          <w:tab/>
        </w:r>
        <w:r w:rsidR="00CD6BC7">
          <w:rPr>
            <w:webHidden/>
          </w:rPr>
          <w:fldChar w:fldCharType="begin"/>
        </w:r>
        <w:r w:rsidR="00CD6BC7">
          <w:rPr>
            <w:webHidden/>
          </w:rPr>
          <w:instrText xml:space="preserve"> PAGEREF _Toc162867834 \h </w:instrText>
        </w:r>
        <w:r w:rsidR="00CD6BC7">
          <w:rPr>
            <w:webHidden/>
          </w:rPr>
        </w:r>
        <w:r w:rsidR="00CD6BC7">
          <w:rPr>
            <w:webHidden/>
          </w:rPr>
          <w:fldChar w:fldCharType="separate"/>
        </w:r>
        <w:r w:rsidR="00CD6BC7">
          <w:rPr>
            <w:webHidden/>
          </w:rPr>
          <w:t>144</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835"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125. Пункт меню «Универсальный передаточный документ»</w:t>
        </w:r>
        <w:r w:rsidR="00CD6BC7">
          <w:rPr>
            <w:webHidden/>
          </w:rPr>
          <w:tab/>
        </w:r>
        <w:r w:rsidR="00CD6BC7">
          <w:rPr>
            <w:webHidden/>
          </w:rPr>
          <w:fldChar w:fldCharType="begin"/>
        </w:r>
        <w:r w:rsidR="00CD6BC7">
          <w:rPr>
            <w:webHidden/>
          </w:rPr>
          <w:instrText xml:space="preserve"> PAGEREF _Toc162867835 \h </w:instrText>
        </w:r>
        <w:r w:rsidR="00CD6BC7">
          <w:rPr>
            <w:webHidden/>
          </w:rPr>
        </w:r>
        <w:r w:rsidR="00CD6BC7">
          <w:rPr>
            <w:webHidden/>
          </w:rPr>
          <w:fldChar w:fldCharType="separate"/>
        </w:r>
        <w:r w:rsidR="00CD6BC7">
          <w:rPr>
            <w:webHidden/>
          </w:rPr>
          <w:t>145</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836"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126. Горячие клавиши</w:t>
        </w:r>
        <w:r w:rsidR="00CD6BC7">
          <w:rPr>
            <w:webHidden/>
          </w:rPr>
          <w:tab/>
        </w:r>
        <w:r w:rsidR="00CD6BC7">
          <w:rPr>
            <w:webHidden/>
          </w:rPr>
          <w:fldChar w:fldCharType="begin"/>
        </w:r>
        <w:r w:rsidR="00CD6BC7">
          <w:rPr>
            <w:webHidden/>
          </w:rPr>
          <w:instrText xml:space="preserve"> PAGEREF _Toc162867836 \h </w:instrText>
        </w:r>
        <w:r w:rsidR="00CD6BC7">
          <w:rPr>
            <w:webHidden/>
          </w:rPr>
        </w:r>
        <w:r w:rsidR="00CD6BC7">
          <w:rPr>
            <w:webHidden/>
          </w:rPr>
          <w:fldChar w:fldCharType="separate"/>
        </w:r>
        <w:r w:rsidR="00CD6BC7">
          <w:rPr>
            <w:webHidden/>
          </w:rPr>
          <w:t>152</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837"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127. Форма сообщения о проблеме</w:t>
        </w:r>
        <w:r w:rsidR="00CD6BC7">
          <w:rPr>
            <w:webHidden/>
          </w:rPr>
          <w:tab/>
        </w:r>
        <w:r w:rsidR="00CD6BC7">
          <w:rPr>
            <w:webHidden/>
          </w:rPr>
          <w:fldChar w:fldCharType="begin"/>
        </w:r>
        <w:r w:rsidR="00CD6BC7">
          <w:rPr>
            <w:webHidden/>
          </w:rPr>
          <w:instrText xml:space="preserve"> PAGEREF _Toc162867837 \h </w:instrText>
        </w:r>
        <w:r w:rsidR="00CD6BC7">
          <w:rPr>
            <w:webHidden/>
          </w:rPr>
        </w:r>
        <w:r w:rsidR="00CD6BC7">
          <w:rPr>
            <w:webHidden/>
          </w:rPr>
          <w:fldChar w:fldCharType="separate"/>
        </w:r>
        <w:r w:rsidR="00CD6BC7">
          <w:rPr>
            <w:webHidden/>
          </w:rPr>
          <w:t>153</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838"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128. Информационное сообщение</w:t>
        </w:r>
        <w:r w:rsidR="00CD6BC7">
          <w:rPr>
            <w:webHidden/>
          </w:rPr>
          <w:tab/>
        </w:r>
        <w:r w:rsidR="00CD6BC7">
          <w:rPr>
            <w:webHidden/>
          </w:rPr>
          <w:fldChar w:fldCharType="begin"/>
        </w:r>
        <w:r w:rsidR="00CD6BC7">
          <w:rPr>
            <w:webHidden/>
          </w:rPr>
          <w:instrText xml:space="preserve"> PAGEREF _Toc162867838 \h </w:instrText>
        </w:r>
        <w:r w:rsidR="00CD6BC7">
          <w:rPr>
            <w:webHidden/>
          </w:rPr>
        </w:r>
        <w:r w:rsidR="00CD6BC7">
          <w:rPr>
            <w:webHidden/>
          </w:rPr>
          <w:fldChar w:fldCharType="separate"/>
        </w:r>
        <w:r w:rsidR="00CD6BC7">
          <w:rPr>
            <w:webHidden/>
          </w:rPr>
          <w:t>154</w:t>
        </w:r>
        <w:r w:rsidR="00CD6BC7">
          <w:rPr>
            <w:webHidden/>
          </w:rPr>
          <w:fldChar w:fldCharType="end"/>
        </w:r>
      </w:hyperlink>
    </w:p>
    <w:p w:rsidR="00CD6BC7" w:rsidRDefault="00DD0379">
      <w:pPr>
        <w:pStyle w:val="affff1"/>
        <w:rPr>
          <w:rFonts w:asciiTheme="minorHAnsi" w:eastAsiaTheme="minorEastAsia" w:hAnsiTheme="minorHAnsi" w:cstheme="minorBidi"/>
          <w:sz w:val="22"/>
          <w:szCs w:val="22"/>
        </w:rPr>
      </w:pPr>
      <w:hyperlink w:anchor="_Toc162867839" w:history="1">
        <w:r w:rsidR="00CD6BC7" w:rsidRPr="005522D7">
          <w:rPr>
            <w:rStyle w:val="af1"/>
          </w:rPr>
          <w:t>Рисунок </w:t>
        </w:r>
        <w:r w:rsidR="00CD6BC7">
          <w:rPr>
            <w:rFonts w:asciiTheme="minorHAnsi" w:eastAsiaTheme="minorEastAsia" w:hAnsiTheme="minorHAnsi" w:cstheme="minorBidi"/>
            <w:sz w:val="22"/>
            <w:szCs w:val="22"/>
          </w:rPr>
          <w:tab/>
        </w:r>
        <w:r w:rsidR="00CD6BC7" w:rsidRPr="005522D7">
          <w:rPr>
            <w:rStyle w:val="af1"/>
          </w:rPr>
          <w:t>129. Страница JAVA</w:t>
        </w:r>
        <w:r w:rsidR="00CD6BC7">
          <w:rPr>
            <w:webHidden/>
          </w:rPr>
          <w:tab/>
        </w:r>
        <w:r w:rsidR="00CD6BC7">
          <w:rPr>
            <w:webHidden/>
          </w:rPr>
          <w:fldChar w:fldCharType="begin"/>
        </w:r>
        <w:r w:rsidR="00CD6BC7">
          <w:rPr>
            <w:webHidden/>
          </w:rPr>
          <w:instrText xml:space="preserve"> PAGEREF _Toc162867839 \h </w:instrText>
        </w:r>
        <w:r w:rsidR="00CD6BC7">
          <w:rPr>
            <w:webHidden/>
          </w:rPr>
        </w:r>
        <w:r w:rsidR="00CD6BC7">
          <w:rPr>
            <w:webHidden/>
          </w:rPr>
          <w:fldChar w:fldCharType="separate"/>
        </w:r>
        <w:r w:rsidR="00CD6BC7">
          <w:rPr>
            <w:webHidden/>
          </w:rPr>
          <w:t>155</w:t>
        </w:r>
        <w:r w:rsidR="00CD6BC7">
          <w:rPr>
            <w:webHidden/>
          </w:rPr>
          <w:fldChar w:fldCharType="end"/>
        </w:r>
      </w:hyperlink>
    </w:p>
    <w:p w:rsidR="00486900" w:rsidRPr="009E0706" w:rsidRDefault="0041654E" w:rsidP="00486900">
      <w:pPr>
        <w:pStyle w:val="GOSTReg"/>
      </w:pPr>
      <w:r w:rsidRPr="009E0706">
        <w:lastRenderedPageBreak/>
        <w:fldChar w:fldCharType="end"/>
      </w:r>
      <w:bookmarkStart w:id="12" w:name="_Toc109811846"/>
      <w:bookmarkStart w:id="13" w:name="_Toc112252565"/>
      <w:bookmarkStart w:id="14" w:name="_Toc112833379"/>
      <w:bookmarkStart w:id="15" w:name="_Toc112834674"/>
      <w:bookmarkStart w:id="16" w:name="_Toc162867639"/>
      <w:r w:rsidR="00486900" w:rsidRPr="009E0706">
        <w:t>Перечень ссылочных документов</w:t>
      </w:r>
      <w:bookmarkEnd w:id="12"/>
      <w:bookmarkEnd w:id="13"/>
      <w:r w:rsidR="00486900" w:rsidRPr="009E0706">
        <w:rPr>
          <w:rStyle w:val="afa"/>
        </w:rPr>
        <w:footnoteReference w:id="1"/>
      </w:r>
      <w:bookmarkEnd w:id="14"/>
      <w:bookmarkEnd w:id="15"/>
      <w:bookmarkEnd w:id="16"/>
    </w:p>
    <w:p w:rsidR="00486900" w:rsidRPr="009E0706" w:rsidRDefault="00486900" w:rsidP="00486900">
      <w:pPr>
        <w:pStyle w:val="GOSTNormal"/>
      </w:pPr>
      <w:r w:rsidRPr="009E0706">
        <w:t xml:space="preserve">Перечень ссылочных документов приведен в таблице </w:t>
      </w:r>
      <w:r w:rsidRPr="009E0706">
        <w:fldChar w:fldCharType="begin"/>
      </w:r>
      <w:r w:rsidRPr="009E0706">
        <w:instrText xml:space="preserve"> REF _Ref110357434 \h </w:instrText>
      </w:r>
      <w:r w:rsidR="0098402B" w:rsidRPr="009E0706">
        <w:instrText xml:space="preserve"> \* MERGEFORMAT </w:instrText>
      </w:r>
      <w:r w:rsidRPr="009E0706">
        <w:fldChar w:fldCharType="separate"/>
      </w:r>
      <w:r w:rsidR="008353AE">
        <w:rPr>
          <w:noProof/>
        </w:rPr>
        <w:t>1</w:t>
      </w:r>
      <w:r w:rsidRPr="009E0706">
        <w:fldChar w:fldCharType="end"/>
      </w:r>
      <w:r w:rsidRPr="009E0706">
        <w:t>.</w:t>
      </w:r>
    </w:p>
    <w:p w:rsidR="00486900" w:rsidRPr="009E0706" w:rsidRDefault="00486900" w:rsidP="00486900">
      <w:pPr>
        <w:pStyle w:val="GOSTNameTable"/>
      </w:pPr>
      <w:r w:rsidRPr="009E0706">
        <w:rPr>
          <w:noProof/>
        </w:rPr>
        <w:fldChar w:fldCharType="begin"/>
      </w:r>
      <w:r w:rsidRPr="009E0706">
        <w:rPr>
          <w:noProof/>
        </w:rPr>
        <w:instrText xml:space="preserve"> SEQ Таблица \* ARABIC </w:instrText>
      </w:r>
      <w:r w:rsidRPr="009E0706">
        <w:rPr>
          <w:noProof/>
        </w:rPr>
        <w:fldChar w:fldCharType="separate"/>
      </w:r>
      <w:bookmarkStart w:id="17" w:name="_Ref110357434"/>
      <w:bookmarkStart w:id="18" w:name="_Toc112252651"/>
      <w:bookmarkStart w:id="19" w:name="_Toc112833440"/>
      <w:bookmarkStart w:id="20" w:name="_Toc112834714"/>
      <w:bookmarkStart w:id="21" w:name="_Toc162867702"/>
      <w:r w:rsidR="008353AE">
        <w:rPr>
          <w:noProof/>
        </w:rPr>
        <w:t>1</w:t>
      </w:r>
      <w:bookmarkEnd w:id="17"/>
      <w:r w:rsidRPr="009E0706">
        <w:rPr>
          <w:noProof/>
        </w:rPr>
        <w:fldChar w:fldCharType="end"/>
      </w:r>
      <w:r w:rsidRPr="009E0706">
        <w:t>. Перечень ссылочных документов</w:t>
      </w:r>
      <w:bookmarkEnd w:id="18"/>
      <w:bookmarkEnd w:id="19"/>
      <w:bookmarkEnd w:id="20"/>
      <w:bookmarkEnd w:id="21"/>
    </w:p>
    <w:tbl>
      <w:tblPr>
        <w:tblStyle w:val="GOSTTable"/>
        <w:tblW w:w="5000" w:type="pct"/>
        <w:tblLayout w:type="fixed"/>
        <w:tblLook w:val="04A0" w:firstRow="1" w:lastRow="0" w:firstColumn="1" w:lastColumn="0" w:noHBand="0" w:noVBand="1"/>
      </w:tblPr>
      <w:tblGrid>
        <w:gridCol w:w="560"/>
        <w:gridCol w:w="3004"/>
        <w:gridCol w:w="2997"/>
        <w:gridCol w:w="714"/>
        <w:gridCol w:w="2419"/>
      </w:tblGrid>
      <w:tr w:rsidR="00486900" w:rsidRPr="009E0706" w:rsidTr="00B10E51">
        <w:trPr>
          <w:cnfStyle w:val="100000000000" w:firstRow="1" w:lastRow="0" w:firstColumn="0" w:lastColumn="0" w:oddVBand="0" w:evenVBand="0" w:oddHBand="0" w:evenHBand="0" w:firstRowFirstColumn="0" w:firstRowLastColumn="0" w:lastRowFirstColumn="0" w:lastRowLastColumn="0"/>
          <w:trHeight w:val="42"/>
        </w:trPr>
        <w:tc>
          <w:tcPr>
            <w:tcW w:w="3564" w:type="dxa"/>
            <w:gridSpan w:val="2"/>
          </w:tcPr>
          <w:p w:rsidR="00486900" w:rsidRPr="009E0706" w:rsidRDefault="00486900" w:rsidP="00B10E51">
            <w:pPr>
              <w:keepNext/>
              <w:suppressAutoHyphens/>
              <w:ind w:firstLine="0"/>
              <w:jc w:val="center"/>
              <w:rPr>
                <w:b/>
              </w:rPr>
            </w:pPr>
            <w:r w:rsidRPr="009E0706">
              <w:rPr>
                <w:b/>
              </w:rPr>
              <w:t>Наименование документа</w:t>
            </w:r>
          </w:p>
        </w:tc>
        <w:tc>
          <w:tcPr>
            <w:tcW w:w="2997" w:type="dxa"/>
          </w:tcPr>
          <w:p w:rsidR="00486900" w:rsidRPr="009E0706" w:rsidRDefault="00486900" w:rsidP="00B10E51">
            <w:pPr>
              <w:keepNext/>
              <w:suppressAutoHyphens/>
              <w:ind w:firstLine="0"/>
              <w:jc w:val="center"/>
              <w:rPr>
                <w:b/>
              </w:rPr>
            </w:pPr>
            <w:r w:rsidRPr="009E0706">
              <w:rPr>
                <w:b/>
              </w:rPr>
              <w:t>Код документа</w:t>
            </w:r>
          </w:p>
        </w:tc>
        <w:tc>
          <w:tcPr>
            <w:tcW w:w="714" w:type="dxa"/>
          </w:tcPr>
          <w:p w:rsidR="00486900" w:rsidRPr="009E0706" w:rsidRDefault="00486900" w:rsidP="00B10E51">
            <w:pPr>
              <w:keepNext/>
              <w:suppressAutoHyphens/>
              <w:ind w:firstLine="0"/>
              <w:jc w:val="center"/>
              <w:rPr>
                <w:b/>
              </w:rPr>
            </w:pPr>
            <w:r w:rsidRPr="009E0706">
              <w:rPr>
                <w:b/>
              </w:rPr>
              <w:t>Гриф</w:t>
            </w:r>
          </w:p>
        </w:tc>
        <w:tc>
          <w:tcPr>
            <w:tcW w:w="2419" w:type="dxa"/>
          </w:tcPr>
          <w:p w:rsidR="00486900" w:rsidRPr="009E0706" w:rsidRDefault="00486900" w:rsidP="00B10E51">
            <w:pPr>
              <w:keepNext/>
              <w:suppressAutoHyphens/>
              <w:ind w:firstLine="0"/>
              <w:jc w:val="center"/>
              <w:rPr>
                <w:b/>
              </w:rPr>
            </w:pPr>
            <w:r w:rsidRPr="009E0706">
              <w:rPr>
                <w:b/>
              </w:rPr>
              <w:t>Номер ГК</w:t>
            </w:r>
          </w:p>
        </w:tc>
      </w:tr>
      <w:tr w:rsidR="0059713D" w:rsidRPr="009E0706" w:rsidTr="00B10E51">
        <w:trPr>
          <w:cnfStyle w:val="000000100000" w:firstRow="0" w:lastRow="0" w:firstColumn="0" w:lastColumn="0" w:oddVBand="0" w:evenVBand="0" w:oddHBand="1" w:evenHBand="0" w:firstRowFirstColumn="0" w:firstRowLastColumn="0" w:lastRowFirstColumn="0" w:lastRowLastColumn="0"/>
        </w:trPr>
        <w:tc>
          <w:tcPr>
            <w:tcW w:w="560" w:type="dxa"/>
          </w:tcPr>
          <w:p w:rsidR="0059713D" w:rsidRPr="009E0706" w:rsidRDefault="0059713D" w:rsidP="00EA5B44">
            <w:pPr>
              <w:numPr>
                <w:ilvl w:val="0"/>
                <w:numId w:val="39"/>
              </w:numPr>
              <w:tabs>
                <w:tab w:val="num" w:pos="142"/>
              </w:tabs>
              <w:jc w:val="left"/>
              <w:rPr>
                <w:sz w:val="22"/>
              </w:rPr>
            </w:pPr>
          </w:p>
        </w:tc>
        <w:tc>
          <w:tcPr>
            <w:tcW w:w="3004" w:type="dxa"/>
          </w:tcPr>
          <w:p w:rsidR="0059713D" w:rsidRPr="009E0706" w:rsidRDefault="0059713D" w:rsidP="008353AE">
            <w:pPr>
              <w:pStyle w:val="GOSTTablenorm"/>
            </w:pPr>
            <w:r w:rsidRPr="009E0706">
              <w:t xml:space="preserve">Технологическая инструкция (регламент) работы с </w:t>
            </w:r>
            <w:r w:rsidR="008353AE">
              <w:t>Подсистемой</w:t>
            </w:r>
          </w:p>
        </w:tc>
        <w:tc>
          <w:tcPr>
            <w:tcW w:w="2997" w:type="dxa"/>
          </w:tcPr>
          <w:p w:rsidR="0059713D" w:rsidRPr="009E0706" w:rsidRDefault="00C55ECF" w:rsidP="00C55ECF">
            <w:pPr>
              <w:ind w:firstLine="0"/>
            </w:pPr>
            <w:r w:rsidRPr="009E0706">
              <w:rPr>
                <w:color w:val="000000"/>
                <w:sz w:val="22"/>
                <w:szCs w:val="22"/>
              </w:rPr>
              <w:t>5</w:t>
            </w:r>
            <w:r w:rsidR="008353AE">
              <w:rPr>
                <w:color w:val="000000"/>
                <w:sz w:val="22"/>
                <w:szCs w:val="22"/>
              </w:rPr>
              <w:t>4819512.20.05,04.ЭБ21.001-14.00</w:t>
            </w:r>
            <w:r w:rsidRPr="009E0706">
              <w:rPr>
                <w:color w:val="000000"/>
                <w:sz w:val="22"/>
                <w:szCs w:val="22"/>
              </w:rPr>
              <w:t xml:space="preserve"> 1(2,5,8)</w:t>
            </w:r>
          </w:p>
        </w:tc>
        <w:tc>
          <w:tcPr>
            <w:tcW w:w="714" w:type="dxa"/>
          </w:tcPr>
          <w:p w:rsidR="0059713D" w:rsidRPr="009E0706" w:rsidRDefault="0059713D" w:rsidP="0059713D">
            <w:pPr>
              <w:pStyle w:val="GOSTTablenorm"/>
            </w:pPr>
            <w:r w:rsidRPr="009E0706">
              <w:t>-</w:t>
            </w:r>
          </w:p>
        </w:tc>
        <w:tc>
          <w:tcPr>
            <w:tcW w:w="2419" w:type="dxa"/>
          </w:tcPr>
          <w:p w:rsidR="0059713D" w:rsidRPr="009E0706" w:rsidRDefault="008353AE" w:rsidP="00C55ECF">
            <w:pPr>
              <w:ind w:firstLine="0"/>
            </w:pPr>
            <w:r w:rsidRPr="008353AE">
              <w:rPr>
                <w:sz w:val="22"/>
              </w:rPr>
              <w:t>ФКУ0018/01/2024/РИС</w:t>
            </w:r>
          </w:p>
        </w:tc>
      </w:tr>
      <w:tr w:rsidR="00486900" w:rsidRPr="009E0706" w:rsidTr="00B10E51">
        <w:trPr>
          <w:cnfStyle w:val="000000010000" w:firstRow="0" w:lastRow="0" w:firstColumn="0" w:lastColumn="0" w:oddVBand="0" w:evenVBand="0" w:oddHBand="0" w:evenHBand="1" w:firstRowFirstColumn="0" w:firstRowLastColumn="0" w:lastRowFirstColumn="0" w:lastRowLastColumn="0"/>
        </w:trPr>
        <w:tc>
          <w:tcPr>
            <w:tcW w:w="560" w:type="dxa"/>
          </w:tcPr>
          <w:p w:rsidR="00486900" w:rsidRPr="009E0706" w:rsidRDefault="00486900" w:rsidP="00EA5B44">
            <w:pPr>
              <w:numPr>
                <w:ilvl w:val="0"/>
                <w:numId w:val="39"/>
              </w:numPr>
              <w:tabs>
                <w:tab w:val="num" w:pos="142"/>
              </w:tabs>
              <w:jc w:val="left"/>
              <w:rPr>
                <w:sz w:val="22"/>
                <w:szCs w:val="22"/>
              </w:rPr>
            </w:pPr>
          </w:p>
        </w:tc>
        <w:tc>
          <w:tcPr>
            <w:tcW w:w="3004" w:type="dxa"/>
          </w:tcPr>
          <w:p w:rsidR="00486900" w:rsidRPr="008353AE" w:rsidRDefault="00486900" w:rsidP="008353AE">
            <w:pPr>
              <w:pStyle w:val="GOSTTablenorm"/>
            </w:pPr>
            <w:r w:rsidRPr="008353AE">
              <w:rPr>
                <w:rFonts w:eastAsia="Calibri"/>
              </w:rPr>
              <w:t>Руководство работников (представителей) участников системы «Электронный бюджет» по работе с подсистемой (компонентом, модулем)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c>
          <w:tcPr>
            <w:tcW w:w="2997" w:type="dxa"/>
          </w:tcPr>
          <w:p w:rsidR="00486900" w:rsidRPr="009E0706" w:rsidRDefault="00486900" w:rsidP="00B10E51">
            <w:pPr>
              <w:pStyle w:val="GOSTTablenorm"/>
            </w:pPr>
            <w:r w:rsidRPr="009E0706">
              <w:t>54819512.20.13,00.ЭБ26.001-04.00 1(2,5,8)</w:t>
            </w:r>
          </w:p>
        </w:tc>
        <w:tc>
          <w:tcPr>
            <w:tcW w:w="714" w:type="dxa"/>
          </w:tcPr>
          <w:p w:rsidR="00486900" w:rsidRPr="009E0706" w:rsidRDefault="00486900" w:rsidP="00B10E51">
            <w:pPr>
              <w:pStyle w:val="GOSTTablenorm"/>
            </w:pPr>
            <w:r w:rsidRPr="009E0706">
              <w:t>-</w:t>
            </w:r>
          </w:p>
        </w:tc>
        <w:tc>
          <w:tcPr>
            <w:tcW w:w="2419" w:type="dxa"/>
          </w:tcPr>
          <w:p w:rsidR="00486900" w:rsidRPr="009E0706" w:rsidRDefault="00486900" w:rsidP="00B10E51">
            <w:pPr>
              <w:pStyle w:val="GOSTTablenorm"/>
            </w:pPr>
            <w:r w:rsidRPr="009E0706">
              <w:t>ФКУ0173/06/2020/РИС</w:t>
            </w:r>
          </w:p>
        </w:tc>
      </w:tr>
      <w:tr w:rsidR="0059713D" w:rsidRPr="009E0706" w:rsidTr="00B10E51">
        <w:trPr>
          <w:cnfStyle w:val="000000100000" w:firstRow="0" w:lastRow="0" w:firstColumn="0" w:lastColumn="0" w:oddVBand="0" w:evenVBand="0" w:oddHBand="1" w:evenHBand="0" w:firstRowFirstColumn="0" w:firstRowLastColumn="0" w:lastRowFirstColumn="0" w:lastRowLastColumn="0"/>
        </w:trPr>
        <w:tc>
          <w:tcPr>
            <w:tcW w:w="560" w:type="dxa"/>
          </w:tcPr>
          <w:p w:rsidR="0059713D" w:rsidRPr="009E0706" w:rsidRDefault="0059713D" w:rsidP="00EA5B44">
            <w:pPr>
              <w:numPr>
                <w:ilvl w:val="0"/>
                <w:numId w:val="39"/>
              </w:numPr>
              <w:tabs>
                <w:tab w:val="num" w:pos="142"/>
              </w:tabs>
              <w:jc w:val="left"/>
              <w:rPr>
                <w:sz w:val="22"/>
                <w:szCs w:val="22"/>
              </w:rPr>
            </w:pPr>
          </w:p>
        </w:tc>
        <w:tc>
          <w:tcPr>
            <w:tcW w:w="3004" w:type="dxa"/>
          </w:tcPr>
          <w:p w:rsidR="0059713D" w:rsidRPr="008353AE" w:rsidRDefault="0059713D" w:rsidP="008353AE">
            <w:pPr>
              <w:pStyle w:val="GOSTTablenorm"/>
            </w:pPr>
            <w:r w:rsidRPr="008353AE">
              <w:t xml:space="preserve">Руководство работников (представителей) участников системы «Электронный бюджет» по работе с подсистемой (компонентом, модулем) </w:t>
            </w:r>
            <w:r w:rsidR="00D5171C" w:rsidRPr="008353AE">
              <w:t xml:space="preserve">системы «Электронный бюджет» </w:t>
            </w:r>
            <w:r w:rsidRPr="008353AE">
              <w:t xml:space="preserve">на модуль учета операций на лицевых счетах подсистемы управления расходами государственной интегрированной информационной системы </w:t>
            </w:r>
          </w:p>
          <w:p w:rsidR="0059713D" w:rsidRPr="008353AE" w:rsidRDefault="0059713D" w:rsidP="008353AE">
            <w:pPr>
              <w:pStyle w:val="GOSTTablenorm"/>
            </w:pPr>
            <w:r w:rsidRPr="008353AE">
              <w:t>управления общественными финансами «Электронный бюджет»</w:t>
            </w:r>
          </w:p>
        </w:tc>
        <w:tc>
          <w:tcPr>
            <w:tcW w:w="2997" w:type="dxa"/>
          </w:tcPr>
          <w:p w:rsidR="0059713D" w:rsidRPr="009E0706" w:rsidRDefault="00C55ECF" w:rsidP="0059713D">
            <w:pPr>
              <w:pStyle w:val="GOSTTablenorm"/>
            </w:pPr>
            <w:r w:rsidRPr="009E0706">
              <w:rPr>
                <w:color w:val="000000"/>
                <w:szCs w:val="22"/>
              </w:rPr>
              <w:t>54819512.20.05,05.ЭБ26.002-15.00 1(2,5,6,7,8)</w:t>
            </w:r>
          </w:p>
        </w:tc>
        <w:tc>
          <w:tcPr>
            <w:tcW w:w="714" w:type="dxa"/>
          </w:tcPr>
          <w:p w:rsidR="0059713D" w:rsidRPr="009E0706" w:rsidRDefault="0059713D" w:rsidP="0059713D">
            <w:pPr>
              <w:pStyle w:val="GOSTTablenorm"/>
            </w:pPr>
            <w:r w:rsidRPr="009E0706">
              <w:rPr>
                <w:szCs w:val="22"/>
              </w:rPr>
              <w:t>–</w:t>
            </w:r>
          </w:p>
        </w:tc>
        <w:tc>
          <w:tcPr>
            <w:tcW w:w="2419" w:type="dxa"/>
          </w:tcPr>
          <w:p w:rsidR="0059713D" w:rsidRPr="009E0706" w:rsidRDefault="00C55ECF" w:rsidP="00C55ECF">
            <w:pPr>
              <w:ind w:firstLine="0"/>
            </w:pPr>
            <w:r w:rsidRPr="009E0706">
              <w:rPr>
                <w:color w:val="000000"/>
                <w:sz w:val="22"/>
                <w:szCs w:val="22"/>
              </w:rPr>
              <w:t>ФКУ0249/07/2023/РИС</w:t>
            </w:r>
          </w:p>
        </w:tc>
      </w:tr>
      <w:tr w:rsidR="00486900" w:rsidRPr="009E0706" w:rsidTr="00B10E51">
        <w:trPr>
          <w:cnfStyle w:val="000000010000" w:firstRow="0" w:lastRow="0" w:firstColumn="0" w:lastColumn="0" w:oddVBand="0" w:evenVBand="0" w:oddHBand="0" w:evenHBand="1" w:firstRowFirstColumn="0" w:firstRowLastColumn="0" w:lastRowFirstColumn="0" w:lastRowLastColumn="0"/>
        </w:trPr>
        <w:tc>
          <w:tcPr>
            <w:tcW w:w="560" w:type="dxa"/>
          </w:tcPr>
          <w:p w:rsidR="00486900" w:rsidRPr="009E0706" w:rsidRDefault="00486900" w:rsidP="00EA5B44">
            <w:pPr>
              <w:numPr>
                <w:ilvl w:val="0"/>
                <w:numId w:val="39"/>
              </w:numPr>
              <w:tabs>
                <w:tab w:val="num" w:pos="142"/>
              </w:tabs>
              <w:jc w:val="left"/>
              <w:rPr>
                <w:sz w:val="22"/>
                <w:szCs w:val="22"/>
              </w:rPr>
            </w:pPr>
          </w:p>
        </w:tc>
        <w:tc>
          <w:tcPr>
            <w:tcW w:w="3004" w:type="dxa"/>
          </w:tcPr>
          <w:p w:rsidR="00486900" w:rsidRPr="009E0706" w:rsidRDefault="00486900" w:rsidP="00B10E51">
            <w:pPr>
              <w:pStyle w:val="GOSTTablenorm"/>
              <w:rPr>
                <w:spacing w:val="-3"/>
                <w:lang w:eastAsia="en-US"/>
              </w:rPr>
            </w:pPr>
            <w:r w:rsidRPr="009E0706">
              <w:t xml:space="preserve">Руководство работников (представителей) участников системы «Электронный бюджет» по работе с подсистемой (компонентом, модулем) </w:t>
            </w:r>
            <w:r w:rsidR="00D5171C" w:rsidRPr="009E0706">
              <w:t xml:space="preserve">системы </w:t>
            </w:r>
            <w:r w:rsidR="00D5171C" w:rsidRPr="009E0706">
              <w:lastRenderedPageBreak/>
              <w:t xml:space="preserve">«Электронный бюджет» </w:t>
            </w:r>
            <w:r w:rsidRPr="009E0706">
              <w:t>на модуль формирования и ведения реестра участников бюджетного процесса, а также юридических лиц, не являющихся участниками</w:t>
            </w:r>
            <w:r w:rsidR="00A105AF">
              <w:t xml:space="preserve"> бюджетного процесса, подсистемы</w:t>
            </w:r>
            <w:r w:rsidRPr="009E0706">
              <w:t xml:space="preserve">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tc>
        <w:tc>
          <w:tcPr>
            <w:tcW w:w="2997" w:type="dxa"/>
          </w:tcPr>
          <w:p w:rsidR="00486900" w:rsidRPr="009E0706" w:rsidRDefault="00C55ECF" w:rsidP="00B10E51">
            <w:pPr>
              <w:pStyle w:val="GOSTTablenorm"/>
            </w:pPr>
            <w:r w:rsidRPr="009E0706">
              <w:lastRenderedPageBreak/>
              <w:t>54819512.20.19,02.ЭБ26.001-07.00 1(2,5,8)</w:t>
            </w:r>
          </w:p>
        </w:tc>
        <w:tc>
          <w:tcPr>
            <w:tcW w:w="714" w:type="dxa"/>
          </w:tcPr>
          <w:p w:rsidR="00486900" w:rsidRPr="009E0706" w:rsidRDefault="00486900" w:rsidP="00B10E51">
            <w:pPr>
              <w:pStyle w:val="GOSTTablenorm"/>
            </w:pPr>
            <w:r w:rsidRPr="009E0706">
              <w:t>-</w:t>
            </w:r>
          </w:p>
        </w:tc>
        <w:tc>
          <w:tcPr>
            <w:tcW w:w="2419" w:type="dxa"/>
          </w:tcPr>
          <w:p w:rsidR="00486900" w:rsidRPr="009E0706" w:rsidRDefault="00C55ECF" w:rsidP="00C55ECF">
            <w:pPr>
              <w:ind w:firstLine="0"/>
            </w:pPr>
            <w:r w:rsidRPr="009E0706">
              <w:rPr>
                <w:color w:val="000000"/>
                <w:sz w:val="22"/>
                <w:szCs w:val="22"/>
              </w:rPr>
              <w:t>ФКУ0249/07/2023/РИС</w:t>
            </w:r>
          </w:p>
        </w:tc>
      </w:tr>
      <w:tr w:rsidR="00486900" w:rsidRPr="009E0706" w:rsidTr="00B10E51">
        <w:trPr>
          <w:cnfStyle w:val="000000100000" w:firstRow="0" w:lastRow="0" w:firstColumn="0" w:lastColumn="0" w:oddVBand="0" w:evenVBand="0" w:oddHBand="1" w:evenHBand="0" w:firstRowFirstColumn="0" w:firstRowLastColumn="0" w:lastRowFirstColumn="0" w:lastRowLastColumn="0"/>
        </w:trPr>
        <w:tc>
          <w:tcPr>
            <w:tcW w:w="560" w:type="dxa"/>
          </w:tcPr>
          <w:p w:rsidR="00486900" w:rsidRPr="009E0706" w:rsidRDefault="00486900" w:rsidP="00EA5B44">
            <w:pPr>
              <w:numPr>
                <w:ilvl w:val="0"/>
                <w:numId w:val="39"/>
              </w:numPr>
              <w:tabs>
                <w:tab w:val="num" w:pos="142"/>
              </w:tabs>
              <w:jc w:val="left"/>
              <w:rPr>
                <w:sz w:val="22"/>
                <w:szCs w:val="22"/>
              </w:rPr>
            </w:pPr>
          </w:p>
        </w:tc>
        <w:tc>
          <w:tcPr>
            <w:tcW w:w="3004" w:type="dxa"/>
          </w:tcPr>
          <w:p w:rsidR="00486900" w:rsidRPr="009E0706" w:rsidRDefault="00486900" w:rsidP="00B10E51">
            <w:pPr>
              <w:pStyle w:val="GOSTTablenorm"/>
            </w:pPr>
            <w:r w:rsidRPr="009E0706">
              <w:t xml:space="preserve">Руководство работников (представителей) участников системы «Электронный бюджет» по работе с подсистемой (компонентом, модулем) </w:t>
            </w:r>
            <w:r w:rsidR="00D5171C" w:rsidRPr="009E0706">
              <w:t xml:space="preserve">системы «Электронный бюджет» </w:t>
            </w:r>
            <w:r w:rsidRPr="009E0706">
              <w:rPr>
                <w:rFonts w:eastAsia="Calibri"/>
              </w:rPr>
              <w:t xml:space="preserve">на </w:t>
            </w:r>
            <w:r w:rsidRPr="009E0706">
              <w:t>модуль ведения лицевых счетов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tc>
        <w:tc>
          <w:tcPr>
            <w:tcW w:w="2997" w:type="dxa"/>
          </w:tcPr>
          <w:p w:rsidR="00486900" w:rsidRPr="009E0706" w:rsidRDefault="00C55ECF" w:rsidP="00B10E51">
            <w:pPr>
              <w:pStyle w:val="GOSTTablenorm"/>
            </w:pPr>
            <w:r w:rsidRPr="009E0706">
              <w:t>54819512.20.19,04.ЭБ26.001-04.00 1(2,5,8)</w:t>
            </w:r>
          </w:p>
        </w:tc>
        <w:tc>
          <w:tcPr>
            <w:tcW w:w="714" w:type="dxa"/>
          </w:tcPr>
          <w:p w:rsidR="00486900" w:rsidRPr="009E0706" w:rsidRDefault="00486900" w:rsidP="00B10E51">
            <w:pPr>
              <w:pStyle w:val="GOSTTablenorm"/>
            </w:pPr>
            <w:r w:rsidRPr="009E0706">
              <w:t>-</w:t>
            </w:r>
          </w:p>
        </w:tc>
        <w:tc>
          <w:tcPr>
            <w:tcW w:w="2419" w:type="dxa"/>
          </w:tcPr>
          <w:p w:rsidR="00486900" w:rsidRPr="009E0706" w:rsidRDefault="00C55ECF" w:rsidP="00C55ECF">
            <w:pPr>
              <w:ind w:firstLine="0"/>
            </w:pPr>
            <w:r w:rsidRPr="009E0706">
              <w:rPr>
                <w:color w:val="000000"/>
                <w:sz w:val="22"/>
                <w:szCs w:val="22"/>
              </w:rPr>
              <w:t>ФКУ0249/07/2023/РИС</w:t>
            </w:r>
          </w:p>
        </w:tc>
      </w:tr>
      <w:tr w:rsidR="0059713D" w:rsidRPr="009E0706" w:rsidTr="00B10E51">
        <w:trPr>
          <w:cnfStyle w:val="000000010000" w:firstRow="0" w:lastRow="0" w:firstColumn="0" w:lastColumn="0" w:oddVBand="0" w:evenVBand="0" w:oddHBand="0" w:evenHBand="1" w:firstRowFirstColumn="0" w:firstRowLastColumn="0" w:lastRowFirstColumn="0" w:lastRowLastColumn="0"/>
        </w:trPr>
        <w:tc>
          <w:tcPr>
            <w:tcW w:w="560" w:type="dxa"/>
          </w:tcPr>
          <w:p w:rsidR="0059713D" w:rsidRPr="009E0706" w:rsidRDefault="0059713D" w:rsidP="00EA5B44">
            <w:pPr>
              <w:numPr>
                <w:ilvl w:val="0"/>
                <w:numId w:val="39"/>
              </w:numPr>
              <w:tabs>
                <w:tab w:val="num" w:pos="142"/>
              </w:tabs>
              <w:jc w:val="left"/>
              <w:rPr>
                <w:sz w:val="22"/>
                <w:szCs w:val="22"/>
              </w:rPr>
            </w:pPr>
          </w:p>
        </w:tc>
        <w:tc>
          <w:tcPr>
            <w:tcW w:w="3004" w:type="dxa"/>
          </w:tcPr>
          <w:p w:rsidR="0059713D" w:rsidRPr="009E0706" w:rsidRDefault="0059713D" w:rsidP="0059713D">
            <w:pPr>
              <w:pStyle w:val="GOSTTablenorm"/>
              <w:rPr>
                <w:spacing w:val="-3"/>
                <w:lang w:eastAsia="en-US"/>
              </w:rPr>
            </w:pPr>
            <w:r w:rsidRPr="009E0706">
              <w:t>Описание комплекса технических средств</w:t>
            </w:r>
          </w:p>
        </w:tc>
        <w:tc>
          <w:tcPr>
            <w:tcW w:w="2997" w:type="dxa"/>
          </w:tcPr>
          <w:p w:rsidR="0059713D" w:rsidRPr="009E0706" w:rsidRDefault="00C55ECF" w:rsidP="00C55ECF">
            <w:pPr>
              <w:ind w:firstLine="0"/>
            </w:pPr>
            <w:r w:rsidRPr="009E0706">
              <w:rPr>
                <w:color w:val="000000"/>
                <w:sz w:val="22"/>
                <w:szCs w:val="22"/>
              </w:rPr>
              <w:t>54819512.20.05,04.ЭБ18.001-11.01 1(2,5,8)</w:t>
            </w:r>
          </w:p>
        </w:tc>
        <w:tc>
          <w:tcPr>
            <w:tcW w:w="714" w:type="dxa"/>
          </w:tcPr>
          <w:p w:rsidR="0059713D" w:rsidRPr="009E0706" w:rsidRDefault="0059713D" w:rsidP="0059713D">
            <w:pPr>
              <w:pStyle w:val="GOSTTablenorm"/>
            </w:pPr>
            <w:r w:rsidRPr="009E0706">
              <w:rPr>
                <w:szCs w:val="22"/>
              </w:rPr>
              <w:t>–</w:t>
            </w:r>
          </w:p>
        </w:tc>
        <w:tc>
          <w:tcPr>
            <w:tcW w:w="2419" w:type="dxa"/>
          </w:tcPr>
          <w:p w:rsidR="0059713D" w:rsidRPr="009E0706" w:rsidRDefault="00C55ECF" w:rsidP="00C55ECF">
            <w:pPr>
              <w:ind w:firstLine="0"/>
            </w:pPr>
            <w:r w:rsidRPr="009E0706">
              <w:rPr>
                <w:color w:val="000000"/>
                <w:sz w:val="22"/>
                <w:szCs w:val="22"/>
              </w:rPr>
              <w:t>ФКУ0249/07/2023/РИС</w:t>
            </w:r>
          </w:p>
        </w:tc>
      </w:tr>
      <w:tr w:rsidR="0059713D" w:rsidRPr="009E0706" w:rsidTr="00B10E51">
        <w:trPr>
          <w:cnfStyle w:val="000000100000" w:firstRow="0" w:lastRow="0" w:firstColumn="0" w:lastColumn="0" w:oddVBand="0" w:evenVBand="0" w:oddHBand="1" w:evenHBand="0" w:firstRowFirstColumn="0" w:firstRowLastColumn="0" w:lastRowFirstColumn="0" w:lastRowLastColumn="0"/>
        </w:trPr>
        <w:tc>
          <w:tcPr>
            <w:tcW w:w="560" w:type="dxa"/>
          </w:tcPr>
          <w:p w:rsidR="0059713D" w:rsidRPr="009E0706" w:rsidRDefault="0059713D" w:rsidP="00EA5B44">
            <w:pPr>
              <w:numPr>
                <w:ilvl w:val="0"/>
                <w:numId w:val="39"/>
              </w:numPr>
              <w:tabs>
                <w:tab w:val="num" w:pos="142"/>
              </w:tabs>
              <w:jc w:val="left"/>
              <w:rPr>
                <w:sz w:val="22"/>
                <w:szCs w:val="22"/>
              </w:rPr>
            </w:pPr>
          </w:p>
        </w:tc>
        <w:tc>
          <w:tcPr>
            <w:tcW w:w="3004" w:type="dxa"/>
          </w:tcPr>
          <w:p w:rsidR="0059713D" w:rsidRPr="009E0706" w:rsidRDefault="0059713D" w:rsidP="0059713D">
            <w:pPr>
              <w:pStyle w:val="GOSTTablenorm"/>
              <w:rPr>
                <w:spacing w:val="-3"/>
                <w:lang w:eastAsia="en-US"/>
              </w:rPr>
            </w:pPr>
            <w:r w:rsidRPr="009E0706">
              <w:t>Описание информационного обеспечения</w:t>
            </w:r>
          </w:p>
        </w:tc>
        <w:tc>
          <w:tcPr>
            <w:tcW w:w="2997" w:type="dxa"/>
          </w:tcPr>
          <w:p w:rsidR="0059713D" w:rsidRPr="009E0706" w:rsidRDefault="00A105AF" w:rsidP="00C55ECF">
            <w:pPr>
              <w:ind w:firstLine="0"/>
            </w:pPr>
            <w:r>
              <w:rPr>
                <w:color w:val="000000"/>
                <w:sz w:val="22"/>
                <w:szCs w:val="22"/>
              </w:rPr>
              <w:t>54819512.20.05,04.ЭБ16.001-14</w:t>
            </w:r>
            <w:r w:rsidR="00C55ECF" w:rsidRPr="009E0706">
              <w:rPr>
                <w:color w:val="000000"/>
                <w:sz w:val="22"/>
                <w:szCs w:val="22"/>
              </w:rPr>
              <w:t>.00 1(2,5,8)</w:t>
            </w:r>
          </w:p>
        </w:tc>
        <w:tc>
          <w:tcPr>
            <w:tcW w:w="714" w:type="dxa"/>
          </w:tcPr>
          <w:p w:rsidR="0059713D" w:rsidRPr="009E0706" w:rsidRDefault="0059713D" w:rsidP="0059713D">
            <w:pPr>
              <w:pStyle w:val="GOSTTablenorm"/>
            </w:pPr>
            <w:r w:rsidRPr="009E0706">
              <w:rPr>
                <w:szCs w:val="22"/>
              </w:rPr>
              <w:t>–</w:t>
            </w:r>
          </w:p>
        </w:tc>
        <w:tc>
          <w:tcPr>
            <w:tcW w:w="2419" w:type="dxa"/>
          </w:tcPr>
          <w:p w:rsidR="0059713D" w:rsidRPr="009E0706" w:rsidRDefault="00A105AF" w:rsidP="00C55ECF">
            <w:pPr>
              <w:ind w:firstLine="0"/>
            </w:pPr>
            <w:r w:rsidRPr="008353AE">
              <w:rPr>
                <w:sz w:val="22"/>
              </w:rPr>
              <w:t>ФКУ0018/01/2024/РИС</w:t>
            </w:r>
          </w:p>
        </w:tc>
      </w:tr>
      <w:tr w:rsidR="0059713D" w:rsidRPr="009E0706" w:rsidTr="00B10E51">
        <w:trPr>
          <w:cnfStyle w:val="000000010000" w:firstRow="0" w:lastRow="0" w:firstColumn="0" w:lastColumn="0" w:oddVBand="0" w:evenVBand="0" w:oddHBand="0" w:evenHBand="1" w:firstRowFirstColumn="0" w:firstRowLastColumn="0" w:lastRowFirstColumn="0" w:lastRowLastColumn="0"/>
        </w:trPr>
        <w:tc>
          <w:tcPr>
            <w:tcW w:w="560" w:type="dxa"/>
          </w:tcPr>
          <w:p w:rsidR="0059713D" w:rsidRPr="009E0706" w:rsidRDefault="0059713D" w:rsidP="00EA5B44">
            <w:pPr>
              <w:numPr>
                <w:ilvl w:val="0"/>
                <w:numId w:val="39"/>
              </w:numPr>
              <w:tabs>
                <w:tab w:val="num" w:pos="142"/>
              </w:tabs>
              <w:jc w:val="left"/>
              <w:rPr>
                <w:sz w:val="22"/>
                <w:szCs w:val="22"/>
              </w:rPr>
            </w:pPr>
          </w:p>
        </w:tc>
        <w:tc>
          <w:tcPr>
            <w:tcW w:w="3004" w:type="dxa"/>
          </w:tcPr>
          <w:p w:rsidR="0059713D" w:rsidRPr="009E0706" w:rsidRDefault="0059713D" w:rsidP="0059713D">
            <w:pPr>
              <w:pStyle w:val="GOSTTablenorm"/>
              <w:rPr>
                <w:spacing w:val="-3"/>
                <w:lang w:eastAsia="en-US"/>
              </w:rPr>
            </w:pPr>
            <w:r w:rsidRPr="009E0706">
              <w:t>Требования к информационному взаимодействию Подсистемы с внешними информационными системами</w:t>
            </w:r>
          </w:p>
        </w:tc>
        <w:tc>
          <w:tcPr>
            <w:tcW w:w="2997" w:type="dxa"/>
          </w:tcPr>
          <w:p w:rsidR="0059713D" w:rsidRPr="009E0706" w:rsidRDefault="00C55ECF" w:rsidP="00C55ECF">
            <w:pPr>
              <w:ind w:firstLine="0"/>
            </w:pPr>
            <w:r w:rsidRPr="009E0706">
              <w:rPr>
                <w:color w:val="000000"/>
                <w:sz w:val="22"/>
                <w:szCs w:val="22"/>
              </w:rPr>
              <w:t>54819512.20.05,04.ЭБ12.001-10.00 1(2,5,8)</w:t>
            </w:r>
          </w:p>
        </w:tc>
        <w:tc>
          <w:tcPr>
            <w:tcW w:w="714" w:type="dxa"/>
          </w:tcPr>
          <w:p w:rsidR="0059713D" w:rsidRPr="009E0706" w:rsidRDefault="0059713D" w:rsidP="0059713D">
            <w:pPr>
              <w:pStyle w:val="GOSTTablenorm"/>
            </w:pPr>
            <w:r w:rsidRPr="009E0706">
              <w:rPr>
                <w:szCs w:val="22"/>
              </w:rPr>
              <w:t>–</w:t>
            </w:r>
          </w:p>
        </w:tc>
        <w:tc>
          <w:tcPr>
            <w:tcW w:w="2419" w:type="dxa"/>
          </w:tcPr>
          <w:p w:rsidR="0059713D" w:rsidRPr="009E0706" w:rsidRDefault="00C55ECF" w:rsidP="00C55ECF">
            <w:pPr>
              <w:ind w:firstLine="0"/>
            </w:pPr>
            <w:r w:rsidRPr="009E0706">
              <w:rPr>
                <w:color w:val="000000"/>
                <w:sz w:val="22"/>
                <w:szCs w:val="22"/>
              </w:rPr>
              <w:t>ФКУ0249/07/2023/РИС</w:t>
            </w:r>
          </w:p>
        </w:tc>
      </w:tr>
      <w:tr w:rsidR="0059713D" w:rsidRPr="009E0706" w:rsidTr="00B10E51">
        <w:trPr>
          <w:cnfStyle w:val="000000100000" w:firstRow="0" w:lastRow="0" w:firstColumn="0" w:lastColumn="0" w:oddVBand="0" w:evenVBand="0" w:oddHBand="1" w:evenHBand="0" w:firstRowFirstColumn="0" w:firstRowLastColumn="0" w:lastRowFirstColumn="0" w:lastRowLastColumn="0"/>
        </w:trPr>
        <w:tc>
          <w:tcPr>
            <w:tcW w:w="560" w:type="dxa"/>
          </w:tcPr>
          <w:p w:rsidR="0059713D" w:rsidRPr="009E0706" w:rsidRDefault="0059713D" w:rsidP="00EA5B44">
            <w:pPr>
              <w:numPr>
                <w:ilvl w:val="0"/>
                <w:numId w:val="39"/>
              </w:numPr>
              <w:tabs>
                <w:tab w:val="num" w:pos="142"/>
              </w:tabs>
              <w:jc w:val="left"/>
              <w:rPr>
                <w:sz w:val="22"/>
                <w:szCs w:val="22"/>
              </w:rPr>
            </w:pPr>
          </w:p>
        </w:tc>
        <w:tc>
          <w:tcPr>
            <w:tcW w:w="3004" w:type="dxa"/>
          </w:tcPr>
          <w:p w:rsidR="0059713D" w:rsidRPr="009E0706" w:rsidRDefault="0059713D" w:rsidP="0059713D">
            <w:pPr>
              <w:pStyle w:val="GOSTTablenorm"/>
              <w:rPr>
                <w:spacing w:val="-3"/>
                <w:lang w:eastAsia="en-US"/>
              </w:rPr>
            </w:pPr>
            <w:r w:rsidRPr="009E0706">
              <w:t>Описание организации информационной базы</w:t>
            </w:r>
          </w:p>
        </w:tc>
        <w:tc>
          <w:tcPr>
            <w:tcW w:w="2997" w:type="dxa"/>
          </w:tcPr>
          <w:p w:rsidR="0059713D" w:rsidRPr="009E0706" w:rsidRDefault="00C55ECF" w:rsidP="00C55ECF">
            <w:pPr>
              <w:ind w:firstLine="0"/>
            </w:pPr>
            <w:r w:rsidRPr="009E0706">
              <w:rPr>
                <w:color w:val="000000"/>
                <w:sz w:val="22"/>
                <w:szCs w:val="22"/>
              </w:rPr>
              <w:t>54819512.20.05,04.ЭБ17.001-11.00 1(2,5,8)</w:t>
            </w:r>
          </w:p>
        </w:tc>
        <w:tc>
          <w:tcPr>
            <w:tcW w:w="714" w:type="dxa"/>
          </w:tcPr>
          <w:p w:rsidR="0059713D" w:rsidRPr="009E0706" w:rsidRDefault="0059713D" w:rsidP="0059713D">
            <w:pPr>
              <w:pStyle w:val="GOSTTablenorm"/>
            </w:pPr>
            <w:r w:rsidRPr="009E0706">
              <w:rPr>
                <w:szCs w:val="22"/>
              </w:rPr>
              <w:t>–</w:t>
            </w:r>
          </w:p>
        </w:tc>
        <w:tc>
          <w:tcPr>
            <w:tcW w:w="2419" w:type="dxa"/>
          </w:tcPr>
          <w:p w:rsidR="0059713D" w:rsidRPr="009E0706" w:rsidRDefault="00C55ECF" w:rsidP="00C55ECF">
            <w:pPr>
              <w:ind w:firstLine="0"/>
            </w:pPr>
            <w:r w:rsidRPr="009E0706">
              <w:rPr>
                <w:color w:val="000000"/>
                <w:sz w:val="22"/>
                <w:szCs w:val="22"/>
              </w:rPr>
              <w:t>ФКУ0249/07/2023/РИС</w:t>
            </w:r>
          </w:p>
        </w:tc>
      </w:tr>
    </w:tbl>
    <w:p w:rsidR="0041654E" w:rsidRPr="009E0706" w:rsidRDefault="0041654E" w:rsidP="0041654E">
      <w:pPr>
        <w:pStyle w:val="GOSTReg"/>
      </w:pPr>
      <w:bookmarkStart w:id="22" w:name="_Toc162867640"/>
      <w:r w:rsidRPr="009E0706">
        <w:lastRenderedPageBreak/>
        <w:t>Перечень терминов и сокращений</w:t>
      </w:r>
      <w:bookmarkEnd w:id="22"/>
    </w:p>
    <w:p w:rsidR="001821D8" w:rsidRPr="009E0706" w:rsidRDefault="001821D8" w:rsidP="0041654E">
      <w:pPr>
        <w:pStyle w:val="GOSTNormal"/>
      </w:pPr>
      <w:r w:rsidRPr="009E0706">
        <w:t>Перечень терминов и сокращений, используемых в документ</w:t>
      </w:r>
      <w:r w:rsidR="00646D01" w:rsidRPr="009E0706">
        <w:t>е</w:t>
      </w:r>
      <w:r w:rsidRPr="009E0706">
        <w:t xml:space="preserve">, приведен </w:t>
      </w:r>
      <w:r w:rsidR="00834A9E" w:rsidRPr="009E0706">
        <w:t>в таблице </w:t>
      </w:r>
      <w:r w:rsidR="00F9690A" w:rsidRPr="009E0706">
        <w:fldChar w:fldCharType="begin"/>
      </w:r>
      <w:r w:rsidRPr="009E0706">
        <w:instrText xml:space="preserve"> REF _Ref535601553 \h </w:instrText>
      </w:r>
      <w:r w:rsidR="0041654E" w:rsidRPr="009E0706">
        <w:instrText xml:space="preserve"> \* MERGEFORMAT </w:instrText>
      </w:r>
      <w:r w:rsidR="00F9690A" w:rsidRPr="009E0706">
        <w:fldChar w:fldCharType="separate"/>
      </w:r>
      <w:r w:rsidR="008353AE">
        <w:t>2</w:t>
      </w:r>
      <w:r w:rsidR="00F9690A" w:rsidRPr="009E0706">
        <w:fldChar w:fldCharType="end"/>
      </w:r>
      <w:r w:rsidRPr="009E0706">
        <w:t xml:space="preserve">. </w:t>
      </w:r>
    </w:p>
    <w:p w:rsidR="001821D8" w:rsidRPr="009E0706" w:rsidRDefault="00F9690A" w:rsidP="00663068">
      <w:pPr>
        <w:pStyle w:val="GOSTNameTable"/>
        <w:numPr>
          <w:ilvl w:val="0"/>
          <w:numId w:val="23"/>
        </w:numPr>
      </w:pPr>
      <w:r w:rsidRPr="009E0706">
        <w:rPr>
          <w:noProof/>
        </w:rPr>
        <w:fldChar w:fldCharType="begin"/>
      </w:r>
      <w:r w:rsidR="001821D8" w:rsidRPr="009E0706">
        <w:rPr>
          <w:noProof/>
        </w:rPr>
        <w:instrText xml:space="preserve"> SEQ Таблица \* ARABIC </w:instrText>
      </w:r>
      <w:r w:rsidRPr="009E0706">
        <w:rPr>
          <w:noProof/>
        </w:rPr>
        <w:fldChar w:fldCharType="separate"/>
      </w:r>
      <w:bookmarkStart w:id="23" w:name="_Ref535601553"/>
      <w:bookmarkStart w:id="24" w:name="_Toc20229540"/>
      <w:bookmarkStart w:id="25" w:name="_Toc162867703"/>
      <w:r w:rsidR="008353AE">
        <w:rPr>
          <w:noProof/>
        </w:rPr>
        <w:t>2</w:t>
      </w:r>
      <w:bookmarkEnd w:id="23"/>
      <w:r w:rsidRPr="009E0706">
        <w:rPr>
          <w:noProof/>
        </w:rPr>
        <w:fldChar w:fldCharType="end"/>
      </w:r>
      <w:r w:rsidR="001821D8" w:rsidRPr="009E0706">
        <w:t>. Перечень терминов и сокращений</w:t>
      </w:r>
      <w:bookmarkEnd w:id="24"/>
      <w:bookmarkEnd w:id="25"/>
    </w:p>
    <w:tbl>
      <w:tblPr>
        <w:tblStyle w:val="GOSTTable"/>
        <w:tblW w:w="5000" w:type="pct"/>
        <w:tblLook w:val="01E0" w:firstRow="1" w:lastRow="1" w:firstColumn="1" w:lastColumn="1" w:noHBand="0" w:noVBand="0"/>
      </w:tblPr>
      <w:tblGrid>
        <w:gridCol w:w="2513"/>
        <w:gridCol w:w="7181"/>
      </w:tblGrid>
      <w:tr w:rsidR="00A105AF" w:rsidRPr="009E0706" w:rsidTr="00166077">
        <w:trPr>
          <w:cnfStyle w:val="100000000000" w:firstRow="1" w:lastRow="0" w:firstColumn="0" w:lastColumn="0" w:oddVBand="0" w:evenVBand="0" w:oddHBand="0" w:evenHBand="0" w:firstRowFirstColumn="0" w:firstRowLastColumn="0" w:lastRowFirstColumn="0" w:lastRowLastColumn="0"/>
        </w:trPr>
        <w:tc>
          <w:tcPr>
            <w:tcW w:w="1296" w:type="pct"/>
            <w:hideMark/>
          </w:tcPr>
          <w:p w:rsidR="00A105AF" w:rsidRPr="009E0706" w:rsidRDefault="00A105AF" w:rsidP="002760B5">
            <w:pPr>
              <w:pStyle w:val="GOSTTableHead"/>
            </w:pPr>
            <w:bookmarkStart w:id="26" w:name="_Ref190858709"/>
            <w:r w:rsidRPr="009E0706">
              <w:t>Термин/сокращение</w:t>
            </w:r>
          </w:p>
        </w:tc>
        <w:tc>
          <w:tcPr>
            <w:tcW w:w="3704" w:type="pct"/>
            <w:hideMark/>
          </w:tcPr>
          <w:p w:rsidR="00A105AF" w:rsidRPr="009E0706" w:rsidRDefault="00A105AF" w:rsidP="002760B5">
            <w:pPr>
              <w:pStyle w:val="GOSTTableHead"/>
            </w:pPr>
            <w:r w:rsidRPr="009E0706">
              <w:t>Определение/расшифровка</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tcPr>
          <w:p w:rsidR="00A105AF" w:rsidRPr="009E0706" w:rsidRDefault="00A105AF" w:rsidP="001020BE">
            <w:pPr>
              <w:pStyle w:val="GOSTTablenorm"/>
            </w:pPr>
            <w:r w:rsidRPr="009E0706">
              <w:t>CSP</w:t>
            </w:r>
          </w:p>
        </w:tc>
        <w:tc>
          <w:tcPr>
            <w:tcW w:w="3704" w:type="pct"/>
          </w:tcPr>
          <w:p w:rsidR="00A105AF" w:rsidRPr="009E0706" w:rsidRDefault="00A105AF" w:rsidP="001020BE">
            <w:pPr>
              <w:pStyle w:val="GOSTTablenorm"/>
            </w:pPr>
            <w:r w:rsidRPr="009E0706">
              <w:t>Cryptography Service Provider – криптопровайдер, независимый модуль, позволяющий осуществлять криптографические операции в операционных системах Microsoft, управление которым происходит с помощью функций CryptoAPI</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tcPr>
          <w:p w:rsidR="00A105AF" w:rsidRPr="009E0706" w:rsidRDefault="00A105AF" w:rsidP="00F802F6">
            <w:pPr>
              <w:pStyle w:val="GOSTTablenorm"/>
            </w:pPr>
            <w:r w:rsidRPr="009E0706">
              <w:t>eToken</w:t>
            </w:r>
          </w:p>
        </w:tc>
        <w:tc>
          <w:tcPr>
            <w:tcW w:w="3704" w:type="pct"/>
          </w:tcPr>
          <w:p w:rsidR="00A105AF" w:rsidRPr="009E0706" w:rsidRDefault="00A105AF" w:rsidP="00F802F6">
            <w:pPr>
              <w:pStyle w:val="GOSTTablenorm"/>
            </w:pPr>
            <w:r w:rsidRPr="009E0706">
              <w:t>Аппаратные и программные решения иностранного производства в области аутентификации, защиты информации и электронной подписи (производитель: израильская компания «Aladdin Knowledge Systems»)</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rsidR="00A105AF" w:rsidRPr="009E0706" w:rsidRDefault="00A105AF" w:rsidP="00F802F6">
            <w:pPr>
              <w:pStyle w:val="GOSTTablenorm"/>
            </w:pPr>
            <w:r w:rsidRPr="009E0706">
              <w:t>Excel</w:t>
            </w:r>
          </w:p>
        </w:tc>
        <w:tc>
          <w:tcPr>
            <w:tcW w:w="3704" w:type="pct"/>
            <w:hideMark/>
          </w:tcPr>
          <w:p w:rsidR="00A105AF" w:rsidRPr="009E0706" w:rsidRDefault="00A105AF" w:rsidP="00F802F6">
            <w:pPr>
              <w:pStyle w:val="GOSTTablenorm"/>
            </w:pPr>
            <w:r w:rsidRPr="009E0706">
              <w:t>Microsoft Excel</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rsidR="00A105AF" w:rsidRPr="009E0706" w:rsidRDefault="00A105AF" w:rsidP="00F802F6">
            <w:pPr>
              <w:pStyle w:val="GOSTTablenorm"/>
            </w:pPr>
            <w:r w:rsidRPr="009E0706">
              <w:t>GUID, ГУИД, Гуид</w:t>
            </w:r>
          </w:p>
        </w:tc>
        <w:tc>
          <w:tcPr>
            <w:tcW w:w="3704" w:type="pct"/>
            <w:hideMark/>
          </w:tcPr>
          <w:p w:rsidR="00A105AF" w:rsidRPr="009E0706" w:rsidRDefault="00A105AF" w:rsidP="00F802F6">
            <w:pPr>
              <w:pStyle w:val="GOSTTablenorm"/>
            </w:pPr>
            <w:r w:rsidRPr="009E0706">
              <w:t>Globally Unique Identifier – уникальный 128-битный идентификатор, представляется в виде строки из шестнадцатеричных цифр, разбитых на пять групп по 8, 4, 4, 4 и 12 символов соответственно, разделенных дефисами: XXXXXXXX-XXXX-XXXX-XXXX-XXXXXXXXXXXX</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rsidR="00A105AF" w:rsidRPr="009E0706" w:rsidRDefault="00A105AF" w:rsidP="00F802F6">
            <w:pPr>
              <w:pStyle w:val="GOSTTablenorm"/>
            </w:pPr>
            <w:r w:rsidRPr="009E0706">
              <w:t>Java</w:t>
            </w:r>
          </w:p>
        </w:tc>
        <w:tc>
          <w:tcPr>
            <w:tcW w:w="3704" w:type="pct"/>
            <w:hideMark/>
          </w:tcPr>
          <w:p w:rsidR="00A105AF" w:rsidRPr="009E0706" w:rsidRDefault="00A105AF" w:rsidP="00F802F6">
            <w:pPr>
              <w:pStyle w:val="GOSTTablenorm"/>
            </w:pPr>
            <w:r w:rsidRPr="009E0706">
              <w:t>Язык программирования и платформа создания приложений</w:t>
            </w:r>
          </w:p>
        </w:tc>
      </w:tr>
      <w:tr w:rsidR="00A105AF" w:rsidRPr="009E0706" w:rsidTr="0067322C">
        <w:trPr>
          <w:cnfStyle w:val="000000010000" w:firstRow="0" w:lastRow="0" w:firstColumn="0" w:lastColumn="0" w:oddVBand="0" w:evenVBand="0" w:oddHBand="0" w:evenHBand="1" w:firstRowFirstColumn="0" w:firstRowLastColumn="0" w:lastRowFirstColumn="0" w:lastRowLastColumn="0"/>
        </w:trPr>
        <w:tc>
          <w:tcPr>
            <w:tcW w:w="1296" w:type="pct"/>
          </w:tcPr>
          <w:p w:rsidR="00A105AF" w:rsidRPr="009E0706" w:rsidRDefault="00A105AF" w:rsidP="00D32D78">
            <w:pPr>
              <w:pStyle w:val="GOSTTablenorm"/>
              <w:jc w:val="left"/>
            </w:pPr>
            <w:r w:rsidRPr="009E0706">
              <w:rPr>
                <w:szCs w:val="24"/>
              </w:rPr>
              <w:t>ODS</w:t>
            </w:r>
          </w:p>
        </w:tc>
        <w:tc>
          <w:tcPr>
            <w:tcW w:w="3704" w:type="pct"/>
            <w:vAlign w:val="bottom"/>
          </w:tcPr>
          <w:p w:rsidR="00A105AF" w:rsidRPr="009E0706" w:rsidRDefault="00A105AF" w:rsidP="00D32D78">
            <w:pPr>
              <w:pStyle w:val="GOSTTablenorm"/>
            </w:pPr>
            <w:r w:rsidRPr="009E0706">
              <w:t>Открытый формат для электронных таблиц, выполненных в соответствии со стандартом OpenDocument Format</w:t>
            </w:r>
          </w:p>
        </w:tc>
      </w:tr>
      <w:tr w:rsidR="00A105AF" w:rsidRPr="009E0706" w:rsidTr="0067322C">
        <w:trPr>
          <w:cnfStyle w:val="000000100000" w:firstRow="0" w:lastRow="0" w:firstColumn="0" w:lastColumn="0" w:oddVBand="0" w:evenVBand="0" w:oddHBand="1" w:evenHBand="0" w:firstRowFirstColumn="0" w:firstRowLastColumn="0" w:lastRowFirstColumn="0" w:lastRowLastColumn="0"/>
        </w:trPr>
        <w:tc>
          <w:tcPr>
            <w:tcW w:w="1296" w:type="pct"/>
          </w:tcPr>
          <w:p w:rsidR="00A105AF" w:rsidRPr="009E0706" w:rsidRDefault="00A105AF" w:rsidP="00D32D78">
            <w:pPr>
              <w:pStyle w:val="GOSTTablenorm"/>
              <w:jc w:val="left"/>
            </w:pPr>
            <w:r w:rsidRPr="009E0706">
              <w:rPr>
                <w:szCs w:val="24"/>
              </w:rPr>
              <w:t>ODT</w:t>
            </w:r>
          </w:p>
        </w:tc>
        <w:tc>
          <w:tcPr>
            <w:tcW w:w="3704" w:type="pct"/>
            <w:vAlign w:val="bottom"/>
          </w:tcPr>
          <w:p w:rsidR="00A105AF" w:rsidRPr="009E0706" w:rsidRDefault="00A105AF" w:rsidP="00D32D78">
            <w:pPr>
              <w:pStyle w:val="GOSTTablenorm"/>
            </w:pPr>
            <w:r w:rsidRPr="009E0706">
              <w:t>Открытый формат для текстовых документов, выполненных в соответствии со стандартом OpenDocument Format</w:t>
            </w:r>
          </w:p>
        </w:tc>
      </w:tr>
      <w:tr w:rsidR="00A105AF" w:rsidRPr="009E0706" w:rsidTr="00265F7C">
        <w:trPr>
          <w:cnfStyle w:val="000000010000" w:firstRow="0" w:lastRow="0" w:firstColumn="0" w:lastColumn="0" w:oddVBand="0" w:evenVBand="0" w:oddHBand="0" w:evenHBand="1" w:firstRowFirstColumn="0" w:firstRowLastColumn="0" w:lastRowFirstColumn="0" w:lastRowLastColumn="0"/>
        </w:trPr>
        <w:tc>
          <w:tcPr>
            <w:tcW w:w="1296" w:type="pct"/>
          </w:tcPr>
          <w:p w:rsidR="00A105AF" w:rsidRPr="009E0706" w:rsidRDefault="00A105AF" w:rsidP="00F802F6">
            <w:pPr>
              <w:pStyle w:val="GOSTTablenorm"/>
              <w:jc w:val="left"/>
            </w:pPr>
            <w:r w:rsidRPr="009E0706">
              <w:t>PDF</w:t>
            </w:r>
          </w:p>
        </w:tc>
        <w:tc>
          <w:tcPr>
            <w:tcW w:w="3704" w:type="pct"/>
          </w:tcPr>
          <w:p w:rsidR="00A105AF" w:rsidRPr="009E0706" w:rsidRDefault="00A105AF" w:rsidP="00F802F6">
            <w:pPr>
              <w:pStyle w:val="GOSTTablenorm"/>
            </w:pPr>
            <w:r w:rsidRPr="009E0706">
              <w:t>Portable Document Format – формат электронных документов, предназначенный для представления в электронном виде полиграфической продукции</w:t>
            </w:r>
          </w:p>
        </w:tc>
      </w:tr>
      <w:tr w:rsidR="00A105AF" w:rsidRPr="009E0706" w:rsidTr="00265F7C">
        <w:trPr>
          <w:cnfStyle w:val="000000100000" w:firstRow="0" w:lastRow="0" w:firstColumn="0" w:lastColumn="0" w:oddVBand="0" w:evenVBand="0" w:oddHBand="1" w:evenHBand="0" w:firstRowFirstColumn="0" w:firstRowLastColumn="0" w:lastRowFirstColumn="0" w:lastRowLastColumn="0"/>
        </w:trPr>
        <w:tc>
          <w:tcPr>
            <w:tcW w:w="1296" w:type="pct"/>
          </w:tcPr>
          <w:p w:rsidR="00A105AF" w:rsidRPr="009E0706" w:rsidRDefault="00A105AF" w:rsidP="00F802F6">
            <w:pPr>
              <w:pStyle w:val="GOSTTablenorm"/>
              <w:jc w:val="left"/>
            </w:pPr>
            <w:r w:rsidRPr="009E0706">
              <w:t>RTF</w:t>
            </w:r>
          </w:p>
        </w:tc>
        <w:tc>
          <w:tcPr>
            <w:tcW w:w="3704" w:type="pct"/>
          </w:tcPr>
          <w:p w:rsidR="00A105AF" w:rsidRPr="009E0706" w:rsidRDefault="00A105AF" w:rsidP="00F802F6">
            <w:pPr>
              <w:pStyle w:val="GOSTTablenorm"/>
            </w:pPr>
            <w:r w:rsidRPr="009E0706">
              <w:t>Reach Text Format. Формат электронных документов, предназначенный для хранения размеченных текстовых документов</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rsidR="00A105AF" w:rsidRPr="009E0706" w:rsidRDefault="00A105AF" w:rsidP="00F802F6">
            <w:pPr>
              <w:pStyle w:val="GOSTTablenorm"/>
            </w:pPr>
            <w:r w:rsidRPr="009E0706">
              <w:t>ruToken</w:t>
            </w:r>
          </w:p>
        </w:tc>
        <w:tc>
          <w:tcPr>
            <w:tcW w:w="3704" w:type="pct"/>
            <w:hideMark/>
          </w:tcPr>
          <w:p w:rsidR="00A105AF" w:rsidRPr="009E0706" w:rsidRDefault="00A105AF" w:rsidP="00F802F6">
            <w:pPr>
              <w:pStyle w:val="GOSTTablenorm"/>
              <w:rPr>
                <w:lang w:val="en-US"/>
              </w:rPr>
            </w:pPr>
            <w:r w:rsidRPr="009E0706">
              <w:t>Аппаратные и программные решения российского производства в области аутентификации, защиты информации и электронной подписи. (производитель: компания «Актив»)</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tcPr>
          <w:p w:rsidR="00A105AF" w:rsidRPr="009E0706" w:rsidRDefault="00A105AF" w:rsidP="00F802F6">
            <w:pPr>
              <w:pStyle w:val="GOSTTablenorm"/>
            </w:pPr>
            <w:r w:rsidRPr="009E0706">
              <w:t>SMTP</w:t>
            </w:r>
          </w:p>
        </w:tc>
        <w:tc>
          <w:tcPr>
            <w:tcW w:w="3704" w:type="pct"/>
          </w:tcPr>
          <w:p w:rsidR="00A105AF" w:rsidRPr="009E0706" w:rsidRDefault="00A105AF" w:rsidP="00F802F6">
            <w:pPr>
              <w:pStyle w:val="GOSTTablenorm"/>
            </w:pPr>
            <w:r w:rsidRPr="009E0706">
              <w:t>Simple Mail Transfer Protocol — это широко используемый сетевой протокол, предназначенный для передачи электронной почты в сетях TCP/IP</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rsidR="00A105AF" w:rsidRPr="009E0706" w:rsidRDefault="00A105AF" w:rsidP="00F802F6">
            <w:pPr>
              <w:pStyle w:val="GOSTTablenorm"/>
            </w:pPr>
            <w:r w:rsidRPr="009E0706">
              <w:t>SSO</w:t>
            </w:r>
          </w:p>
        </w:tc>
        <w:tc>
          <w:tcPr>
            <w:tcW w:w="3704" w:type="pct"/>
            <w:hideMark/>
          </w:tcPr>
          <w:p w:rsidR="00A105AF" w:rsidRPr="009E0706" w:rsidRDefault="00A105AF" w:rsidP="00F802F6">
            <w:pPr>
              <w:pStyle w:val="GOSTTablenorm"/>
            </w:pPr>
            <w:r w:rsidRPr="009E0706">
              <w:t>Single Sign-On. Технология, обеспечивающая однократный ввод идентифицирующей и аутентифицирующей информации для аутентификации и авторизации пользователей на доступ к нескольким функциональным и технологическим подсистемам</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tcPr>
          <w:p w:rsidR="00A105AF" w:rsidRPr="009E0706" w:rsidRDefault="00A105AF" w:rsidP="001020BE">
            <w:pPr>
              <w:pStyle w:val="GOSTTablenorm"/>
            </w:pPr>
            <w:r w:rsidRPr="009E0706">
              <w:t>TLS</w:t>
            </w:r>
          </w:p>
        </w:tc>
        <w:tc>
          <w:tcPr>
            <w:tcW w:w="3704" w:type="pct"/>
          </w:tcPr>
          <w:p w:rsidR="00A105AF" w:rsidRPr="009E0706" w:rsidRDefault="00A105AF" w:rsidP="001020BE">
            <w:pPr>
              <w:pStyle w:val="GOSTTablenorm"/>
            </w:pPr>
            <w:r w:rsidRPr="009E0706">
              <w:t>Transport layer security (протокол защиты транспортного уровня) – криптографический протокол, обеспечивающий защищённую передачу данных между узлами в сети Интернет</w:t>
            </w:r>
          </w:p>
        </w:tc>
      </w:tr>
      <w:tr w:rsidR="00A105AF" w:rsidRPr="009E0706" w:rsidTr="00265F7C">
        <w:trPr>
          <w:cnfStyle w:val="000000010000" w:firstRow="0" w:lastRow="0" w:firstColumn="0" w:lastColumn="0" w:oddVBand="0" w:evenVBand="0" w:oddHBand="0" w:evenHBand="1" w:firstRowFirstColumn="0" w:firstRowLastColumn="0" w:lastRowFirstColumn="0" w:lastRowLastColumn="0"/>
        </w:trPr>
        <w:tc>
          <w:tcPr>
            <w:tcW w:w="1296" w:type="pct"/>
          </w:tcPr>
          <w:p w:rsidR="00A105AF" w:rsidRPr="009E0706" w:rsidRDefault="00A105AF" w:rsidP="00F802F6">
            <w:pPr>
              <w:pStyle w:val="GOSTTablenorm"/>
              <w:jc w:val="left"/>
            </w:pPr>
            <w:r w:rsidRPr="009E0706">
              <w:t>URL</w:t>
            </w:r>
          </w:p>
        </w:tc>
        <w:tc>
          <w:tcPr>
            <w:tcW w:w="3704" w:type="pct"/>
          </w:tcPr>
          <w:p w:rsidR="00A105AF" w:rsidRPr="009E0706" w:rsidRDefault="00A105AF" w:rsidP="00F802F6">
            <w:pPr>
              <w:pStyle w:val="GOSTTablenorm"/>
            </w:pPr>
            <w:r w:rsidRPr="009E0706">
              <w:t>Единый указатель ресурсов (англ. URL – Uniform Resource Locator) – единообразный локатор (определитель местонахождения) ресурса или стандартизированный способ записи адреса ресурса в сети Интернет</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tcPr>
          <w:p w:rsidR="00A105AF" w:rsidRPr="009E0706" w:rsidRDefault="00A105AF" w:rsidP="001020BE">
            <w:pPr>
              <w:pStyle w:val="GOSTTablenorm"/>
            </w:pPr>
            <w:r w:rsidRPr="009E0706">
              <w:t>VPN</w:t>
            </w:r>
          </w:p>
        </w:tc>
        <w:tc>
          <w:tcPr>
            <w:tcW w:w="3704" w:type="pct"/>
          </w:tcPr>
          <w:p w:rsidR="00A105AF" w:rsidRPr="009E0706" w:rsidRDefault="00A105AF" w:rsidP="001020BE">
            <w:pPr>
              <w:pStyle w:val="GOSTTablenorm"/>
            </w:pPr>
            <w:r w:rsidRPr="009E0706">
              <w:t xml:space="preserve">Virtual Private Network. Виртуальная частная сеть – комплекс технологий, </w:t>
            </w:r>
            <w:r w:rsidRPr="009E0706">
              <w:lastRenderedPageBreak/>
              <w:t>позволяющих создать логическую сеть поверх физической</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rsidR="00A105AF" w:rsidRPr="009E0706" w:rsidRDefault="00A105AF" w:rsidP="00F802F6">
            <w:pPr>
              <w:pStyle w:val="GOSTTablenorm"/>
            </w:pPr>
            <w:r w:rsidRPr="009E0706">
              <w:lastRenderedPageBreak/>
              <w:t>XLS</w:t>
            </w:r>
          </w:p>
        </w:tc>
        <w:tc>
          <w:tcPr>
            <w:tcW w:w="3704" w:type="pct"/>
            <w:hideMark/>
          </w:tcPr>
          <w:p w:rsidR="00A105AF" w:rsidRPr="009E0706" w:rsidRDefault="00A105AF" w:rsidP="00F802F6">
            <w:pPr>
              <w:pStyle w:val="GOSTTablenorm"/>
            </w:pPr>
            <w:r w:rsidRPr="009E0706">
              <w:t>Формат электронных документов Microsoft Excel, предназначенный для работы с электронными таблицами</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rsidR="00A105AF" w:rsidRPr="009E0706" w:rsidRDefault="00A105AF" w:rsidP="00F802F6">
            <w:pPr>
              <w:pStyle w:val="GOSTTablenorm"/>
            </w:pPr>
            <w:r w:rsidRPr="009E0706">
              <w:t>XML</w:t>
            </w:r>
          </w:p>
        </w:tc>
        <w:tc>
          <w:tcPr>
            <w:tcW w:w="3704" w:type="pct"/>
            <w:hideMark/>
          </w:tcPr>
          <w:p w:rsidR="00A105AF" w:rsidRPr="009E0706" w:rsidRDefault="00A105AF" w:rsidP="00F802F6">
            <w:pPr>
              <w:pStyle w:val="GOSTTablenorm"/>
            </w:pPr>
            <w:r w:rsidRPr="009E0706">
              <w:t>eXtensible Markup Language. Расширяемый язык разметки – текстовый формат, предназначенный для хранения структурированных данных и обмена информацией между программами</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rsidR="00A105AF" w:rsidRPr="009E0706" w:rsidRDefault="00A105AF" w:rsidP="00F802F6">
            <w:pPr>
              <w:pStyle w:val="GOSTTablenorm"/>
            </w:pPr>
            <w:r w:rsidRPr="009E0706">
              <w:t>XSD</w:t>
            </w:r>
          </w:p>
        </w:tc>
        <w:tc>
          <w:tcPr>
            <w:tcW w:w="3704" w:type="pct"/>
            <w:hideMark/>
          </w:tcPr>
          <w:p w:rsidR="00A105AF" w:rsidRPr="009E0706" w:rsidRDefault="00A105AF" w:rsidP="00F802F6">
            <w:pPr>
              <w:pStyle w:val="GOSTTablenorm"/>
            </w:pPr>
            <w:r w:rsidRPr="009E0706">
              <w:t>XML Schema Definition. Описание схемы XML-документа - его структуры, порядка элементов; правил, которым должен соответствовать документ. В схеме определяются: элементы, атрибуты, которые будут присутствовать в документе, типы данных этих элементов и атрибутов, значения по умолчанию или фиксированные значения</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rsidR="00A105AF" w:rsidRPr="009E0706" w:rsidRDefault="00A105AF" w:rsidP="00F802F6">
            <w:pPr>
              <w:pStyle w:val="GOSTTablenorm"/>
            </w:pPr>
            <w:r w:rsidRPr="009E0706">
              <w:t>Альбом</w:t>
            </w:r>
          </w:p>
        </w:tc>
        <w:tc>
          <w:tcPr>
            <w:tcW w:w="3704" w:type="pct"/>
            <w:hideMark/>
          </w:tcPr>
          <w:p w:rsidR="00A105AF" w:rsidRPr="009E0706" w:rsidRDefault="00A105AF" w:rsidP="00957B9D">
            <w:pPr>
              <w:pStyle w:val="GOSTTablenorm"/>
            </w:pPr>
            <w:r w:rsidRPr="009E0706">
              <w:t>Документ, содержащий описание требований к форматам информационного обмена</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rsidR="00A105AF" w:rsidRPr="009E0706" w:rsidRDefault="00A105AF" w:rsidP="00F802F6">
            <w:pPr>
              <w:pStyle w:val="GOSTTablenorm"/>
            </w:pPr>
            <w:r w:rsidRPr="009E0706">
              <w:t>АРМ</w:t>
            </w:r>
          </w:p>
        </w:tc>
        <w:tc>
          <w:tcPr>
            <w:tcW w:w="3704" w:type="pct"/>
            <w:hideMark/>
          </w:tcPr>
          <w:p w:rsidR="00A105AF" w:rsidRPr="009E0706" w:rsidRDefault="00A105AF" w:rsidP="00F802F6">
            <w:pPr>
              <w:pStyle w:val="GOSTTablenorm"/>
            </w:pPr>
            <w:r w:rsidRPr="009E0706">
              <w:t>Автоматизированное рабочее место</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rsidR="00A105AF" w:rsidRPr="009E0706" w:rsidRDefault="00A105AF" w:rsidP="00F802F6">
            <w:pPr>
              <w:pStyle w:val="GOSTTablenorm"/>
            </w:pPr>
            <w:r w:rsidRPr="009E0706">
              <w:t>АСФК</w:t>
            </w:r>
          </w:p>
        </w:tc>
        <w:tc>
          <w:tcPr>
            <w:tcW w:w="3704" w:type="pct"/>
            <w:hideMark/>
          </w:tcPr>
          <w:p w:rsidR="00A105AF" w:rsidRPr="009E0706" w:rsidRDefault="00A105AF" w:rsidP="00F802F6">
            <w:pPr>
              <w:pStyle w:val="GOSTTablenorm"/>
            </w:pPr>
            <w:r w:rsidRPr="009E0706">
              <w:t>Автоматизированная система Федерального казначейства</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tcPr>
          <w:p w:rsidR="00A105AF" w:rsidRPr="009E0706" w:rsidRDefault="00A105AF" w:rsidP="00F802F6">
            <w:pPr>
              <w:pStyle w:val="GOSTTablenorm"/>
            </w:pPr>
            <w:r w:rsidRPr="009E0706">
              <w:t>АУ</w:t>
            </w:r>
          </w:p>
        </w:tc>
        <w:tc>
          <w:tcPr>
            <w:tcW w:w="3704" w:type="pct"/>
          </w:tcPr>
          <w:p w:rsidR="00A105AF" w:rsidRPr="009E0706" w:rsidRDefault="00A105AF" w:rsidP="00F802F6">
            <w:pPr>
              <w:pStyle w:val="GOSTTablenorm"/>
            </w:pPr>
            <w:r w:rsidRPr="009E0706">
              <w:t>Автономное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осуществления предусмотренных законодательством Российской Федерации полномочий органов государственной власти, полномочий органов местного самоуправления в сферах науки, образования, здравоохранения, культуры, средств массовой информации, социальной защиты, занятости населения, физической культуры и спорта, а также в иных сферах в случаях, установленных федеральными законами</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tcPr>
          <w:p w:rsidR="00A105AF" w:rsidRPr="009E0706" w:rsidRDefault="00A105AF" w:rsidP="00F802F6">
            <w:pPr>
              <w:pStyle w:val="GOSTTablenorm"/>
            </w:pPr>
            <w:r w:rsidRPr="009E0706">
              <w:t>БД</w:t>
            </w:r>
          </w:p>
        </w:tc>
        <w:tc>
          <w:tcPr>
            <w:tcW w:w="3704" w:type="pct"/>
          </w:tcPr>
          <w:p w:rsidR="00A105AF" w:rsidRPr="009E0706" w:rsidRDefault="00A105AF" w:rsidP="00F802F6">
            <w:pPr>
              <w:pStyle w:val="GOSTTablenorm"/>
            </w:pPr>
            <w:r w:rsidRPr="009E0706">
              <w:t>Бюджетные данные</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rsidR="00A105AF" w:rsidRPr="009E0706" w:rsidRDefault="00A105AF" w:rsidP="00F802F6">
            <w:pPr>
              <w:pStyle w:val="GOSTTablenorm"/>
            </w:pPr>
            <w:r w:rsidRPr="009E0706">
              <w:t>Бизнес-процесс</w:t>
            </w:r>
          </w:p>
        </w:tc>
        <w:tc>
          <w:tcPr>
            <w:tcW w:w="3704" w:type="pct"/>
            <w:hideMark/>
          </w:tcPr>
          <w:p w:rsidR="00A105AF" w:rsidRPr="009E0706" w:rsidRDefault="00A105AF" w:rsidP="00F802F6">
            <w:pPr>
              <w:pStyle w:val="GOSTTablenorm"/>
            </w:pPr>
            <w:r w:rsidRPr="009E0706">
              <w:t>Процесс финансово-хозяйственной деятельности организаций сектора государственного управления, получателей средств из бюджета, участников казначейского сопровождения, регламентируемый законодательными и иными нормативными правовыми актами государственных органов исполнительной власти Российской Федерации</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tcPr>
          <w:p w:rsidR="00A105AF" w:rsidRPr="009E0706" w:rsidRDefault="00A105AF" w:rsidP="00F802F6">
            <w:pPr>
              <w:pStyle w:val="GOSTTablenorm"/>
              <w:rPr>
                <w:szCs w:val="24"/>
              </w:rPr>
            </w:pPr>
            <w:r w:rsidRPr="009E0706">
              <w:t>БИК</w:t>
            </w:r>
          </w:p>
        </w:tc>
        <w:tc>
          <w:tcPr>
            <w:tcW w:w="3704" w:type="pct"/>
          </w:tcPr>
          <w:p w:rsidR="00A105AF" w:rsidRPr="009E0706" w:rsidRDefault="00A105AF" w:rsidP="00F802F6">
            <w:pPr>
              <w:pStyle w:val="GOSTTablenorm"/>
            </w:pPr>
            <w:r w:rsidRPr="009E0706">
              <w:t>Банковский идентификационный код</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rsidR="00A105AF" w:rsidRPr="009E0706" w:rsidRDefault="00A105AF" w:rsidP="00F802F6">
            <w:pPr>
              <w:pStyle w:val="GOSTTablenorm"/>
            </w:pPr>
            <w:r w:rsidRPr="009E0706">
              <w:t>БК</w:t>
            </w:r>
          </w:p>
        </w:tc>
        <w:tc>
          <w:tcPr>
            <w:tcW w:w="3704" w:type="pct"/>
            <w:hideMark/>
          </w:tcPr>
          <w:p w:rsidR="00A105AF" w:rsidRPr="009E0706" w:rsidRDefault="00A105AF" w:rsidP="00F802F6">
            <w:pPr>
              <w:pStyle w:val="GOSTTablenorm"/>
            </w:pPr>
            <w:r w:rsidRPr="009E0706">
              <w:t>Бюджетная классификация</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rsidR="00A105AF" w:rsidRPr="009E0706" w:rsidRDefault="00A105AF" w:rsidP="00F802F6">
            <w:pPr>
              <w:pStyle w:val="GOSTTablenorm"/>
            </w:pPr>
            <w:r w:rsidRPr="009E0706">
              <w:t>БО</w:t>
            </w:r>
          </w:p>
        </w:tc>
        <w:tc>
          <w:tcPr>
            <w:tcW w:w="3704" w:type="pct"/>
            <w:hideMark/>
          </w:tcPr>
          <w:p w:rsidR="00A105AF" w:rsidRPr="009E0706" w:rsidRDefault="00A105AF" w:rsidP="00F802F6">
            <w:pPr>
              <w:pStyle w:val="GOSTTablenorm"/>
            </w:pPr>
            <w:r w:rsidRPr="009E0706">
              <w:t>Бюджетные обязательства – расходные обязательства, подлежащие исполнению в соответствующем финансовом году</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rsidR="00A105AF" w:rsidRPr="009E0706" w:rsidRDefault="00A105AF" w:rsidP="00F802F6">
            <w:pPr>
              <w:pStyle w:val="GOSTTablenorm"/>
            </w:pPr>
            <w:r w:rsidRPr="009E0706">
              <w:t>БС</w:t>
            </w:r>
          </w:p>
        </w:tc>
        <w:tc>
          <w:tcPr>
            <w:tcW w:w="3704" w:type="pct"/>
            <w:hideMark/>
          </w:tcPr>
          <w:p w:rsidR="00A105AF" w:rsidRPr="009E0706" w:rsidRDefault="00A105AF" w:rsidP="00F802F6">
            <w:pPr>
              <w:pStyle w:val="GOSTTablenorm"/>
            </w:pPr>
            <w:r w:rsidRPr="009E0706">
              <w:t>Бюджет субъекта Российской Федерации</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tcPr>
          <w:p w:rsidR="00A105AF" w:rsidRPr="009E0706" w:rsidRDefault="00A105AF" w:rsidP="00F802F6">
            <w:pPr>
              <w:pStyle w:val="GOSTTablenorm"/>
            </w:pPr>
            <w:r w:rsidRPr="009E0706">
              <w:t>БУ</w:t>
            </w:r>
          </w:p>
        </w:tc>
        <w:tc>
          <w:tcPr>
            <w:tcW w:w="3704" w:type="pct"/>
          </w:tcPr>
          <w:p w:rsidR="00A105AF" w:rsidRPr="009E0706" w:rsidRDefault="00A105AF" w:rsidP="00F802F6">
            <w:pPr>
              <w:pStyle w:val="GOSTTablenorm"/>
            </w:pPr>
            <w:r w:rsidRPr="009E0706">
              <w:t>Бюджетное учреждение – некоммерческая организация, созданная Российской Федерацией, субъектом Российской Федерации или муниципальным образованием для выполнения работ, оказания услуг, в целях обеспечения реализации предусмотренных законодательством Российской Федерации полномочий соответственно органов государственной власти (государственных органов) или органов местного самоуправления в сферах науки, образования, здравоохранения, культуры, социальной защиты, занятости населения, физической культуры и спорта, а также в иных сферах</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tcPr>
          <w:p w:rsidR="00A105AF" w:rsidRPr="009E0706" w:rsidRDefault="00A105AF" w:rsidP="00F802F6">
            <w:pPr>
              <w:pStyle w:val="GOSTTablenorm"/>
            </w:pPr>
            <w:r w:rsidRPr="009E0706">
              <w:t xml:space="preserve">Веб-сервис </w:t>
            </w:r>
          </w:p>
        </w:tc>
        <w:tc>
          <w:tcPr>
            <w:tcW w:w="3704" w:type="pct"/>
          </w:tcPr>
          <w:p w:rsidR="00A105AF" w:rsidRPr="009E0706" w:rsidRDefault="00A105AF" w:rsidP="00F802F6">
            <w:pPr>
              <w:pStyle w:val="GOSTTablenorm"/>
            </w:pPr>
            <w:r w:rsidRPr="009E0706">
              <w:t xml:space="preserve">Сетевая технология, обеспечивающая межпрограммное взаимодействие </w:t>
            </w:r>
            <w:r w:rsidRPr="009E0706">
              <w:lastRenderedPageBreak/>
              <w:t>на основе веб-стандартов</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rsidR="00A105AF" w:rsidRPr="009E0706" w:rsidRDefault="00A105AF" w:rsidP="00F802F6">
            <w:pPr>
              <w:pStyle w:val="GOSTTablenorm"/>
            </w:pPr>
            <w:r w:rsidRPr="009E0706">
              <w:lastRenderedPageBreak/>
              <w:t xml:space="preserve">ГИИС «Электронный бюджет», </w:t>
            </w:r>
            <w:r>
              <w:t xml:space="preserve">система </w:t>
            </w:r>
            <w:r w:rsidRPr="009E0706">
              <w:t>«Электронный бюджет»</w:t>
            </w:r>
            <w:r>
              <w:t xml:space="preserve">, </w:t>
            </w:r>
            <w:r w:rsidRPr="009E0706">
              <w:t>ЭБ</w:t>
            </w:r>
          </w:p>
        </w:tc>
        <w:tc>
          <w:tcPr>
            <w:tcW w:w="3704" w:type="pct"/>
            <w:hideMark/>
          </w:tcPr>
          <w:p w:rsidR="00A105AF" w:rsidRPr="009E0706" w:rsidRDefault="00A105AF" w:rsidP="00F802F6">
            <w:pPr>
              <w:pStyle w:val="GOSTTablenorm"/>
            </w:pPr>
            <w:r w:rsidRPr="009E0706">
              <w:t>Государственная интегрированная информационная система управления общественными финансами «Электронный бюджет»</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rsidR="00A105AF" w:rsidRPr="009E0706" w:rsidRDefault="00A105AF" w:rsidP="00F802F6">
            <w:pPr>
              <w:pStyle w:val="GOSTTablenorm"/>
            </w:pPr>
            <w:r w:rsidRPr="009E0706">
              <w:t>ГК</w:t>
            </w:r>
          </w:p>
        </w:tc>
        <w:tc>
          <w:tcPr>
            <w:tcW w:w="3704" w:type="pct"/>
            <w:hideMark/>
          </w:tcPr>
          <w:p w:rsidR="00A105AF" w:rsidRPr="009E0706" w:rsidRDefault="00A105AF" w:rsidP="00F802F6">
            <w:pPr>
              <w:pStyle w:val="GOSTTablenorm"/>
            </w:pPr>
            <w:r w:rsidRPr="009E0706">
              <w:t>Государственный контракт, муниципальный контракт – договор, заключенный от имени Российской Федерации, субъекта Российской Федерации (государственный контракт), муниципального образования (муниципальный контракт) государственным или муниципальным заказчиком для обеспечения соответственно государственных нужд, муниципальных нужд</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tcPr>
          <w:p w:rsidR="00A105AF" w:rsidRPr="009E0706" w:rsidRDefault="00A105AF" w:rsidP="00553385">
            <w:pPr>
              <w:pStyle w:val="GOSTTablenorm"/>
            </w:pPr>
            <w:r w:rsidRPr="009E0706">
              <w:t>ГОСТ Р 34.10-2012</w:t>
            </w:r>
          </w:p>
        </w:tc>
        <w:tc>
          <w:tcPr>
            <w:tcW w:w="3704" w:type="pct"/>
          </w:tcPr>
          <w:p w:rsidR="00A105AF" w:rsidRPr="009E0706" w:rsidRDefault="00A105AF" w:rsidP="00553385">
            <w:pPr>
              <w:pStyle w:val="GOSTTablenorm"/>
            </w:pPr>
            <w:r w:rsidRPr="009E0706">
              <w:t>ГОСТ Р 34.10-2012. Информационная технология. Криптографическая защита информации. Процессы формирования и проверки электронной цифровой подписи. Стандартинформ, 2013</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rsidR="00A105AF" w:rsidRPr="009E0706" w:rsidRDefault="00A105AF" w:rsidP="00553385">
            <w:pPr>
              <w:pStyle w:val="GOSTTablenorm"/>
            </w:pPr>
            <w:r w:rsidRPr="009E0706">
              <w:t>ГРБС</w:t>
            </w:r>
          </w:p>
        </w:tc>
        <w:tc>
          <w:tcPr>
            <w:tcW w:w="3704" w:type="pct"/>
            <w:hideMark/>
          </w:tcPr>
          <w:p w:rsidR="00A105AF" w:rsidRPr="009E0706" w:rsidRDefault="00A105AF" w:rsidP="00553385">
            <w:pPr>
              <w:pStyle w:val="GOSTTablenorm"/>
            </w:pPr>
            <w:r w:rsidRPr="009E0706">
              <w:t>Главный распорядитель бюджетных средств (главный распорядитель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а также наиболее значимое учреждение науки, образования, культуры и здравоохранения, указанное в ведомственной структуре расходов бюджета,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 если иное не установлено Бюджетным кодексом Российской Федерации</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rsidR="00A105AF" w:rsidRPr="009E0706" w:rsidRDefault="00A105AF" w:rsidP="00553385">
            <w:pPr>
              <w:pStyle w:val="GOSTTablenorm"/>
            </w:pPr>
            <w:r w:rsidRPr="009E0706">
              <w:t>Действие</w:t>
            </w:r>
          </w:p>
        </w:tc>
        <w:tc>
          <w:tcPr>
            <w:tcW w:w="3704" w:type="pct"/>
            <w:hideMark/>
          </w:tcPr>
          <w:p w:rsidR="00A105AF" w:rsidRPr="009E0706" w:rsidRDefault="00A105AF" w:rsidP="00553385">
            <w:pPr>
              <w:pStyle w:val="GOSTTablenorm"/>
            </w:pPr>
            <w:r w:rsidRPr="009E0706">
              <w:t>Простейшая неделимая составляющая процесса деятельности, выполняемая одним сотрудником за один прием с использованием одного вида технических средств. Каждое действие однозначно идентифицируется в автоматизированной системе</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rsidR="00A105AF" w:rsidRPr="009E0706" w:rsidRDefault="00A105AF" w:rsidP="00553385">
            <w:pPr>
              <w:pStyle w:val="GOSTTablenorm"/>
            </w:pPr>
            <w:r w:rsidRPr="009E0706">
              <w:t>Денежное обязательство, ДО</w:t>
            </w:r>
          </w:p>
        </w:tc>
        <w:tc>
          <w:tcPr>
            <w:tcW w:w="3704" w:type="pct"/>
            <w:hideMark/>
          </w:tcPr>
          <w:p w:rsidR="00A105AF" w:rsidRPr="009E0706" w:rsidRDefault="00A105AF" w:rsidP="00553385">
            <w:pPr>
              <w:pStyle w:val="GOSTTablenorm"/>
            </w:pPr>
            <w:r w:rsidRPr="009E0706">
              <w:t>Денежные обязательства – обязанность получателя бюджетных средств уплатить бюджету, физическому лицу и юридическому лицу за счет средств бюджета определенные денежные средства в соответствии с выполненными условиями гражданско-правовой сделки, заключенной в рамках его бюджетных полномочий, или в соответствии с положениями закона, иного правового акта, условиями договора или соглашения</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tcPr>
          <w:p w:rsidR="00A105AF" w:rsidRPr="009E0706" w:rsidRDefault="00A105AF" w:rsidP="00553385">
            <w:pPr>
              <w:pStyle w:val="GOSTTablenorm"/>
            </w:pPr>
            <w:r w:rsidRPr="009E0706">
              <w:t>ДСП</w:t>
            </w:r>
          </w:p>
        </w:tc>
        <w:tc>
          <w:tcPr>
            <w:tcW w:w="3704" w:type="pct"/>
          </w:tcPr>
          <w:p w:rsidR="00A105AF" w:rsidRPr="009E0706" w:rsidRDefault="00A105AF" w:rsidP="00553385">
            <w:pPr>
              <w:pStyle w:val="GOSTTablenorm"/>
            </w:pPr>
            <w:r w:rsidRPr="009E0706">
              <w:t>Уровень конфиденциальности «Для служебного пользования», присваиваемый документам ограниченного распространения</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rsidR="00A105AF" w:rsidRPr="009E0706" w:rsidRDefault="00A105AF" w:rsidP="00553385">
            <w:pPr>
              <w:pStyle w:val="GOSTTablenorm"/>
            </w:pPr>
            <w:r w:rsidRPr="009E0706">
              <w:t>ЕГРЮЛ</w:t>
            </w:r>
          </w:p>
        </w:tc>
        <w:tc>
          <w:tcPr>
            <w:tcW w:w="3704" w:type="pct"/>
            <w:hideMark/>
          </w:tcPr>
          <w:p w:rsidR="00A105AF" w:rsidRPr="009E0706" w:rsidRDefault="00A105AF" w:rsidP="00553385">
            <w:pPr>
              <w:pStyle w:val="GOSTTablenorm"/>
            </w:pPr>
            <w:r w:rsidRPr="009E0706">
              <w:t>Единый государственный реестр юридических лиц</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rsidR="00A105AF" w:rsidRPr="009E0706" w:rsidRDefault="00A105AF" w:rsidP="00553385">
            <w:pPr>
              <w:pStyle w:val="GOSTTablenorm"/>
            </w:pPr>
            <w:r w:rsidRPr="009E0706">
              <w:t>ЕИС</w:t>
            </w:r>
          </w:p>
        </w:tc>
        <w:tc>
          <w:tcPr>
            <w:tcW w:w="3704" w:type="pct"/>
            <w:hideMark/>
          </w:tcPr>
          <w:p w:rsidR="00A105AF" w:rsidRPr="009E0706" w:rsidRDefault="00A105AF" w:rsidP="00553385">
            <w:pPr>
              <w:pStyle w:val="GOSTTablenorm"/>
            </w:pPr>
            <w:r w:rsidRPr="009E0706">
              <w:t>Единая информационная система в сфере закупок</w:t>
            </w:r>
          </w:p>
        </w:tc>
      </w:tr>
      <w:tr w:rsidR="00A105AF" w:rsidRPr="009E0706" w:rsidTr="00265F7C">
        <w:trPr>
          <w:cnfStyle w:val="000000010000" w:firstRow="0" w:lastRow="0" w:firstColumn="0" w:lastColumn="0" w:oddVBand="0" w:evenVBand="0" w:oddHBand="0" w:evenHBand="1" w:firstRowFirstColumn="0" w:firstRowLastColumn="0" w:lastRowFirstColumn="0" w:lastRowLastColumn="0"/>
        </w:trPr>
        <w:tc>
          <w:tcPr>
            <w:tcW w:w="1296" w:type="pct"/>
          </w:tcPr>
          <w:p w:rsidR="00A105AF" w:rsidRPr="009E0706" w:rsidRDefault="00A105AF" w:rsidP="00553385">
            <w:pPr>
              <w:pStyle w:val="GOSTTablenorm"/>
            </w:pPr>
            <w:r w:rsidRPr="009E0706">
              <w:t>ЕПБС</w:t>
            </w:r>
          </w:p>
        </w:tc>
        <w:tc>
          <w:tcPr>
            <w:tcW w:w="3704" w:type="pct"/>
          </w:tcPr>
          <w:p w:rsidR="00A105AF" w:rsidRPr="009E0706" w:rsidRDefault="00A105AF" w:rsidP="00553385">
            <w:pPr>
              <w:pStyle w:val="GOSTTablenorm"/>
            </w:pPr>
            <w:r w:rsidRPr="009E0706">
              <w:t>Единый портал бюджетной системы</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tcPr>
          <w:p w:rsidR="00A105AF" w:rsidRPr="009E0706" w:rsidRDefault="00A105AF" w:rsidP="00553385">
            <w:pPr>
              <w:pStyle w:val="GOSTTablenorm"/>
            </w:pPr>
            <w:r w:rsidRPr="009E0706">
              <w:t>ЕСМВ</w:t>
            </w:r>
          </w:p>
        </w:tc>
        <w:tc>
          <w:tcPr>
            <w:tcW w:w="3704" w:type="pct"/>
          </w:tcPr>
          <w:p w:rsidR="00A105AF" w:rsidRPr="009E0706" w:rsidRDefault="00A105AF" w:rsidP="00553385">
            <w:pPr>
              <w:pStyle w:val="GOSTTablenorm"/>
            </w:pPr>
            <w:r w:rsidRPr="009E0706">
              <w:t>Единый сервис межсистемного взаимодействия</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rsidR="00A105AF" w:rsidRPr="009E0706" w:rsidRDefault="00A105AF" w:rsidP="00553385">
            <w:pPr>
              <w:pStyle w:val="GOSTTablenorm"/>
            </w:pPr>
            <w:r w:rsidRPr="009E0706">
              <w:t>ЗКР</w:t>
            </w:r>
          </w:p>
        </w:tc>
        <w:tc>
          <w:tcPr>
            <w:tcW w:w="3704" w:type="pct"/>
            <w:hideMark/>
          </w:tcPr>
          <w:p w:rsidR="00A105AF" w:rsidRPr="009E0706" w:rsidRDefault="00A105AF" w:rsidP="00553385">
            <w:pPr>
              <w:pStyle w:val="GOSTTablenorm"/>
            </w:pPr>
            <w:r w:rsidRPr="009E0706">
              <w:t>Заявка на кассовый расход (код формы по классификатору форм документов 0531801)</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tcPr>
          <w:p w:rsidR="00A105AF" w:rsidRPr="009E0706" w:rsidRDefault="00A105AF" w:rsidP="00553385">
            <w:pPr>
              <w:pStyle w:val="GOSTTablenorm"/>
            </w:pPr>
            <w:r w:rsidRPr="009E0706">
              <w:t>ИД</w:t>
            </w:r>
          </w:p>
        </w:tc>
        <w:tc>
          <w:tcPr>
            <w:tcW w:w="3704" w:type="pct"/>
          </w:tcPr>
          <w:p w:rsidR="00A105AF" w:rsidRPr="009E0706" w:rsidRDefault="00A105AF" w:rsidP="00553385">
            <w:pPr>
              <w:pStyle w:val="GOSTTablenorm"/>
            </w:pPr>
            <w:r w:rsidRPr="009E0706">
              <w:t>Исполнительный документ (исполнительный лист, судебный приказ)</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rsidR="00A105AF" w:rsidRPr="009E0706" w:rsidRDefault="00A105AF" w:rsidP="00553385">
            <w:pPr>
              <w:pStyle w:val="GOSTTablenorm"/>
            </w:pPr>
            <w:r w:rsidRPr="009E0706">
              <w:t>ИНН</w:t>
            </w:r>
          </w:p>
        </w:tc>
        <w:tc>
          <w:tcPr>
            <w:tcW w:w="3704" w:type="pct"/>
            <w:hideMark/>
          </w:tcPr>
          <w:p w:rsidR="00A105AF" w:rsidRPr="009E0706" w:rsidRDefault="00A105AF" w:rsidP="00553385">
            <w:pPr>
              <w:pStyle w:val="GOSTTablenorm"/>
            </w:pPr>
            <w:r w:rsidRPr="009E0706">
              <w:t>Идентификационный номер налогоплательщика</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rsidR="00A105AF" w:rsidRPr="009E0706" w:rsidRDefault="00A105AF" w:rsidP="00553385">
            <w:pPr>
              <w:pStyle w:val="GOSTTablenorm"/>
            </w:pPr>
            <w:r w:rsidRPr="009E0706">
              <w:lastRenderedPageBreak/>
              <w:t>ИС</w:t>
            </w:r>
          </w:p>
        </w:tc>
        <w:tc>
          <w:tcPr>
            <w:tcW w:w="3704" w:type="pct"/>
            <w:hideMark/>
          </w:tcPr>
          <w:p w:rsidR="00A105AF" w:rsidRPr="009E0706" w:rsidRDefault="00A105AF" w:rsidP="00553385">
            <w:pPr>
              <w:pStyle w:val="GOSTTablenorm"/>
            </w:pPr>
            <w:r w:rsidRPr="009E0706">
              <w:t>Информационная система</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rsidR="00A105AF" w:rsidRPr="009E0706" w:rsidRDefault="00A105AF" w:rsidP="00553385">
            <w:pPr>
              <w:pStyle w:val="GOSTTablenorm"/>
            </w:pPr>
            <w:r w:rsidRPr="009E0706">
              <w:t>ИС АСФК</w:t>
            </w:r>
          </w:p>
        </w:tc>
        <w:tc>
          <w:tcPr>
            <w:tcW w:w="3704" w:type="pct"/>
            <w:hideMark/>
          </w:tcPr>
          <w:p w:rsidR="00A105AF" w:rsidRPr="009E0706" w:rsidRDefault="00A105AF" w:rsidP="00553385">
            <w:pPr>
              <w:pStyle w:val="GOSTTablenorm"/>
            </w:pPr>
            <w:r w:rsidRPr="009E0706">
              <w:t>Информационная система «Автоматизированная система Федерального казначейства»</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rsidR="00A105AF" w:rsidRPr="009E0706" w:rsidRDefault="00A105AF" w:rsidP="00553385">
            <w:pPr>
              <w:pStyle w:val="GOSTTablenorm"/>
            </w:pPr>
            <w:r w:rsidRPr="009E0706">
              <w:t>КБК</w:t>
            </w:r>
          </w:p>
        </w:tc>
        <w:tc>
          <w:tcPr>
            <w:tcW w:w="3704" w:type="pct"/>
            <w:hideMark/>
          </w:tcPr>
          <w:p w:rsidR="00A105AF" w:rsidRPr="009E0706" w:rsidRDefault="00A105AF" w:rsidP="00553385">
            <w:pPr>
              <w:pStyle w:val="GOSTTablenorm"/>
            </w:pPr>
            <w:r w:rsidRPr="009E0706">
              <w:t>Код бюджетной классификации Российской Федерации</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rsidR="00A105AF" w:rsidRPr="009E0706" w:rsidRDefault="00A105AF" w:rsidP="00553385">
            <w:pPr>
              <w:pStyle w:val="GOSTTablenorm"/>
            </w:pPr>
            <w:r w:rsidRPr="009E0706">
              <w:t>Клиент</w:t>
            </w:r>
          </w:p>
        </w:tc>
        <w:tc>
          <w:tcPr>
            <w:tcW w:w="3704" w:type="pct"/>
            <w:hideMark/>
          </w:tcPr>
          <w:p w:rsidR="00A105AF" w:rsidRPr="009E0706" w:rsidRDefault="00A105AF" w:rsidP="00553385">
            <w:pPr>
              <w:pStyle w:val="GOSTTablenorm"/>
            </w:pPr>
            <w:r w:rsidRPr="009E0706">
              <w:t>Участник бюджетного процесса бюджетов бюджетной системы Российской Федерации, бюджетное (автономное) учреждение, получатель средств из бюджета, участник казначейского сопровождения, которым в установленном порядке открываются лицевые счета в органе Федерального казначейства</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tcPr>
          <w:p w:rsidR="00A105AF" w:rsidRPr="009E0706" w:rsidRDefault="00A105AF" w:rsidP="00553385">
            <w:pPr>
              <w:pStyle w:val="GOSTTablenorm"/>
              <w:rPr>
                <w:rStyle w:val="GOSTReporterror"/>
              </w:rPr>
            </w:pPr>
            <w:r w:rsidRPr="009E0706">
              <w:t>КМИ</w:t>
            </w:r>
          </w:p>
        </w:tc>
        <w:tc>
          <w:tcPr>
            <w:tcW w:w="3704" w:type="pct"/>
          </w:tcPr>
          <w:p w:rsidR="00A105AF" w:rsidRPr="009E0706" w:rsidRDefault="00A105AF" w:rsidP="00553385">
            <w:pPr>
              <w:pStyle w:val="GOSTTablenorm"/>
              <w:rPr>
                <w:rStyle w:val="GOSTReporterror"/>
              </w:rPr>
            </w:pPr>
            <w:r w:rsidRPr="009E0706">
              <w:t>Коды мероприятий информатизации</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rsidR="00A105AF" w:rsidRPr="009E0706" w:rsidRDefault="00A105AF" w:rsidP="00553385">
            <w:pPr>
              <w:pStyle w:val="GOSTTablenorm"/>
            </w:pPr>
            <w:r w:rsidRPr="009E0706">
              <w:t>Кнопка</w:t>
            </w:r>
          </w:p>
        </w:tc>
        <w:tc>
          <w:tcPr>
            <w:tcW w:w="3704" w:type="pct"/>
            <w:hideMark/>
          </w:tcPr>
          <w:p w:rsidR="00A105AF" w:rsidRPr="009E0706" w:rsidRDefault="00A105AF" w:rsidP="00553385">
            <w:pPr>
              <w:pStyle w:val="GOSTTablenorm"/>
            </w:pPr>
            <w:r w:rsidRPr="009E0706">
              <w:t>Активизируемый щелчком левой кнопки мыши управляющий элемент пользовательского интерфейса, размещенный на панели инструментов или рабочей области окна системы</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rsidR="00A105AF" w:rsidRPr="009E0706" w:rsidRDefault="00A105AF" w:rsidP="00553385">
            <w:pPr>
              <w:pStyle w:val="GOSTTablenorm"/>
            </w:pPr>
            <w:r w:rsidRPr="009E0706">
              <w:t>Компонент ДО ПУР ЭБ</w:t>
            </w:r>
          </w:p>
        </w:tc>
        <w:tc>
          <w:tcPr>
            <w:tcW w:w="3704" w:type="pct"/>
            <w:hideMark/>
          </w:tcPr>
          <w:p w:rsidR="00A105AF" w:rsidRPr="009E0706" w:rsidRDefault="00A105AF" w:rsidP="00553385">
            <w:pPr>
              <w:pStyle w:val="GOSTTablenorm"/>
            </w:pPr>
            <w:r w:rsidRPr="009E0706">
              <w:t>Компонент ведения денежных обязательств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tc>
      </w:tr>
      <w:tr w:rsidR="00A105AF" w:rsidRPr="009E0706" w:rsidTr="00265F7C">
        <w:trPr>
          <w:cnfStyle w:val="000000010000" w:firstRow="0" w:lastRow="0" w:firstColumn="0" w:lastColumn="0" w:oddVBand="0" w:evenVBand="0" w:oddHBand="0" w:evenHBand="1" w:firstRowFirstColumn="0" w:firstRowLastColumn="0" w:lastRowFirstColumn="0" w:lastRowLastColumn="0"/>
        </w:trPr>
        <w:tc>
          <w:tcPr>
            <w:tcW w:w="1296" w:type="pct"/>
          </w:tcPr>
          <w:p w:rsidR="00A105AF" w:rsidRPr="009E0706" w:rsidRDefault="00A105AF" w:rsidP="00553385">
            <w:pPr>
              <w:pStyle w:val="GOSTTablenorm"/>
            </w:pPr>
            <w:r w:rsidRPr="009E0706">
              <w:t>КОСГУ</w:t>
            </w:r>
          </w:p>
        </w:tc>
        <w:tc>
          <w:tcPr>
            <w:tcW w:w="3704" w:type="pct"/>
          </w:tcPr>
          <w:p w:rsidR="00A105AF" w:rsidRPr="009E0706" w:rsidRDefault="00A105AF" w:rsidP="00553385">
            <w:pPr>
              <w:pStyle w:val="GOSTTablenorm"/>
            </w:pPr>
            <w:r w:rsidRPr="009E0706">
              <w:t>Классификация операций сектора государственного управления</w:t>
            </w:r>
          </w:p>
        </w:tc>
      </w:tr>
      <w:tr w:rsidR="00A105AF" w:rsidRPr="009E0706" w:rsidTr="00265F7C">
        <w:trPr>
          <w:cnfStyle w:val="000000100000" w:firstRow="0" w:lastRow="0" w:firstColumn="0" w:lastColumn="0" w:oddVBand="0" w:evenVBand="0" w:oddHBand="1" w:evenHBand="0" w:firstRowFirstColumn="0" w:firstRowLastColumn="0" w:lastRowFirstColumn="0" w:lastRowLastColumn="0"/>
        </w:trPr>
        <w:tc>
          <w:tcPr>
            <w:tcW w:w="1296" w:type="pct"/>
          </w:tcPr>
          <w:p w:rsidR="00A105AF" w:rsidRPr="009E0706" w:rsidRDefault="00A105AF" w:rsidP="00553385">
            <w:pPr>
              <w:pStyle w:val="GOSTTablenorm"/>
            </w:pPr>
            <w:r w:rsidRPr="009E0706">
              <w:t>КОФК</w:t>
            </w:r>
          </w:p>
        </w:tc>
        <w:tc>
          <w:tcPr>
            <w:tcW w:w="3704" w:type="pct"/>
          </w:tcPr>
          <w:p w:rsidR="00A105AF" w:rsidRPr="009E0706" w:rsidRDefault="00A105AF" w:rsidP="00553385">
            <w:pPr>
              <w:pStyle w:val="GOSTTablenorm"/>
            </w:pPr>
            <w:r w:rsidRPr="009E0706">
              <w:t>Классификатор органов Федерального казначейства</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rsidR="00A105AF" w:rsidRPr="009E0706" w:rsidRDefault="00A105AF" w:rsidP="00553385">
            <w:pPr>
              <w:pStyle w:val="GOSTTablenorm"/>
            </w:pPr>
            <w:r w:rsidRPr="009E0706">
              <w:t>КПП</w:t>
            </w:r>
          </w:p>
        </w:tc>
        <w:tc>
          <w:tcPr>
            <w:tcW w:w="3704" w:type="pct"/>
            <w:hideMark/>
          </w:tcPr>
          <w:p w:rsidR="00A105AF" w:rsidRPr="009E0706" w:rsidRDefault="00A105AF" w:rsidP="00553385">
            <w:pPr>
              <w:pStyle w:val="GOSTTablenorm"/>
            </w:pPr>
            <w:r w:rsidRPr="009E0706">
              <w:t>Код причины постановки на налоговый учет</w:t>
            </w:r>
          </w:p>
        </w:tc>
      </w:tr>
      <w:tr w:rsidR="00A105AF" w:rsidRPr="009E0706" w:rsidTr="00265F7C">
        <w:trPr>
          <w:cnfStyle w:val="000000100000" w:firstRow="0" w:lastRow="0" w:firstColumn="0" w:lastColumn="0" w:oddVBand="0" w:evenVBand="0" w:oddHBand="1" w:evenHBand="0" w:firstRowFirstColumn="0" w:firstRowLastColumn="0" w:lastRowFirstColumn="0" w:lastRowLastColumn="0"/>
        </w:trPr>
        <w:tc>
          <w:tcPr>
            <w:tcW w:w="1296" w:type="pct"/>
          </w:tcPr>
          <w:p w:rsidR="00A105AF" w:rsidRPr="009E0706" w:rsidRDefault="00A105AF" w:rsidP="00553385">
            <w:pPr>
              <w:pStyle w:val="GOSTTablenorm"/>
              <w:jc w:val="left"/>
            </w:pPr>
            <w:r w:rsidRPr="009E0706">
              <w:t>КЦСР</w:t>
            </w:r>
          </w:p>
        </w:tc>
        <w:tc>
          <w:tcPr>
            <w:tcW w:w="3704" w:type="pct"/>
          </w:tcPr>
          <w:p w:rsidR="00A105AF" w:rsidRPr="009E0706" w:rsidRDefault="00A105AF" w:rsidP="00553385">
            <w:pPr>
              <w:pStyle w:val="GOSTTablenorm"/>
            </w:pPr>
            <w:r w:rsidRPr="009E0706">
              <w:t>Классификатор целевой статьи функционального классификатора расходов</w:t>
            </w:r>
          </w:p>
        </w:tc>
      </w:tr>
      <w:tr w:rsidR="00A105AF" w:rsidRPr="009E0706" w:rsidTr="00265F7C">
        <w:trPr>
          <w:cnfStyle w:val="000000010000" w:firstRow="0" w:lastRow="0" w:firstColumn="0" w:lastColumn="0" w:oddVBand="0" w:evenVBand="0" w:oddHBand="0" w:evenHBand="1" w:firstRowFirstColumn="0" w:firstRowLastColumn="0" w:lastRowFirstColumn="0" w:lastRowLastColumn="0"/>
        </w:trPr>
        <w:tc>
          <w:tcPr>
            <w:tcW w:w="1296" w:type="pct"/>
          </w:tcPr>
          <w:p w:rsidR="00A105AF" w:rsidRPr="009E0706" w:rsidRDefault="00A105AF" w:rsidP="00553385">
            <w:pPr>
              <w:pStyle w:val="GOSTTablenorm"/>
              <w:jc w:val="left"/>
            </w:pPr>
            <w:r w:rsidRPr="009E0706">
              <w:t>л/с с кодом 03</w:t>
            </w:r>
          </w:p>
        </w:tc>
        <w:tc>
          <w:tcPr>
            <w:tcW w:w="3704" w:type="pct"/>
          </w:tcPr>
          <w:p w:rsidR="00A105AF" w:rsidRPr="009E0706" w:rsidRDefault="00A105AF" w:rsidP="00553385">
            <w:pPr>
              <w:pStyle w:val="GOSTTablenorm"/>
            </w:pPr>
            <w:r w:rsidRPr="009E0706">
              <w:t>Лицевой счет получателя бюджетных средств, открытый территориальным органом Федерального казначейства и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w:t>
            </w:r>
          </w:p>
        </w:tc>
      </w:tr>
      <w:tr w:rsidR="00A105AF" w:rsidRPr="009E0706" w:rsidTr="00265F7C">
        <w:trPr>
          <w:cnfStyle w:val="000000100000" w:firstRow="0" w:lastRow="0" w:firstColumn="0" w:lastColumn="0" w:oddVBand="0" w:evenVBand="0" w:oddHBand="1" w:evenHBand="0" w:firstRowFirstColumn="0" w:firstRowLastColumn="0" w:lastRowFirstColumn="0" w:lastRowLastColumn="0"/>
        </w:trPr>
        <w:tc>
          <w:tcPr>
            <w:tcW w:w="1296" w:type="pct"/>
          </w:tcPr>
          <w:p w:rsidR="00A105AF" w:rsidRPr="009E0706" w:rsidRDefault="00A105AF" w:rsidP="00553385">
            <w:pPr>
              <w:pStyle w:val="GOSTTablenorm"/>
              <w:jc w:val="left"/>
            </w:pPr>
            <w:r w:rsidRPr="009E0706">
              <w:t>л/с с кодом 14</w:t>
            </w:r>
          </w:p>
        </w:tc>
        <w:tc>
          <w:tcPr>
            <w:tcW w:w="3704" w:type="pct"/>
          </w:tcPr>
          <w:p w:rsidR="00A105AF" w:rsidRPr="009E0706" w:rsidRDefault="00A105AF" w:rsidP="00553385">
            <w:pPr>
              <w:pStyle w:val="GOSTTablenorm"/>
            </w:pPr>
            <w:r w:rsidRPr="009E0706">
              <w:t>Лицевой счет для учета операций по переданным полномочиям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w:t>
            </w:r>
          </w:p>
        </w:tc>
      </w:tr>
      <w:tr w:rsidR="00A105AF" w:rsidRPr="009E0706" w:rsidTr="00265F7C">
        <w:trPr>
          <w:cnfStyle w:val="000000010000" w:firstRow="0" w:lastRow="0" w:firstColumn="0" w:lastColumn="0" w:oddVBand="0" w:evenVBand="0" w:oddHBand="0" w:evenHBand="1" w:firstRowFirstColumn="0" w:firstRowLastColumn="0" w:lastRowFirstColumn="0" w:lastRowLastColumn="0"/>
        </w:trPr>
        <w:tc>
          <w:tcPr>
            <w:tcW w:w="1296" w:type="pct"/>
          </w:tcPr>
          <w:p w:rsidR="00A105AF" w:rsidRPr="009E0706" w:rsidRDefault="00A105AF" w:rsidP="00553385">
            <w:pPr>
              <w:pStyle w:val="GOSTTablenorm"/>
              <w:jc w:val="left"/>
            </w:pPr>
            <w:r w:rsidRPr="009E0706">
              <w:t>л/с с кодом 41</w:t>
            </w:r>
          </w:p>
        </w:tc>
        <w:tc>
          <w:tcPr>
            <w:tcW w:w="3704" w:type="pct"/>
          </w:tcPr>
          <w:p w:rsidR="00A105AF" w:rsidRPr="009E0706" w:rsidRDefault="00A105AF" w:rsidP="00553385">
            <w:pPr>
              <w:pStyle w:val="GOSTTablenorm"/>
            </w:pPr>
            <w:r w:rsidRPr="009E0706">
              <w:t xml:space="preserve">Лицевой счет для учета операций получателя средств из бюджета, </w:t>
            </w:r>
            <w:r w:rsidRPr="009E0706">
              <w:lastRenderedPageBreak/>
              <w:t>открытый территориальным органом Федерального казначейства и предназначенный для учета операций со средствами получателя средств из бюджета</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tcPr>
          <w:p w:rsidR="00A105AF" w:rsidRPr="009E0706" w:rsidRDefault="00A105AF" w:rsidP="00553385">
            <w:pPr>
              <w:pStyle w:val="GOSTTablenorm"/>
            </w:pPr>
            <w:r w:rsidRPr="009E0706">
              <w:lastRenderedPageBreak/>
              <w:t>ЛБО</w:t>
            </w:r>
          </w:p>
        </w:tc>
        <w:tc>
          <w:tcPr>
            <w:tcW w:w="3704" w:type="pct"/>
          </w:tcPr>
          <w:p w:rsidR="00A105AF" w:rsidRPr="009E0706" w:rsidRDefault="00A105AF" w:rsidP="00553385">
            <w:pPr>
              <w:pStyle w:val="GOSTTablenorm"/>
            </w:pPr>
            <w:r w:rsidRPr="009E0706">
              <w:t>Лимит бюджетных обязательств – объем прав в денежном выражении на принятие казенным учреждением бюджетных обязательств и (или) их исполнение в текущем финансовом году (текущем финансовом году и плановом периоде)</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tcPr>
          <w:p w:rsidR="00A105AF" w:rsidRPr="009E0706" w:rsidRDefault="00A105AF" w:rsidP="00553385">
            <w:pPr>
              <w:pStyle w:val="GOSTTablenorm"/>
            </w:pPr>
            <w:r w:rsidRPr="009E0706">
              <w:rPr>
                <w:szCs w:val="24"/>
              </w:rPr>
              <w:t>Лицевой счет с типом счета «01»</w:t>
            </w:r>
          </w:p>
        </w:tc>
        <w:tc>
          <w:tcPr>
            <w:tcW w:w="3704" w:type="pct"/>
          </w:tcPr>
          <w:p w:rsidR="00A105AF" w:rsidRPr="009E0706" w:rsidRDefault="00A105AF" w:rsidP="00553385">
            <w:pPr>
              <w:pStyle w:val="GOSTTablenorm"/>
            </w:pPr>
            <w:r w:rsidRPr="009E0706">
              <w:t>Лицевой счет главного распорядителя (распорядителя) бюджетных средств, открытый территориальным органом Федерального казначейства и предназначенный для отражения операций главного распорядителя, распорядителя бюджетных средств по распределению бюджетных ассигнований, лимитов бюджетных обязательств, предельных объемов финансирования по подведомственным распорядителям и получателям бюджетных средств</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tcPr>
          <w:p w:rsidR="00A105AF" w:rsidRPr="009E0706" w:rsidRDefault="00A105AF" w:rsidP="00553385">
            <w:pPr>
              <w:pStyle w:val="GOSTTablenorm"/>
              <w:rPr>
                <w:szCs w:val="24"/>
              </w:rPr>
            </w:pPr>
            <w:r w:rsidRPr="009E0706">
              <w:t>Лицевой счет с типом счета «03»</w:t>
            </w:r>
          </w:p>
        </w:tc>
        <w:tc>
          <w:tcPr>
            <w:tcW w:w="3704" w:type="pct"/>
          </w:tcPr>
          <w:p w:rsidR="00A105AF" w:rsidRPr="009E0706" w:rsidRDefault="00A105AF" w:rsidP="00553385">
            <w:pPr>
              <w:pStyle w:val="GOSTTablenorm"/>
            </w:pPr>
            <w:r w:rsidRPr="009E0706">
              <w:t>Лицевой счет получателя бюджетных средств, открытый территориальным органом Федерального казначейства и предназначенный для учета бюджетных данных, полученных получателем бюджетных средств; для отражения операций получателя бюджетных средств по распределению лимитов бюджетных обязательств по кодам классификации расходов бюджетов в пределах доведенных ему лимитов бюджетных обязательств (при наличии соответствующих бюджетных полномочий у получателя бюджетных средств); для учета бюджетных и денежных обязательств получателя бюджетных средств, осуществления получателем бюджетных средств бюджетных операций за счет средств бюджета (в том числе в иностранной валюте и (или) источника дополнительного бюджетного финансирования)</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tcPr>
          <w:p w:rsidR="00A105AF" w:rsidRPr="009E0706" w:rsidRDefault="00A105AF" w:rsidP="00553385">
            <w:pPr>
              <w:pStyle w:val="GOSTTablenorm"/>
            </w:pPr>
            <w:r w:rsidRPr="009E0706">
              <w:t>Лицевой счет с типом счета «05»</w:t>
            </w:r>
          </w:p>
        </w:tc>
        <w:tc>
          <w:tcPr>
            <w:tcW w:w="3704" w:type="pct"/>
          </w:tcPr>
          <w:p w:rsidR="00A105AF" w:rsidRPr="009E0706" w:rsidRDefault="00A105AF" w:rsidP="00553385">
            <w:pPr>
              <w:pStyle w:val="GOSTTablenorm"/>
            </w:pPr>
            <w:r w:rsidRPr="009E0706">
              <w:t>Лицевой счет для учета операций со средствами, поступающими во временное распоряжение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со средствами, поступающими в соответствии с законодательными и иными нормативными правовыми актами Российской Федерации, законодательными и иными нормативными правовыми актами субъектов Российской Федерации и муниципальными правовыми актами во временное распоряжение получателя бюджетных средств, а также подразделения судебных приставов</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tcPr>
          <w:p w:rsidR="00A105AF" w:rsidRPr="009E0706" w:rsidRDefault="00A105AF" w:rsidP="00553385">
            <w:pPr>
              <w:pStyle w:val="GOSTTablenorm"/>
            </w:pPr>
            <w:r w:rsidRPr="009E0706">
              <w:t>Лицевой счет с типом счета «06»</w:t>
            </w:r>
          </w:p>
        </w:tc>
        <w:tc>
          <w:tcPr>
            <w:tcW w:w="3704" w:type="pct"/>
          </w:tcPr>
          <w:p w:rsidR="00A105AF" w:rsidRPr="009E0706" w:rsidRDefault="00A105AF" w:rsidP="00553385">
            <w:pPr>
              <w:pStyle w:val="GOSTTablenorm"/>
            </w:pPr>
            <w:r w:rsidRPr="009E0706">
              <w:t>Лицевой счет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открытый территориальным органом Федерального казначейства и предназначенный для отражения операций главного администратора источников внутреннего финансирования дефицита бюджета по распределению бюджетных ассигнований по подведомственным администраторам источников внутреннего финансирования дефицита бюджета с полномочиями главного администратора и (или) администраторам источников внутреннего финансирования дефицита бюджета</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tcPr>
          <w:p w:rsidR="00A105AF" w:rsidRPr="009E0706" w:rsidRDefault="00A105AF" w:rsidP="00553385">
            <w:pPr>
              <w:pStyle w:val="GOSTTablenorm"/>
            </w:pPr>
            <w:r w:rsidRPr="009E0706">
              <w:t>Лицевой счет с типом счета «07»</w:t>
            </w:r>
          </w:p>
        </w:tc>
        <w:tc>
          <w:tcPr>
            <w:tcW w:w="3704" w:type="pct"/>
          </w:tcPr>
          <w:p w:rsidR="00A105AF" w:rsidRPr="009E0706" w:rsidRDefault="00A105AF" w:rsidP="00553385">
            <w:pPr>
              <w:pStyle w:val="GOSTTablenorm"/>
            </w:pPr>
            <w:r w:rsidRPr="009E0706">
              <w:t xml:space="preserve">Лицевой счет главного администратора источников внешнего финансирования дефицита бюджета (администратора источников </w:t>
            </w:r>
            <w:r w:rsidRPr="009E0706">
              <w:lastRenderedPageBreak/>
              <w:t>внешнего финансирования дефицита бюджета с полномочиями главного администратора), открытый территориальным органом Федерального казначейства и предназначенный для отражения операций главного администратора источников внешнего финансирования дефицита бюджета по распределению бюджетных ассигнований по подведомственным администраторам источников внешнего финансирования дефицита бюджета с полномочиями главного администратора и (или) администраторам источников внешнего финансирования дефицита бюджета</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tcPr>
          <w:p w:rsidR="00A105AF" w:rsidRPr="009E0706" w:rsidRDefault="00A105AF" w:rsidP="00553385">
            <w:pPr>
              <w:pStyle w:val="GOSTTablenorm"/>
            </w:pPr>
            <w:r w:rsidRPr="009E0706">
              <w:lastRenderedPageBreak/>
              <w:t>Лицевой счет с типом счета «08»</w:t>
            </w:r>
          </w:p>
        </w:tc>
        <w:tc>
          <w:tcPr>
            <w:tcW w:w="3704" w:type="pct"/>
          </w:tcPr>
          <w:p w:rsidR="00A105AF" w:rsidRPr="009E0706" w:rsidRDefault="00A105AF" w:rsidP="00553385">
            <w:pPr>
              <w:pStyle w:val="GOSTTablenorm"/>
            </w:pPr>
            <w:r w:rsidRPr="009E0706">
              <w:t>Лицевой счет администратора источников внутреннего финансирования дефицита бюджета, открытый территориальным органом Федерального казначейства и предназначенный для учета бюджетных ассигнований, полученных администратором источников внутреннего финансирования дефицита бюджета от главного администратора источников внутреннего финансирования дефицита бюджета (администратора источников внутреннего финансирования дефицита бюджета с полномочиями главного администратора), а также для отражения операций администратора источников внутреннего финансирования дефицита бюджета по привлечению и погашению источников внутреннего финансирования дефицита бюджета</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tcPr>
          <w:p w:rsidR="00A105AF" w:rsidRPr="009E0706" w:rsidRDefault="00A105AF" w:rsidP="00553385">
            <w:pPr>
              <w:pStyle w:val="GOSTTablenorm"/>
            </w:pPr>
            <w:r w:rsidRPr="009E0706">
              <w:t>Лицевой счет с типом счета «09»</w:t>
            </w:r>
          </w:p>
        </w:tc>
        <w:tc>
          <w:tcPr>
            <w:tcW w:w="3704" w:type="pct"/>
          </w:tcPr>
          <w:p w:rsidR="00A105AF" w:rsidRPr="009E0706" w:rsidRDefault="00A105AF" w:rsidP="00553385">
            <w:pPr>
              <w:pStyle w:val="GOSTTablenorm"/>
            </w:pPr>
            <w:r w:rsidRPr="009E0706">
              <w:t>Лицевой счет администратора источников внешнего финансирования дефицита бюджета, открытый территориальным органом Федерального казначейства и предназначенный для учета бюджетных ассигнований, полученных администратором источников внешнего финансирования дефицита бюджета от главного администратора источников внешнего финансирования дефицита бюджета (администратора источников внешнего финансирования дефицита бюджета с полномочиями главного администратора), а также для отражения операций администратора источников внешнего финансирования дефицита бюджета по привлечению и погашению источников внешнего финансирования дефицита бюджета</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tcPr>
          <w:p w:rsidR="00A105AF" w:rsidRPr="009E0706" w:rsidRDefault="00A105AF" w:rsidP="00553385">
            <w:pPr>
              <w:pStyle w:val="GOSTTablenorm"/>
            </w:pPr>
            <w:r w:rsidRPr="009E0706">
              <w:t>Лицевой счет с типом счета «10»</w:t>
            </w:r>
          </w:p>
        </w:tc>
        <w:tc>
          <w:tcPr>
            <w:tcW w:w="3704" w:type="pct"/>
          </w:tcPr>
          <w:p w:rsidR="00A105AF" w:rsidRPr="009E0706" w:rsidRDefault="00A105AF" w:rsidP="00553385">
            <w:pPr>
              <w:pStyle w:val="GOSTTablenorm"/>
            </w:pPr>
            <w:r w:rsidRPr="009E0706">
              <w:t>Лицевой счет иного получателя бюджетных средств, открытый территориальным органом Федерального казначейства  и предназначенный для учета бюджетных данных, полученных иным получателем бюджетных средств, а также для отражения операций иного получателя бюджетных средств по перечислению (возврату) бюджетных средств, включая операции в иностранной валюте, на счет иного получателя бюджетных средств, открытый ему в банке, корреспондентский счет банка для последующей конвертации в иностранную валюту и перечисления на счет, открытый иному получателю бюджетных средств в указанном банке</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tcPr>
          <w:p w:rsidR="00A105AF" w:rsidRPr="009E0706" w:rsidRDefault="00A105AF" w:rsidP="00553385">
            <w:pPr>
              <w:pStyle w:val="GOSTTablenorm"/>
            </w:pPr>
            <w:r w:rsidRPr="009E0706">
              <w:t>Лицевой счет с типом счета «14»</w:t>
            </w:r>
          </w:p>
        </w:tc>
        <w:tc>
          <w:tcPr>
            <w:tcW w:w="3704" w:type="pct"/>
          </w:tcPr>
          <w:p w:rsidR="00A105AF" w:rsidRPr="009E0706" w:rsidRDefault="00A105AF" w:rsidP="00553385">
            <w:pPr>
              <w:pStyle w:val="GOSTTablenorm"/>
            </w:pPr>
            <w:r w:rsidRPr="009E0706">
              <w:t>Лицевой счет для учета операций по переданным полномочиям получателя бюджетных средств, открытый территориальным органом Федерального казначейства и предназначенный для отражения операций получателя бюджетных средств, передавшего свои бюджетные полномочия бюджетному (автономному) учреждению, получателю средств из бюджета (за исключением индивидуального предпринимателя и физического лица – производителя товаров, работ, услуг), а также операций, осуществляемых органами Федерального казначейства от имени получателя бюджетных средств</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rsidR="00A105AF" w:rsidRPr="009E0706" w:rsidRDefault="00A105AF" w:rsidP="00553385">
            <w:pPr>
              <w:pStyle w:val="GOSTTablenorm"/>
            </w:pPr>
            <w:r w:rsidRPr="009E0706">
              <w:lastRenderedPageBreak/>
              <w:t>ЛК, Личный кабинет</w:t>
            </w:r>
          </w:p>
        </w:tc>
        <w:tc>
          <w:tcPr>
            <w:tcW w:w="3704" w:type="pct"/>
            <w:hideMark/>
          </w:tcPr>
          <w:p w:rsidR="00A105AF" w:rsidRPr="009E0706" w:rsidRDefault="00A105AF" w:rsidP="00553385">
            <w:pPr>
              <w:pStyle w:val="GOSTTablenorm"/>
            </w:pPr>
            <w:r w:rsidRPr="009E0706">
              <w:t>Личный кабинет пользователя. Компонент, предназначенный для обеспечения доступа пользователей к функциям и данным всех подсистем системы «Электронный бюджет» посредством web-интерфейса, в соответствии с полномочиями пользователя</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rsidR="00A105AF" w:rsidRPr="009E0706" w:rsidRDefault="00A105AF" w:rsidP="00553385">
            <w:pPr>
              <w:pStyle w:val="GOSTTablenorm"/>
            </w:pPr>
            <w:r w:rsidRPr="009E0706">
              <w:t>ЛС, л/с</w:t>
            </w:r>
          </w:p>
        </w:tc>
        <w:tc>
          <w:tcPr>
            <w:tcW w:w="3704" w:type="pct"/>
            <w:hideMark/>
          </w:tcPr>
          <w:p w:rsidR="00A105AF" w:rsidRPr="009E0706" w:rsidRDefault="00A105AF" w:rsidP="00553385">
            <w:pPr>
              <w:pStyle w:val="GOSTTablenorm"/>
            </w:pPr>
            <w:r w:rsidRPr="009E0706">
              <w:t>Лицевой счет, открытый территориальным органом Федерального казначейства</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tcPr>
          <w:p w:rsidR="00A105AF" w:rsidRPr="009E0706" w:rsidRDefault="00A105AF" w:rsidP="00553385">
            <w:pPr>
              <w:pStyle w:val="GOSTTablenorm"/>
              <w:rPr>
                <w:szCs w:val="24"/>
              </w:rPr>
            </w:pPr>
            <w:r w:rsidRPr="009E0706">
              <w:t>МО</w:t>
            </w:r>
          </w:p>
        </w:tc>
        <w:tc>
          <w:tcPr>
            <w:tcW w:w="3704" w:type="pct"/>
          </w:tcPr>
          <w:p w:rsidR="00A105AF" w:rsidRPr="009E0706" w:rsidRDefault="00A105AF" w:rsidP="00553385">
            <w:pPr>
              <w:pStyle w:val="GOSTTablenorm"/>
            </w:pPr>
            <w:r w:rsidRPr="009E0706">
              <w:t>Муниципальное образование</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rsidR="00A105AF" w:rsidRPr="009E0706" w:rsidRDefault="00A105AF" w:rsidP="00553385">
            <w:pPr>
              <w:pStyle w:val="GOSTTablenorm"/>
            </w:pPr>
            <w:r w:rsidRPr="009E0706">
              <w:t>Модуль учета ПУиО ЭБ</w:t>
            </w:r>
          </w:p>
        </w:tc>
        <w:tc>
          <w:tcPr>
            <w:tcW w:w="3704" w:type="pct"/>
            <w:hideMark/>
          </w:tcPr>
          <w:p w:rsidR="00A105AF" w:rsidRPr="009E0706" w:rsidRDefault="00A105AF" w:rsidP="00553385">
            <w:pPr>
              <w:pStyle w:val="GOSTTablenorm"/>
            </w:pPr>
            <w:r w:rsidRPr="009E0706">
              <w:t>Модуль ведения казначейского учета подсистемы учета и отчетности государственной интегрированной информационной системы управления общественными финансами «Электронный бюджет»</w:t>
            </w:r>
          </w:p>
        </w:tc>
      </w:tr>
      <w:tr w:rsidR="00A105AF" w:rsidRPr="009E0706" w:rsidTr="00265F7C">
        <w:trPr>
          <w:cnfStyle w:val="000000100000" w:firstRow="0" w:lastRow="0" w:firstColumn="0" w:lastColumn="0" w:oddVBand="0" w:evenVBand="0" w:oddHBand="1" w:evenHBand="0" w:firstRowFirstColumn="0" w:firstRowLastColumn="0" w:lastRowFirstColumn="0" w:lastRowLastColumn="0"/>
        </w:trPr>
        <w:tc>
          <w:tcPr>
            <w:tcW w:w="1296" w:type="pct"/>
          </w:tcPr>
          <w:p w:rsidR="00A105AF" w:rsidRPr="009E0706" w:rsidRDefault="00A105AF" w:rsidP="00553385">
            <w:pPr>
              <w:pStyle w:val="GOSTTablenorm"/>
              <w:jc w:val="left"/>
            </w:pPr>
            <w:r w:rsidRPr="009E0706">
              <w:t>МОУ</w:t>
            </w:r>
          </w:p>
        </w:tc>
        <w:tc>
          <w:tcPr>
            <w:tcW w:w="3704" w:type="pct"/>
          </w:tcPr>
          <w:p w:rsidR="00A105AF" w:rsidRPr="009E0706" w:rsidRDefault="00A105AF" w:rsidP="00553385">
            <w:pPr>
              <w:pStyle w:val="GOSTTablenorm"/>
            </w:pPr>
            <w:r w:rsidRPr="009E0706">
              <w:t>Межрегиональное операционное управление</w:t>
            </w:r>
          </w:p>
        </w:tc>
      </w:tr>
      <w:tr w:rsidR="00A105AF" w:rsidRPr="009E0706" w:rsidTr="00265F7C">
        <w:trPr>
          <w:cnfStyle w:val="000000010000" w:firstRow="0" w:lastRow="0" w:firstColumn="0" w:lastColumn="0" w:oddVBand="0" w:evenVBand="0" w:oddHBand="0" w:evenHBand="1" w:firstRowFirstColumn="0" w:firstRowLastColumn="0" w:lastRowFirstColumn="0" w:lastRowLastColumn="0"/>
        </w:trPr>
        <w:tc>
          <w:tcPr>
            <w:tcW w:w="1296" w:type="pct"/>
          </w:tcPr>
          <w:p w:rsidR="00A105AF" w:rsidRPr="009E0706" w:rsidRDefault="00A105AF" w:rsidP="00553385">
            <w:pPr>
              <w:pStyle w:val="GOSTTablenorm"/>
            </w:pPr>
            <w:r w:rsidRPr="009E0706">
              <w:t>МФ РФ, МФ</w:t>
            </w:r>
          </w:p>
        </w:tc>
        <w:tc>
          <w:tcPr>
            <w:tcW w:w="3704" w:type="pct"/>
          </w:tcPr>
          <w:p w:rsidR="00A105AF" w:rsidRPr="009E0706" w:rsidRDefault="00A105AF" w:rsidP="00553385">
            <w:pPr>
              <w:pStyle w:val="GOSTTablenorm"/>
            </w:pPr>
            <w:r w:rsidRPr="009E0706">
              <w:t>Министерство финансов Российской Федерации</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tcPr>
          <w:p w:rsidR="00A105AF" w:rsidRPr="009E0706" w:rsidRDefault="00A105AF" w:rsidP="00553385">
            <w:pPr>
              <w:pStyle w:val="GOSTTablenorm"/>
            </w:pPr>
            <w:r w:rsidRPr="009E0706">
              <w:t>НДС</w:t>
            </w:r>
          </w:p>
        </w:tc>
        <w:tc>
          <w:tcPr>
            <w:tcW w:w="3704" w:type="pct"/>
          </w:tcPr>
          <w:p w:rsidR="00A105AF" w:rsidRPr="009E0706" w:rsidRDefault="00A105AF" w:rsidP="00553385">
            <w:pPr>
              <w:pStyle w:val="GOSTTablenorm"/>
            </w:pPr>
            <w:r w:rsidRPr="009E0706">
              <w:t>Налог на добавленную стоимость</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rsidR="00A105AF" w:rsidRPr="009E0706" w:rsidRDefault="00A105AF" w:rsidP="00553385">
            <w:pPr>
              <w:pStyle w:val="GOSTTablenorm"/>
            </w:pPr>
            <w:r w:rsidRPr="009E0706">
              <w:t>НПА</w:t>
            </w:r>
          </w:p>
        </w:tc>
        <w:tc>
          <w:tcPr>
            <w:tcW w:w="3704" w:type="pct"/>
            <w:hideMark/>
          </w:tcPr>
          <w:p w:rsidR="00A105AF" w:rsidRPr="009E0706" w:rsidRDefault="00A105AF" w:rsidP="00553385">
            <w:pPr>
              <w:pStyle w:val="GOSTTablenorm"/>
            </w:pPr>
            <w:r w:rsidRPr="009E0706">
              <w:t>Нормативный правовой акт</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rsidR="00A105AF" w:rsidRPr="009E0706" w:rsidRDefault="00A105AF" w:rsidP="00553385">
            <w:pPr>
              <w:pStyle w:val="GOSTTablenorm"/>
            </w:pPr>
            <w:r w:rsidRPr="009E0706">
              <w:t>НСИ</w:t>
            </w:r>
          </w:p>
        </w:tc>
        <w:tc>
          <w:tcPr>
            <w:tcW w:w="3704" w:type="pct"/>
            <w:hideMark/>
          </w:tcPr>
          <w:p w:rsidR="00A105AF" w:rsidRPr="009E0706" w:rsidRDefault="00A105AF" w:rsidP="00553385">
            <w:pPr>
              <w:pStyle w:val="GOSTTablenorm"/>
            </w:pPr>
            <w:r w:rsidRPr="009E0706">
              <w:t>Нормативно-справочная информация</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tcPr>
          <w:p w:rsidR="00A105AF" w:rsidRPr="009E0706" w:rsidRDefault="00A105AF" w:rsidP="00A105AF">
            <w:pPr>
              <w:pStyle w:val="GOSTTablenorm"/>
            </w:pPr>
            <w:r w:rsidRPr="009E0706">
              <w:t>НУБП</w:t>
            </w:r>
          </w:p>
        </w:tc>
        <w:tc>
          <w:tcPr>
            <w:tcW w:w="3704" w:type="pct"/>
          </w:tcPr>
          <w:p w:rsidR="00A105AF" w:rsidRPr="009E0706" w:rsidRDefault="00A105AF" w:rsidP="00553385">
            <w:pPr>
              <w:pStyle w:val="GOSTTablenorm"/>
            </w:pPr>
            <w:r w:rsidRPr="009E0706">
              <w:t>Неучастник бюджетного процесса – юридическое лицо, не являющееся участником бюджетного процесса, и его обособленное подразделение</w:t>
            </w:r>
          </w:p>
        </w:tc>
      </w:tr>
      <w:tr w:rsidR="00A105AF" w:rsidRPr="009E0706" w:rsidTr="00265F7C">
        <w:trPr>
          <w:cnfStyle w:val="000000100000" w:firstRow="0" w:lastRow="0" w:firstColumn="0" w:lastColumn="0" w:oddVBand="0" w:evenVBand="0" w:oddHBand="1" w:evenHBand="0" w:firstRowFirstColumn="0" w:firstRowLastColumn="0" w:lastRowFirstColumn="0" w:lastRowLastColumn="0"/>
        </w:trPr>
        <w:tc>
          <w:tcPr>
            <w:tcW w:w="1296" w:type="pct"/>
          </w:tcPr>
          <w:p w:rsidR="00A105AF" w:rsidRPr="009E0706" w:rsidRDefault="00A105AF" w:rsidP="00553385">
            <w:pPr>
              <w:pStyle w:val="GOSTTablenorm"/>
            </w:pPr>
            <w:r w:rsidRPr="009E0706">
              <w:t>НФА</w:t>
            </w:r>
          </w:p>
        </w:tc>
        <w:tc>
          <w:tcPr>
            <w:tcW w:w="3704" w:type="pct"/>
          </w:tcPr>
          <w:p w:rsidR="00A105AF" w:rsidRPr="009E0706" w:rsidRDefault="00A105AF" w:rsidP="00553385">
            <w:pPr>
              <w:pStyle w:val="GOSTTablenorm"/>
            </w:pPr>
            <w:r w:rsidRPr="009E0706">
              <w:t>Нефинансовые активы</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rsidR="00A105AF" w:rsidRPr="009E0706" w:rsidRDefault="00A105AF" w:rsidP="00553385">
            <w:pPr>
              <w:pStyle w:val="GOSTTablenorm"/>
            </w:pPr>
            <w:r w:rsidRPr="009E0706">
              <w:t>ОГРН</w:t>
            </w:r>
          </w:p>
        </w:tc>
        <w:tc>
          <w:tcPr>
            <w:tcW w:w="3704" w:type="pct"/>
            <w:hideMark/>
          </w:tcPr>
          <w:p w:rsidR="00A105AF" w:rsidRPr="009E0706" w:rsidRDefault="00A105AF" w:rsidP="00553385">
            <w:pPr>
              <w:pStyle w:val="GOSTTablenorm"/>
            </w:pPr>
            <w:r w:rsidRPr="009E0706">
              <w:t>Основной государственный регистрационный номер – государственный регистрационный номер записи, вносимой в Единый государственный реестр юридических лиц</w:t>
            </w:r>
          </w:p>
        </w:tc>
      </w:tr>
      <w:tr w:rsidR="00A105AF" w:rsidRPr="00A105AF" w:rsidTr="00166077">
        <w:trPr>
          <w:cnfStyle w:val="000000100000" w:firstRow="0" w:lastRow="0" w:firstColumn="0" w:lastColumn="0" w:oddVBand="0" w:evenVBand="0" w:oddHBand="1" w:evenHBand="0" w:firstRowFirstColumn="0" w:firstRowLastColumn="0" w:lastRowFirstColumn="0" w:lastRowLastColumn="0"/>
        </w:trPr>
        <w:tc>
          <w:tcPr>
            <w:tcW w:w="1296" w:type="pct"/>
          </w:tcPr>
          <w:p w:rsidR="00A105AF" w:rsidRPr="009E0706" w:rsidRDefault="00A105AF" w:rsidP="00553385">
            <w:pPr>
              <w:pStyle w:val="GOSTTablenorm"/>
            </w:pPr>
            <w:r>
              <w:t>ОЗУ</w:t>
            </w:r>
          </w:p>
        </w:tc>
        <w:tc>
          <w:tcPr>
            <w:tcW w:w="3704" w:type="pct"/>
          </w:tcPr>
          <w:p w:rsidR="00A105AF" w:rsidRPr="009E0706" w:rsidRDefault="00A105AF" w:rsidP="00553385">
            <w:pPr>
              <w:pStyle w:val="GOSTTablenorm"/>
            </w:pPr>
            <w:r w:rsidRPr="00A105AF">
              <w:t>Оперативное запоминающее устройство</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rsidR="00A105AF" w:rsidRPr="009E0706" w:rsidRDefault="00A105AF" w:rsidP="00553385">
            <w:pPr>
              <w:pStyle w:val="GOSTTablenorm"/>
            </w:pPr>
            <w:r w:rsidRPr="009E0706">
              <w:t>ОКАТО</w:t>
            </w:r>
          </w:p>
        </w:tc>
        <w:tc>
          <w:tcPr>
            <w:tcW w:w="3704" w:type="pct"/>
            <w:hideMark/>
          </w:tcPr>
          <w:p w:rsidR="00A105AF" w:rsidRPr="009E0706" w:rsidRDefault="00A105AF" w:rsidP="00553385">
            <w:pPr>
              <w:pStyle w:val="GOSTTablenorm"/>
            </w:pPr>
            <w:r w:rsidRPr="009E0706">
              <w:t>Общероссийский классификатор объектов административно-территориального деления</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rsidR="00A105AF" w:rsidRPr="009E0706" w:rsidRDefault="00A105AF" w:rsidP="00553385">
            <w:pPr>
              <w:pStyle w:val="GOSTTablenorm"/>
            </w:pPr>
            <w:r w:rsidRPr="009E0706">
              <w:t>ОКВ</w:t>
            </w:r>
          </w:p>
        </w:tc>
        <w:tc>
          <w:tcPr>
            <w:tcW w:w="3704" w:type="pct"/>
            <w:hideMark/>
          </w:tcPr>
          <w:p w:rsidR="00A105AF" w:rsidRPr="009E0706" w:rsidRDefault="00A105AF" w:rsidP="00553385">
            <w:pPr>
              <w:pStyle w:val="GOSTTablenorm"/>
            </w:pPr>
            <w:r w:rsidRPr="009E0706">
              <w:t>Общероссийский классификатор валют</w:t>
            </w:r>
          </w:p>
        </w:tc>
      </w:tr>
      <w:tr w:rsidR="00A105AF" w:rsidRPr="009E0706" w:rsidTr="00265F7C">
        <w:trPr>
          <w:cnfStyle w:val="000000010000" w:firstRow="0" w:lastRow="0" w:firstColumn="0" w:lastColumn="0" w:oddVBand="0" w:evenVBand="0" w:oddHBand="0" w:evenHBand="1" w:firstRowFirstColumn="0" w:firstRowLastColumn="0" w:lastRowFirstColumn="0" w:lastRowLastColumn="0"/>
        </w:trPr>
        <w:tc>
          <w:tcPr>
            <w:tcW w:w="1296" w:type="pct"/>
          </w:tcPr>
          <w:p w:rsidR="00A105AF" w:rsidRPr="009E0706" w:rsidRDefault="00A105AF" w:rsidP="00553385">
            <w:pPr>
              <w:pStyle w:val="GOSTTablenorm"/>
            </w:pPr>
            <w:r w:rsidRPr="009E0706">
              <w:t>ОКЕИ</w:t>
            </w:r>
          </w:p>
        </w:tc>
        <w:tc>
          <w:tcPr>
            <w:tcW w:w="3704" w:type="pct"/>
          </w:tcPr>
          <w:p w:rsidR="00A105AF" w:rsidRPr="009E0706" w:rsidRDefault="00A105AF" w:rsidP="00553385">
            <w:pPr>
              <w:pStyle w:val="GOSTTablenorm"/>
            </w:pPr>
            <w:r w:rsidRPr="009E0706">
              <w:t>Общероссийский классификатор единиц измерения</w:t>
            </w:r>
          </w:p>
        </w:tc>
      </w:tr>
      <w:tr w:rsidR="00A105AF" w:rsidRPr="009E0706" w:rsidTr="00265F7C">
        <w:trPr>
          <w:cnfStyle w:val="000000100000" w:firstRow="0" w:lastRow="0" w:firstColumn="0" w:lastColumn="0" w:oddVBand="0" w:evenVBand="0" w:oddHBand="1" w:evenHBand="0" w:firstRowFirstColumn="0" w:firstRowLastColumn="0" w:lastRowFirstColumn="0" w:lastRowLastColumn="0"/>
        </w:trPr>
        <w:tc>
          <w:tcPr>
            <w:tcW w:w="1296" w:type="pct"/>
          </w:tcPr>
          <w:p w:rsidR="00A105AF" w:rsidRPr="009E0706" w:rsidRDefault="00A105AF" w:rsidP="00553385">
            <w:pPr>
              <w:pStyle w:val="GOSTTablenorm"/>
            </w:pPr>
            <w:r w:rsidRPr="009E0706">
              <w:t>ОКОПФ</w:t>
            </w:r>
          </w:p>
        </w:tc>
        <w:tc>
          <w:tcPr>
            <w:tcW w:w="3704" w:type="pct"/>
          </w:tcPr>
          <w:p w:rsidR="00A105AF" w:rsidRPr="009E0706" w:rsidRDefault="00A105AF" w:rsidP="00553385">
            <w:pPr>
              <w:pStyle w:val="GOSTTablenorm"/>
            </w:pPr>
            <w:r w:rsidRPr="009E0706">
              <w:t>Общероссийский классификатор организационно-правовых форм</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rsidR="00A105AF" w:rsidRPr="009E0706" w:rsidRDefault="00A105AF" w:rsidP="00553385">
            <w:pPr>
              <w:pStyle w:val="GOSTTablenorm"/>
            </w:pPr>
            <w:r w:rsidRPr="009E0706">
              <w:t>ОКПО</w:t>
            </w:r>
          </w:p>
        </w:tc>
        <w:tc>
          <w:tcPr>
            <w:tcW w:w="3704" w:type="pct"/>
            <w:hideMark/>
          </w:tcPr>
          <w:p w:rsidR="00A105AF" w:rsidRPr="009E0706" w:rsidRDefault="00A105AF" w:rsidP="00553385">
            <w:pPr>
              <w:pStyle w:val="GOSTTablenorm"/>
            </w:pPr>
            <w:r w:rsidRPr="009E0706">
              <w:t>Общероссийский классификатор предприятий и организаций</w:t>
            </w:r>
          </w:p>
        </w:tc>
      </w:tr>
      <w:tr w:rsidR="00A105AF" w:rsidRPr="009E0706" w:rsidTr="00265F7C">
        <w:trPr>
          <w:cnfStyle w:val="000000100000" w:firstRow="0" w:lastRow="0" w:firstColumn="0" w:lastColumn="0" w:oddVBand="0" w:evenVBand="0" w:oddHBand="1" w:evenHBand="0" w:firstRowFirstColumn="0" w:firstRowLastColumn="0" w:lastRowFirstColumn="0" w:lastRowLastColumn="0"/>
        </w:trPr>
        <w:tc>
          <w:tcPr>
            <w:tcW w:w="1296" w:type="pct"/>
          </w:tcPr>
          <w:p w:rsidR="00A105AF" w:rsidRPr="009E0706" w:rsidRDefault="00A105AF" w:rsidP="00553385">
            <w:pPr>
              <w:pStyle w:val="GOSTTablenorm"/>
            </w:pPr>
            <w:r w:rsidRPr="009E0706">
              <w:t>ОКСМ</w:t>
            </w:r>
          </w:p>
        </w:tc>
        <w:tc>
          <w:tcPr>
            <w:tcW w:w="3704" w:type="pct"/>
          </w:tcPr>
          <w:p w:rsidR="00A105AF" w:rsidRPr="009E0706" w:rsidRDefault="00A105AF" w:rsidP="00553385">
            <w:pPr>
              <w:pStyle w:val="GOSTTablenorm"/>
            </w:pPr>
            <w:r w:rsidRPr="009E0706">
              <w:t>Общероссийский классификатор стран мира</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rsidR="00A105AF" w:rsidRPr="009E0706" w:rsidRDefault="00A105AF" w:rsidP="00553385">
            <w:pPr>
              <w:pStyle w:val="GOSTTablenorm"/>
            </w:pPr>
            <w:r w:rsidRPr="009E0706">
              <w:t>ОКТМО</w:t>
            </w:r>
          </w:p>
        </w:tc>
        <w:tc>
          <w:tcPr>
            <w:tcW w:w="3704" w:type="pct"/>
            <w:hideMark/>
          </w:tcPr>
          <w:p w:rsidR="00A105AF" w:rsidRPr="009E0706" w:rsidRDefault="00A105AF" w:rsidP="00553385">
            <w:pPr>
              <w:pStyle w:val="GOSTTablenorm"/>
            </w:pPr>
            <w:r w:rsidRPr="009E0706">
              <w:t>Общероссийский классификатор территорий муниципальных образований</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rsidR="00A105AF" w:rsidRPr="009E0706" w:rsidRDefault="00A105AF" w:rsidP="00553385">
            <w:pPr>
              <w:pStyle w:val="GOSTTablenorm"/>
            </w:pPr>
            <w:r w:rsidRPr="009E0706">
              <w:t>Операция</w:t>
            </w:r>
          </w:p>
        </w:tc>
        <w:tc>
          <w:tcPr>
            <w:tcW w:w="3704" w:type="pct"/>
            <w:hideMark/>
          </w:tcPr>
          <w:p w:rsidR="00A105AF" w:rsidRPr="009E0706" w:rsidRDefault="00A105AF" w:rsidP="00553385">
            <w:pPr>
              <w:pStyle w:val="GOSTTablenorm"/>
            </w:pPr>
            <w:r w:rsidRPr="009E0706">
              <w:t>Последовательность действий автоматизированной системы над бизнес-объектом системы (документом, отчетом), выполняемая компонентами прикладного программного обеспечения (программами, контролями, процедурами), приводящая к изменению статуса, свойств объекта или осуществляющая проверку атрибутов объекта</w:t>
            </w:r>
          </w:p>
        </w:tc>
      </w:tr>
      <w:tr w:rsidR="00A105AF" w:rsidRPr="009E0706" w:rsidTr="00265F7C">
        <w:trPr>
          <w:cnfStyle w:val="000000010000" w:firstRow="0" w:lastRow="0" w:firstColumn="0" w:lastColumn="0" w:oddVBand="0" w:evenVBand="0" w:oddHBand="0" w:evenHBand="1" w:firstRowFirstColumn="0" w:firstRowLastColumn="0" w:lastRowFirstColumn="0" w:lastRowLastColumn="0"/>
        </w:trPr>
        <w:tc>
          <w:tcPr>
            <w:tcW w:w="1296" w:type="pct"/>
          </w:tcPr>
          <w:p w:rsidR="00A105AF" w:rsidRPr="009E0706" w:rsidRDefault="00A105AF" w:rsidP="00553385">
            <w:pPr>
              <w:pStyle w:val="GOSTTablenorm"/>
            </w:pPr>
            <w:r w:rsidRPr="009E0706">
              <w:t>ОПФ</w:t>
            </w:r>
          </w:p>
        </w:tc>
        <w:tc>
          <w:tcPr>
            <w:tcW w:w="3704" w:type="pct"/>
          </w:tcPr>
          <w:p w:rsidR="00A105AF" w:rsidRPr="009E0706" w:rsidRDefault="00A105AF" w:rsidP="00553385">
            <w:pPr>
              <w:pStyle w:val="GOSTTablenorm"/>
            </w:pPr>
            <w:r w:rsidRPr="009E0706">
              <w:t>Организационно-правовая форма</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rsidR="00A105AF" w:rsidRPr="009E0706" w:rsidRDefault="00A105AF" w:rsidP="00553385">
            <w:pPr>
              <w:pStyle w:val="GOSTTablenorm"/>
            </w:pPr>
            <w:r w:rsidRPr="009E0706">
              <w:t>ОрФК</w:t>
            </w:r>
          </w:p>
        </w:tc>
        <w:tc>
          <w:tcPr>
            <w:tcW w:w="3704" w:type="pct"/>
            <w:hideMark/>
          </w:tcPr>
          <w:p w:rsidR="00A105AF" w:rsidRPr="009E0706" w:rsidRDefault="00A105AF" w:rsidP="00553385">
            <w:pPr>
              <w:pStyle w:val="GOSTTablenorm"/>
            </w:pPr>
            <w:r w:rsidRPr="009E0706">
              <w:t>Органы Федерального казначейства – Межрегиональное операционное управление Федерального казначейства, управления Федерального казначейства по субъектам Российской Федерации и отделы управлений Федерального казначейства по субъектам Российской Федерации</w:t>
            </w:r>
          </w:p>
        </w:tc>
      </w:tr>
      <w:tr w:rsidR="00A105AF" w:rsidRPr="00A105AF" w:rsidTr="00166077">
        <w:trPr>
          <w:cnfStyle w:val="000000010000" w:firstRow="0" w:lastRow="0" w:firstColumn="0" w:lastColumn="0" w:oddVBand="0" w:evenVBand="0" w:oddHBand="0" w:evenHBand="1" w:firstRowFirstColumn="0" w:firstRowLastColumn="0" w:lastRowFirstColumn="0" w:lastRowLastColumn="0"/>
        </w:trPr>
        <w:tc>
          <w:tcPr>
            <w:tcW w:w="1296" w:type="pct"/>
          </w:tcPr>
          <w:p w:rsidR="00A105AF" w:rsidRPr="009E0706" w:rsidRDefault="00A105AF" w:rsidP="00553385">
            <w:pPr>
              <w:pStyle w:val="GOSTTablenorm"/>
            </w:pPr>
            <w:r>
              <w:lastRenderedPageBreak/>
              <w:t>ОС</w:t>
            </w:r>
          </w:p>
        </w:tc>
        <w:tc>
          <w:tcPr>
            <w:tcW w:w="3704" w:type="pct"/>
          </w:tcPr>
          <w:p w:rsidR="00A105AF" w:rsidRPr="009E0706" w:rsidRDefault="00A105AF" w:rsidP="00553385">
            <w:pPr>
              <w:pStyle w:val="GOSTTablenorm"/>
            </w:pPr>
            <w:r w:rsidRPr="00A105AF">
              <w:t>Операционная система</w:t>
            </w:r>
          </w:p>
        </w:tc>
      </w:tr>
      <w:tr w:rsidR="00A105AF" w:rsidRPr="009E0706" w:rsidTr="00265F7C">
        <w:trPr>
          <w:cnfStyle w:val="000000100000" w:firstRow="0" w:lastRow="0" w:firstColumn="0" w:lastColumn="0" w:oddVBand="0" w:evenVBand="0" w:oddHBand="1" w:evenHBand="0" w:firstRowFirstColumn="0" w:firstRowLastColumn="0" w:lastRowFirstColumn="0" w:lastRowLastColumn="0"/>
        </w:trPr>
        <w:tc>
          <w:tcPr>
            <w:tcW w:w="1296" w:type="pct"/>
          </w:tcPr>
          <w:p w:rsidR="00A105AF" w:rsidRPr="009E0706" w:rsidRDefault="00A105AF" w:rsidP="00553385">
            <w:pPr>
              <w:pStyle w:val="GOSTTablenorm"/>
              <w:jc w:val="left"/>
            </w:pPr>
            <w:r w:rsidRPr="009E0706">
              <w:t>ОС ГМУ</w:t>
            </w:r>
          </w:p>
        </w:tc>
        <w:tc>
          <w:tcPr>
            <w:tcW w:w="3704" w:type="pct"/>
          </w:tcPr>
          <w:p w:rsidR="00A105AF" w:rsidRPr="009E0706" w:rsidRDefault="00A105AF" w:rsidP="00553385">
            <w:pPr>
              <w:pStyle w:val="GOSTTablenorm"/>
            </w:pPr>
            <w:r w:rsidRPr="009E0706">
              <w:t>Официальный сайт Российской Федерации в сети «Интернет» для размещения информации о Государственных (муниципальных) учреждениях</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rsidR="00A105AF" w:rsidRPr="009E0706" w:rsidRDefault="00A105AF" w:rsidP="00553385">
            <w:pPr>
              <w:pStyle w:val="GOSTTablenorm"/>
            </w:pPr>
            <w:r w:rsidRPr="009E0706">
              <w:t>Параметры</w:t>
            </w:r>
          </w:p>
        </w:tc>
        <w:tc>
          <w:tcPr>
            <w:tcW w:w="3704" w:type="pct"/>
            <w:hideMark/>
          </w:tcPr>
          <w:p w:rsidR="00A105AF" w:rsidRPr="009E0706" w:rsidRDefault="00A105AF" w:rsidP="00553385">
            <w:pPr>
              <w:pStyle w:val="GOSTTablenorm"/>
            </w:pPr>
            <w:r w:rsidRPr="009E0706">
              <w:t>Данные полей документа, справочников</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tcPr>
          <w:p w:rsidR="00A105AF" w:rsidRPr="009E0706" w:rsidRDefault="00A105AF" w:rsidP="00553385">
            <w:pPr>
              <w:pStyle w:val="GOSTTablenorm"/>
            </w:pPr>
            <w:r w:rsidRPr="009E0706">
              <w:t>ПБО</w:t>
            </w:r>
          </w:p>
        </w:tc>
        <w:tc>
          <w:tcPr>
            <w:tcW w:w="3704" w:type="pct"/>
          </w:tcPr>
          <w:p w:rsidR="00A105AF" w:rsidRPr="009E0706" w:rsidRDefault="00A105AF" w:rsidP="00553385">
            <w:pPr>
              <w:pStyle w:val="GOSTTablenorm"/>
            </w:pPr>
            <w:r w:rsidRPr="009E0706">
              <w:t>Перечень бюджетных обязательств</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rsidR="00A105AF" w:rsidRPr="009E0706" w:rsidRDefault="00A105AF" w:rsidP="00553385">
            <w:pPr>
              <w:pStyle w:val="GOSTTablenorm"/>
            </w:pPr>
            <w:r w:rsidRPr="009E0706">
              <w:t>ПБС</w:t>
            </w:r>
          </w:p>
        </w:tc>
        <w:tc>
          <w:tcPr>
            <w:tcW w:w="3704" w:type="pct"/>
            <w:hideMark/>
          </w:tcPr>
          <w:p w:rsidR="00A105AF" w:rsidRPr="009E0706" w:rsidRDefault="00A105AF" w:rsidP="00553385">
            <w:pPr>
              <w:pStyle w:val="GOSTTablenorm"/>
            </w:pPr>
            <w:r w:rsidRPr="009E0706">
              <w:t>Получатель бюджетных средств (получатель средств соответствующего бюджета) – орган государственной власти (государственный орган), орган управления государственным внебюджетным фондом, орган местного самоуправления, орган местной администрации, находящееся в ведении главного распорядителя (распорядителя) бюджетных средств казенное учреждение, имеющие право на принятие и (или) исполнение бюджетных обязательств от имени публично-правового образования за счет средств соответствующего бюджета, если иное не предусмотрено Бюджетным кодексом Российской Федерации</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tcPr>
          <w:p w:rsidR="00A105AF" w:rsidRPr="009E0706" w:rsidRDefault="00A105AF" w:rsidP="00553385">
            <w:pPr>
              <w:pStyle w:val="GOSTTablenorm"/>
            </w:pPr>
            <w:r w:rsidRPr="009E0706">
              <w:t>ПДО, Перечень ДО</w:t>
            </w:r>
          </w:p>
        </w:tc>
        <w:tc>
          <w:tcPr>
            <w:tcW w:w="3704" w:type="pct"/>
          </w:tcPr>
          <w:p w:rsidR="00A105AF" w:rsidRPr="009E0706" w:rsidRDefault="00A105AF" w:rsidP="00553385">
            <w:pPr>
              <w:pStyle w:val="GOSTTablenorm"/>
            </w:pPr>
            <w:r w:rsidRPr="009E0706">
              <w:t>Перечень денежных обязательств</w:t>
            </w:r>
          </w:p>
        </w:tc>
      </w:tr>
      <w:tr w:rsidR="00A105AF" w:rsidRPr="009E0706" w:rsidTr="00265F7C">
        <w:trPr>
          <w:cnfStyle w:val="000000010000" w:firstRow="0" w:lastRow="0" w:firstColumn="0" w:lastColumn="0" w:oddVBand="0" w:evenVBand="0" w:oddHBand="0" w:evenHBand="1" w:firstRowFirstColumn="0" w:firstRowLastColumn="0" w:lastRowFirstColumn="0" w:lastRowLastColumn="0"/>
        </w:trPr>
        <w:tc>
          <w:tcPr>
            <w:tcW w:w="1296" w:type="pct"/>
          </w:tcPr>
          <w:p w:rsidR="00A105AF" w:rsidRPr="009E0706" w:rsidRDefault="00A105AF" w:rsidP="00553385">
            <w:pPr>
              <w:pStyle w:val="GOSTTablenorm"/>
            </w:pPr>
            <w:r w:rsidRPr="009E0706">
              <w:t>ПНО</w:t>
            </w:r>
          </w:p>
        </w:tc>
        <w:tc>
          <w:tcPr>
            <w:tcW w:w="3704" w:type="pct"/>
          </w:tcPr>
          <w:p w:rsidR="00A105AF" w:rsidRPr="009E0706" w:rsidRDefault="00A105AF" w:rsidP="00553385">
            <w:pPr>
              <w:pStyle w:val="GOSTTablenorm"/>
            </w:pPr>
            <w:r w:rsidRPr="009E0706">
              <w:t>Публичное нормативное обязательство</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rsidR="00A105AF" w:rsidRPr="009E0706" w:rsidRDefault="00A105AF" w:rsidP="00553385">
            <w:pPr>
              <w:pStyle w:val="GOSTTablenorm"/>
            </w:pPr>
            <w:r w:rsidRPr="009E0706">
              <w:t>ПОИ</w:t>
            </w:r>
          </w:p>
        </w:tc>
        <w:tc>
          <w:tcPr>
            <w:tcW w:w="3704" w:type="pct"/>
            <w:hideMark/>
          </w:tcPr>
          <w:p w:rsidR="00A105AF" w:rsidRPr="009E0706" w:rsidRDefault="00A105AF" w:rsidP="00553385">
            <w:pPr>
              <w:pStyle w:val="GOSTTablenorm"/>
            </w:pPr>
            <w:r w:rsidRPr="009E0706">
              <w:t>Подсистема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tcPr>
          <w:p w:rsidR="00A105AF" w:rsidRPr="009E0706" w:rsidRDefault="00A105AF" w:rsidP="00553385">
            <w:pPr>
              <w:pStyle w:val="GOSTTablenorm"/>
            </w:pPr>
            <w:r w:rsidRPr="009E0706">
              <w:t>ПОИБ СОБИ ФК</w:t>
            </w:r>
          </w:p>
        </w:tc>
        <w:tc>
          <w:tcPr>
            <w:tcW w:w="3704" w:type="pct"/>
          </w:tcPr>
          <w:p w:rsidR="00A105AF" w:rsidRPr="009E0706" w:rsidRDefault="00A105AF" w:rsidP="00553385">
            <w:pPr>
              <w:pStyle w:val="GOSTTablenorm"/>
            </w:pPr>
            <w:r w:rsidRPr="009E0706">
              <w:t>Подсистема обеспечения информационной безопасности Системы обеспечения безопасности информации Федерального казначейства</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rsidR="00A105AF" w:rsidRPr="009E0706" w:rsidRDefault="00A105AF" w:rsidP="00553385">
            <w:pPr>
              <w:pStyle w:val="GOSTTablenorm"/>
            </w:pPr>
            <w:r w:rsidRPr="009E0706">
              <w:t>Пользователь</w:t>
            </w:r>
          </w:p>
        </w:tc>
        <w:tc>
          <w:tcPr>
            <w:tcW w:w="3704" w:type="pct"/>
            <w:hideMark/>
          </w:tcPr>
          <w:p w:rsidR="00A105AF" w:rsidRPr="009E0706" w:rsidRDefault="00A105AF" w:rsidP="00553385">
            <w:pPr>
              <w:pStyle w:val="GOSTTablenorm"/>
            </w:pPr>
            <w:r w:rsidRPr="009E0706">
              <w:t>Лицо или организация, которое использует действующую систему для выполнения конкретной функции</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rsidR="00A105AF" w:rsidRPr="009E0706" w:rsidRDefault="00A105AF" w:rsidP="00553385">
            <w:pPr>
              <w:pStyle w:val="GOSTTablenorm"/>
            </w:pPr>
            <w:r w:rsidRPr="009E0706">
              <w:t>Портлет</w:t>
            </w:r>
          </w:p>
        </w:tc>
        <w:tc>
          <w:tcPr>
            <w:tcW w:w="3704" w:type="pct"/>
            <w:hideMark/>
          </w:tcPr>
          <w:p w:rsidR="00A105AF" w:rsidRPr="009E0706" w:rsidRDefault="00A105AF" w:rsidP="00553385">
            <w:pPr>
              <w:pStyle w:val="GOSTTablenorm"/>
            </w:pPr>
            <w:r w:rsidRPr="009E0706">
              <w:t>Подключаемый, сменный компонент пользовательского интерфейса web-портала</w:t>
            </w:r>
          </w:p>
        </w:tc>
      </w:tr>
      <w:tr w:rsidR="00A105AF" w:rsidRPr="009E0706" w:rsidTr="00265F7C">
        <w:trPr>
          <w:cnfStyle w:val="000000100000" w:firstRow="0" w:lastRow="0" w:firstColumn="0" w:lastColumn="0" w:oddVBand="0" w:evenVBand="0" w:oddHBand="1" w:evenHBand="0" w:firstRowFirstColumn="0" w:firstRowLastColumn="0" w:lastRowFirstColumn="0" w:lastRowLastColumn="0"/>
        </w:trPr>
        <w:tc>
          <w:tcPr>
            <w:tcW w:w="1296" w:type="pct"/>
          </w:tcPr>
          <w:p w:rsidR="00A105AF" w:rsidRPr="009E0706" w:rsidRDefault="00A105AF" w:rsidP="00553385">
            <w:pPr>
              <w:pStyle w:val="GOSTTablenorm"/>
              <w:jc w:val="left"/>
            </w:pPr>
            <w:r w:rsidRPr="009E0706">
              <w:t>ПОФР</w:t>
            </w:r>
          </w:p>
        </w:tc>
        <w:tc>
          <w:tcPr>
            <w:tcW w:w="3704" w:type="pct"/>
          </w:tcPr>
          <w:p w:rsidR="00A105AF" w:rsidRPr="009E0706" w:rsidRDefault="00A105AF" w:rsidP="00553385">
            <w:pPr>
              <w:pStyle w:val="GOSTTablenorm"/>
            </w:pPr>
            <w:r w:rsidRPr="009E0706">
              <w:t>Аналитический показатель. Предельные объемы финансирования расходов</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rsidR="00A105AF" w:rsidRPr="009E0706" w:rsidRDefault="00A105AF" w:rsidP="00553385">
            <w:pPr>
              <w:pStyle w:val="GOSTTablenorm"/>
            </w:pPr>
            <w:r w:rsidRPr="009E0706">
              <w:t>ПОЮЗД СОБИ ФК</w:t>
            </w:r>
          </w:p>
        </w:tc>
        <w:tc>
          <w:tcPr>
            <w:tcW w:w="3704" w:type="pct"/>
            <w:hideMark/>
          </w:tcPr>
          <w:p w:rsidR="00A105AF" w:rsidRPr="009E0706" w:rsidRDefault="00A105AF" w:rsidP="00553385">
            <w:pPr>
              <w:pStyle w:val="GOSTTablenorm"/>
            </w:pPr>
            <w:r w:rsidRPr="009E0706">
              <w:t>Подсистема обеспечения юридической значимости документов Системы обеспечения безопасности информации Федерального казначейства</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rsidR="00A105AF" w:rsidRPr="009E0706" w:rsidRDefault="00A105AF" w:rsidP="00553385">
            <w:pPr>
              <w:pStyle w:val="GOSTTablenorm"/>
            </w:pPr>
            <w:r w:rsidRPr="009E0706">
              <w:t>ППО</w:t>
            </w:r>
          </w:p>
        </w:tc>
        <w:tc>
          <w:tcPr>
            <w:tcW w:w="3704" w:type="pct"/>
            <w:hideMark/>
          </w:tcPr>
          <w:p w:rsidR="00A105AF" w:rsidRPr="009E0706" w:rsidRDefault="00A105AF" w:rsidP="00553385">
            <w:pPr>
              <w:pStyle w:val="GOSTTablenorm"/>
            </w:pPr>
            <w:r w:rsidRPr="009E0706">
              <w:t>Прикладное программное обеспечение</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tcPr>
          <w:p w:rsidR="00A105AF" w:rsidRPr="009E0706" w:rsidRDefault="00A105AF">
            <w:pPr>
              <w:pStyle w:val="GOSTTablenorm"/>
            </w:pPr>
            <w:r w:rsidRPr="009E0706">
              <w:t>Приказ № 258н</w:t>
            </w:r>
          </w:p>
        </w:tc>
        <w:tc>
          <w:tcPr>
            <w:tcW w:w="3704" w:type="pct"/>
          </w:tcPr>
          <w:p w:rsidR="00A105AF" w:rsidRPr="009E0706" w:rsidRDefault="00A105AF" w:rsidP="00553385">
            <w:pPr>
              <w:pStyle w:val="GOSTTablenorm"/>
            </w:pPr>
            <w:r w:rsidRPr="009E0706">
              <w:t>Приказ Министерства финансов Российской Федерации от 30.10.2020 № 258н «Об утверждении порядка учета бюджетных и денежных обязательств получателей средств федерального бюджета территориальными органами Федерального казначейства»</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rsidR="00A105AF" w:rsidRPr="009E0706" w:rsidRDefault="00A105AF" w:rsidP="00553385">
            <w:pPr>
              <w:pStyle w:val="GOSTTablenorm"/>
            </w:pPr>
            <w:r w:rsidRPr="009E0706">
              <w:t>Протокол</w:t>
            </w:r>
          </w:p>
        </w:tc>
        <w:tc>
          <w:tcPr>
            <w:tcW w:w="3704" w:type="pct"/>
            <w:hideMark/>
          </w:tcPr>
          <w:p w:rsidR="00A105AF" w:rsidRPr="009E0706" w:rsidRDefault="00A105AF" w:rsidP="00553385">
            <w:pPr>
              <w:pStyle w:val="GOSTTablenorm"/>
            </w:pPr>
            <w:r w:rsidRPr="009E0706">
              <w:t>Информационный объект, содержащий результаты обработки других информационных объектов</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rsidR="00A105AF" w:rsidRPr="009E0706" w:rsidRDefault="00A105AF" w:rsidP="00553385">
            <w:pPr>
              <w:pStyle w:val="GOSTTablenorm"/>
            </w:pPr>
            <w:r w:rsidRPr="009E0706">
              <w:t>ПУР ЭБ</w:t>
            </w:r>
          </w:p>
        </w:tc>
        <w:tc>
          <w:tcPr>
            <w:tcW w:w="3704" w:type="pct"/>
            <w:hideMark/>
          </w:tcPr>
          <w:p w:rsidR="00A105AF" w:rsidRPr="009E0706" w:rsidRDefault="00A105AF" w:rsidP="00553385">
            <w:pPr>
              <w:pStyle w:val="GOSTTablenorm"/>
            </w:pPr>
            <w:r w:rsidRPr="009E0706">
              <w:t>Подсистема управления расходами государственной интегрированной информационной системы управления общественными финансами «Электронный бюджет»</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rsidR="00A105AF" w:rsidRPr="009E0706" w:rsidRDefault="00A105AF" w:rsidP="00553385">
            <w:pPr>
              <w:pStyle w:val="GOSTTablenorm"/>
            </w:pPr>
            <w:r w:rsidRPr="009E0706">
              <w:t>РБС</w:t>
            </w:r>
          </w:p>
        </w:tc>
        <w:tc>
          <w:tcPr>
            <w:tcW w:w="3704" w:type="pct"/>
            <w:hideMark/>
          </w:tcPr>
          <w:p w:rsidR="00A105AF" w:rsidRPr="009E0706" w:rsidRDefault="00A105AF" w:rsidP="00553385">
            <w:pPr>
              <w:pStyle w:val="GOSTTablenorm"/>
            </w:pPr>
            <w:r w:rsidRPr="009E0706">
              <w:t xml:space="preserve">Распорядитель бюджетных средств (распорядитель средств соответствующего бюджета) – орган государственной власти (государственный орган), орган управления государственным </w:t>
            </w:r>
            <w:r w:rsidRPr="009E0706">
              <w:lastRenderedPageBreak/>
              <w:t>внебюджетным фондом, орган местного самоуправления, орган местной администрации, казенное учреждение, имеющие право распределять бюджетные ассигнования и лимиты бюджетных обязательств между подведомственными распорядителями и (или) получателями бюджетных средств</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rsidR="00A105AF" w:rsidRPr="009E0706" w:rsidRDefault="00A105AF" w:rsidP="00553385">
            <w:pPr>
              <w:pStyle w:val="GOSTTablenorm"/>
            </w:pPr>
            <w:r w:rsidRPr="009E0706">
              <w:lastRenderedPageBreak/>
              <w:t>Регистрация</w:t>
            </w:r>
          </w:p>
        </w:tc>
        <w:tc>
          <w:tcPr>
            <w:tcW w:w="3704" w:type="pct"/>
            <w:hideMark/>
          </w:tcPr>
          <w:p w:rsidR="00A105AF" w:rsidRPr="009E0706" w:rsidRDefault="00A105AF" w:rsidP="00553385">
            <w:pPr>
              <w:pStyle w:val="GOSTTablenorm"/>
            </w:pPr>
            <w:r w:rsidRPr="009E0706">
              <w:t>Процесс создания учетных данных при обработке информационного объекта</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tcPr>
          <w:p w:rsidR="00A105AF" w:rsidRPr="009E0706" w:rsidRDefault="00A105AF" w:rsidP="00553385">
            <w:pPr>
              <w:pStyle w:val="GOSTTablenorm"/>
            </w:pPr>
            <w:r w:rsidRPr="009E0706">
              <w:t>РНО</w:t>
            </w:r>
          </w:p>
        </w:tc>
        <w:tc>
          <w:tcPr>
            <w:tcW w:w="3704" w:type="pct"/>
          </w:tcPr>
          <w:p w:rsidR="00A105AF" w:rsidRPr="009E0706" w:rsidRDefault="00A105AF" w:rsidP="00735EEA">
            <w:pPr>
              <w:pStyle w:val="GOSTTablenorm"/>
            </w:pPr>
            <w:r w:rsidRPr="009E0706">
              <w:t>Решение налогового органа о взыскании налога, сбора, страхового взноса, пеней и штрафов, предусматривающее обращение взыскания на средства бюджетов бюджетной системы Российской Федерации, Решение налогового органа о взыскании налога, сбора, страхового взноса, пеней и штрафов, предусматривающее обращение взыскания на средства бюджетных (автономных) учреждений</w:t>
            </w:r>
          </w:p>
        </w:tc>
      </w:tr>
      <w:tr w:rsidR="00A105AF" w:rsidRPr="009E0706" w:rsidTr="00265F7C">
        <w:trPr>
          <w:cnfStyle w:val="000000010000" w:firstRow="0" w:lastRow="0" w:firstColumn="0" w:lastColumn="0" w:oddVBand="0" w:evenVBand="0" w:oddHBand="0" w:evenHBand="1" w:firstRowFirstColumn="0" w:firstRowLastColumn="0" w:lastRowFirstColumn="0" w:lastRowLastColumn="0"/>
        </w:trPr>
        <w:tc>
          <w:tcPr>
            <w:tcW w:w="1296" w:type="pct"/>
          </w:tcPr>
          <w:p w:rsidR="00A105AF" w:rsidRPr="009E0706" w:rsidRDefault="00A105AF" w:rsidP="00553385">
            <w:pPr>
              <w:pStyle w:val="GOSTTablenorm"/>
            </w:pPr>
            <w:r w:rsidRPr="009E0706">
              <w:t>РЦ</w:t>
            </w:r>
          </w:p>
        </w:tc>
        <w:tc>
          <w:tcPr>
            <w:tcW w:w="3704" w:type="pct"/>
          </w:tcPr>
          <w:p w:rsidR="00A105AF" w:rsidRPr="009E0706" w:rsidRDefault="00A105AF" w:rsidP="00735EEA">
            <w:pPr>
              <w:pStyle w:val="GOSTTablenorm"/>
            </w:pPr>
            <w:r w:rsidRPr="009E0706">
              <w:t>Расчетный Центр</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tcPr>
          <w:p w:rsidR="00A105AF" w:rsidRPr="009E0706" w:rsidRDefault="00A105AF" w:rsidP="00553385">
            <w:pPr>
              <w:pStyle w:val="GOSTTablenorm"/>
            </w:pPr>
            <w:r w:rsidRPr="009E0706">
              <w:rPr>
                <w:rFonts w:ascii="-apple-system" w:hAnsi="-apple-system"/>
                <w:color w:val="172B4D"/>
                <w:sz w:val="21"/>
                <w:szCs w:val="21"/>
              </w:rPr>
              <w:t>СБО</w:t>
            </w:r>
          </w:p>
        </w:tc>
        <w:tc>
          <w:tcPr>
            <w:tcW w:w="3704" w:type="pct"/>
          </w:tcPr>
          <w:p w:rsidR="00A105AF" w:rsidRPr="009E0706" w:rsidRDefault="00A105AF" w:rsidP="00735EEA">
            <w:pPr>
              <w:pStyle w:val="GOSTTablenorm"/>
            </w:pPr>
            <w:r w:rsidRPr="009E0706">
              <w:t>Электронный документ «Сведения о бюджетном обязательстве» (код формы 0506101)</w:t>
            </w:r>
          </w:p>
        </w:tc>
      </w:tr>
      <w:tr w:rsidR="00A105AF" w:rsidRPr="009E0706" w:rsidTr="00265F7C">
        <w:trPr>
          <w:cnfStyle w:val="000000010000" w:firstRow="0" w:lastRow="0" w:firstColumn="0" w:lastColumn="0" w:oddVBand="0" w:evenVBand="0" w:oddHBand="0" w:evenHBand="1" w:firstRowFirstColumn="0" w:firstRowLastColumn="0" w:lastRowFirstColumn="0" w:lastRowLastColumn="0"/>
        </w:trPr>
        <w:tc>
          <w:tcPr>
            <w:tcW w:w="1296" w:type="pct"/>
          </w:tcPr>
          <w:p w:rsidR="00A105AF" w:rsidRPr="009E0706" w:rsidRDefault="00A105AF" w:rsidP="00553385">
            <w:pPr>
              <w:pStyle w:val="GOSTTablenorm"/>
            </w:pPr>
            <w:r w:rsidRPr="009E0706">
              <w:t>СБР</w:t>
            </w:r>
          </w:p>
        </w:tc>
        <w:tc>
          <w:tcPr>
            <w:tcW w:w="3704" w:type="pct"/>
          </w:tcPr>
          <w:p w:rsidR="00A105AF" w:rsidRPr="009E0706" w:rsidRDefault="00A105AF" w:rsidP="00553385">
            <w:pPr>
              <w:pStyle w:val="GOSTTablenorm"/>
            </w:pPr>
            <w:r w:rsidRPr="009E0706">
              <w:t>Сводная бюджетная роспись</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rsidR="00A105AF" w:rsidRPr="009E0706" w:rsidRDefault="00A105AF" w:rsidP="00553385">
            <w:pPr>
              <w:pStyle w:val="GOSTTablenorm"/>
            </w:pPr>
            <w:r w:rsidRPr="009E0706">
              <w:t>Сводный реестр, СвР</w:t>
            </w:r>
          </w:p>
        </w:tc>
        <w:tc>
          <w:tcPr>
            <w:tcW w:w="3704" w:type="pct"/>
            <w:hideMark/>
          </w:tcPr>
          <w:p w:rsidR="00A105AF" w:rsidRPr="009E0706" w:rsidRDefault="00A105AF" w:rsidP="00553385">
            <w:pPr>
              <w:pStyle w:val="GOSTTablenorm"/>
            </w:pPr>
            <w:r w:rsidRPr="009E0706">
              <w:t>Реестр участников бюджетного процесса, а также юридических лиц, не являющихся участниками бюджетного процесса</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tcPr>
          <w:p w:rsidR="00A105AF" w:rsidRPr="009E0706" w:rsidRDefault="00A105AF" w:rsidP="00553385">
            <w:pPr>
              <w:pStyle w:val="GOSTTablenorm"/>
              <w:rPr>
                <w:szCs w:val="24"/>
              </w:rPr>
            </w:pPr>
            <w:r w:rsidRPr="009E0706">
              <w:t>СВР</w:t>
            </w:r>
          </w:p>
        </w:tc>
        <w:tc>
          <w:tcPr>
            <w:tcW w:w="3704" w:type="pct"/>
          </w:tcPr>
          <w:p w:rsidR="00A105AF" w:rsidRPr="009E0706" w:rsidRDefault="00A105AF" w:rsidP="00553385">
            <w:pPr>
              <w:pStyle w:val="GOSTTablenorm"/>
            </w:pPr>
            <w:r w:rsidRPr="009E0706">
              <w:t>Средства во временном распоряжении</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tcPr>
          <w:p w:rsidR="00A105AF" w:rsidRPr="009E0706" w:rsidRDefault="00A105AF" w:rsidP="0024112C">
            <w:pPr>
              <w:pStyle w:val="GOSTTablenorm"/>
            </w:pPr>
            <w:r w:rsidRPr="009E0706">
              <w:t>СВТ</w:t>
            </w:r>
          </w:p>
        </w:tc>
        <w:tc>
          <w:tcPr>
            <w:tcW w:w="3704" w:type="pct"/>
          </w:tcPr>
          <w:p w:rsidR="00A105AF" w:rsidRPr="009E0706" w:rsidRDefault="00A105AF" w:rsidP="0024112C">
            <w:pPr>
              <w:pStyle w:val="GOSTTablenorm"/>
            </w:pPr>
            <w:r w:rsidRPr="009E0706">
              <w:t>Средство вычислительной техники</w:t>
            </w:r>
          </w:p>
        </w:tc>
      </w:tr>
      <w:tr w:rsidR="00A105AF" w:rsidRPr="009E0706" w:rsidTr="00265F7C">
        <w:trPr>
          <w:cnfStyle w:val="000000010000" w:firstRow="0" w:lastRow="0" w:firstColumn="0" w:lastColumn="0" w:oddVBand="0" w:evenVBand="0" w:oddHBand="0" w:evenHBand="1" w:firstRowFirstColumn="0" w:firstRowLastColumn="0" w:lastRowFirstColumn="0" w:lastRowLastColumn="0"/>
        </w:trPr>
        <w:tc>
          <w:tcPr>
            <w:tcW w:w="1296" w:type="pct"/>
          </w:tcPr>
          <w:p w:rsidR="00A105AF" w:rsidRPr="009E0706" w:rsidRDefault="00A105AF" w:rsidP="00553385">
            <w:pPr>
              <w:pStyle w:val="GOSTTablenorm"/>
            </w:pPr>
            <w:r w:rsidRPr="009E0706">
              <w:t>СДО</w:t>
            </w:r>
          </w:p>
        </w:tc>
        <w:tc>
          <w:tcPr>
            <w:tcW w:w="3704" w:type="pct"/>
          </w:tcPr>
          <w:p w:rsidR="00A105AF" w:rsidRPr="009E0706" w:rsidRDefault="00A105AF" w:rsidP="00553385">
            <w:pPr>
              <w:pStyle w:val="GOSTTablenorm"/>
            </w:pPr>
            <w:r w:rsidRPr="009E0706">
              <w:t>Сведения о денежных обязательствах.</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tcPr>
          <w:p w:rsidR="00A105AF" w:rsidRPr="009E0706" w:rsidRDefault="00A105AF" w:rsidP="00553385">
            <w:pPr>
              <w:pStyle w:val="GOSTTablenorm"/>
            </w:pPr>
            <w:r w:rsidRPr="009E0706">
              <w:t>СКЗИ</w:t>
            </w:r>
          </w:p>
        </w:tc>
        <w:tc>
          <w:tcPr>
            <w:tcW w:w="3704" w:type="pct"/>
          </w:tcPr>
          <w:p w:rsidR="00A105AF" w:rsidRPr="009E0706" w:rsidRDefault="00A105AF" w:rsidP="00553385">
            <w:pPr>
              <w:pStyle w:val="GOSTTablenorm"/>
            </w:pPr>
            <w:r w:rsidRPr="009E0706">
              <w:t>Средство криптографической защиты информации</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rsidR="00A105AF" w:rsidRPr="009E0706" w:rsidRDefault="00A105AF" w:rsidP="00553385">
            <w:pPr>
              <w:pStyle w:val="GOSTTablenorm"/>
            </w:pPr>
            <w:r w:rsidRPr="009E0706">
              <w:t>СПЗ</w:t>
            </w:r>
          </w:p>
        </w:tc>
        <w:tc>
          <w:tcPr>
            <w:tcW w:w="3704" w:type="pct"/>
            <w:hideMark/>
          </w:tcPr>
          <w:p w:rsidR="00A105AF" w:rsidRPr="009E0706" w:rsidRDefault="00A105AF" w:rsidP="00553385">
            <w:pPr>
              <w:pStyle w:val="GOSTTablenorm"/>
            </w:pPr>
            <w:r w:rsidRPr="009E0706">
              <w:t>Справочник «Сводный перечень заказчиков»</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rsidR="00A105AF" w:rsidRPr="009E0706" w:rsidRDefault="00A105AF" w:rsidP="00553385">
            <w:pPr>
              <w:pStyle w:val="GOSTTablenorm"/>
            </w:pPr>
            <w:r w:rsidRPr="009E0706">
              <w:t>СУЭ</w:t>
            </w:r>
          </w:p>
        </w:tc>
        <w:tc>
          <w:tcPr>
            <w:tcW w:w="3704" w:type="pct"/>
            <w:hideMark/>
          </w:tcPr>
          <w:p w:rsidR="00A105AF" w:rsidRPr="009E0706" w:rsidRDefault="00A105AF" w:rsidP="00553385">
            <w:pPr>
              <w:pStyle w:val="GOSTTablenorm"/>
            </w:pPr>
            <w:r w:rsidRPr="009E0706">
              <w:t>Система управления эксплуатацией</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tcPr>
          <w:p w:rsidR="00A105AF" w:rsidRPr="009E0706" w:rsidRDefault="00A105AF" w:rsidP="00553385">
            <w:pPr>
              <w:pStyle w:val="GOSTTablenorm"/>
            </w:pPr>
            <w:r w:rsidRPr="009E0706">
              <w:t>СФ</w:t>
            </w:r>
          </w:p>
        </w:tc>
        <w:tc>
          <w:tcPr>
            <w:tcW w:w="3704" w:type="pct"/>
          </w:tcPr>
          <w:p w:rsidR="00A105AF" w:rsidRPr="009E0706" w:rsidRDefault="00A105AF" w:rsidP="00553385">
            <w:pPr>
              <w:pStyle w:val="GOSTTablenorm"/>
            </w:pPr>
            <w:r w:rsidRPr="009E0706">
              <w:t>Списковая форма</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rsidR="00A105AF" w:rsidRPr="009E0706" w:rsidRDefault="00A105AF" w:rsidP="00553385">
            <w:pPr>
              <w:pStyle w:val="GOSTTablenorm"/>
            </w:pPr>
            <w:r w:rsidRPr="009E0706">
              <w:t>СЭД</w:t>
            </w:r>
          </w:p>
        </w:tc>
        <w:tc>
          <w:tcPr>
            <w:tcW w:w="3704" w:type="pct"/>
            <w:hideMark/>
          </w:tcPr>
          <w:p w:rsidR="00A105AF" w:rsidRPr="009E0706" w:rsidRDefault="00A105AF" w:rsidP="00553385">
            <w:pPr>
              <w:pStyle w:val="GOSTTablenorm"/>
            </w:pPr>
            <w:r w:rsidRPr="009E0706">
              <w:t>Система электронного документооборота</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rsidR="00A105AF" w:rsidRPr="009E0706" w:rsidRDefault="00A105AF" w:rsidP="00553385">
            <w:pPr>
              <w:pStyle w:val="GOSTTablenorm"/>
            </w:pPr>
            <w:r w:rsidRPr="009E0706">
              <w:t>ТОФК</w:t>
            </w:r>
          </w:p>
        </w:tc>
        <w:tc>
          <w:tcPr>
            <w:tcW w:w="3704" w:type="pct"/>
            <w:hideMark/>
          </w:tcPr>
          <w:p w:rsidR="00A105AF" w:rsidRPr="009E0706" w:rsidRDefault="00A105AF" w:rsidP="00553385">
            <w:pPr>
              <w:pStyle w:val="GOSTTablenorm"/>
            </w:pPr>
            <w:r w:rsidRPr="009E0706">
              <w:t>Территориальный орган Федерального казначейства. К территориальным органам Федерального казначейства относятся – Межрегиональное операционное управление Федерального казначейства, Межрегиональное бухгалтерское управление Федерального казначейства, Межрегиональное контрольно-ревизионное управление Федерального казначейства, Межрегиональное управление Федерального казначейства в сфере управления ликвидностью, Межрегиональное управление Федерального казначейства по централизованной обработке данных, Межрегиональное контрактное управление Федерального казначейства, управления Федерального казначейства по субъектам Российской Федерации</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rsidR="00A105AF" w:rsidRPr="009E0706" w:rsidRDefault="00A105AF" w:rsidP="00553385">
            <w:pPr>
              <w:pStyle w:val="GOSTTablenorm"/>
            </w:pPr>
            <w:r w:rsidRPr="009E0706">
              <w:t>ТФО</w:t>
            </w:r>
          </w:p>
        </w:tc>
        <w:tc>
          <w:tcPr>
            <w:tcW w:w="3704" w:type="pct"/>
            <w:hideMark/>
          </w:tcPr>
          <w:p w:rsidR="00A105AF" w:rsidRPr="009E0706" w:rsidRDefault="00A105AF" w:rsidP="00553385">
            <w:pPr>
              <w:pStyle w:val="GOSTTablenorm"/>
            </w:pPr>
            <w:r w:rsidRPr="009E0706">
              <w:t>Требования к форматам обмена</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rsidR="00A105AF" w:rsidRPr="009E0706" w:rsidRDefault="00A105AF" w:rsidP="00553385">
            <w:pPr>
              <w:pStyle w:val="GOSTTablenorm"/>
            </w:pPr>
            <w:r w:rsidRPr="009E0706">
              <w:t>УБП</w:t>
            </w:r>
          </w:p>
        </w:tc>
        <w:tc>
          <w:tcPr>
            <w:tcW w:w="3704" w:type="pct"/>
            <w:hideMark/>
          </w:tcPr>
          <w:p w:rsidR="00A105AF" w:rsidRPr="009E0706" w:rsidRDefault="00A105AF" w:rsidP="00553385">
            <w:pPr>
              <w:pStyle w:val="GOSTTablenorm"/>
            </w:pPr>
            <w:r w:rsidRPr="009E0706">
              <w:t xml:space="preserve">Участник бюджетного процесса – главный распорядитель бюджетных средств, распорядитель бюджетных средств, получатель бюджетных средств; иной получатель бюджетных средств; главный администратор доходов бюджета, администратор доходов бюджета с полномочиями главного администратора, администратор доходов бюджета; главный администратор источников финансирования дефицита бюджета, </w:t>
            </w:r>
            <w:r w:rsidRPr="009E0706">
              <w:lastRenderedPageBreak/>
              <w:t>администратор источников финансирования дефицита бюджета с полномочиями главного администратора, администратор источников финансирования дефицита бюджета, финансовый орган, орган управления государственным внебюджетным фондом Российской Федерации, орган управления территориальным государственным внебюджетным фондом</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rsidR="00A105AF" w:rsidRPr="009E0706" w:rsidRDefault="00A105AF" w:rsidP="00553385">
            <w:pPr>
              <w:pStyle w:val="GOSTTablenorm"/>
            </w:pPr>
            <w:r w:rsidRPr="009E0706">
              <w:lastRenderedPageBreak/>
              <w:t>УПД</w:t>
            </w:r>
          </w:p>
        </w:tc>
        <w:tc>
          <w:tcPr>
            <w:tcW w:w="3704" w:type="pct"/>
            <w:hideMark/>
          </w:tcPr>
          <w:p w:rsidR="00A105AF" w:rsidRPr="009E0706" w:rsidRDefault="00A105AF" w:rsidP="00553385">
            <w:pPr>
              <w:pStyle w:val="GOSTTablenorm"/>
            </w:pPr>
            <w:r w:rsidRPr="009E0706">
              <w:t>Электронный документ «Универсальный передаточный документ»</w:t>
            </w:r>
          </w:p>
        </w:tc>
      </w:tr>
      <w:tr w:rsidR="00A105AF" w:rsidRPr="009E0706" w:rsidTr="00265F7C">
        <w:trPr>
          <w:cnfStyle w:val="000000010000" w:firstRow="0" w:lastRow="0" w:firstColumn="0" w:lastColumn="0" w:oddVBand="0" w:evenVBand="0" w:oddHBand="0" w:evenHBand="1" w:firstRowFirstColumn="0" w:firstRowLastColumn="0" w:lastRowFirstColumn="0" w:lastRowLastColumn="0"/>
        </w:trPr>
        <w:tc>
          <w:tcPr>
            <w:tcW w:w="1296" w:type="pct"/>
          </w:tcPr>
          <w:p w:rsidR="00A105AF" w:rsidRPr="009E0706" w:rsidRDefault="00A105AF" w:rsidP="00553385">
            <w:pPr>
              <w:pStyle w:val="GOSTTablenorm"/>
            </w:pPr>
            <w:r w:rsidRPr="009E0706">
              <w:t xml:space="preserve">УФОС </w:t>
            </w:r>
          </w:p>
        </w:tc>
        <w:tc>
          <w:tcPr>
            <w:tcW w:w="3704" w:type="pct"/>
          </w:tcPr>
          <w:p w:rsidR="00A105AF" w:rsidRPr="009E0706" w:rsidRDefault="00A105AF" w:rsidP="00553385">
            <w:pPr>
              <w:pStyle w:val="GOSTTablenorm"/>
            </w:pPr>
            <w:r w:rsidRPr="009E0706">
              <w:t>Универсальная фронт-офисная система</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rsidR="00A105AF" w:rsidRPr="009E0706" w:rsidRDefault="00A105AF" w:rsidP="00553385">
            <w:pPr>
              <w:pStyle w:val="GOSTTablenorm"/>
            </w:pPr>
            <w:r w:rsidRPr="009E0706">
              <w:t>ФАИП</w:t>
            </w:r>
          </w:p>
        </w:tc>
        <w:tc>
          <w:tcPr>
            <w:tcW w:w="3704" w:type="pct"/>
            <w:hideMark/>
          </w:tcPr>
          <w:p w:rsidR="00A105AF" w:rsidRPr="009E0706" w:rsidRDefault="00A105AF" w:rsidP="00553385">
            <w:pPr>
              <w:pStyle w:val="GOSTTablenorm"/>
            </w:pPr>
            <w:r w:rsidRPr="009E0706">
              <w:t>Федеральная адресная инвестиционная программа</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tcPr>
          <w:p w:rsidR="00A105AF" w:rsidRPr="009E0706" w:rsidRDefault="00A105AF" w:rsidP="00553385">
            <w:pPr>
              <w:pStyle w:val="GOSTTablenorm"/>
            </w:pPr>
            <w:r w:rsidRPr="009E0706">
              <w:t>ФБ</w:t>
            </w:r>
          </w:p>
        </w:tc>
        <w:tc>
          <w:tcPr>
            <w:tcW w:w="3704" w:type="pct"/>
          </w:tcPr>
          <w:p w:rsidR="00A105AF" w:rsidRPr="009E0706" w:rsidRDefault="00A105AF" w:rsidP="00553385">
            <w:pPr>
              <w:pStyle w:val="GOSTTablenorm"/>
            </w:pPr>
            <w:r w:rsidRPr="009E0706">
              <w:t>Федеральный бюджет</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rsidR="00A105AF" w:rsidRPr="009E0706" w:rsidRDefault="00A105AF" w:rsidP="00553385">
            <w:pPr>
              <w:pStyle w:val="GOSTTablenorm"/>
            </w:pPr>
            <w:r w:rsidRPr="009E0706">
              <w:t>ФИО</w:t>
            </w:r>
          </w:p>
        </w:tc>
        <w:tc>
          <w:tcPr>
            <w:tcW w:w="3704" w:type="pct"/>
            <w:hideMark/>
          </w:tcPr>
          <w:p w:rsidR="00A105AF" w:rsidRPr="009E0706" w:rsidRDefault="00A105AF" w:rsidP="00553385">
            <w:pPr>
              <w:pStyle w:val="GOSTTablenorm"/>
            </w:pPr>
            <w:r w:rsidRPr="009E0706">
              <w:t>Фамилия, имя, отчество</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rsidR="00A105AF" w:rsidRPr="009E0706" w:rsidRDefault="00A105AF" w:rsidP="00553385">
            <w:pPr>
              <w:pStyle w:val="GOSTTablenorm"/>
            </w:pPr>
            <w:r w:rsidRPr="009E0706">
              <w:t>ФК</w:t>
            </w:r>
          </w:p>
        </w:tc>
        <w:tc>
          <w:tcPr>
            <w:tcW w:w="3704" w:type="pct"/>
            <w:hideMark/>
          </w:tcPr>
          <w:p w:rsidR="00A105AF" w:rsidRPr="009E0706" w:rsidRDefault="00A105AF" w:rsidP="00553385">
            <w:pPr>
              <w:pStyle w:val="GOSTTablenorm"/>
            </w:pPr>
            <w:r w:rsidRPr="009E0706">
              <w:t>Федеральное казначейство</w:t>
            </w:r>
          </w:p>
        </w:tc>
      </w:tr>
      <w:tr w:rsidR="00A105AF" w:rsidRPr="009E0706" w:rsidTr="00265F7C">
        <w:trPr>
          <w:cnfStyle w:val="000000100000" w:firstRow="0" w:lastRow="0" w:firstColumn="0" w:lastColumn="0" w:oddVBand="0" w:evenVBand="0" w:oddHBand="1" w:evenHBand="0" w:firstRowFirstColumn="0" w:firstRowLastColumn="0" w:lastRowFirstColumn="0" w:lastRowLastColumn="0"/>
        </w:trPr>
        <w:tc>
          <w:tcPr>
            <w:tcW w:w="1296" w:type="pct"/>
          </w:tcPr>
          <w:p w:rsidR="00A105AF" w:rsidRPr="009E0706" w:rsidRDefault="00A105AF" w:rsidP="00553385">
            <w:pPr>
              <w:pStyle w:val="GOSTTablenorm"/>
            </w:pPr>
            <w:r w:rsidRPr="009E0706">
              <w:t>ФКР</w:t>
            </w:r>
          </w:p>
        </w:tc>
        <w:tc>
          <w:tcPr>
            <w:tcW w:w="3704" w:type="pct"/>
          </w:tcPr>
          <w:p w:rsidR="00A105AF" w:rsidRPr="009E0706" w:rsidRDefault="00A105AF" w:rsidP="00553385">
            <w:pPr>
              <w:pStyle w:val="GOSTTablenorm"/>
            </w:pPr>
            <w:r w:rsidRPr="009E0706">
              <w:t>Функциональный классификатор расходов</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rsidR="00A105AF" w:rsidRPr="009E0706" w:rsidRDefault="00A105AF" w:rsidP="00553385">
            <w:pPr>
              <w:pStyle w:val="GOSTTablenorm"/>
            </w:pPr>
            <w:r w:rsidRPr="009E0706">
              <w:t>ФКУ «ЦОКР»</w:t>
            </w:r>
          </w:p>
        </w:tc>
        <w:tc>
          <w:tcPr>
            <w:tcW w:w="3704" w:type="pct"/>
            <w:hideMark/>
          </w:tcPr>
          <w:p w:rsidR="00A105AF" w:rsidRPr="009E0706" w:rsidRDefault="00A105AF" w:rsidP="00553385">
            <w:pPr>
              <w:pStyle w:val="GOSTTablenorm"/>
            </w:pPr>
            <w:r w:rsidRPr="009E0706">
              <w:t>Федеральное казенное учреждение «Центр по обеспечению деятельности Казначейства России»</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rsidR="00A105AF" w:rsidRPr="009E0706" w:rsidRDefault="00A105AF" w:rsidP="00553385">
            <w:pPr>
              <w:pStyle w:val="GOSTTablenorm"/>
            </w:pPr>
            <w:r w:rsidRPr="009E0706">
              <w:t>Формуляр</w:t>
            </w:r>
          </w:p>
        </w:tc>
        <w:tc>
          <w:tcPr>
            <w:tcW w:w="3704" w:type="pct"/>
            <w:hideMark/>
          </w:tcPr>
          <w:p w:rsidR="00A105AF" w:rsidRPr="009E0706" w:rsidRDefault="00A105AF" w:rsidP="00553385">
            <w:pPr>
              <w:pStyle w:val="GOSTTablenorm"/>
            </w:pPr>
            <w:r w:rsidRPr="009E0706">
              <w:t>Метаописание структуры данных, алгоритмов контроля данных и визуального представления одного информационного объекта предметной области (электронный документ, справочник, реестр, отчет)</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tcPr>
          <w:p w:rsidR="00A105AF" w:rsidRPr="009E0706" w:rsidRDefault="00A105AF" w:rsidP="00553385">
            <w:pPr>
              <w:pStyle w:val="GOSTTablenorm"/>
            </w:pPr>
            <w:r w:rsidRPr="009E0706">
              <w:t>ФЭС</w:t>
            </w:r>
          </w:p>
        </w:tc>
        <w:tc>
          <w:tcPr>
            <w:tcW w:w="3704" w:type="pct"/>
          </w:tcPr>
          <w:p w:rsidR="00A105AF" w:rsidRPr="009E0706" w:rsidRDefault="00A105AF" w:rsidP="00553385">
            <w:pPr>
              <w:pStyle w:val="GOSTTablenorm"/>
            </w:pPr>
            <w:r w:rsidRPr="009E0706">
              <w:t>Финансово-экономическая служба</w:t>
            </w:r>
          </w:p>
        </w:tc>
      </w:tr>
      <w:tr w:rsidR="00A105AF" w:rsidRPr="009E0706" w:rsidTr="00265F7C">
        <w:trPr>
          <w:cnfStyle w:val="000000100000" w:firstRow="0" w:lastRow="0" w:firstColumn="0" w:lastColumn="0" w:oddVBand="0" w:evenVBand="0" w:oddHBand="1" w:evenHBand="0" w:firstRowFirstColumn="0" w:firstRowLastColumn="0" w:lastRowFirstColumn="0" w:lastRowLastColumn="0"/>
        </w:trPr>
        <w:tc>
          <w:tcPr>
            <w:tcW w:w="1296" w:type="pct"/>
          </w:tcPr>
          <w:p w:rsidR="00A105AF" w:rsidRPr="009E0706" w:rsidRDefault="00A105AF" w:rsidP="00553385">
            <w:pPr>
              <w:pStyle w:val="GOSTTablenorm"/>
            </w:pPr>
            <w:r w:rsidRPr="009E0706">
              <w:t>ЦК</w:t>
            </w:r>
          </w:p>
        </w:tc>
        <w:tc>
          <w:tcPr>
            <w:tcW w:w="3704" w:type="pct"/>
          </w:tcPr>
          <w:p w:rsidR="00A105AF" w:rsidRPr="009E0706" w:rsidRDefault="00A105AF" w:rsidP="00553385">
            <w:pPr>
              <w:pStyle w:val="GOSTTablenorm"/>
            </w:pPr>
            <w:r w:rsidRPr="009E0706">
              <w:t>Центр компетенции</w:t>
            </w:r>
          </w:p>
        </w:tc>
      </w:tr>
      <w:tr w:rsidR="00A105AF" w:rsidRPr="009E0706" w:rsidTr="00265F7C">
        <w:trPr>
          <w:cnfStyle w:val="000000010000" w:firstRow="0" w:lastRow="0" w:firstColumn="0" w:lastColumn="0" w:oddVBand="0" w:evenVBand="0" w:oddHBand="0" w:evenHBand="1" w:firstRowFirstColumn="0" w:firstRowLastColumn="0" w:lastRowFirstColumn="0" w:lastRowLastColumn="0"/>
        </w:trPr>
        <w:tc>
          <w:tcPr>
            <w:tcW w:w="1296" w:type="pct"/>
          </w:tcPr>
          <w:p w:rsidR="00A105AF" w:rsidRPr="009E0706" w:rsidRDefault="00A105AF" w:rsidP="00553385">
            <w:pPr>
              <w:pStyle w:val="GOSTTablenorm"/>
            </w:pPr>
            <w:r w:rsidRPr="009E0706">
              <w:t>ЦС</w:t>
            </w:r>
          </w:p>
        </w:tc>
        <w:tc>
          <w:tcPr>
            <w:tcW w:w="3704" w:type="pct"/>
          </w:tcPr>
          <w:p w:rsidR="00A105AF" w:rsidRPr="009E0706" w:rsidRDefault="00A105AF" w:rsidP="00553385">
            <w:pPr>
              <w:pStyle w:val="GOSTTablenorm"/>
            </w:pPr>
            <w:r w:rsidRPr="009E0706">
              <w:t>Центр Специализации</w:t>
            </w:r>
          </w:p>
        </w:tc>
      </w:tr>
      <w:tr w:rsidR="00A105AF" w:rsidRPr="009E0706" w:rsidTr="00265F7C">
        <w:trPr>
          <w:cnfStyle w:val="000000100000" w:firstRow="0" w:lastRow="0" w:firstColumn="0" w:lastColumn="0" w:oddVBand="0" w:evenVBand="0" w:oddHBand="1" w:evenHBand="0" w:firstRowFirstColumn="0" w:firstRowLastColumn="0" w:lastRowFirstColumn="0" w:lastRowLastColumn="0"/>
        </w:trPr>
        <w:tc>
          <w:tcPr>
            <w:tcW w:w="1296" w:type="pct"/>
          </w:tcPr>
          <w:p w:rsidR="00A105AF" w:rsidRPr="009E0706" w:rsidRDefault="00A105AF" w:rsidP="00553385">
            <w:pPr>
              <w:pStyle w:val="GOSTTablenorm"/>
            </w:pPr>
            <w:r w:rsidRPr="009E0706">
              <w:t>ЦСР</w:t>
            </w:r>
          </w:p>
        </w:tc>
        <w:tc>
          <w:tcPr>
            <w:tcW w:w="3704" w:type="pct"/>
          </w:tcPr>
          <w:p w:rsidR="00A105AF" w:rsidRPr="009E0706" w:rsidRDefault="00A105AF" w:rsidP="00553385">
            <w:pPr>
              <w:pStyle w:val="GOSTTablenorm"/>
            </w:pPr>
            <w:r w:rsidRPr="009E0706">
              <w:t>Целевая статья функционального классификатора расходов</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rsidR="00A105AF" w:rsidRPr="009E0706" w:rsidRDefault="00A105AF" w:rsidP="00553385">
            <w:pPr>
              <w:pStyle w:val="GOSTTablenorm"/>
            </w:pPr>
            <w:r w:rsidRPr="009E0706">
              <w:t>Чекбокс</w:t>
            </w:r>
          </w:p>
        </w:tc>
        <w:tc>
          <w:tcPr>
            <w:tcW w:w="3704" w:type="pct"/>
            <w:hideMark/>
          </w:tcPr>
          <w:p w:rsidR="00A105AF" w:rsidRPr="009E0706" w:rsidRDefault="00A105AF" w:rsidP="00553385">
            <w:pPr>
              <w:pStyle w:val="GOSTTablenorm"/>
            </w:pPr>
            <w:r w:rsidRPr="009E0706">
              <w:t>Клетка выбора из списка представленных значений</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tcPr>
          <w:p w:rsidR="00A105AF" w:rsidRPr="009E0706" w:rsidRDefault="00A105AF" w:rsidP="00553385">
            <w:pPr>
              <w:pStyle w:val="GOSTTablenorm"/>
            </w:pPr>
            <w:r w:rsidRPr="009E0706">
              <w:t>ШЛС</w:t>
            </w:r>
          </w:p>
        </w:tc>
        <w:tc>
          <w:tcPr>
            <w:tcW w:w="3704" w:type="pct"/>
          </w:tcPr>
          <w:p w:rsidR="00A105AF" w:rsidRPr="009E0706" w:rsidRDefault="00A105AF" w:rsidP="00553385">
            <w:pPr>
              <w:pStyle w:val="GOSTTablenorm"/>
            </w:pPr>
            <w:r w:rsidRPr="009E0706">
              <w:t>Экземпляр формуляра «Шаблон листа согласования»</w:t>
            </w:r>
          </w:p>
        </w:tc>
      </w:tr>
      <w:tr w:rsidR="00A105AF" w:rsidRPr="009E0706" w:rsidTr="00166077">
        <w:trPr>
          <w:cnfStyle w:val="000000010000" w:firstRow="0" w:lastRow="0" w:firstColumn="0" w:lastColumn="0" w:oddVBand="0" w:evenVBand="0" w:oddHBand="0" w:evenHBand="1" w:firstRowFirstColumn="0" w:firstRowLastColumn="0" w:lastRowFirstColumn="0" w:lastRowLastColumn="0"/>
        </w:trPr>
        <w:tc>
          <w:tcPr>
            <w:tcW w:w="1296" w:type="pct"/>
            <w:hideMark/>
          </w:tcPr>
          <w:p w:rsidR="00A105AF" w:rsidRPr="009E0706" w:rsidRDefault="00A105AF" w:rsidP="00553385">
            <w:pPr>
              <w:pStyle w:val="GOSTTablenorm"/>
            </w:pPr>
            <w:r w:rsidRPr="009E0706">
              <w:t>Экземпляр формуляра</w:t>
            </w:r>
          </w:p>
        </w:tc>
        <w:tc>
          <w:tcPr>
            <w:tcW w:w="3704" w:type="pct"/>
            <w:hideMark/>
          </w:tcPr>
          <w:p w:rsidR="00A105AF" w:rsidRPr="009E0706" w:rsidRDefault="00A105AF" w:rsidP="00553385">
            <w:pPr>
              <w:pStyle w:val="GOSTTablenorm"/>
            </w:pPr>
            <w:r w:rsidRPr="009E0706">
              <w:t>Электронный документ, отчет, запись справочника, формируемый пользователем государственной интегрированной информационной системы управления общественными финансами «Электронный бюджет» (либо поступающий из внешних информационных систем) в ходе исполнения бизнес-процессов</w:t>
            </w:r>
          </w:p>
        </w:tc>
      </w:tr>
      <w:tr w:rsidR="00A105AF" w:rsidRPr="009E0706" w:rsidTr="00166077">
        <w:trPr>
          <w:cnfStyle w:val="000000100000" w:firstRow="0" w:lastRow="0" w:firstColumn="0" w:lastColumn="0" w:oddVBand="0" w:evenVBand="0" w:oddHBand="1" w:evenHBand="0" w:firstRowFirstColumn="0" w:firstRowLastColumn="0" w:lastRowFirstColumn="0" w:lastRowLastColumn="0"/>
        </w:trPr>
        <w:tc>
          <w:tcPr>
            <w:tcW w:w="1296" w:type="pct"/>
            <w:hideMark/>
          </w:tcPr>
          <w:p w:rsidR="00A105AF" w:rsidRPr="009E0706" w:rsidRDefault="00A105AF" w:rsidP="00553385">
            <w:pPr>
              <w:pStyle w:val="GOSTTablenorm"/>
            </w:pPr>
            <w:r w:rsidRPr="009E0706">
              <w:t>ЭП</w:t>
            </w:r>
          </w:p>
        </w:tc>
        <w:tc>
          <w:tcPr>
            <w:tcW w:w="3704" w:type="pct"/>
            <w:hideMark/>
          </w:tcPr>
          <w:p w:rsidR="00A105AF" w:rsidRPr="009E0706" w:rsidRDefault="00A105AF" w:rsidP="00553385">
            <w:pPr>
              <w:pStyle w:val="GOSTTablenorm"/>
            </w:pPr>
            <w:r w:rsidRPr="009E0706">
              <w:t>Электронная подпись – информация в электронной форме, которая присоединена к другой информации в электронной форме (подписываемой информации) или иным образом связана с такой информацией и которая используется для определения лица, подписывающего информацию</w:t>
            </w:r>
          </w:p>
        </w:tc>
      </w:tr>
    </w:tbl>
    <w:p w:rsidR="004F4E29" w:rsidRPr="009E0706" w:rsidRDefault="004F4E29" w:rsidP="004F4E29">
      <w:pPr>
        <w:pStyle w:val="10"/>
        <w:rPr>
          <w:rFonts w:ascii="Times New Roman Полужирный" w:hAnsi="Times New Roman Полужирный"/>
        </w:rPr>
      </w:pPr>
      <w:bookmarkStart w:id="27" w:name="_Toc20229484"/>
      <w:bookmarkStart w:id="28" w:name="_Toc162867641"/>
      <w:bookmarkEnd w:id="26"/>
      <w:r w:rsidRPr="009E0706">
        <w:rPr>
          <w:rFonts w:ascii="Times New Roman Полужирный" w:hAnsi="Times New Roman Полужирный"/>
        </w:rPr>
        <w:lastRenderedPageBreak/>
        <w:t>Общие сведения</w:t>
      </w:r>
      <w:bookmarkEnd w:id="27"/>
      <w:bookmarkEnd w:id="28"/>
    </w:p>
    <w:p w:rsidR="00D1543D" w:rsidRPr="009E0706" w:rsidRDefault="00D1543D" w:rsidP="00D1543D">
      <w:pPr>
        <w:pStyle w:val="22"/>
      </w:pPr>
      <w:bookmarkStart w:id="29" w:name="_Toc20229485"/>
      <w:bookmarkStart w:id="30" w:name="_Toc162867642"/>
      <w:r w:rsidRPr="009E0706">
        <w:t xml:space="preserve">Назначение Компонента </w:t>
      </w:r>
      <w:r w:rsidR="00144830" w:rsidRPr="009E0706">
        <w:t>ДО ПУР ЭБ</w:t>
      </w:r>
      <w:bookmarkEnd w:id="29"/>
      <w:bookmarkEnd w:id="30"/>
    </w:p>
    <w:p w:rsidR="007A2DBE" w:rsidRPr="009E0706" w:rsidRDefault="007A2DBE" w:rsidP="00040F9A">
      <w:pPr>
        <w:pStyle w:val="GOSTNormal"/>
      </w:pPr>
      <w:r w:rsidRPr="009E0706">
        <w:t xml:space="preserve">Компонент ДО ПУР ЭБ обеспечивает выполнение функции </w:t>
      </w:r>
      <w:r w:rsidR="002346B8" w:rsidRPr="009E0706">
        <w:t>ведения денежных обязательств.</w:t>
      </w:r>
    </w:p>
    <w:p w:rsidR="00C129CC" w:rsidRPr="009E0706" w:rsidRDefault="00C129CC" w:rsidP="00C129CC">
      <w:pPr>
        <w:pStyle w:val="22"/>
      </w:pPr>
      <w:bookmarkStart w:id="31" w:name="_Toc488013148"/>
      <w:bookmarkStart w:id="32" w:name="_Ref35779693"/>
      <w:bookmarkStart w:id="33" w:name="_Toc83370907"/>
      <w:bookmarkStart w:id="34" w:name="_Toc162867643"/>
      <w:bookmarkStart w:id="35" w:name="_Toc88642558"/>
      <w:bookmarkStart w:id="36" w:name="_Toc20229488"/>
      <w:r w:rsidRPr="009E0706">
        <w:rPr>
          <w:rStyle w:val="mw-headline"/>
          <w:szCs w:val="28"/>
        </w:rPr>
        <w:t>Условия применения</w:t>
      </w:r>
      <w:bookmarkEnd w:id="31"/>
      <w:r w:rsidRPr="009E0706">
        <w:rPr>
          <w:rStyle w:val="CharStyle21"/>
          <w:sz w:val="32"/>
          <w:szCs w:val="28"/>
        </w:rPr>
        <w:t xml:space="preserve"> Компонента </w:t>
      </w:r>
      <w:r w:rsidR="001C6EEA" w:rsidRPr="009E0706">
        <w:t>ДО</w:t>
      </w:r>
      <w:r w:rsidRPr="009E0706">
        <w:t xml:space="preserve"> ПУР ЭБ</w:t>
      </w:r>
      <w:bookmarkEnd w:id="32"/>
      <w:bookmarkEnd w:id="33"/>
      <w:bookmarkEnd w:id="34"/>
    </w:p>
    <w:p w:rsidR="0024112C" w:rsidRPr="009E0706" w:rsidRDefault="0024112C" w:rsidP="0024112C">
      <w:pPr>
        <w:pStyle w:val="GOSTNormalWithout"/>
        <w:rPr>
          <w:rFonts w:eastAsia="Arial Unicode MS"/>
        </w:rPr>
      </w:pPr>
      <w:r w:rsidRPr="009E0706">
        <w:rPr>
          <w:rFonts w:eastAsia="Arial Unicode MS"/>
        </w:rPr>
        <w:t>На каждом рабочем месте:</w:t>
      </w:r>
    </w:p>
    <w:p w:rsidR="0024112C" w:rsidRPr="009E0706" w:rsidRDefault="0024112C" w:rsidP="0024112C">
      <w:pPr>
        <w:pStyle w:val="GOSTListmark1"/>
        <w:rPr>
          <w:rFonts w:eastAsia="Arial Unicode MS"/>
        </w:rPr>
      </w:pPr>
      <w:r w:rsidRPr="009E0706">
        <w:rPr>
          <w:rFonts w:eastAsia="Arial Unicode MS"/>
        </w:rPr>
        <w:t>должны быть настроены СКЗИ, обеспечивающие подключение к Подсистеме по протоколу TLS и формирование усиленной электронной подписи;</w:t>
      </w:r>
    </w:p>
    <w:p w:rsidR="0024112C" w:rsidRPr="009E0706" w:rsidRDefault="0024112C" w:rsidP="0024112C">
      <w:pPr>
        <w:pStyle w:val="GOSTListmark1"/>
        <w:rPr>
          <w:rFonts w:eastAsia="Arial Unicode MS"/>
        </w:rPr>
      </w:pPr>
      <w:r w:rsidRPr="009E0706">
        <w:rPr>
          <w:rFonts w:eastAsia="Arial Unicode MS"/>
        </w:rPr>
        <w:t>пользователю должен быть выдан сертификат, выпущенный по ГОСТ Р 34.10-2012;</w:t>
      </w:r>
    </w:p>
    <w:p w:rsidR="0024112C" w:rsidRPr="009E0706" w:rsidRDefault="0024112C" w:rsidP="0024112C">
      <w:pPr>
        <w:pStyle w:val="GOSTListmark1"/>
      </w:pPr>
      <w:r w:rsidRPr="009E0706">
        <w:rPr>
          <w:rFonts w:eastAsia="Arial Unicode MS"/>
        </w:rPr>
        <w:t>должен быть установлен носитель, содержащий ключ электронной подписи пользователя и сертификат ключа проверки электронной подписи пользователя.</w:t>
      </w:r>
    </w:p>
    <w:p w:rsidR="0024112C" w:rsidRPr="009E0706" w:rsidRDefault="0024112C" w:rsidP="0024112C">
      <w:pPr>
        <w:pStyle w:val="GOSTNormalWithout"/>
      </w:pPr>
      <w:r w:rsidRPr="009E0706">
        <w:rPr>
          <w:rFonts w:eastAsia="Arial Unicode MS"/>
        </w:rPr>
        <w:t>Минимальный состав аппаратных средств для рабочего места</w:t>
      </w:r>
      <w:r w:rsidRPr="009E0706">
        <w:t>:</w:t>
      </w:r>
    </w:p>
    <w:p w:rsidR="0024112C" w:rsidRPr="009E0706" w:rsidRDefault="0024112C" w:rsidP="0024112C">
      <w:pPr>
        <w:pStyle w:val="GOSTListmark1"/>
        <w:rPr>
          <w:rFonts w:eastAsia="Arial Unicode MS"/>
        </w:rPr>
      </w:pPr>
      <w:r w:rsidRPr="009E0706">
        <w:rPr>
          <w:rFonts w:eastAsia="Arial Unicode MS"/>
        </w:rPr>
        <w:t>процессор x86 4-6 Core частота 3.0 ГГц;</w:t>
      </w:r>
    </w:p>
    <w:p w:rsidR="0024112C" w:rsidRPr="009E0706" w:rsidRDefault="0024112C" w:rsidP="0024112C">
      <w:pPr>
        <w:pStyle w:val="GOSTListmark1"/>
        <w:rPr>
          <w:rFonts w:eastAsia="Arial Unicode MS"/>
        </w:rPr>
      </w:pPr>
      <w:r w:rsidRPr="009E0706">
        <w:rPr>
          <w:rFonts w:eastAsia="Arial Unicode MS"/>
        </w:rPr>
        <w:t xml:space="preserve">ОЗУ 8-12 Гб; </w:t>
      </w:r>
    </w:p>
    <w:p w:rsidR="0024112C" w:rsidRPr="009E0706" w:rsidRDefault="0024112C" w:rsidP="0024112C">
      <w:pPr>
        <w:pStyle w:val="GOSTListmark1"/>
        <w:rPr>
          <w:rFonts w:eastAsia="Arial Unicode MS"/>
        </w:rPr>
      </w:pPr>
      <w:r w:rsidRPr="009E0706">
        <w:rPr>
          <w:rFonts w:eastAsia="Arial Unicode MS"/>
        </w:rPr>
        <w:t>ПЗУ 40 Гб;</w:t>
      </w:r>
    </w:p>
    <w:p w:rsidR="0024112C" w:rsidRPr="009E0706" w:rsidRDefault="0024112C" w:rsidP="0024112C">
      <w:pPr>
        <w:pStyle w:val="GOSTListmark1"/>
      </w:pPr>
      <w:r w:rsidRPr="009E0706">
        <w:rPr>
          <w:rFonts w:eastAsia="Arial Unicode MS"/>
        </w:rPr>
        <w:t>монитор 1024х768</w:t>
      </w:r>
      <w:r w:rsidRPr="009E0706">
        <w:t>;</w:t>
      </w:r>
    </w:p>
    <w:p w:rsidR="0024112C" w:rsidRPr="009E0706" w:rsidRDefault="0024112C" w:rsidP="0024112C">
      <w:pPr>
        <w:pStyle w:val="GOSTListmark1"/>
      </w:pPr>
      <w:r w:rsidRPr="009E0706">
        <w:rPr>
          <w:rFonts w:eastAsia="Arial Unicode MS"/>
        </w:rPr>
        <w:t>сеть FastEthernet (100+ Mbit/s) с пропускной способностью 100 + Мбит/сек</w:t>
      </w:r>
      <w:r w:rsidRPr="009E0706">
        <w:t>.</w:t>
      </w:r>
    </w:p>
    <w:p w:rsidR="0024112C" w:rsidRPr="009E0706" w:rsidRDefault="0024112C" w:rsidP="0024112C">
      <w:pPr>
        <w:pStyle w:val="GOSTNormalWithout"/>
      </w:pPr>
      <w:r w:rsidRPr="009E0706">
        <w:rPr>
          <w:rFonts w:eastAsia="Arial Unicode MS"/>
        </w:rPr>
        <w:t>Требования к программным средствам для рабочего места</w:t>
      </w:r>
      <w:r w:rsidRPr="009E0706">
        <w:t>:</w:t>
      </w:r>
    </w:p>
    <w:p w:rsidR="0024112C" w:rsidRPr="009E0706" w:rsidRDefault="0024112C" w:rsidP="0024112C">
      <w:pPr>
        <w:pStyle w:val="GOSTListnum"/>
      </w:pPr>
      <w:r w:rsidRPr="009E0706">
        <w:t>Перечень поддерживаемых операционных систем:</w:t>
      </w:r>
    </w:p>
    <w:p w:rsidR="0024112C" w:rsidRPr="009E0706" w:rsidRDefault="0024112C" w:rsidP="0024112C">
      <w:pPr>
        <w:pStyle w:val="GOSTListmark3"/>
        <w:ind w:left="1419"/>
        <w:rPr>
          <w:rFonts w:eastAsia="Arial Unicode MS"/>
        </w:rPr>
      </w:pPr>
      <w:r w:rsidRPr="009E0706">
        <w:rPr>
          <w:rFonts w:eastAsia="Arial Unicode MS"/>
        </w:rPr>
        <w:t>ОС семейства MS Windows, имеющие действующую техническую поддержку;</w:t>
      </w:r>
    </w:p>
    <w:p w:rsidR="0024112C" w:rsidRPr="009E0706" w:rsidRDefault="0024112C" w:rsidP="0024112C">
      <w:pPr>
        <w:pStyle w:val="GOSTListmark3"/>
        <w:ind w:left="1419"/>
        <w:rPr>
          <w:rFonts w:eastAsia="Arial Unicode MS"/>
        </w:rPr>
      </w:pPr>
      <w:r w:rsidRPr="009E0706">
        <w:rPr>
          <w:rFonts w:eastAsia="Arial Unicode MS"/>
        </w:rPr>
        <w:t>ОС Linux, версии которых присутствуют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(Astra Linux SE, ALT Linux, Гослинукс, Ред ОС).</w:t>
      </w:r>
    </w:p>
    <w:p w:rsidR="0024112C" w:rsidRPr="009E0706" w:rsidRDefault="0024112C" w:rsidP="007E005D">
      <w:pPr>
        <w:pStyle w:val="GOSTListnormal18"/>
      </w:pPr>
      <w:r w:rsidRPr="009E0706">
        <w:t>Поддерживаются как 32-битная, так и 64-битная архитектуры ОС. Допускается применение любого официального пакета обновлений ОС.</w:t>
      </w:r>
    </w:p>
    <w:p w:rsidR="0024112C" w:rsidRPr="009E0706" w:rsidRDefault="0024112C" w:rsidP="0024112C">
      <w:pPr>
        <w:pStyle w:val="GOSTListnum"/>
      </w:pPr>
      <w:r w:rsidRPr="009E0706">
        <w:t>Для входа в личный кабинет пользователя системы «Электронный бюджет» должна использоваться одна из следующих версий веб-обозревателя:</w:t>
      </w:r>
    </w:p>
    <w:p w:rsidR="0024112C" w:rsidRPr="009E0706" w:rsidRDefault="0024112C" w:rsidP="0024112C">
      <w:pPr>
        <w:pStyle w:val="GOSTListmark3"/>
        <w:ind w:left="1419"/>
        <w:rPr>
          <w:rFonts w:eastAsia="Arial Unicode MS"/>
        </w:rPr>
      </w:pPr>
      <w:r w:rsidRPr="009E0706">
        <w:rPr>
          <w:rFonts w:eastAsia="Arial Unicode MS"/>
        </w:rPr>
        <w:t>Сhromium-gost версии 87.0.4280.88 и выше на одной из ОС Linux: Astra Linux SE, ALT Linux, Гослинукс, Ред ОС;</w:t>
      </w:r>
    </w:p>
    <w:p w:rsidR="0024112C" w:rsidRPr="009E0706" w:rsidRDefault="0024112C" w:rsidP="0024112C">
      <w:pPr>
        <w:pStyle w:val="GOSTListmark3"/>
        <w:ind w:left="1419"/>
      </w:pPr>
      <w:r w:rsidRPr="009E0706">
        <w:rPr>
          <w:rFonts w:eastAsia="Arial Unicode MS"/>
        </w:rPr>
        <w:t>Яндекс.Браузер версии 20.6 и выше;</w:t>
      </w:r>
    </w:p>
    <w:p w:rsidR="0024112C" w:rsidRPr="009E0706" w:rsidRDefault="0024112C" w:rsidP="0024112C">
      <w:pPr>
        <w:pStyle w:val="GOSTListmark3"/>
        <w:ind w:left="1419"/>
      </w:pPr>
      <w:r w:rsidRPr="009E0706">
        <w:rPr>
          <w:rFonts w:eastAsia="Arial Unicode MS"/>
        </w:rPr>
        <w:t xml:space="preserve">веб-обозреватели, версии которых включены в репозитории ОС, присутствующих в едином реестре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 </w:t>
      </w:r>
    </w:p>
    <w:p w:rsidR="0024112C" w:rsidRPr="009E0706" w:rsidRDefault="0024112C" w:rsidP="0024112C">
      <w:pPr>
        <w:pStyle w:val="GOSTListnum"/>
        <w:numPr>
          <w:ilvl w:val="0"/>
          <w:numId w:val="15"/>
        </w:numPr>
        <w:rPr>
          <w:rFonts w:eastAsia="Arial Unicode MS"/>
        </w:rPr>
      </w:pPr>
      <w:r w:rsidRPr="009E0706">
        <w:rPr>
          <w:rFonts w:eastAsia="Arial Unicode MS"/>
        </w:rPr>
        <w:t>Поддерживаются следующие носители ключевой информации сертификата пользователя:</w:t>
      </w:r>
    </w:p>
    <w:p w:rsidR="0024112C" w:rsidRPr="009E0706" w:rsidRDefault="0024112C" w:rsidP="0024112C">
      <w:pPr>
        <w:pStyle w:val="GOSTListmark3"/>
        <w:ind w:left="1419"/>
        <w:rPr>
          <w:rFonts w:eastAsia="Arial Unicode MS"/>
        </w:rPr>
      </w:pPr>
      <w:r w:rsidRPr="009E0706">
        <w:rPr>
          <w:rFonts w:eastAsia="Arial Unicode MS"/>
        </w:rPr>
        <w:t xml:space="preserve">USB </w:t>
      </w:r>
      <w:r w:rsidRPr="009E0706">
        <w:rPr>
          <w:rStyle w:val="GOSTReporterror"/>
          <w:rFonts w:eastAsia="Arial Unicode MS"/>
        </w:rPr>
        <w:t>флеш</w:t>
      </w:r>
      <w:r w:rsidRPr="009E0706">
        <w:rPr>
          <w:rFonts w:eastAsia="Arial Unicode MS"/>
        </w:rPr>
        <w:t>-накопитель;</w:t>
      </w:r>
    </w:p>
    <w:p w:rsidR="0024112C" w:rsidRPr="009E0706" w:rsidRDefault="0024112C" w:rsidP="0024112C">
      <w:pPr>
        <w:pStyle w:val="GOSTListmark3"/>
        <w:ind w:left="1419"/>
        <w:rPr>
          <w:rFonts w:eastAsia="Arial Unicode MS"/>
        </w:rPr>
      </w:pPr>
      <w:r w:rsidRPr="009E0706">
        <w:rPr>
          <w:rStyle w:val="GOSTReporterror"/>
          <w:rFonts w:eastAsia="Arial Unicode MS"/>
        </w:rPr>
        <w:t>ruToken</w:t>
      </w:r>
      <w:r w:rsidRPr="009E0706">
        <w:rPr>
          <w:rFonts w:eastAsia="Arial Unicode MS"/>
        </w:rPr>
        <w:t xml:space="preserve"> S;</w:t>
      </w:r>
    </w:p>
    <w:p w:rsidR="0024112C" w:rsidRPr="009E0706" w:rsidRDefault="0024112C" w:rsidP="0024112C">
      <w:pPr>
        <w:pStyle w:val="GOSTListmark3"/>
        <w:ind w:left="1419"/>
        <w:rPr>
          <w:rFonts w:eastAsia="Arial Unicode MS"/>
        </w:rPr>
      </w:pPr>
      <w:r w:rsidRPr="009E0706">
        <w:rPr>
          <w:rStyle w:val="GOSTReporterror"/>
          <w:rFonts w:eastAsia="Arial Unicode MS"/>
        </w:rPr>
        <w:t>eToken</w:t>
      </w:r>
      <w:r w:rsidRPr="009E0706">
        <w:rPr>
          <w:rFonts w:eastAsia="Arial Unicode MS"/>
        </w:rPr>
        <w:t xml:space="preserve"> Pro;</w:t>
      </w:r>
    </w:p>
    <w:p w:rsidR="0024112C" w:rsidRPr="009E0706" w:rsidRDefault="0024112C" w:rsidP="0024112C">
      <w:pPr>
        <w:pStyle w:val="GOSTListmark3"/>
        <w:ind w:left="1419"/>
        <w:rPr>
          <w:rFonts w:eastAsia="Arial Unicode MS"/>
        </w:rPr>
      </w:pPr>
      <w:r w:rsidRPr="009E0706">
        <w:rPr>
          <w:rStyle w:val="GOSTReporterror"/>
          <w:rFonts w:eastAsia="Arial Unicode MS"/>
        </w:rPr>
        <w:lastRenderedPageBreak/>
        <w:t>eToken</w:t>
      </w:r>
      <w:r w:rsidRPr="009E0706">
        <w:rPr>
          <w:rFonts w:eastAsia="Arial Unicode MS"/>
        </w:rPr>
        <w:t xml:space="preserve"> PRO (Java).</w:t>
      </w:r>
    </w:p>
    <w:p w:rsidR="0024112C" w:rsidRPr="009E0706" w:rsidRDefault="0024112C" w:rsidP="0024112C">
      <w:pPr>
        <w:pStyle w:val="GOSTListnum"/>
        <w:numPr>
          <w:ilvl w:val="0"/>
          <w:numId w:val="15"/>
        </w:numPr>
        <w:rPr>
          <w:rFonts w:eastAsia="Arial Unicode MS"/>
        </w:rPr>
      </w:pPr>
      <w:r w:rsidRPr="009E0706">
        <w:rPr>
          <w:rFonts w:eastAsia="Arial Unicode MS"/>
        </w:rPr>
        <w:t>Перечень программных СКЗИ, устанавливаемых на клиентских АРМ:</w:t>
      </w:r>
    </w:p>
    <w:p w:rsidR="0024112C" w:rsidRPr="009E0706" w:rsidRDefault="0024112C" w:rsidP="0024112C">
      <w:pPr>
        <w:pStyle w:val="GOSTListmark2"/>
        <w:rPr>
          <w:rFonts w:eastAsia="Arial Unicode MS"/>
        </w:rPr>
      </w:pPr>
      <w:r w:rsidRPr="009E0706">
        <w:rPr>
          <w:rFonts w:eastAsia="Arial Unicode MS"/>
        </w:rPr>
        <w:t>средства создания защищенного TLS-соединения (на выбор) с классом СКЗИ КС1 и выше:</w:t>
      </w:r>
    </w:p>
    <w:p w:rsidR="0024112C" w:rsidRPr="009E0706" w:rsidRDefault="0024112C" w:rsidP="0024112C">
      <w:pPr>
        <w:pStyle w:val="GOSTListmark3"/>
        <w:ind w:left="1419"/>
        <w:rPr>
          <w:rFonts w:eastAsia="Arial Unicode MS"/>
        </w:rPr>
      </w:pPr>
      <w:r w:rsidRPr="009E0706">
        <w:rPr>
          <w:rFonts w:eastAsia="Arial Unicode MS"/>
        </w:rPr>
        <w:t>СКЗИ «Континент TLS-клиент» версии 2;</w:t>
      </w:r>
    </w:p>
    <w:p w:rsidR="0024112C" w:rsidRPr="009E0706" w:rsidRDefault="0024112C" w:rsidP="0024112C">
      <w:pPr>
        <w:pStyle w:val="GOSTListmark3"/>
        <w:ind w:left="1419"/>
        <w:rPr>
          <w:rFonts w:eastAsia="Arial Unicode MS"/>
        </w:rPr>
      </w:pPr>
      <w:r w:rsidRPr="009E0706">
        <w:rPr>
          <w:rFonts w:eastAsia="Arial Unicode MS"/>
        </w:rPr>
        <w:t>СКЗИ «КриптоПро CSP» версии 4.0 или выше</w:t>
      </w:r>
      <w:r w:rsidRPr="009E0706">
        <w:rPr>
          <w:rStyle w:val="afa"/>
          <w:rFonts w:eastAsia="Arial Unicode MS"/>
        </w:rPr>
        <w:footnoteReference w:id="2"/>
      </w:r>
      <w:r w:rsidRPr="009E0706">
        <w:rPr>
          <w:rFonts w:eastAsia="Arial Unicode MS"/>
        </w:rPr>
        <w:t>;</w:t>
      </w:r>
    </w:p>
    <w:p w:rsidR="0024112C" w:rsidRPr="009E0706" w:rsidRDefault="0024112C" w:rsidP="0024112C">
      <w:pPr>
        <w:pStyle w:val="GOSTListmark2"/>
        <w:rPr>
          <w:rFonts w:eastAsia="Arial Unicode MS"/>
        </w:rPr>
      </w:pPr>
      <w:r w:rsidRPr="009E0706">
        <w:rPr>
          <w:rFonts w:eastAsia="Arial Unicode MS"/>
        </w:rPr>
        <w:t>средства ЭП с классом СКЗИ КС1 и выше:</w:t>
      </w:r>
    </w:p>
    <w:p w:rsidR="0024112C" w:rsidRPr="009E0706" w:rsidRDefault="0024112C" w:rsidP="0024112C">
      <w:pPr>
        <w:pStyle w:val="GOSTListmark3"/>
        <w:ind w:left="1419"/>
        <w:rPr>
          <w:rFonts w:eastAsia="Arial Unicode MS"/>
        </w:rPr>
      </w:pPr>
      <w:r w:rsidRPr="009E0706">
        <w:rPr>
          <w:rFonts w:eastAsia="Arial Unicode MS"/>
        </w:rPr>
        <w:t>СКЗИ «КриптоПро CSP» версии 4.0 или выше;</w:t>
      </w:r>
    </w:p>
    <w:p w:rsidR="0024112C" w:rsidRPr="009E0706" w:rsidRDefault="0024112C" w:rsidP="0024112C">
      <w:pPr>
        <w:pStyle w:val="GOSTListmark2"/>
        <w:rPr>
          <w:rFonts w:eastAsia="Arial Unicode MS"/>
        </w:rPr>
      </w:pPr>
      <w:r w:rsidRPr="009E0706">
        <w:rPr>
          <w:rFonts w:eastAsia="Arial Unicode MS"/>
        </w:rPr>
        <w:t>средства подключения через защищенное VPN-соединение с классом СКЗИ КС1 и выше:</w:t>
      </w:r>
    </w:p>
    <w:p w:rsidR="0024112C" w:rsidRPr="009E0706" w:rsidRDefault="0024112C" w:rsidP="0024112C">
      <w:pPr>
        <w:pStyle w:val="GOSTListmark3"/>
        <w:ind w:left="1419"/>
        <w:rPr>
          <w:rFonts w:eastAsia="Arial Unicode MS"/>
        </w:rPr>
      </w:pPr>
      <w:r w:rsidRPr="009E0706">
        <w:rPr>
          <w:rFonts w:eastAsia="Arial Unicode MS"/>
        </w:rPr>
        <w:t>СКЗИ «Континент АП» версии 3.7 и выше.</w:t>
      </w:r>
    </w:p>
    <w:p w:rsidR="0024112C" w:rsidRPr="009E0706" w:rsidRDefault="0024112C" w:rsidP="0024112C">
      <w:pPr>
        <w:pStyle w:val="GOSTListnum"/>
        <w:numPr>
          <w:ilvl w:val="0"/>
          <w:numId w:val="15"/>
        </w:numPr>
        <w:rPr>
          <w:rFonts w:eastAsia="Arial Unicode MS"/>
        </w:rPr>
      </w:pPr>
      <w:r w:rsidRPr="009E0706">
        <w:rPr>
          <w:rFonts w:eastAsia="Arial Unicode MS"/>
        </w:rPr>
        <w:t>Перечень программных средств защиты информации от несанкционированного доступа (на выбор) не ниже 6 класса СВТ:</w:t>
      </w:r>
    </w:p>
    <w:p w:rsidR="0024112C" w:rsidRPr="009E0706" w:rsidRDefault="0024112C" w:rsidP="0024112C">
      <w:pPr>
        <w:pStyle w:val="GOSTListmark3"/>
        <w:ind w:left="1419"/>
        <w:rPr>
          <w:rFonts w:eastAsia="Arial Unicode MS"/>
        </w:rPr>
      </w:pPr>
      <w:r w:rsidRPr="009E0706">
        <w:rPr>
          <w:rFonts w:eastAsia="Arial Unicode MS"/>
        </w:rPr>
        <w:t>cистема защиты информации от несанкционированного доступа «Dallas Lock 8.0-K»;</w:t>
      </w:r>
    </w:p>
    <w:p w:rsidR="0024112C" w:rsidRPr="009E0706" w:rsidRDefault="0024112C" w:rsidP="0024112C">
      <w:pPr>
        <w:pStyle w:val="GOSTListmark3"/>
        <w:ind w:left="1419"/>
        <w:rPr>
          <w:rFonts w:eastAsia="Arial Unicode MS"/>
        </w:rPr>
      </w:pPr>
      <w:r w:rsidRPr="009E0706">
        <w:rPr>
          <w:rFonts w:eastAsia="Arial Unicode MS"/>
        </w:rPr>
        <w:t>система защиты информации от несанкционированного доступа «Dallas Lock Linux»;</w:t>
      </w:r>
    </w:p>
    <w:p w:rsidR="0024112C" w:rsidRPr="009E0706" w:rsidRDefault="0024112C" w:rsidP="0024112C">
      <w:pPr>
        <w:pStyle w:val="GOSTListmark3"/>
        <w:ind w:left="1419"/>
        <w:rPr>
          <w:rFonts w:eastAsia="Arial Unicode MS"/>
        </w:rPr>
      </w:pPr>
      <w:r w:rsidRPr="009E0706">
        <w:rPr>
          <w:rFonts w:eastAsia="Arial Unicode MS"/>
        </w:rPr>
        <w:t>средство защиты информации «Secret Net LSP»;</w:t>
      </w:r>
    </w:p>
    <w:p w:rsidR="0024112C" w:rsidRPr="009E0706" w:rsidRDefault="007E005D" w:rsidP="0024112C">
      <w:pPr>
        <w:pStyle w:val="GOSTListmark3"/>
        <w:ind w:left="1419"/>
        <w:rPr>
          <w:rFonts w:eastAsia="Arial Unicode MS"/>
        </w:rPr>
      </w:pPr>
      <w:r>
        <w:rPr>
          <w:rFonts w:eastAsia="Arial Unicode MS"/>
        </w:rPr>
        <w:t>с</w:t>
      </w:r>
      <w:r w:rsidR="0024112C" w:rsidRPr="009E0706">
        <w:rPr>
          <w:rFonts w:eastAsia="Arial Unicode MS"/>
        </w:rPr>
        <w:t>редство защиты информации Secret Net Studio;</w:t>
      </w:r>
    </w:p>
    <w:p w:rsidR="0024112C" w:rsidRPr="009E0706" w:rsidRDefault="0024112C" w:rsidP="0024112C">
      <w:pPr>
        <w:pStyle w:val="GOSTListmark3"/>
        <w:ind w:left="1419"/>
        <w:rPr>
          <w:rFonts w:eastAsia="Arial Unicode MS"/>
        </w:rPr>
      </w:pPr>
      <w:r w:rsidRPr="009E0706">
        <w:rPr>
          <w:rFonts w:eastAsia="Arial Unicode MS"/>
        </w:rPr>
        <w:t>специальное программное обеспечение средств защиты информации от несанкционированного доступа «Аккорд-Win64 K»;</w:t>
      </w:r>
    </w:p>
    <w:p w:rsidR="0024112C" w:rsidRPr="009E0706" w:rsidRDefault="0024112C" w:rsidP="0024112C">
      <w:pPr>
        <w:pStyle w:val="GOSTListmark3"/>
        <w:ind w:left="1419"/>
        <w:rPr>
          <w:rFonts w:eastAsia="Arial Unicode MS"/>
        </w:rPr>
      </w:pPr>
      <w:r w:rsidRPr="009E0706">
        <w:rPr>
          <w:rFonts w:eastAsia="Arial Unicode MS"/>
        </w:rPr>
        <w:t xml:space="preserve"> и т.п.</w:t>
      </w:r>
    </w:p>
    <w:p w:rsidR="0024112C" w:rsidRPr="009E0706" w:rsidRDefault="0024112C" w:rsidP="0024112C">
      <w:pPr>
        <w:pStyle w:val="GOSTListnum"/>
        <w:numPr>
          <w:ilvl w:val="0"/>
          <w:numId w:val="15"/>
        </w:numPr>
        <w:rPr>
          <w:rFonts w:eastAsia="Arial Unicode MS"/>
        </w:rPr>
      </w:pPr>
      <w:r w:rsidRPr="009E0706">
        <w:rPr>
          <w:rFonts w:eastAsia="Arial Unicode MS"/>
        </w:rPr>
        <w:t>Перечень средств антивирусной защиты (на выбор) не ниже 5 класса САВЗ тип Г (ИТ.САВЗ.Г5.ПЗ):</w:t>
      </w:r>
    </w:p>
    <w:p w:rsidR="0024112C" w:rsidRPr="009E0706" w:rsidRDefault="0024112C" w:rsidP="0024112C">
      <w:pPr>
        <w:pStyle w:val="GOSTListmark3"/>
        <w:ind w:left="1419"/>
        <w:rPr>
          <w:rFonts w:eastAsia="Arial Unicode MS"/>
          <w:lang w:val="en-US"/>
        </w:rPr>
      </w:pPr>
      <w:r w:rsidRPr="009E0706">
        <w:rPr>
          <w:rFonts w:eastAsia="Arial Unicode MS"/>
        </w:rPr>
        <w:t>программное</w:t>
      </w:r>
      <w:r w:rsidRPr="009E0706">
        <w:rPr>
          <w:rFonts w:eastAsia="Arial Unicode MS"/>
          <w:lang w:val="en-US"/>
        </w:rPr>
        <w:t xml:space="preserve"> </w:t>
      </w:r>
      <w:r w:rsidRPr="009E0706">
        <w:rPr>
          <w:rFonts w:eastAsia="Arial Unicode MS"/>
        </w:rPr>
        <w:t>изделие</w:t>
      </w:r>
      <w:r w:rsidRPr="009E0706">
        <w:rPr>
          <w:rFonts w:eastAsia="Arial Unicode MS"/>
          <w:lang w:val="en-US"/>
        </w:rPr>
        <w:t xml:space="preserve"> «Kaspersky Endpoint Security </w:t>
      </w:r>
      <w:r w:rsidRPr="009E0706">
        <w:rPr>
          <w:rFonts w:eastAsia="Arial Unicode MS"/>
        </w:rPr>
        <w:t>для</w:t>
      </w:r>
      <w:r w:rsidRPr="009E0706">
        <w:rPr>
          <w:rFonts w:eastAsia="Arial Unicode MS"/>
          <w:lang w:val="en-US"/>
        </w:rPr>
        <w:t xml:space="preserve"> Windows»;</w:t>
      </w:r>
    </w:p>
    <w:p w:rsidR="0024112C" w:rsidRPr="009E0706" w:rsidRDefault="0024112C" w:rsidP="0024112C">
      <w:pPr>
        <w:pStyle w:val="GOSTListmark3"/>
        <w:ind w:left="1419"/>
        <w:rPr>
          <w:rFonts w:eastAsia="Arial Unicode MS"/>
          <w:lang w:val="en-US"/>
        </w:rPr>
      </w:pPr>
      <w:r w:rsidRPr="009E0706">
        <w:rPr>
          <w:rFonts w:eastAsia="Arial Unicode MS"/>
        </w:rPr>
        <w:t>программное</w:t>
      </w:r>
      <w:r w:rsidRPr="009E0706">
        <w:rPr>
          <w:rFonts w:eastAsia="Arial Unicode MS"/>
          <w:lang w:val="en-US"/>
        </w:rPr>
        <w:t xml:space="preserve"> </w:t>
      </w:r>
      <w:r w:rsidRPr="009E0706">
        <w:rPr>
          <w:rFonts w:eastAsia="Arial Unicode MS"/>
        </w:rPr>
        <w:t>изделие</w:t>
      </w:r>
      <w:r w:rsidRPr="009E0706">
        <w:rPr>
          <w:rFonts w:eastAsia="Arial Unicode MS"/>
          <w:lang w:val="en-US"/>
        </w:rPr>
        <w:t xml:space="preserve"> Kaspersky Endpoint Security </w:t>
      </w:r>
      <w:r w:rsidRPr="009E0706">
        <w:rPr>
          <w:rFonts w:eastAsia="Arial Unicode MS"/>
        </w:rPr>
        <w:t>для</w:t>
      </w:r>
      <w:r w:rsidRPr="009E0706">
        <w:rPr>
          <w:rFonts w:eastAsia="Arial Unicode MS"/>
          <w:lang w:val="en-US"/>
        </w:rPr>
        <w:t xml:space="preserve"> Linux;</w:t>
      </w:r>
    </w:p>
    <w:p w:rsidR="0024112C" w:rsidRPr="009E0706" w:rsidRDefault="0024112C" w:rsidP="0024112C">
      <w:pPr>
        <w:pStyle w:val="GOSTListmark3"/>
        <w:rPr>
          <w:rFonts w:eastAsia="Arial Unicode MS"/>
          <w:lang w:val="en-US"/>
        </w:rPr>
      </w:pPr>
      <w:r w:rsidRPr="009E0706">
        <w:rPr>
          <w:rFonts w:eastAsia="Arial Unicode MS"/>
          <w:lang w:val="en-US"/>
        </w:rPr>
        <w:t>Dr.Web Enterprise Security Suite;</w:t>
      </w:r>
    </w:p>
    <w:p w:rsidR="0024112C" w:rsidRPr="009E0706" w:rsidRDefault="0024112C" w:rsidP="0024112C">
      <w:pPr>
        <w:pStyle w:val="GOSTListmark3"/>
        <w:rPr>
          <w:rFonts w:eastAsia="Arial Unicode MS"/>
        </w:rPr>
      </w:pPr>
      <w:r w:rsidRPr="009E0706">
        <w:rPr>
          <w:rFonts w:eastAsia="Arial Unicode MS"/>
        </w:rPr>
        <w:t>антивирусное средство из состава Secret Net Studio;</w:t>
      </w:r>
    </w:p>
    <w:p w:rsidR="0024112C" w:rsidRPr="009E0706" w:rsidRDefault="0024112C" w:rsidP="0024112C">
      <w:pPr>
        <w:pStyle w:val="GOSTListmark3"/>
        <w:rPr>
          <w:rFonts w:eastAsia="Arial Unicode MS"/>
        </w:rPr>
      </w:pPr>
      <w:r w:rsidRPr="009E0706">
        <w:rPr>
          <w:rFonts w:eastAsia="Arial Unicode MS"/>
        </w:rPr>
        <w:t>и т.п.</w:t>
      </w:r>
    </w:p>
    <w:p w:rsidR="001020BE" w:rsidRPr="009E0706" w:rsidRDefault="001020BE" w:rsidP="001020BE">
      <w:pPr>
        <w:pStyle w:val="GOSTNormal"/>
      </w:pPr>
      <w:r w:rsidRPr="009E0706">
        <w:t>Обеспечение информационной безопасности на компьютере Пользователя должно осуществляться в соответствии с требованиями, содержащимися в документе «Требования по обеспечению информационной безопасности автоматизированного рабочего места пользователя систем</w:t>
      </w:r>
      <w:r w:rsidR="007E005D">
        <w:t>ы «Электронный бюджет</w:t>
      </w:r>
      <w:r w:rsidRPr="009E0706">
        <w:t>», утвержденно</w:t>
      </w:r>
      <w:r w:rsidR="00152DA3" w:rsidRPr="009E0706">
        <w:t>м</w:t>
      </w:r>
      <w:r w:rsidRPr="009E0706">
        <w:t xml:space="preserve"> Федеральным казначейством.</w:t>
      </w:r>
    </w:p>
    <w:p w:rsidR="00297571" w:rsidRPr="009E0706" w:rsidRDefault="00297571" w:rsidP="00297571">
      <w:pPr>
        <w:pStyle w:val="22"/>
      </w:pPr>
      <w:bookmarkStart w:id="37" w:name="_Ref142061857"/>
      <w:bookmarkStart w:id="38" w:name="_Toc162867644"/>
      <w:r w:rsidRPr="009E0706">
        <w:t>Описание требуемого уровня подготовки работника</w:t>
      </w:r>
      <w:bookmarkEnd w:id="35"/>
      <w:bookmarkEnd w:id="37"/>
      <w:bookmarkEnd w:id="38"/>
    </w:p>
    <w:p w:rsidR="00297571" w:rsidRPr="009E0706" w:rsidRDefault="00761431" w:rsidP="00297571">
      <w:pPr>
        <w:pStyle w:val="GOSTNormal"/>
      </w:pPr>
      <w:r w:rsidRPr="009E0706">
        <w:t>Пользователи должны иметь навыки работы с компьютером и общим ПО (ОС, офисное ПО) в объеме навыков пользователей персональных компьютеров. В том числе обладать навыками работы с браузерами Mozilla Firefox, Яндекс.Браузер, Сhromium-gost, а также с программными средствами MS Office (и/или другими пакетами офисного ПО из реестра российских программ для электронных вычислительных машин и баз данных Министерства цифрового развития, связи и массовых коммуникаций Российской Федерации).</w:t>
      </w:r>
    </w:p>
    <w:p w:rsidR="004F4E29" w:rsidRPr="009E0706" w:rsidRDefault="00D1543D" w:rsidP="004F4E29">
      <w:pPr>
        <w:pStyle w:val="22"/>
      </w:pPr>
      <w:bookmarkStart w:id="39" w:name="_Toc162867645"/>
      <w:r w:rsidRPr="009E0706">
        <w:lastRenderedPageBreak/>
        <w:t>Перечень эксплуатационной документации, с которой необходимо ознакомиться работнику</w:t>
      </w:r>
      <w:bookmarkEnd w:id="36"/>
      <w:bookmarkEnd w:id="39"/>
    </w:p>
    <w:p w:rsidR="00C9460F" w:rsidRPr="009E0706" w:rsidRDefault="00C9460F" w:rsidP="00E4432B">
      <w:pPr>
        <w:pStyle w:val="GOSTNormalWithout"/>
      </w:pPr>
      <w:r w:rsidRPr="009E0706">
        <w:t>Для облегчения понимания материала, изложенного в данном документе, необходимо предварительно ознакомиться с документами:</w:t>
      </w:r>
    </w:p>
    <w:p w:rsidR="00BD6A43" w:rsidRPr="009E0706" w:rsidRDefault="00785538" w:rsidP="00BD6A43">
      <w:pPr>
        <w:pStyle w:val="GOSTListmark1"/>
      </w:pPr>
      <w:r w:rsidRPr="009E0706">
        <w:t>«</w:t>
      </w:r>
      <w:r w:rsidR="00332E2B" w:rsidRPr="009E0706">
        <w:t>Технологическая инструкция (регламент) работы с Подсистемой</w:t>
      </w:r>
      <w:r w:rsidR="00665E4B" w:rsidRPr="009E0706">
        <w:t>»</w:t>
      </w:r>
      <w:r w:rsidR="00BD6A43" w:rsidRPr="009E0706">
        <w:t>;</w:t>
      </w:r>
    </w:p>
    <w:p w:rsidR="00BD6A43" w:rsidRPr="009E0706" w:rsidRDefault="00332E2B" w:rsidP="00BD6A43">
      <w:pPr>
        <w:pStyle w:val="GOSTListmark1"/>
      </w:pPr>
      <w:r w:rsidRPr="009E0706">
        <w:rPr>
          <w:rFonts w:eastAsia="Calibri"/>
          <w:szCs w:val="22"/>
        </w:rPr>
        <w:t>«Руководство работников (представителей) участников системы «Электронный бюджет» по работе с подсистемой (компонентом, модулем)» 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p w:rsidR="00D1543D" w:rsidRPr="009E0706" w:rsidRDefault="00F86594" w:rsidP="00E4432B">
      <w:pPr>
        <w:pStyle w:val="GOSTNormal"/>
      </w:pPr>
      <w:r w:rsidRPr="009E0706">
        <w:t xml:space="preserve">С основными программными и аппаратными требованиями к Компоненту ДО ПУР ЭБ можно ознакомиться в документе </w:t>
      </w:r>
      <w:r w:rsidR="00E43D7B" w:rsidRPr="009E0706">
        <w:t>«Описание комплекса технических средств»</w:t>
      </w:r>
      <w:r w:rsidRPr="009E0706">
        <w:t>.</w:t>
      </w:r>
    </w:p>
    <w:p w:rsidR="00D1543D" w:rsidRPr="009E0706" w:rsidRDefault="00D1543D" w:rsidP="00DC1BE6">
      <w:pPr>
        <w:pStyle w:val="10"/>
        <w:rPr>
          <w:rFonts w:ascii="Times New Roman Полужирный" w:hAnsi="Times New Roman Полужирный"/>
        </w:rPr>
      </w:pPr>
      <w:bookmarkStart w:id="40" w:name="_Toc20229489"/>
      <w:bookmarkStart w:id="41" w:name="_Toc162867646"/>
      <w:r w:rsidRPr="009E0706">
        <w:rPr>
          <w:rFonts w:ascii="Times New Roman Полужирный" w:hAnsi="Times New Roman Полужирный"/>
        </w:rPr>
        <w:lastRenderedPageBreak/>
        <w:t xml:space="preserve">Описание </w:t>
      </w:r>
      <w:r w:rsidR="00DC158B" w:rsidRPr="009E0706">
        <w:rPr>
          <w:rFonts w:ascii="Times New Roman Полужирный" w:hAnsi="Times New Roman Полужирный"/>
        </w:rPr>
        <w:t>п</w:t>
      </w:r>
      <w:r w:rsidR="00C9460F" w:rsidRPr="009E0706">
        <w:rPr>
          <w:rFonts w:ascii="Times New Roman Полужирный" w:hAnsi="Times New Roman Полужирный"/>
        </w:rPr>
        <w:t>оряд</w:t>
      </w:r>
      <w:r w:rsidRPr="009E0706">
        <w:rPr>
          <w:rFonts w:ascii="Times New Roman Полужирный" w:hAnsi="Times New Roman Полужирный"/>
        </w:rPr>
        <w:t xml:space="preserve">ка работы с Компонентом </w:t>
      </w:r>
      <w:r w:rsidR="00C9460F" w:rsidRPr="009E0706">
        <w:rPr>
          <w:rFonts w:ascii="Times New Roman Полужирный" w:hAnsi="Times New Roman Полужирный"/>
        </w:rPr>
        <w:t>ДО ПУР ЭБ</w:t>
      </w:r>
      <w:bookmarkEnd w:id="40"/>
      <w:bookmarkEnd w:id="41"/>
    </w:p>
    <w:p w:rsidR="00F86594" w:rsidRPr="009E0706" w:rsidRDefault="00F86594" w:rsidP="00F86594">
      <w:pPr>
        <w:pStyle w:val="GOSTNormal"/>
      </w:pPr>
      <w:r w:rsidRPr="009E0706">
        <w:t xml:space="preserve">Для начала сеанса работы с Компонентом </w:t>
      </w:r>
      <w:r w:rsidR="002346B8" w:rsidRPr="009E0706">
        <w:t>Д</w:t>
      </w:r>
      <w:r w:rsidRPr="009E0706">
        <w:t xml:space="preserve">О ПУР ЭБ необходимо выполнить последовательность действий, описанную в разделе </w:t>
      </w:r>
      <w:r w:rsidR="003D273B" w:rsidRPr="009E0706">
        <w:fldChar w:fldCharType="begin"/>
      </w:r>
      <w:r w:rsidR="003D273B" w:rsidRPr="009E0706">
        <w:instrText xml:space="preserve"> REF _Ref76579962 \n \h </w:instrText>
      </w:r>
      <w:r w:rsidR="0098402B" w:rsidRPr="009E0706">
        <w:instrText xml:space="preserve"> \* MERGEFORMAT </w:instrText>
      </w:r>
      <w:r w:rsidR="003D273B" w:rsidRPr="009E0706">
        <w:fldChar w:fldCharType="separate"/>
      </w:r>
      <w:r w:rsidR="008353AE">
        <w:t>5.1</w:t>
      </w:r>
      <w:r w:rsidR="003D273B" w:rsidRPr="009E0706">
        <w:fldChar w:fldCharType="end"/>
      </w:r>
      <w:r w:rsidRPr="009E0706">
        <w:t xml:space="preserve"> настоящего документа. При появлении сообщения об ошибке необходимо выполнить действия, описанные в разделе </w:t>
      </w:r>
      <w:r w:rsidR="00F9690A" w:rsidRPr="009E0706">
        <w:fldChar w:fldCharType="begin"/>
      </w:r>
      <w:r w:rsidRPr="009E0706">
        <w:instrText xml:space="preserve"> REF _Ref495640620 \r \h </w:instrText>
      </w:r>
      <w:r w:rsidR="0098402B" w:rsidRPr="009E0706">
        <w:instrText xml:space="preserve"> \* MERGEFORMAT </w:instrText>
      </w:r>
      <w:r w:rsidR="00F9690A" w:rsidRPr="009E0706">
        <w:fldChar w:fldCharType="separate"/>
      </w:r>
      <w:r w:rsidR="008353AE">
        <w:t>6</w:t>
      </w:r>
      <w:r w:rsidR="00F9690A" w:rsidRPr="009E0706">
        <w:fldChar w:fldCharType="end"/>
      </w:r>
      <w:r w:rsidRPr="009E0706">
        <w:t xml:space="preserve"> настоящего документа.</w:t>
      </w:r>
    </w:p>
    <w:p w:rsidR="009C74BC" w:rsidRPr="009E0706" w:rsidRDefault="009C74BC" w:rsidP="009C74BC">
      <w:pPr>
        <w:pStyle w:val="10"/>
        <w:rPr>
          <w:rFonts w:ascii="Times New Roman Полужирный" w:hAnsi="Times New Roman Полужирный"/>
        </w:rPr>
      </w:pPr>
      <w:bookmarkStart w:id="42" w:name="_Toc502160706"/>
      <w:bookmarkStart w:id="43" w:name="_Toc20229490"/>
      <w:bookmarkStart w:id="44" w:name="_Toc162867647"/>
      <w:r w:rsidRPr="009E0706">
        <w:rPr>
          <w:rFonts w:ascii="Times New Roman Полужирный" w:hAnsi="Times New Roman Полужирный"/>
        </w:rPr>
        <w:lastRenderedPageBreak/>
        <w:t>Перечень, структура, описание порядка поступления и способа передачи информации в Компоненте ДО ПУР ЭБ</w:t>
      </w:r>
      <w:bookmarkEnd w:id="42"/>
      <w:bookmarkEnd w:id="43"/>
      <w:bookmarkEnd w:id="44"/>
    </w:p>
    <w:p w:rsidR="009C74BC" w:rsidRPr="009E0706" w:rsidRDefault="009C74BC" w:rsidP="00FE7BC7">
      <w:pPr>
        <w:pStyle w:val="GOSTNormalWithout"/>
      </w:pPr>
      <w:r w:rsidRPr="009E0706">
        <w:t>Перечень, структура, описани</w:t>
      </w:r>
      <w:r w:rsidR="00FE7BC7" w:rsidRPr="009E0706">
        <w:t>е</w:t>
      </w:r>
      <w:r w:rsidRPr="009E0706">
        <w:t xml:space="preserve"> порядка поступления и способа передачи информации описаны в документах:</w:t>
      </w:r>
    </w:p>
    <w:p w:rsidR="00E43D7B" w:rsidRPr="009E0706" w:rsidRDefault="00E43D7B" w:rsidP="00E43D7B">
      <w:pPr>
        <w:pStyle w:val="GOSTListmark1"/>
      </w:pPr>
      <w:r w:rsidRPr="009E0706">
        <w:t>«Описание информационного обеспечения»;</w:t>
      </w:r>
    </w:p>
    <w:p w:rsidR="00E43D7B" w:rsidRPr="009E0706" w:rsidRDefault="00E43D7B" w:rsidP="00E43D7B">
      <w:pPr>
        <w:pStyle w:val="GOSTListmark1"/>
      </w:pPr>
      <w:r w:rsidRPr="009E0706">
        <w:t>«</w:t>
      </w:r>
      <w:r w:rsidR="00332E2B" w:rsidRPr="009E0706">
        <w:t>Требования к информационному взаимодействию Подсистемы с внешними информационными системами</w:t>
      </w:r>
      <w:r w:rsidRPr="009E0706">
        <w:t>»;</w:t>
      </w:r>
    </w:p>
    <w:p w:rsidR="00E43D7B" w:rsidRPr="009E0706" w:rsidRDefault="00E43D7B" w:rsidP="00E43D7B">
      <w:pPr>
        <w:pStyle w:val="GOSTListmark1"/>
      </w:pPr>
      <w:r w:rsidRPr="009E0706">
        <w:t>«Описание организации информационной базы».</w:t>
      </w:r>
    </w:p>
    <w:p w:rsidR="004F4E29" w:rsidRPr="009E0706" w:rsidRDefault="003E52D7" w:rsidP="009B5F22">
      <w:pPr>
        <w:pStyle w:val="10"/>
        <w:rPr>
          <w:rFonts w:asciiTheme="minorHAnsi" w:hAnsiTheme="minorHAnsi"/>
        </w:rPr>
      </w:pPr>
      <w:bookmarkStart w:id="45" w:name="Par89"/>
      <w:bookmarkStart w:id="46" w:name="Par93"/>
      <w:bookmarkStart w:id="47" w:name="_Toc20229491"/>
      <w:bookmarkStart w:id="48" w:name="_Ref64538698"/>
      <w:bookmarkStart w:id="49" w:name="_Ref116308243"/>
      <w:bookmarkStart w:id="50" w:name="_Ref129853320"/>
      <w:bookmarkStart w:id="51" w:name="_Toc162867648"/>
      <w:bookmarkEnd w:id="45"/>
      <w:bookmarkEnd w:id="46"/>
      <w:r w:rsidRPr="009E0706">
        <w:lastRenderedPageBreak/>
        <w:t xml:space="preserve">Описание </w:t>
      </w:r>
      <w:r w:rsidR="00DC158B" w:rsidRPr="009E0706">
        <w:t>ф</w:t>
      </w:r>
      <w:r w:rsidR="004F4E29" w:rsidRPr="009E0706">
        <w:t>ункци</w:t>
      </w:r>
      <w:r w:rsidRPr="009E0706">
        <w:t>й</w:t>
      </w:r>
      <w:r w:rsidR="004F4E29" w:rsidRPr="009E0706">
        <w:t xml:space="preserve"> и бизнес-процесс</w:t>
      </w:r>
      <w:r w:rsidRPr="009E0706">
        <w:t>ов</w:t>
      </w:r>
      <w:r w:rsidR="004F4E29" w:rsidRPr="009E0706">
        <w:t xml:space="preserve"> </w:t>
      </w:r>
      <w:r w:rsidR="00FB57A1" w:rsidRPr="009E0706">
        <w:t>Компонента</w:t>
      </w:r>
      <w:r w:rsidRPr="009E0706">
        <w:t xml:space="preserve"> </w:t>
      </w:r>
      <w:r w:rsidR="009C19B5" w:rsidRPr="009E0706">
        <w:t>ДО ПУР ЭБ</w:t>
      </w:r>
      <w:bookmarkEnd w:id="47"/>
      <w:bookmarkEnd w:id="48"/>
      <w:bookmarkEnd w:id="49"/>
      <w:bookmarkEnd w:id="50"/>
      <w:bookmarkEnd w:id="51"/>
    </w:p>
    <w:p w:rsidR="00E3380F" w:rsidRPr="009E0706" w:rsidRDefault="00E3380F" w:rsidP="00E3380F">
      <w:pPr>
        <w:pStyle w:val="GOSTNormal"/>
      </w:pPr>
      <w:r w:rsidRPr="009E0706">
        <w:t>Подробный перечень и описание функций и бизнес-процессов Компонента Д</w:t>
      </w:r>
      <w:r w:rsidRPr="009E0706">
        <w:rPr>
          <w:lang w:val="en-US"/>
        </w:rPr>
        <w:t>O</w:t>
      </w:r>
      <w:r w:rsidRPr="009E0706">
        <w:t xml:space="preserve"> ПУР ЭБ, полностью или частично обеспечиваемых средствами ИС и осуществляемых в интересах эксплуатации ИС, приведены в документе «</w:t>
      </w:r>
      <w:r w:rsidR="001E2AF8" w:rsidRPr="009E0706">
        <w:rPr>
          <w:sz w:val="22"/>
          <w:szCs w:val="22"/>
        </w:rPr>
        <w:t>Технологическая инструкция (регламент) работы с Подсистемой»</w:t>
      </w:r>
      <w:r w:rsidR="001E2AF8" w:rsidRPr="009E0706">
        <w:t xml:space="preserve"> на компонент ведения денежных обязательств модуля ведения операций по исполнению обязательств участников бюджетного процесса и операций со средствами юридических лиц, не являющихся участниками бюджетного процесса,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rsidR="003B0B6F" w:rsidRPr="009E0706" w:rsidRDefault="003B0B6F" w:rsidP="003B0B6F">
      <w:pPr>
        <w:pStyle w:val="22"/>
      </w:pPr>
      <w:bookmarkStart w:id="52" w:name="_Toc497068398"/>
      <w:bookmarkStart w:id="53" w:name="_Toc533087046"/>
      <w:bookmarkStart w:id="54" w:name="_Toc40995591"/>
      <w:bookmarkStart w:id="55" w:name="_Ref127960557"/>
      <w:bookmarkStart w:id="56" w:name="_Ref141699762"/>
      <w:bookmarkStart w:id="57" w:name="_Ref158816941"/>
      <w:bookmarkStart w:id="58" w:name="_Ref158816979"/>
      <w:bookmarkStart w:id="59" w:name="_Toc162867649"/>
      <w:bookmarkStart w:id="60" w:name="_Toc494874162"/>
      <w:bookmarkStart w:id="61" w:name="_Ref495640606"/>
      <w:bookmarkStart w:id="62" w:name="_Toc20229498"/>
      <w:r w:rsidRPr="009E0706">
        <w:t>Бизнес-процесс «</w:t>
      </w:r>
      <w:bookmarkEnd w:id="52"/>
      <w:r w:rsidRPr="009E0706">
        <w:t>Предоставление документа «Сведения о денежном обязательстве» на стороне Клиента»</w:t>
      </w:r>
      <w:bookmarkEnd w:id="53"/>
      <w:bookmarkEnd w:id="54"/>
      <w:bookmarkEnd w:id="55"/>
      <w:bookmarkEnd w:id="56"/>
      <w:bookmarkEnd w:id="57"/>
      <w:bookmarkEnd w:id="58"/>
      <w:bookmarkEnd w:id="59"/>
    </w:p>
    <w:p w:rsidR="003B0B6F" w:rsidRPr="009E0706" w:rsidRDefault="003B0B6F" w:rsidP="00573E5D">
      <w:pPr>
        <w:pStyle w:val="GOSTNormalWithout"/>
      </w:pPr>
      <w:r w:rsidRPr="009E0706">
        <w:t>Бизнес-процесс «Предоставление документа «Сведения о денежном обязательстве» на стороне Клиента» выполняется с целью включения в Перечень ДО информации о денежном обязательстве, возникшем из:</w:t>
      </w:r>
    </w:p>
    <w:p w:rsidR="003B0B6F" w:rsidRPr="009E0706" w:rsidRDefault="003B0B6F" w:rsidP="003B0B6F">
      <w:pPr>
        <w:pStyle w:val="GOSTListmark1"/>
        <w:snapToGrid w:val="0"/>
      </w:pPr>
      <w:r w:rsidRPr="009E0706">
        <w:t>информации об исполнении условий предоставления из федерального бюджета межбюджетного трансферта и субсидии юридическому лицу;</w:t>
      </w:r>
    </w:p>
    <w:p w:rsidR="003B0B6F" w:rsidRPr="009E0706" w:rsidRDefault="003B0B6F" w:rsidP="003B0B6F">
      <w:pPr>
        <w:pStyle w:val="GOSTListmark1"/>
        <w:snapToGrid w:val="0"/>
      </w:pPr>
      <w:r w:rsidRPr="009E0706">
        <w:t>сведений об исполнении ГК/договора.</w:t>
      </w:r>
    </w:p>
    <w:p w:rsidR="003B0B6F" w:rsidRPr="009E0706" w:rsidRDefault="003B0B6F" w:rsidP="003B0B6F">
      <w:pPr>
        <w:pStyle w:val="GOSTNormalWithout"/>
      </w:pPr>
      <w:r w:rsidRPr="009E0706">
        <w:t xml:space="preserve">Бизнес-процесс «Предоставление документа «Сведения о денежном обязательстве» на стороне Клиента» в Компоненте ДО ПУР ЭБ представляет собой последовательное выполнение </w:t>
      </w:r>
      <w:r w:rsidRPr="009E0706">
        <w:rPr>
          <w:rStyle w:val="GOSTReporterror"/>
        </w:rPr>
        <w:t>подпроцессов</w:t>
      </w:r>
      <w:r w:rsidRPr="009E0706">
        <w:t>:</w:t>
      </w:r>
    </w:p>
    <w:p w:rsidR="003B0B6F" w:rsidRPr="009E0706" w:rsidRDefault="003B0B6F" w:rsidP="007E005D">
      <w:pPr>
        <w:pStyle w:val="GOSTListnum"/>
        <w:numPr>
          <w:ilvl w:val="0"/>
          <w:numId w:val="175"/>
        </w:numPr>
      </w:pPr>
      <w:r w:rsidRPr="009E0706">
        <w:t>Формирование формуляра «Сведения о денежном обязательстве»:</w:t>
      </w:r>
    </w:p>
    <w:p w:rsidR="003B0B6F" w:rsidRPr="009E0706" w:rsidRDefault="003B0B6F" w:rsidP="00BA673D">
      <w:pPr>
        <w:pStyle w:val="GOSTListnum2"/>
      </w:pPr>
      <w:r w:rsidRPr="009E0706">
        <w:t xml:space="preserve">В </w:t>
      </w:r>
      <w:r w:rsidR="00BA673D" w:rsidRPr="009E0706">
        <w:t>ЛК</w:t>
      </w:r>
      <w:r w:rsidRPr="009E0706">
        <w:t xml:space="preserve"> Клиента ПУР ЭБ:</w:t>
      </w:r>
    </w:p>
    <w:p w:rsidR="003B0B6F" w:rsidRPr="009E0706" w:rsidRDefault="003B0B6F" w:rsidP="007E005D">
      <w:pPr>
        <w:pStyle w:val="GOSTListmark5"/>
      </w:pPr>
      <w:r w:rsidRPr="009E0706">
        <w:t>посредством ручного вызова создания на основании экземпляра формуляра «Сведения о бюджетном обязательстве». При этом заполнение реквизитов экземпляра формуляра осуществляется на основании родительского формуляра. Реквизиты суммы доступны Пользователю для редактирования;</w:t>
      </w:r>
    </w:p>
    <w:p w:rsidR="003B0B6F" w:rsidRPr="009E0706" w:rsidRDefault="003B0B6F" w:rsidP="007E005D">
      <w:pPr>
        <w:pStyle w:val="GOSTListmark5"/>
      </w:pPr>
      <w:r w:rsidRPr="009E0706">
        <w:t>посредством импорта файла из ИС Клиента ПУР ЭБ, соответствующего требованиям Альбома ТФ</w:t>
      </w:r>
      <w:r w:rsidR="00052C09" w:rsidRPr="009E0706">
        <w:t>Ф</w:t>
      </w:r>
      <w:r w:rsidRPr="009E0706">
        <w:t xml:space="preserve"> актуальной версии.</w:t>
      </w:r>
    </w:p>
    <w:p w:rsidR="003B0B6F" w:rsidRPr="009E0706" w:rsidRDefault="003B0B6F" w:rsidP="003B0B6F">
      <w:pPr>
        <w:pStyle w:val="GOSTListnum2"/>
      </w:pPr>
      <w:r w:rsidRPr="009E0706">
        <w:t>Прием формуляра «Сведения о денежном обязательстве» при взаимодействии с внешними системами организаций.</w:t>
      </w:r>
    </w:p>
    <w:p w:rsidR="003B0B6F" w:rsidRPr="009E0706" w:rsidRDefault="003B0B6F" w:rsidP="003B0B6F">
      <w:pPr>
        <w:pStyle w:val="GOSTListnum2"/>
      </w:pPr>
      <w:r w:rsidRPr="009E0706">
        <w:t>Прием формуляра «Сведения о денежном обязательстве» при взаимодействии с ЕИС.</w:t>
      </w:r>
    </w:p>
    <w:p w:rsidR="003B0B6F" w:rsidRPr="009E0706" w:rsidRDefault="003B0B6F" w:rsidP="003B0B6F">
      <w:pPr>
        <w:pStyle w:val="GOSTListnum"/>
      </w:pPr>
      <w:r w:rsidRPr="009E0706">
        <w:t>Проверка формуляра «Сведения о денежном обязательстве».</w:t>
      </w:r>
    </w:p>
    <w:p w:rsidR="003B0B6F" w:rsidRPr="009E0706" w:rsidRDefault="003B0B6F" w:rsidP="003B0B6F">
      <w:pPr>
        <w:pStyle w:val="GOSTListnum"/>
      </w:pPr>
      <w:r w:rsidRPr="009E0706">
        <w:t>Согласование и утверждение формуляра «Сведения о денежном обязательстве».</w:t>
      </w:r>
    </w:p>
    <w:p w:rsidR="003B0B6F" w:rsidRPr="009E0706" w:rsidRDefault="003B0B6F" w:rsidP="003B0B6F">
      <w:pPr>
        <w:pStyle w:val="GOSTListnum"/>
      </w:pPr>
      <w:r w:rsidRPr="009E0706">
        <w:t>Отправка формуляра «Сведения о денежном обязательстве» Клиентом в ТОФК.</w:t>
      </w:r>
    </w:p>
    <w:p w:rsidR="003B0B6F" w:rsidRPr="009E0706" w:rsidRDefault="003B0B6F" w:rsidP="003B0B6F">
      <w:pPr>
        <w:pStyle w:val="GOSTListnum"/>
      </w:pPr>
      <w:r w:rsidRPr="009E0706">
        <w:t>Отзыв формуляра «Сведения о денежном обязательстве».</w:t>
      </w:r>
    </w:p>
    <w:p w:rsidR="00C541C1" w:rsidRPr="009E0706" w:rsidRDefault="00C541C1" w:rsidP="00C541C1">
      <w:pPr>
        <w:pStyle w:val="GOSTNormal"/>
      </w:pPr>
      <w:r w:rsidRPr="009E0706">
        <w:t xml:space="preserve">Формирование осуществляется путем ручного ввода экземпляра формуляра либо импорта в соответствии с требованиями к форматам данных. При формировании формуляра </w:t>
      </w:r>
      <w:r w:rsidRPr="009E0706">
        <w:lastRenderedPageBreak/>
        <w:t>«Сведения о денежном обязательстве» в ПУР ЭБ ввод данных осуществляется с использованием справочников.</w:t>
      </w:r>
    </w:p>
    <w:p w:rsidR="00C541C1" w:rsidRPr="009E0706" w:rsidRDefault="00C541C1" w:rsidP="00C541C1">
      <w:pPr>
        <w:pStyle w:val="GOSTNormal"/>
      </w:pPr>
      <w:r w:rsidRPr="009E0706">
        <w:t>При формировании документов в ЛК Клиента ПУР ЭБ автоматически заполняется поле «Уровень конфиденциальности», по умолчанию присваивается значение «Несекретно». При необходимости на статусе «Новый» пользователю доступна возможность редактирования реквизита «Уровень конфиденциальности».</w:t>
      </w:r>
    </w:p>
    <w:p w:rsidR="00C541C1" w:rsidRPr="009E0706" w:rsidRDefault="00C541C1" w:rsidP="00C541C1">
      <w:pPr>
        <w:pStyle w:val="GOSTNormal"/>
      </w:pPr>
      <w:r w:rsidRPr="009E0706">
        <w:t xml:space="preserve">При сохранении сформированного формуляра в личном кабинете Клиента осуществляется формирование вкладки «Контроли» (чек-лист), выполняется автоматизированная проверка правил формирования экземпляра формуляра «Сведения о денежном обязательстве» </w:t>
      </w:r>
      <w:r w:rsidR="00F82912" w:rsidRPr="009E0706">
        <w:t>на</w:t>
      </w:r>
      <w:r w:rsidRPr="009E0706">
        <w:t xml:space="preserve"> соответстви</w:t>
      </w:r>
      <w:r w:rsidR="00F82912" w:rsidRPr="009E0706">
        <w:t>е</w:t>
      </w:r>
      <w:r w:rsidRPr="009E0706">
        <w:t xml:space="preserve"> НПА и справочник</w:t>
      </w:r>
      <w:r w:rsidR="00F82912" w:rsidRPr="009E0706">
        <w:t>ам</w:t>
      </w:r>
      <w:r w:rsidRPr="009E0706">
        <w:t>. Результаты контролей отражаются в чек-листе.</w:t>
      </w:r>
    </w:p>
    <w:p w:rsidR="00C541C1" w:rsidRPr="009E0706" w:rsidRDefault="00C541C1" w:rsidP="00C541C1">
      <w:pPr>
        <w:pStyle w:val="GOSTNormal"/>
      </w:pPr>
      <w:r w:rsidRPr="009E0706">
        <w:t>При этом если документ был возвращен в работу и проходит проверку заново, то осуществляется переформирование чек-листа и переопределение уровня рискоемкости и специализации. В сформированном чек-листе отображается перечень автоматизированных (за исключением условных и технологических контролей) и визуальных контролей, подобранных на основании определенных в документе меток специализации, которые будут выполняться на данном документе. По мере проверки документа чек-лист наполняется информацией о результате контроля, при этом ФИО исполнителя для автоматизированных контролей в чек-листе не отражается.</w:t>
      </w:r>
    </w:p>
    <w:p w:rsidR="0019739C" w:rsidRPr="009E0706" w:rsidRDefault="00C541C1" w:rsidP="0019739C">
      <w:pPr>
        <w:pStyle w:val="GOSTNormal"/>
      </w:pPr>
      <w:r w:rsidRPr="009E0706">
        <w:t>В случае неуспешного прохождения контролей</w:t>
      </w:r>
      <w:r w:rsidR="0019739C" w:rsidRPr="009E0706">
        <w:t xml:space="preserve"> ответственный сотрудник Клиента для документа, находящегося в статусе «Новый», на визуальной или списковой форме документа по кнопке на панели инструментов вызывает операцию «Запросить проведение контролей в ручном режиме».</w:t>
      </w:r>
    </w:p>
    <w:p w:rsidR="0019739C" w:rsidRPr="009E0706" w:rsidRDefault="0019739C" w:rsidP="0019739C">
      <w:pPr>
        <w:pStyle w:val="GOSTNormal"/>
      </w:pPr>
      <w:r w:rsidRPr="009E0706">
        <w:t>Открывается диалоговое окно, в котором отражаются автоматизированные контроли, для которых обязательность «Да» и результат проведения «Нет». Для каждого контроля ответственный сотрудник Клиента заполняет поле «Причина проведения в ручном режиме». Все непройденные контроли, для которых указана причина понижения контроля, отражаются на вкладке «Контроли для понижения в ручном режиме».</w:t>
      </w:r>
    </w:p>
    <w:p w:rsidR="00C541C1" w:rsidRPr="009E0706" w:rsidRDefault="0019739C" w:rsidP="0019739C">
      <w:pPr>
        <w:pStyle w:val="GOSTNormal"/>
      </w:pPr>
      <w:r w:rsidRPr="009E0706">
        <w:t>Далее клиент в стандартном порядке выполняет передачу документа на согласование/утверждение, и после утверждения документ передается в ЛК ТОФК. Последующая обработка документа осуществляется в ЛК ТОФК</w:t>
      </w:r>
      <w:r w:rsidR="00C541C1" w:rsidRPr="009E0706">
        <w:t>.</w:t>
      </w:r>
    </w:p>
    <w:p w:rsidR="003B0B6F" w:rsidRPr="009E0706" w:rsidRDefault="00C541C1" w:rsidP="00C541C1">
      <w:pPr>
        <w:pStyle w:val="GOSTNormal"/>
      </w:pPr>
      <w:r w:rsidRPr="009E0706">
        <w:t>В ЛК Клиента в чек-листе отображаются контроли, выполненные на уровне клиента не зависимо от результата выполнения, а также не пройденные автоматизированные и визуальные контроли, выполненные в ЛК ТОФК.</w:t>
      </w:r>
    </w:p>
    <w:p w:rsidR="003B0B6F" w:rsidRPr="009E0706" w:rsidRDefault="003B0B6F" w:rsidP="003B0B6F">
      <w:pPr>
        <w:pStyle w:val="GOSTNormalWithout"/>
      </w:pPr>
      <w:r w:rsidRPr="009E0706">
        <w:t>Прошедший контроли формуляр переходит на согласование и утверждение Клиентом по результатам выполнения операции «Направить на согласование». Согласованный формуляр переходит на утверждение руководителю Клиента. Если этап согласования был пропущен, формуляр «Сведения о денежном обязательстве» сразу переходит на утверждение руководителем Клиента для выполнения следующих операций:</w:t>
      </w:r>
    </w:p>
    <w:p w:rsidR="003B0B6F" w:rsidRPr="009E0706" w:rsidRDefault="003B0B6F" w:rsidP="003B0B6F">
      <w:pPr>
        <w:pStyle w:val="GOSTListmark1"/>
        <w:snapToGrid w:val="0"/>
      </w:pPr>
      <w:r w:rsidRPr="009E0706">
        <w:t>«Утвердить», при этом выполняется подписание ЭП экземпляра формуляра утверждающим;</w:t>
      </w:r>
    </w:p>
    <w:p w:rsidR="003B0B6F" w:rsidRPr="009E0706" w:rsidRDefault="003B0B6F" w:rsidP="003B0B6F">
      <w:pPr>
        <w:pStyle w:val="GOSTListmark1"/>
        <w:snapToGrid w:val="0"/>
      </w:pPr>
      <w:r w:rsidRPr="009E0706">
        <w:t>«Отправить на доработку», при этом экземпляр формуляра «Сведения о денежном обязательстве» переходит на статус «Требует доработки».</w:t>
      </w:r>
    </w:p>
    <w:p w:rsidR="00A61759" w:rsidRPr="009E0706" w:rsidRDefault="00A61759" w:rsidP="00C541C1">
      <w:pPr>
        <w:pStyle w:val="GOSTNormal"/>
      </w:pPr>
      <w:r w:rsidRPr="009E0706">
        <w:t xml:space="preserve">Поиск записи справочника </w:t>
      </w:r>
      <w:r w:rsidR="00052C09" w:rsidRPr="009E0706">
        <w:t>«Шаблон листа согласования»</w:t>
      </w:r>
      <w:r w:rsidRPr="009E0706">
        <w:t xml:space="preserve"> осуществляется среди актуальных записей, у которых заполнено поле «Код СВР» в заголовочной части и отсутствует заполнение поля «Код ТОФК».</w:t>
      </w:r>
    </w:p>
    <w:p w:rsidR="00C541C1" w:rsidRPr="009E0706" w:rsidRDefault="00C541C1" w:rsidP="00C541C1">
      <w:pPr>
        <w:pStyle w:val="GOSTNormal"/>
      </w:pPr>
      <w:r w:rsidRPr="009E0706">
        <w:t xml:space="preserve">Если при согласовании/утверждении документа в ЛК Клиента ПУР ЭБ согласующим/утверждающим пользователем будет выявлено некорректное заполнение поля </w:t>
      </w:r>
      <w:r w:rsidRPr="009E0706">
        <w:lastRenderedPageBreak/>
        <w:t>«Уровень конфиденциальности», то на документе выполняется операция «Вернуть» с указанием причины некорректного заполнения поля «Уровень конфиденциальности» и перевод на статус «Новый» с очищением вкладки «Подписи». После внесения необходимых изменений в поле «Уровень конфиденциальности» документ повторно отправляется на согласование/утверждение по операции «На согласование».</w:t>
      </w:r>
    </w:p>
    <w:p w:rsidR="00C541C1" w:rsidRPr="009E0706" w:rsidRDefault="00C541C1" w:rsidP="00C541C1">
      <w:pPr>
        <w:pStyle w:val="GOSTNormal"/>
      </w:pPr>
      <w:r w:rsidRPr="009E0706">
        <w:t xml:space="preserve">При утверждении экземпляра формуляра руководителем </w:t>
      </w:r>
      <w:r w:rsidR="00052C09" w:rsidRPr="009E0706">
        <w:t>К</w:t>
      </w:r>
      <w:r w:rsidRPr="009E0706">
        <w:t>лиента выполняется автоматическая отправка экземпляра формуляра «Сведения о денежном обязательстве» в ТОФК. В результате выполнения операции согласованный экземпляр формуляра «Сведения о денежном обязательстве» отправляется в ТОФК: переходит на статус «На согласовании ФК» и происходит изменение цвета фонарной группы «ФК».</w:t>
      </w:r>
    </w:p>
    <w:p w:rsidR="003B0B6F" w:rsidRPr="009E0706" w:rsidRDefault="00C541C1" w:rsidP="00C541C1">
      <w:pPr>
        <w:pStyle w:val="GOSTNormal"/>
      </w:pPr>
      <w:r w:rsidRPr="009E0706">
        <w:t>Ограничения на просмотр документов с указанием в поле «Уровень конфиденциальности» значения «Для служебного пользования» в прикладном программном обеспечении ПУР ЭБ не реализуются.</w:t>
      </w:r>
    </w:p>
    <w:p w:rsidR="003B0B6F" w:rsidRPr="009E0706" w:rsidRDefault="003B0B6F" w:rsidP="003B0B6F">
      <w:pPr>
        <w:pStyle w:val="GOSTNormal"/>
      </w:pPr>
      <w:r w:rsidRPr="009E0706">
        <w:t>При формировании формуляра «Сведения о денежном обязательстве» во внешней системе Клиентом осуществляется формирование, согласование, утверждение и передача в Компонент ДО ПУР ЭБ формуляра «Сведения о денежном обязательстве» в формате XML (ТФ</w:t>
      </w:r>
      <w:r w:rsidR="00052C09" w:rsidRPr="009E0706">
        <w:t>Ф</w:t>
      </w:r>
      <w:r w:rsidRPr="009E0706">
        <w:t>).</w:t>
      </w:r>
    </w:p>
    <w:p w:rsidR="003B0B6F" w:rsidRPr="009E0706" w:rsidRDefault="003B0B6F" w:rsidP="003B0B6F">
      <w:pPr>
        <w:pStyle w:val="GOSTNormal"/>
      </w:pPr>
      <w:r w:rsidRPr="009E0706">
        <w:t>В ПУР ЭБ осуществляется проверка ЭП пользователя, которой подписаны сформированные во внешней системе организации формуляры «Сведения о денежном обязательстве» с использованием сервиса, предоставляемого ПОЮЗД</w:t>
      </w:r>
      <w:r w:rsidR="00C541C1" w:rsidRPr="009E0706">
        <w:t xml:space="preserve"> СОБИ ФК</w:t>
      </w:r>
      <w:r w:rsidRPr="009E0706">
        <w:t>. Посредствам сервиса ПОИБ</w:t>
      </w:r>
      <w:r w:rsidR="00C541C1" w:rsidRPr="009E0706">
        <w:t xml:space="preserve"> СОБИ ФК</w:t>
      </w:r>
      <w:r w:rsidRPr="009E0706">
        <w:t xml:space="preserve"> выполняется определение пользователя по ЭП, которой подписаны переданные из внешней ИС формуляры «Сведения о денежном обязательстве». Проверка полномочий пользователя на подписание документа осуществляется путем проверки наличия текущего пользователя в списке всех пользователей текущей организации, полученном через вызов сервиса «Подбор исполнителей», у которых имеются полномочия на подписание документа.</w:t>
      </w:r>
    </w:p>
    <w:p w:rsidR="003B0B6F" w:rsidRPr="009E0706" w:rsidRDefault="003B0B6F" w:rsidP="003B0B6F">
      <w:pPr>
        <w:pStyle w:val="GOSTNormal"/>
      </w:pPr>
      <w:r w:rsidRPr="009E0706">
        <w:t xml:space="preserve">Полученные из внешней ИС формуляры «Сведения о денежном обязательстве» проверяются на соответствие XSD-схеме и преобразуются во внутренний формат интеграционного </w:t>
      </w:r>
      <w:r w:rsidRPr="009E0706">
        <w:rPr>
          <w:lang w:val="en-US"/>
        </w:rPr>
        <w:t>XML</w:t>
      </w:r>
      <w:r w:rsidRPr="009E0706">
        <w:t xml:space="preserve"> с последующим созданием экземпляра формуляра «Сведения о денежном обязательстве» в ПУР ЭБ для проведения их проверки и визуального контроля пользователями ТОФК в соответствии с ранее реализованной функциональностью. Исходный подписанный ЭП файл прикладывается как вложение. Последующая обработка экземпляра формуляра «Сведения о денежном обязательстве» осуществляется в ПУР ЭБ на уровне ТОФК. Результат постановки на учет ДО передается во внешние системы с использованием штатных механизмов, предусмотренных функциональностью ЕСМВ.</w:t>
      </w:r>
    </w:p>
    <w:p w:rsidR="003B0B6F" w:rsidRPr="009E0706" w:rsidRDefault="003B0B6F" w:rsidP="003B0B6F">
      <w:pPr>
        <w:pStyle w:val="GOSTNormal"/>
      </w:pPr>
      <w:r w:rsidRPr="009E0706">
        <w:t>При взаимодействии с ЕИС формирование, согласование и утверждение формуляра «Сведения о денежном обязательстве» осуществляется в ЛК Клиента в ЕИС с последующей передачей утвержденного формуляра в Компонент ДО ПУР ЭБ.</w:t>
      </w:r>
    </w:p>
    <w:p w:rsidR="003B0B6F" w:rsidRPr="009E0706" w:rsidRDefault="003B0B6F" w:rsidP="003B0B6F">
      <w:pPr>
        <w:pStyle w:val="GOSTNormal"/>
      </w:pPr>
      <w:r w:rsidRPr="009E0706">
        <w:t xml:space="preserve">Прием документа «Сведения о денежном обязательстве» из </w:t>
      </w:r>
      <w:r w:rsidRPr="009E0706">
        <w:rPr>
          <w:rStyle w:val="GOSTSymItalic"/>
          <w:i w:val="0"/>
        </w:rPr>
        <w:t>ЕИС</w:t>
      </w:r>
      <w:r w:rsidRPr="009E0706">
        <w:t xml:space="preserve"> в ПУР ЭБ осуществляется автоматически посредством сервиса ЕСМВ в формате XML (ТФ</w:t>
      </w:r>
      <w:r w:rsidR="00052C09" w:rsidRPr="009E0706">
        <w:t>Ф</w:t>
      </w:r>
      <w:r w:rsidRPr="009E0706">
        <w:t xml:space="preserve">) с последующим выполнением автоматических форматно-логических контролей. Если контроли не пройдены – формируется </w:t>
      </w:r>
      <w:r w:rsidR="0019739C" w:rsidRPr="009E0706">
        <w:rPr>
          <w:lang w:val="en-US"/>
        </w:rPr>
        <w:t>xml</w:t>
      </w:r>
      <w:r w:rsidR="0019739C" w:rsidRPr="009E0706">
        <w:t xml:space="preserve">-файл </w:t>
      </w:r>
      <w:r w:rsidR="00052C09" w:rsidRPr="009E0706">
        <w:t>«</w:t>
      </w:r>
      <w:r w:rsidR="00C541C1" w:rsidRPr="009E0706">
        <w:t>Уведомление (Протокол)</w:t>
      </w:r>
      <w:r w:rsidR="00052C09" w:rsidRPr="009E0706">
        <w:t>»</w:t>
      </w:r>
      <w:r w:rsidRPr="009E0706">
        <w:t xml:space="preserve"> и направляется в ЕИС. Если контроли пройдены успешно</w:t>
      </w:r>
      <w:r w:rsidR="00052C09" w:rsidRPr="009E0706">
        <w:t>,</w:t>
      </w:r>
      <w:r w:rsidRPr="009E0706">
        <w:t xml:space="preserve"> документ сохраняется в ПУР ЭБ и отображается в ЛК ТОФК для проведения визуального контроля и постановки на учет ДО. Обработка документа на стороне ТОФК выполняется в рамках бизнес-процесса «Обработка документа «Сведения о денежном обязательстве» для постановки на учет ДО на стороне ТОФК».</w:t>
      </w:r>
    </w:p>
    <w:p w:rsidR="0019739C" w:rsidRPr="009E0706" w:rsidRDefault="0019739C" w:rsidP="003B0B6F">
      <w:pPr>
        <w:pStyle w:val="GOSTNormal"/>
      </w:pPr>
      <w:r w:rsidRPr="009E0706">
        <w:t xml:space="preserve">В случае получения из ЕИС в ПУР ЭБ в составе документа информации о группе контролей и положительном результате их выполнения осуществляется заполнение уровня риска и специализации в соответствии с данными, полученными из ЕИС, в формируемом </w:t>
      </w:r>
      <w:r w:rsidRPr="009E0706">
        <w:lastRenderedPageBreak/>
        <w:t>чек-листе осуществляется автоматическое заполнение поля «Результат контроля» значением «Да» для всех контролей, включенных в перечень контролей ЕИС.</w:t>
      </w:r>
    </w:p>
    <w:p w:rsidR="00C541C1" w:rsidRPr="009E0706" w:rsidRDefault="00C541C1" w:rsidP="003B0B6F">
      <w:pPr>
        <w:pStyle w:val="GOSTNormal"/>
      </w:pPr>
      <w:r w:rsidRPr="009E0706">
        <w:t xml:space="preserve">При формировании документа посредством импорта файла или приема из внешней системы поле «Уровень конфиденциальности» заполняется в соответствии со значением, указанным в файле </w:t>
      </w:r>
      <w:r w:rsidR="008C41B6" w:rsidRPr="009E0706">
        <w:t>–</w:t>
      </w:r>
      <w:r w:rsidRPr="009E0706">
        <w:t xml:space="preserve"> с размерностью равной 1 символу: значение «0» (Несекретно) и значение «1» (Для служебного пользования). В случае отсутствия поля «Уровень конфиденциальности» в файле поле «Уровень конфиденциальности» по умолчанию заполняется значением «Несекретно». При загрузке документа с уровнем конфиденциальности «Для служебного пользования» пользователю выводится сообщение (предупреждение) о загрузке такого документа в систему.</w:t>
      </w:r>
    </w:p>
    <w:p w:rsidR="003B0B6F" w:rsidRPr="009E0706" w:rsidRDefault="003B0B6F" w:rsidP="003B0B6F">
      <w:pPr>
        <w:pStyle w:val="GOSTNormal"/>
      </w:pPr>
      <w:r w:rsidRPr="009E0706">
        <w:t>Для учета операций по переданным полномочиям получателя бюджетных средств (</w:t>
      </w:r>
      <w:r w:rsidR="00B26A51" w:rsidRPr="009E0706">
        <w:t>л/с</w:t>
      </w:r>
      <w:r w:rsidRPr="009E0706">
        <w:t xml:space="preserve"> с кодом 14) формирование, согласование, утверждение формуляра «Сведения о денежном обязательстве» осуществляется организациями, принявшими бюджетные полномочия получателя бюджетных средств (далее – организации, принявшие полномочия), для дальнейшей постановки на учет на ЛС, путем выбора в формуляре «Сведения о бюджетном обязательстве» соответствующего </w:t>
      </w:r>
      <w:r w:rsidR="00573E5D" w:rsidRPr="009E0706">
        <w:t>л/с</w:t>
      </w:r>
      <w:r w:rsidRPr="009E0706">
        <w:t xml:space="preserve"> с кодом 14.</w:t>
      </w:r>
    </w:p>
    <w:p w:rsidR="003B0B6F" w:rsidRPr="009E0706" w:rsidRDefault="003B0B6F" w:rsidP="003B0B6F">
      <w:pPr>
        <w:pStyle w:val="GOSTNormal"/>
      </w:pPr>
      <w:r w:rsidRPr="009E0706">
        <w:t>Для формуляра «Сведения о денежном обязательстве» в статусах «На согласовании», «На утверждении», «Утвержден» реализована возможность отзыва (функция «Отозвать»), по результатам которого осуществляется присвоение статуса «Отозван». Отзыв документов Клиентом возможен только для документов, сформированных Клиентами в ПУР ЭБ.</w:t>
      </w:r>
    </w:p>
    <w:p w:rsidR="003B0B6F" w:rsidRPr="009E0706" w:rsidRDefault="003B0B6F" w:rsidP="003B0B6F">
      <w:pPr>
        <w:pStyle w:val="GOSTNormal"/>
      </w:pPr>
      <w:r w:rsidRPr="009E0706">
        <w:t>Отзыв экземпляра формуляра осуществляется посредством выделения нужного экземпляра формуляра на списковой форме и нажатия кнопки «Отозвать» на панели инструментов с обязательным указанием причины отзыва. Причина отзыва записывается в реквизит «Причина отзыва» на визуальной форме экземпляра формуляра в раздел «Основная информация». Реквизит «Причина отзыва» становится виден, когда документ отзывается пользователем Клиента (т.е. переходит в статус «Отозван») и не доступен для редактирования.</w:t>
      </w:r>
    </w:p>
    <w:p w:rsidR="003B0B6F" w:rsidRPr="009E0706" w:rsidRDefault="003B0B6F" w:rsidP="003B0B6F">
      <w:pPr>
        <w:pStyle w:val="GOSTNormal"/>
      </w:pPr>
      <w:r w:rsidRPr="009E0706">
        <w:t>Для формуляра на статусе «На согласовании» отзыв осуществляется пользователем Клиента с ролью Исполнител</w:t>
      </w:r>
      <w:r w:rsidR="00932508" w:rsidRPr="009E0706">
        <w:t>я, на статусе «На утверждении» –</w:t>
      </w:r>
      <w:r w:rsidRPr="009E0706">
        <w:t xml:space="preserve"> пользователем Клиента с ролью </w:t>
      </w:r>
      <w:r w:rsidR="00052C09" w:rsidRPr="009E0706">
        <w:t>И</w:t>
      </w:r>
      <w:r w:rsidRPr="009E0706">
        <w:t>сполнителя (при условии пропуска этапа согласования), пользователем с ролью Согласующий. Отозванный экземпляр формуляра переходит на статус «Отозван».</w:t>
      </w:r>
    </w:p>
    <w:p w:rsidR="003B0B6F" w:rsidRPr="009E0706" w:rsidRDefault="003B0B6F" w:rsidP="003B0B6F">
      <w:pPr>
        <w:pStyle w:val="GOSTNormal"/>
      </w:pPr>
      <w:r w:rsidRPr="009E0706">
        <w:t xml:space="preserve">Пользователь Клиента с ролью Исполнителя может взять документ в работу посредством выделения экземпляра формуляра на списковой форме и нажатия на </w:t>
      </w:r>
      <w:r w:rsidR="00D0475E" w:rsidRPr="009E0706">
        <w:t>кнопку «</w:t>
      </w:r>
      <w:r w:rsidRPr="009E0706">
        <w:t>Взять в работу» на панели инструментов. После этого экземпляр формуляра меняет статус на «Новый» и становится доступным для редактирования. Реквизит «Причина отзыва» зачищается и не отображается на визуальной форме.</w:t>
      </w:r>
    </w:p>
    <w:p w:rsidR="003B0B6F" w:rsidRPr="009E0706" w:rsidRDefault="003B0B6F" w:rsidP="003B0B6F">
      <w:pPr>
        <w:pStyle w:val="GOSTNormal"/>
      </w:pPr>
      <w:r w:rsidRPr="009E0706">
        <w:t>Кнопка «Взять в работу» отображается при выделении документов на списковой форме на статусе «Отозван», которые находятся в фильтр-папках «Все документы» и «Отозванные» (отображаются только для Клиентов).</w:t>
      </w:r>
    </w:p>
    <w:p w:rsidR="001A3FC5" w:rsidRPr="009E0706" w:rsidRDefault="001A3FC5" w:rsidP="001A3FC5">
      <w:pPr>
        <w:pStyle w:val="GOSTNormalWithout"/>
      </w:pPr>
      <w:r w:rsidRPr="009E0706">
        <w:t>Для формуляра «Сведения о денежном обязательстве» на статусе «Утвержден» (экземпляр формуляра утвержден на стороне Клиента), и если документ ещё не направлен на согласование или согласование отмены в ЛК ТОФК (находится на статусе «На обработке ФК» или «К отмене» при не заполненном реквизите «Статус отмены»)</w:t>
      </w:r>
      <w:r w:rsidR="00052C09" w:rsidRPr="009E0706">
        <w:t>,</w:t>
      </w:r>
      <w:r w:rsidRPr="009E0706">
        <w:t xml:space="preserve"> отзыв осуществляется пользователем Клиента с ролью Утверждающего, при этом:</w:t>
      </w:r>
    </w:p>
    <w:p w:rsidR="001A3FC5" w:rsidRPr="009E0706" w:rsidRDefault="001A3FC5" w:rsidP="001A3FC5">
      <w:pPr>
        <w:pStyle w:val="GOSTListmark1"/>
      </w:pPr>
      <w:r w:rsidRPr="009E0706">
        <w:t>отозванный экземпляр формуляра переходит на статус «Отозван» и отображается в фильтр-папках «Все документы» и «Отозванные» (для клиентов и для сотрудников ФК);</w:t>
      </w:r>
    </w:p>
    <w:p w:rsidR="001A3FC5" w:rsidRPr="009E0706" w:rsidRDefault="001A3FC5" w:rsidP="001A3FC5">
      <w:pPr>
        <w:pStyle w:val="GOSTListmark1"/>
      </w:pPr>
      <w:r w:rsidRPr="009E0706">
        <w:t>на списковой форме индикатор фонарной группы «ФК» меняет цвет с желтого/фиолетового на серый;</w:t>
      </w:r>
    </w:p>
    <w:p w:rsidR="003B0B6F" w:rsidRPr="009E0706" w:rsidRDefault="001A3FC5" w:rsidP="00052C09">
      <w:pPr>
        <w:pStyle w:val="GOSTListmark1"/>
      </w:pPr>
      <w:r w:rsidRPr="009E0706">
        <w:lastRenderedPageBreak/>
        <w:t>нажатие на кнопку «Взять в работу» возможно только 1 раз.</w:t>
      </w:r>
    </w:p>
    <w:p w:rsidR="003B0B6F" w:rsidRPr="009E0706" w:rsidRDefault="003B0B6F" w:rsidP="003B0B6F">
      <w:pPr>
        <w:pStyle w:val="GOSTNormal"/>
      </w:pPr>
      <w:r w:rsidRPr="009E0706">
        <w:t xml:space="preserve">Пользователь Клиента с ролью Исполнителя может взять документ в работу посредством выделения экземпляра формуляра «Сведения о денежном обязательстве» на списковой форме и нажатия на панели инструментов на </w:t>
      </w:r>
      <w:r w:rsidR="00D0475E" w:rsidRPr="009E0706">
        <w:t>кнопку «</w:t>
      </w:r>
      <w:r w:rsidRPr="009E0706">
        <w:t>Взять в работу». После этого автоматически формируется новая версия экземпляра формуляра «Сведения о денежном обязательстве» на статусе «Новый» и формуляр становится доступным для редактирования. Реквизит «Причина отзыва» отображается на визуальной форме прошлой версии формуляра в статусе «Отозван».</w:t>
      </w:r>
    </w:p>
    <w:p w:rsidR="00B26A51" w:rsidRPr="009E0706" w:rsidRDefault="00B26A51" w:rsidP="00B26A51">
      <w:pPr>
        <w:pStyle w:val="GOSTNormal"/>
      </w:pPr>
      <w:r w:rsidRPr="009E0706">
        <w:t>При формировании документа в ЛК ПБС ПУР ЭБ пользователь Клиент может понизить уровень контроля на непревышение суммы в поле «В т.ч. подтверждено с</w:t>
      </w:r>
      <w:r w:rsidR="0027767D" w:rsidRPr="009E0706">
        <w:t>умм перечисленных платежей»</w:t>
      </w:r>
      <w:r w:rsidRPr="009E0706">
        <w:t xml:space="preserve"> </w:t>
      </w:r>
      <w:r w:rsidR="00052C09" w:rsidRPr="009E0706">
        <w:t>документа «</w:t>
      </w:r>
      <w:r w:rsidRPr="009E0706">
        <w:t>Сведени</w:t>
      </w:r>
      <w:r w:rsidR="00052C09" w:rsidRPr="009E0706">
        <w:t>я</w:t>
      </w:r>
      <w:r w:rsidRPr="009E0706">
        <w:t xml:space="preserve"> о ДО</w:t>
      </w:r>
      <w:r w:rsidR="00052C09" w:rsidRPr="009E0706">
        <w:t>»</w:t>
      </w:r>
      <w:r w:rsidRPr="009E0706">
        <w:t xml:space="preserve">, сформированного для подтверждения поставки товаров, выполнения работ, оказания услуг по ранее произведенным авансовым платежам, над суммой аванса в поставленном на учет авансом ДО. Работа с контролем осуществляется через действия «Отключение контроля авансового ДО» или «Включение контроля авансового ДО». При выполнении пользователем действия «Отключение контроля авансового ДО» для выделенного на </w:t>
      </w:r>
      <w:r w:rsidR="00052C09" w:rsidRPr="009E0706">
        <w:t>списковой форме</w:t>
      </w:r>
      <w:r w:rsidRPr="009E0706">
        <w:t xml:space="preserve"> документа выполняется формирование диалогового окна, в котором указывается комментарий для его отражения в поле «Основание понижения контроля» и устанавливается признак «</w:t>
      </w:r>
      <w:r w:rsidR="00C541C1" w:rsidRPr="009E0706">
        <w:t>Y</w:t>
      </w:r>
      <w:r w:rsidRPr="009E0706">
        <w:t xml:space="preserve">» в поле «Признак </w:t>
      </w:r>
      <w:r w:rsidR="00C541C1" w:rsidRPr="009E0706">
        <w:t xml:space="preserve">ГК по энергоснабжению» (бывшее «Признак </w:t>
      </w:r>
      <w:r w:rsidRPr="009E0706">
        <w:t>контроля»</w:t>
      </w:r>
      <w:r w:rsidR="00C541C1" w:rsidRPr="009E0706">
        <w:t>)</w:t>
      </w:r>
      <w:r w:rsidRPr="009E0706">
        <w:t>. При выполнении пользователем действия «Включение контроля авансового ДО» для выделенного на СФ документа выполняется очистка поля «Основание понижения контроля» и устанавливается признак «</w:t>
      </w:r>
      <w:r w:rsidR="00C541C1" w:rsidRPr="009E0706">
        <w:t>N</w:t>
      </w:r>
      <w:r w:rsidRPr="009E0706">
        <w:t>» в поле «Признак контроля»</w:t>
      </w:r>
      <w:r w:rsidR="005F4EF1" w:rsidRPr="009E0706">
        <w:t>.</w:t>
      </w:r>
    </w:p>
    <w:p w:rsidR="00B26A51" w:rsidRPr="009E0706" w:rsidRDefault="00B26A51" w:rsidP="00B26A51">
      <w:pPr>
        <w:pStyle w:val="GOSTNormal"/>
      </w:pPr>
      <w:r w:rsidRPr="009E0706">
        <w:t>Для всех документов осуществляется автоматическое присвоение уровня риска в соответствии со значением в родительском документе</w:t>
      </w:r>
      <w:r w:rsidR="00003403" w:rsidRPr="009E0706">
        <w:t>.</w:t>
      </w:r>
    </w:p>
    <w:p w:rsidR="00B26A51" w:rsidRPr="009E0706" w:rsidRDefault="00B26A51" w:rsidP="00B26A51">
      <w:pPr>
        <w:pStyle w:val="GOSTNormal"/>
      </w:pPr>
      <w:r w:rsidRPr="009E0706">
        <w:t>Информационный обмен между ПУР ЭБ и СУЭ ФК осуществляется посредством веб-сервиса путем обмена XML-сообщениями между взаимодействующими системами не реже, чем раз в сутки. Инициатором обмена выступает ПУР ЭБ, выполняющая вызов веб-сервиса.</w:t>
      </w:r>
    </w:p>
    <w:p w:rsidR="003B0B6F" w:rsidRPr="009E0706" w:rsidRDefault="003B0B6F" w:rsidP="003B0B6F">
      <w:pPr>
        <w:pStyle w:val="GOSTNormal"/>
      </w:pPr>
      <w:r w:rsidRPr="009E0706">
        <w:t>Гарантированная доставка при взаимодействии компонента СУЭ ФК и ПУР ЭБ обеспечивается за счет предоставления сервисом синхронного ответа о приеме документа в системе.</w:t>
      </w:r>
    </w:p>
    <w:p w:rsidR="003B0B6F" w:rsidRPr="009E0706" w:rsidRDefault="003B0B6F" w:rsidP="003B0B6F">
      <w:pPr>
        <w:pStyle w:val="GOSTNormal"/>
      </w:pPr>
      <w:r w:rsidRPr="009E0706">
        <w:t>Система-отправитель формирует запрос, содержащий пакет данных</w:t>
      </w:r>
      <w:r w:rsidR="00B93A0E" w:rsidRPr="009E0706">
        <w:t>,</w:t>
      </w:r>
      <w:r w:rsidRPr="009E0706">
        <w:t xml:space="preserve"> и осуществляет вызов веб-сервиса. В случае успешной </w:t>
      </w:r>
      <w:r w:rsidRPr="009E0706">
        <w:rPr>
          <w:rStyle w:val="GOSTReporterror"/>
        </w:rPr>
        <w:t>валидации</w:t>
      </w:r>
      <w:r w:rsidRPr="009E0706">
        <w:t xml:space="preserve"> (сравнения с эталонной схемой) запроса система-получатель передает запрос целевому процессу обработки, и веб-сервис системы-получателя в синхронном режиме возвращает ответ о приёме информационного пакета.</w:t>
      </w:r>
    </w:p>
    <w:p w:rsidR="003B0B6F" w:rsidRPr="009E0706" w:rsidRDefault="003B0B6F" w:rsidP="003B0B6F">
      <w:pPr>
        <w:pStyle w:val="GOSTNormal"/>
      </w:pPr>
      <w:r w:rsidRPr="009E0706">
        <w:t>В случае недоступности сервиса системы-получателя в систему-отправитель возвращается результат с кодом 500. При этом должна выполняться повторная отправка пакета от системы-отправителя с периодичностью 1 раз в 20 минут в течение 3 часов.</w:t>
      </w:r>
    </w:p>
    <w:p w:rsidR="003B0B6F" w:rsidRPr="009E0706" w:rsidRDefault="003B0B6F" w:rsidP="003B0B6F">
      <w:pPr>
        <w:pStyle w:val="GOSTNormal"/>
      </w:pPr>
      <w:r w:rsidRPr="009E0706">
        <w:t>В случае получения системой-отправителем от системы-получателя результата с кодом 200 и сообщения об ошибке разбор ошибки выполняется на стороне системы-отправителя на основании данных запроса</w:t>
      </w:r>
      <w:r w:rsidR="00052C09" w:rsidRPr="009E0706">
        <w:t>,</w:t>
      </w:r>
      <w:r w:rsidRPr="009E0706">
        <w:t xml:space="preserve"> </w:t>
      </w:r>
      <w:r w:rsidR="00052C09" w:rsidRPr="009E0706">
        <w:t>п</w:t>
      </w:r>
      <w:r w:rsidRPr="009E0706">
        <w:t>осле чего выполняется повторная отправка пакета системой-отправителем.</w:t>
      </w:r>
    </w:p>
    <w:p w:rsidR="0019739C" w:rsidRPr="009E0706" w:rsidRDefault="0019739C" w:rsidP="0019739C">
      <w:pPr>
        <w:pStyle w:val="GOSTNormal"/>
        <w:rPr>
          <w:szCs w:val="24"/>
        </w:rPr>
      </w:pPr>
      <w:r w:rsidRPr="009E0706">
        <w:rPr>
          <w:szCs w:val="24"/>
        </w:rPr>
        <w:t>На списковую форму добавлена фонарная группа «Бухгалтерская справка». При наличии в связях документа хотя бы одной бухгалтерской справки фонарная группа имеет цвет «зеленый». При отсутствии в связях документа зарегистрированных бухгалтерских справок фонарная группа имеет цвет «серый».</w:t>
      </w:r>
    </w:p>
    <w:p w:rsidR="0019739C" w:rsidRPr="009E0706" w:rsidRDefault="0019739C" w:rsidP="0019739C">
      <w:pPr>
        <w:pStyle w:val="GOSTNormal"/>
        <w:rPr>
          <w:rFonts w:ascii="-apple-system" w:hAnsi="-apple-system"/>
          <w:sz w:val="21"/>
          <w:szCs w:val="21"/>
          <w:shd w:val="clear" w:color="auto" w:fill="FFFFFF"/>
        </w:rPr>
      </w:pPr>
      <w:r w:rsidRPr="009E0706">
        <w:rPr>
          <w:shd w:val="clear" w:color="auto" w:fill="FFFFFF"/>
        </w:rPr>
        <w:t>Для учета авансового ДО все необходимые</w:t>
      </w:r>
      <w:r w:rsidRPr="009E0706">
        <w:rPr>
          <w:rStyle w:val="aff4"/>
          <w:szCs w:val="24"/>
        </w:rPr>
        <w:t xml:space="preserve"> поля передаются в учет на текущий момент в соответствии с требованиями к отражению в учете без обособленного учета и уточнения типа ДО в сегменте 8 записей учета. На списковой форме скрыта кнопка </w:t>
      </w:r>
      <w:r w:rsidRPr="009E0706">
        <w:t>«</w:t>
      </w:r>
      <w:r w:rsidRPr="009E0706">
        <w:rPr>
          <w:shd w:val="clear" w:color="auto" w:fill="FFFFFF"/>
        </w:rPr>
        <w:t>Перенос незачтенных авансовых ДО на новый финансовый год</w:t>
      </w:r>
      <w:r w:rsidRPr="009E0706">
        <w:rPr>
          <w:rFonts w:ascii="-apple-system" w:hAnsi="-apple-system"/>
          <w:sz w:val="21"/>
          <w:szCs w:val="21"/>
          <w:shd w:val="clear" w:color="auto" w:fill="FFFFFF"/>
        </w:rPr>
        <w:t>».</w:t>
      </w:r>
    </w:p>
    <w:p w:rsidR="003B0B6F" w:rsidRPr="009E0706" w:rsidRDefault="003B0B6F" w:rsidP="003B0B6F">
      <w:pPr>
        <w:pStyle w:val="22"/>
      </w:pPr>
      <w:bookmarkStart w:id="63" w:name="_Toc138223960"/>
      <w:bookmarkStart w:id="64" w:name="_Toc138223961"/>
      <w:bookmarkStart w:id="65" w:name="_Toc138223962"/>
      <w:bookmarkStart w:id="66" w:name="_Toc138223963"/>
      <w:bookmarkStart w:id="67" w:name="_Toc23291932"/>
      <w:bookmarkStart w:id="68" w:name="_Toc23291980"/>
      <w:bookmarkStart w:id="69" w:name="_Toc26461228"/>
      <w:bookmarkStart w:id="70" w:name="_Toc26533918"/>
      <w:bookmarkStart w:id="71" w:name="_Toc23291933"/>
      <w:bookmarkStart w:id="72" w:name="_Toc23291981"/>
      <w:bookmarkStart w:id="73" w:name="_Toc26461229"/>
      <w:bookmarkStart w:id="74" w:name="_Toc26533919"/>
      <w:bookmarkStart w:id="75" w:name="_Toc23291934"/>
      <w:bookmarkStart w:id="76" w:name="_Toc23291982"/>
      <w:bookmarkStart w:id="77" w:name="_Toc26461230"/>
      <w:bookmarkStart w:id="78" w:name="_Toc26533920"/>
      <w:bookmarkStart w:id="79" w:name="_Toc23291935"/>
      <w:bookmarkStart w:id="80" w:name="_Toc23291983"/>
      <w:bookmarkStart w:id="81" w:name="_Toc26461231"/>
      <w:bookmarkStart w:id="82" w:name="_Toc26533921"/>
      <w:bookmarkStart w:id="83" w:name="_Toc23291936"/>
      <w:bookmarkStart w:id="84" w:name="_Toc23291984"/>
      <w:bookmarkStart w:id="85" w:name="_Toc26461232"/>
      <w:bookmarkStart w:id="86" w:name="_Toc26533922"/>
      <w:bookmarkStart w:id="87" w:name="_Toc23291937"/>
      <w:bookmarkStart w:id="88" w:name="_Toc23291985"/>
      <w:bookmarkStart w:id="89" w:name="_Toc26461233"/>
      <w:bookmarkStart w:id="90" w:name="_Toc26533923"/>
      <w:bookmarkStart w:id="91" w:name="_Toc23291938"/>
      <w:bookmarkStart w:id="92" w:name="_Toc23291986"/>
      <w:bookmarkStart w:id="93" w:name="_Toc26461234"/>
      <w:bookmarkStart w:id="94" w:name="_Toc26533924"/>
      <w:bookmarkStart w:id="95" w:name="_Toc23291939"/>
      <w:bookmarkStart w:id="96" w:name="_Toc23291987"/>
      <w:bookmarkStart w:id="97" w:name="_Toc26461235"/>
      <w:bookmarkStart w:id="98" w:name="_Toc26533925"/>
      <w:bookmarkStart w:id="99" w:name="_Toc23291940"/>
      <w:bookmarkStart w:id="100" w:name="_Toc23291988"/>
      <w:bookmarkStart w:id="101" w:name="_Toc26461236"/>
      <w:bookmarkStart w:id="102" w:name="_Toc26533926"/>
      <w:bookmarkStart w:id="103" w:name="_Toc23291941"/>
      <w:bookmarkStart w:id="104" w:name="_Toc23291989"/>
      <w:bookmarkStart w:id="105" w:name="_Toc26461237"/>
      <w:bookmarkStart w:id="106" w:name="_Toc26533927"/>
      <w:bookmarkStart w:id="107" w:name="_Toc23291942"/>
      <w:bookmarkStart w:id="108" w:name="_Toc23291990"/>
      <w:bookmarkStart w:id="109" w:name="_Toc26461238"/>
      <w:bookmarkStart w:id="110" w:name="_Toc26533928"/>
      <w:bookmarkStart w:id="111" w:name="_Toc23291943"/>
      <w:bookmarkStart w:id="112" w:name="_Toc23291991"/>
      <w:bookmarkStart w:id="113" w:name="_Toc26461239"/>
      <w:bookmarkStart w:id="114" w:name="_Toc26533929"/>
      <w:bookmarkStart w:id="115" w:name="_Toc23291944"/>
      <w:bookmarkStart w:id="116" w:name="_Toc23291992"/>
      <w:bookmarkStart w:id="117" w:name="_Toc26461240"/>
      <w:bookmarkStart w:id="118" w:name="_Toc26533930"/>
      <w:bookmarkStart w:id="119" w:name="_Toc23291945"/>
      <w:bookmarkStart w:id="120" w:name="_Toc23291993"/>
      <w:bookmarkStart w:id="121" w:name="_Toc26461241"/>
      <w:bookmarkStart w:id="122" w:name="_Toc23291946"/>
      <w:bookmarkStart w:id="123" w:name="_Toc23291994"/>
      <w:bookmarkStart w:id="124" w:name="_Toc26461242"/>
      <w:bookmarkStart w:id="125" w:name="_Toc26533932"/>
      <w:bookmarkStart w:id="126" w:name="_Toc23291947"/>
      <w:bookmarkStart w:id="127" w:name="_Toc23291995"/>
      <w:bookmarkStart w:id="128" w:name="_Toc26461243"/>
      <w:bookmarkStart w:id="129" w:name="_Toc26533933"/>
      <w:bookmarkStart w:id="130" w:name="_Toc23291948"/>
      <w:bookmarkStart w:id="131" w:name="_Toc23291996"/>
      <w:bookmarkStart w:id="132" w:name="_Toc26461244"/>
      <w:bookmarkStart w:id="133" w:name="_Toc26533934"/>
      <w:bookmarkStart w:id="134" w:name="_Toc23291949"/>
      <w:bookmarkStart w:id="135" w:name="_Toc23291997"/>
      <w:bookmarkStart w:id="136" w:name="_Toc26461245"/>
      <w:bookmarkStart w:id="137" w:name="_Toc533087049"/>
      <w:bookmarkStart w:id="138" w:name="_Toc40995594"/>
      <w:bookmarkStart w:id="139" w:name="_Ref141699767"/>
      <w:bookmarkStart w:id="140" w:name="_Toc162867650"/>
      <w:bookmarkStart w:id="141" w:name="_Toc494874166"/>
      <w:bookmarkEnd w:id="60"/>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r w:rsidRPr="009E0706">
        <w:lastRenderedPageBreak/>
        <w:t>Бизнес-процесс «Постановка на учет ДО и отражение ДО на ЛС»</w:t>
      </w:r>
      <w:bookmarkEnd w:id="137"/>
      <w:bookmarkEnd w:id="138"/>
      <w:bookmarkEnd w:id="139"/>
      <w:bookmarkEnd w:id="140"/>
    </w:p>
    <w:p w:rsidR="003B0B6F" w:rsidRPr="009E0706" w:rsidRDefault="003B0B6F" w:rsidP="003B0B6F">
      <w:pPr>
        <w:pStyle w:val="GOSTNormal"/>
      </w:pPr>
      <w:r w:rsidRPr="009E0706">
        <w:t>В рамках бизнес-процесса «Постановка на учет ДО и отражение ДО на ЛС» осуществляется формирование экземпляра формуляра «Денежное обязательство», присвоение учетного номера ДО и выгрузка из Компонента ДО ПУР ЭБ в ИС АСФК экземпляра формуляра «Сведения о денежном обязательстве» для отражения ДО на ЛС ПБС</w:t>
      </w:r>
      <w:r w:rsidR="003F1D42" w:rsidRPr="009E0706">
        <w:t>, в случае если ЛС обслуживается в ИС АСФК</w:t>
      </w:r>
      <w:r w:rsidRPr="009E0706">
        <w:t>.</w:t>
      </w:r>
    </w:p>
    <w:p w:rsidR="003B0B6F" w:rsidRPr="009E0706" w:rsidRDefault="003B0B6F" w:rsidP="003B0B6F">
      <w:pPr>
        <w:pStyle w:val="GOSTNormalWithout"/>
      </w:pPr>
      <w:r w:rsidRPr="009E0706">
        <w:rPr>
          <w:szCs w:val="24"/>
        </w:rPr>
        <w:t>Для учета операций по переданным полномочиям получателя бюджетных средств (</w:t>
      </w:r>
      <w:r w:rsidR="00BB3BAE" w:rsidRPr="009E0706">
        <w:rPr>
          <w:szCs w:val="24"/>
        </w:rPr>
        <w:t>л/с</w:t>
      </w:r>
      <w:r w:rsidRPr="009E0706">
        <w:rPr>
          <w:szCs w:val="24"/>
        </w:rPr>
        <w:t xml:space="preserve"> с кодом 14) </w:t>
      </w:r>
      <w:r w:rsidRPr="009E0706">
        <w:t>отражение формуляра «Сведения о денежном обязательстве» в Перечне ДО осуществляется:</w:t>
      </w:r>
    </w:p>
    <w:p w:rsidR="003B0B6F" w:rsidRPr="009E0706" w:rsidRDefault="003B0B6F" w:rsidP="005D066B">
      <w:pPr>
        <w:pStyle w:val="GOSTListmark1"/>
        <w:rPr>
          <w:szCs w:val="24"/>
        </w:rPr>
      </w:pPr>
      <w:r w:rsidRPr="009E0706">
        <w:t xml:space="preserve">в </w:t>
      </w:r>
      <w:r w:rsidR="005D066B" w:rsidRPr="009E0706">
        <w:t>ЛК</w:t>
      </w:r>
      <w:r w:rsidRPr="009E0706">
        <w:t xml:space="preserve"> организации, принявшей полномочия;</w:t>
      </w:r>
    </w:p>
    <w:p w:rsidR="003B0B6F" w:rsidRPr="009E0706" w:rsidRDefault="003B0B6F" w:rsidP="005D066B">
      <w:pPr>
        <w:pStyle w:val="GOSTListmark1"/>
        <w:rPr>
          <w:szCs w:val="24"/>
        </w:rPr>
      </w:pPr>
      <w:r w:rsidRPr="009E0706">
        <w:t xml:space="preserve">в </w:t>
      </w:r>
      <w:r w:rsidR="005D066B" w:rsidRPr="009E0706">
        <w:t>ЛК</w:t>
      </w:r>
      <w:r w:rsidRPr="009E0706">
        <w:t xml:space="preserve"> организации, передавшей полномочия</w:t>
      </w:r>
      <w:r w:rsidRPr="009E0706">
        <w:rPr>
          <w:szCs w:val="24"/>
        </w:rPr>
        <w:t>.</w:t>
      </w:r>
    </w:p>
    <w:p w:rsidR="00BB1A8A" w:rsidRPr="009E0706" w:rsidRDefault="00BB1A8A" w:rsidP="007A1B19">
      <w:pPr>
        <w:pStyle w:val="GOSTNormalWithout"/>
      </w:pPr>
      <w:r w:rsidRPr="009E0706">
        <w:t>Сведения о денежном обязательстве возникают в ПУР ЭБ из нескольких источников:</w:t>
      </w:r>
    </w:p>
    <w:p w:rsidR="00BB1A8A" w:rsidRPr="009E0706" w:rsidRDefault="00BB1A8A" w:rsidP="007A1B19">
      <w:pPr>
        <w:pStyle w:val="GOSTListmark1"/>
      </w:pPr>
      <w:r w:rsidRPr="009E0706">
        <w:t>создаются/импортируются в личном кабинете Клиента в ПУР ЭБ;</w:t>
      </w:r>
    </w:p>
    <w:p w:rsidR="00BB1A8A" w:rsidRPr="009E0706" w:rsidRDefault="00BB1A8A" w:rsidP="007A1B19">
      <w:pPr>
        <w:pStyle w:val="GOSTListmark1"/>
      </w:pPr>
      <w:r w:rsidRPr="009E0706">
        <w:t>поступают из ИС АСФК в составе Описи операций из лицевых счетов;</w:t>
      </w:r>
    </w:p>
    <w:p w:rsidR="00BB1A8A" w:rsidRPr="009E0706" w:rsidRDefault="00BB1A8A" w:rsidP="007A1B19">
      <w:pPr>
        <w:pStyle w:val="GOSTListmark1"/>
      </w:pPr>
      <w:r w:rsidRPr="009E0706">
        <w:t>поступают из ИС АСФК в виде одиночных документов;</w:t>
      </w:r>
    </w:p>
    <w:p w:rsidR="001468B5" w:rsidRPr="009E0706" w:rsidRDefault="00BB1A8A" w:rsidP="007A1B19">
      <w:pPr>
        <w:pStyle w:val="GOSTListmark1"/>
      </w:pPr>
      <w:r w:rsidRPr="009E0706">
        <w:t>поступают из ЕИС, ПФХД.</w:t>
      </w:r>
    </w:p>
    <w:p w:rsidR="003B0B6F" w:rsidRPr="009E0706" w:rsidRDefault="003B0B6F" w:rsidP="003B0B6F">
      <w:pPr>
        <w:pStyle w:val="22"/>
        <w:rPr>
          <w:szCs w:val="24"/>
        </w:rPr>
      </w:pPr>
      <w:bookmarkStart w:id="142" w:name="_Toc533087050"/>
      <w:bookmarkStart w:id="143" w:name="_Toc40995595"/>
      <w:bookmarkStart w:id="144" w:name="_Toc162867651"/>
      <w:r w:rsidRPr="009E0706">
        <w:rPr>
          <w:szCs w:val="24"/>
        </w:rPr>
        <w:t>Бизнес-процесс «Формирование и передача информации о постановке на учет ДО»</w:t>
      </w:r>
      <w:bookmarkEnd w:id="142"/>
      <w:bookmarkEnd w:id="143"/>
      <w:bookmarkEnd w:id="144"/>
    </w:p>
    <w:p w:rsidR="003B0B6F" w:rsidRPr="009E0706" w:rsidRDefault="003B0B6F" w:rsidP="003B0B6F">
      <w:pPr>
        <w:pStyle w:val="GOSTNormal"/>
      </w:pPr>
      <w:bookmarkStart w:id="145" w:name="_Toc497462909"/>
      <w:bookmarkStart w:id="146" w:name="_Toc494838208"/>
      <w:r w:rsidRPr="009E0706">
        <w:t xml:space="preserve">В рамках выполнения бизнес-процесса «Формирование и передача информации о постановке на учет ДО» осуществляется формирование, передача </w:t>
      </w:r>
      <w:r w:rsidR="00BB1A8A" w:rsidRPr="009E0706">
        <w:rPr>
          <w:lang w:val="en-US"/>
        </w:rPr>
        <w:t>xml</w:t>
      </w:r>
      <w:r w:rsidR="00BB1A8A" w:rsidRPr="009E0706">
        <w:t>-файла</w:t>
      </w:r>
      <w:r w:rsidR="00BB1A8A" w:rsidRPr="009E0706" w:rsidDel="00BB1A8A">
        <w:t xml:space="preserve"> </w:t>
      </w:r>
      <w:r w:rsidRPr="009E0706">
        <w:t xml:space="preserve">«Извещение о постановке на учет (изменении) </w:t>
      </w:r>
      <w:bookmarkEnd w:id="145"/>
      <w:bookmarkEnd w:id="146"/>
      <w:r w:rsidR="009B5DFB" w:rsidRPr="009E0706">
        <w:t>денежного обязательства в органе Федерального казначейства».</w:t>
      </w:r>
    </w:p>
    <w:p w:rsidR="003B0B6F" w:rsidRPr="009E0706" w:rsidRDefault="003B0B6F" w:rsidP="003B0B6F">
      <w:pPr>
        <w:pStyle w:val="GOSTNormal"/>
      </w:pPr>
      <w:r w:rsidRPr="009E0706">
        <w:t xml:space="preserve">После включения экземпляра формуляра «Сведения о </w:t>
      </w:r>
      <w:r w:rsidR="009B5DFB" w:rsidRPr="009E0706">
        <w:t>денежном обязательстве</w:t>
      </w:r>
      <w:r w:rsidRPr="009E0706">
        <w:t xml:space="preserve">» в Перечень ДО формируется </w:t>
      </w:r>
      <w:r w:rsidR="00C76BDE" w:rsidRPr="009E0706">
        <w:rPr>
          <w:lang w:val="en-US"/>
        </w:rPr>
        <w:t>xml</w:t>
      </w:r>
      <w:r w:rsidR="00C76BDE" w:rsidRPr="009E0706">
        <w:t>-файл</w:t>
      </w:r>
      <w:r w:rsidRPr="009E0706">
        <w:t xml:space="preserve"> «Извещение о постановке на учет ДО».</w:t>
      </w:r>
    </w:p>
    <w:p w:rsidR="003B0B6F" w:rsidRPr="009E0706" w:rsidRDefault="003B0B6F" w:rsidP="003B0B6F">
      <w:pPr>
        <w:pStyle w:val="GOSTNormalWithout"/>
      </w:pPr>
      <w:r w:rsidRPr="009E0706">
        <w:t xml:space="preserve">Сформированный </w:t>
      </w:r>
      <w:r w:rsidR="00C76BDE" w:rsidRPr="009E0706">
        <w:rPr>
          <w:lang w:val="en-US"/>
        </w:rPr>
        <w:t>xml</w:t>
      </w:r>
      <w:r w:rsidR="00C76BDE" w:rsidRPr="009E0706">
        <w:t>-файл</w:t>
      </w:r>
      <w:r w:rsidRPr="009E0706">
        <w:t xml:space="preserve"> «Извещение о постановке на учет ДО» автоматически:</w:t>
      </w:r>
    </w:p>
    <w:p w:rsidR="003B0B6F" w:rsidRPr="009E0706" w:rsidRDefault="003B0B6F" w:rsidP="009B5DFB">
      <w:pPr>
        <w:pStyle w:val="GOSTListmark1"/>
      </w:pPr>
      <w:r w:rsidRPr="009E0706">
        <w:t xml:space="preserve">передается во внешнюю систему Клиента при формировании формуляра «Сведения о </w:t>
      </w:r>
      <w:r w:rsidR="009B5DFB" w:rsidRPr="009E0706">
        <w:t>денежном обязательстве</w:t>
      </w:r>
      <w:r w:rsidRPr="009E0706">
        <w:t>» во внешней системе</w:t>
      </w:r>
      <w:r w:rsidR="009B5DFB" w:rsidRPr="009E0706">
        <w:t>;</w:t>
      </w:r>
    </w:p>
    <w:p w:rsidR="003B0B6F" w:rsidRPr="009E0706" w:rsidRDefault="003B0B6F" w:rsidP="003B0B6F">
      <w:pPr>
        <w:pStyle w:val="GOSTListmark1"/>
      </w:pPr>
      <w:r w:rsidRPr="009E0706">
        <w:t>передается в адрес Клиента в ЕИС при формировании формуляра «Сведения о денежном обязательстве» в ЕИС.</w:t>
      </w:r>
    </w:p>
    <w:p w:rsidR="003B0B6F" w:rsidRPr="009E0706" w:rsidRDefault="003B0B6F" w:rsidP="003B0B6F">
      <w:pPr>
        <w:pStyle w:val="22"/>
      </w:pPr>
      <w:bookmarkStart w:id="147" w:name="_Toc533087052"/>
      <w:bookmarkStart w:id="148" w:name="_Toc500505254"/>
      <w:bookmarkStart w:id="149" w:name="_Toc40995597"/>
      <w:bookmarkStart w:id="150" w:name="_Ref158816907"/>
      <w:bookmarkStart w:id="151" w:name="_Toc162867652"/>
      <w:r w:rsidRPr="009E0706">
        <w:t>Бизнес-процесс «Формирование и предоставление отчётности по ДО в соответствии с Приказом</w:t>
      </w:r>
      <w:r w:rsidR="0027767D" w:rsidRPr="009E0706">
        <w:t xml:space="preserve"> № 258</w:t>
      </w:r>
      <w:r w:rsidRPr="009E0706">
        <w:t>н»</w:t>
      </w:r>
      <w:bookmarkEnd w:id="147"/>
      <w:bookmarkEnd w:id="148"/>
      <w:bookmarkEnd w:id="149"/>
      <w:bookmarkEnd w:id="150"/>
      <w:bookmarkEnd w:id="151"/>
    </w:p>
    <w:p w:rsidR="003B0B6F" w:rsidRPr="009E0706" w:rsidRDefault="003B0B6F" w:rsidP="003B0B6F">
      <w:pPr>
        <w:pStyle w:val="GOSTNormalWithout"/>
      </w:pPr>
      <w:r w:rsidRPr="009E0706">
        <w:t>В рамках выполнения бизнес-процесса «Формирование и предоставление отчётности по ДО в соответствии с Приказом</w:t>
      </w:r>
      <w:r w:rsidR="0027767D" w:rsidRPr="009E0706">
        <w:t xml:space="preserve"> № 258</w:t>
      </w:r>
      <w:r w:rsidRPr="009E0706">
        <w:t>н» в ПУР ЭБ обеспечивается возможность формирования следующих отчетных форм, предусмотренн</w:t>
      </w:r>
      <w:r w:rsidR="0027767D" w:rsidRPr="009E0706">
        <w:t>ых Приказом № 258</w:t>
      </w:r>
      <w:r w:rsidRPr="009E0706">
        <w:t>н:</w:t>
      </w:r>
    </w:p>
    <w:p w:rsidR="003B0B6F" w:rsidRPr="009E0706" w:rsidRDefault="003B0B6F" w:rsidP="003B0B6F">
      <w:pPr>
        <w:pStyle w:val="GOSTListmark1"/>
        <w:snapToGrid w:val="0"/>
      </w:pPr>
      <w:r w:rsidRPr="009E0706">
        <w:t>«Информация о принятых на учет обязательствах» (ф. 0506601);</w:t>
      </w:r>
    </w:p>
    <w:p w:rsidR="003B0B6F" w:rsidRPr="009E0706" w:rsidRDefault="003B0B6F" w:rsidP="003B0B6F">
      <w:pPr>
        <w:pStyle w:val="GOSTListmark1"/>
        <w:snapToGrid w:val="0"/>
      </w:pPr>
      <w:r w:rsidRPr="009E0706">
        <w:t>«Информация об исполнении обязательств» (ф. 0506603);</w:t>
      </w:r>
    </w:p>
    <w:p w:rsidR="003B0B6F" w:rsidRPr="009E0706" w:rsidRDefault="003B0B6F" w:rsidP="003B0B6F">
      <w:pPr>
        <w:pStyle w:val="GOSTListmark1"/>
        <w:snapToGrid w:val="0"/>
      </w:pPr>
      <w:r w:rsidRPr="009E0706">
        <w:t>«Информация об исполнении обязательств, принятых в целях реализации федеральной адресной инвестиционной программы» (ф. 0506604);</w:t>
      </w:r>
    </w:p>
    <w:p w:rsidR="003B0B6F" w:rsidRPr="009E0706" w:rsidRDefault="003B0B6F" w:rsidP="003B0B6F">
      <w:pPr>
        <w:pStyle w:val="GOSTListmark1"/>
        <w:snapToGrid w:val="0"/>
      </w:pPr>
      <w:r w:rsidRPr="009E0706">
        <w:t>«Справка об исполнении принятых на учет обязательств» (ф. 0506602).</w:t>
      </w:r>
    </w:p>
    <w:p w:rsidR="00D672FC" w:rsidRPr="009E0706" w:rsidRDefault="00D672FC" w:rsidP="00515BE3">
      <w:pPr>
        <w:pStyle w:val="GOSTNormal"/>
      </w:pPr>
      <w:bookmarkStart w:id="152" w:name="_Toc505796375"/>
      <w:bookmarkStart w:id="153" w:name="_Toc505796472"/>
      <w:bookmarkStart w:id="154" w:name="_Toc505943539"/>
      <w:bookmarkStart w:id="155" w:name="_Toc505943640"/>
      <w:bookmarkStart w:id="156" w:name="_Toc505943737"/>
      <w:bookmarkStart w:id="157" w:name="_Toc505966704"/>
      <w:bookmarkStart w:id="158" w:name="_Toc505966801"/>
      <w:bookmarkStart w:id="159" w:name="_Toc506366991"/>
      <w:bookmarkStart w:id="160" w:name="_Toc506828388"/>
      <w:bookmarkStart w:id="161" w:name="_Toc506830035"/>
      <w:bookmarkStart w:id="162" w:name="_Toc507003045"/>
      <w:bookmarkStart w:id="163" w:name="_Toc507003170"/>
      <w:bookmarkStart w:id="164" w:name="_Toc507067090"/>
      <w:bookmarkStart w:id="165" w:name="_Toc507415090"/>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r w:rsidRPr="009E0706">
        <w:lastRenderedPageBreak/>
        <w:t xml:space="preserve">Формирование отчетов в ПУР ЭБ осуществляется по данным ПУР ЭБ посредством ввода параметров формирования в </w:t>
      </w:r>
      <w:r w:rsidR="00BB1A8A" w:rsidRPr="009E0706">
        <w:t>У</w:t>
      </w:r>
      <w:r w:rsidRPr="009E0706">
        <w:t xml:space="preserve">ниверсальную форму, вызываемую вручную из соответствующего раздела дерева навигации или по действию «Сформировать отчет» со списковой формы соответствующего отчета. Заполнение входных параметров в </w:t>
      </w:r>
      <w:r w:rsidR="00BB1A8A" w:rsidRPr="009E0706">
        <w:t>У</w:t>
      </w:r>
      <w:r w:rsidRPr="009E0706">
        <w:t xml:space="preserve">ниверсальной форме доступно как на стороне Клиента в ПУР ЭБ, так и на стороне ТОФК по запросу от </w:t>
      </w:r>
      <w:r w:rsidR="00BB1A8A" w:rsidRPr="009E0706">
        <w:t>К</w:t>
      </w:r>
      <w:r w:rsidRPr="009E0706">
        <w:t xml:space="preserve">лиента. </w:t>
      </w:r>
      <w:r w:rsidR="00BB1A8A" w:rsidRPr="009E0706">
        <w:t xml:space="preserve">В случае, если для клиентского отчета не требуется утверждения ответственным исполнителем ТОФК, формирование отчета из Универсальной формы доступно в ЛК Клиента ПУР ЭБ. </w:t>
      </w:r>
      <w:r w:rsidRPr="009E0706">
        <w:t>В зависимости от входных параметров может быть сформировано более 1 отчета. Сформированные отчеты отображаются на вкладке универсальной формы. Между универсальной формой и отчетом устанавливается ссылочная связь.</w:t>
      </w:r>
    </w:p>
    <w:p w:rsidR="00BB1A8A" w:rsidRPr="009E0706" w:rsidRDefault="00BB1A8A" w:rsidP="00BB1A8A">
      <w:pPr>
        <w:pStyle w:val="GOSTNormalWithout"/>
      </w:pPr>
      <w:r w:rsidRPr="009E0706">
        <w:t xml:space="preserve">В рамках выполнения </w:t>
      </w:r>
      <w:r w:rsidRPr="009E0706">
        <w:rPr>
          <w:szCs w:val="24"/>
        </w:rPr>
        <w:t>бизнес-процесса «</w:t>
      </w:r>
      <w:r w:rsidRPr="009E0706">
        <w:t>Формирование и предоставление отчётности по ДО в соответствии с Приказом № 258н»</w:t>
      </w:r>
      <w:r w:rsidRPr="009E0706">
        <w:rPr>
          <w:szCs w:val="24"/>
        </w:rPr>
        <w:t xml:space="preserve"> </w:t>
      </w:r>
      <w:r w:rsidRPr="009E0706">
        <w:t>осуществляется:</w:t>
      </w:r>
    </w:p>
    <w:p w:rsidR="00BB1A8A" w:rsidRPr="009E0706" w:rsidRDefault="00BB1A8A" w:rsidP="00BB1A8A">
      <w:pPr>
        <w:pStyle w:val="GOSTListmark1"/>
      </w:pPr>
      <w:r w:rsidRPr="009E0706">
        <w:t>заполнение графы «Код объекта капитального строительства или объекта недвижимого имущества (мероприятия по информатизации)» из отобранных документов «Сведения о денежном обязательстве» значением 18-значного укрупненного кода ОКС или 18-значного детализированного кода ОКС (при отсутствии укрупненного) при формировании следующих отчетов:</w:t>
      </w:r>
    </w:p>
    <w:p w:rsidR="00BB1A8A" w:rsidRPr="009E0706" w:rsidRDefault="00BB1A8A" w:rsidP="007A1B19">
      <w:pPr>
        <w:pStyle w:val="GOSTListmark2"/>
      </w:pPr>
      <w:r w:rsidRPr="009E0706">
        <w:t>«Информация об исполнении обязательств, принятых в целях осуществления капитальных вложений (реализации мероприятий по информатизации)»;</w:t>
      </w:r>
    </w:p>
    <w:p w:rsidR="00BB1A8A" w:rsidRPr="009E0706" w:rsidRDefault="00BB1A8A" w:rsidP="007A1B19">
      <w:pPr>
        <w:pStyle w:val="GOSTListmark2"/>
      </w:pPr>
      <w:r w:rsidRPr="009E0706">
        <w:t>«Справка об исполнении принятых на учет обязательств».</w:t>
      </w:r>
    </w:p>
    <w:p w:rsidR="003B0B6F" w:rsidRPr="009E0706" w:rsidRDefault="003B0B6F" w:rsidP="003B0B6F">
      <w:pPr>
        <w:pStyle w:val="22"/>
      </w:pPr>
      <w:bookmarkStart w:id="166" w:name="_Toc533087053"/>
      <w:bookmarkStart w:id="167" w:name="_Ref534750675"/>
      <w:bookmarkStart w:id="168" w:name="_Toc40995598"/>
      <w:bookmarkStart w:id="169" w:name="_Toc162867653"/>
      <w:r w:rsidRPr="009E0706">
        <w:t>Бизнес-процесс «Предоставление документа «Универсальный передаточный документ» на основании УПД на стороне Клиента»</w:t>
      </w:r>
      <w:bookmarkEnd w:id="166"/>
      <w:bookmarkEnd w:id="167"/>
      <w:bookmarkEnd w:id="168"/>
      <w:bookmarkEnd w:id="169"/>
    </w:p>
    <w:p w:rsidR="003B0B6F" w:rsidRPr="009E0706" w:rsidRDefault="003B0B6F" w:rsidP="003B0B6F">
      <w:pPr>
        <w:pStyle w:val="GOSTNormal"/>
      </w:pPr>
      <w:r w:rsidRPr="009E0706">
        <w:t>В рамках бизнес-процесса «Предоставление документа «Универсальный передаточный документ» на основании УПД на стороне Клиента» обеспечивается возможность формирования, согласования и утверждения экземпляра формуляра «Универсальный передаточный документ» на стороне Клиента.</w:t>
      </w:r>
    </w:p>
    <w:p w:rsidR="003B0B6F" w:rsidRPr="009E0706" w:rsidRDefault="003B0B6F" w:rsidP="00C45B7C">
      <w:pPr>
        <w:pStyle w:val="GOSTNormal"/>
        <w:rPr>
          <w:rStyle w:val="GOSTSymItalic"/>
          <w:i w:val="0"/>
        </w:rPr>
      </w:pPr>
      <w:r w:rsidRPr="009E0706">
        <w:rPr>
          <w:rStyle w:val="GOSTSymItalic"/>
          <w:i w:val="0"/>
        </w:rPr>
        <w:t>Формирование формуляра «</w:t>
      </w:r>
      <w:r w:rsidRPr="009E0706">
        <w:t>Универсальный передаточный документ</w:t>
      </w:r>
      <w:r w:rsidRPr="009E0706">
        <w:rPr>
          <w:rStyle w:val="GOSTSymItalic"/>
          <w:i w:val="0"/>
        </w:rPr>
        <w:t xml:space="preserve">» в ПУР ЭБ осуществляется уполномоченным сотрудником в </w:t>
      </w:r>
      <w:r w:rsidR="006B2E61" w:rsidRPr="009E0706">
        <w:rPr>
          <w:rStyle w:val="GOSTSymItalic"/>
          <w:i w:val="0"/>
        </w:rPr>
        <w:t>ЛК</w:t>
      </w:r>
      <w:r w:rsidRPr="009E0706">
        <w:rPr>
          <w:rStyle w:val="GOSTSymItalic"/>
          <w:i w:val="0"/>
        </w:rPr>
        <w:t xml:space="preserve"> </w:t>
      </w:r>
      <w:r w:rsidRPr="009E0706">
        <w:t>ПБС</w:t>
      </w:r>
      <w:r w:rsidRPr="009E0706">
        <w:rPr>
          <w:rStyle w:val="GOSTSymItalic"/>
          <w:i w:val="0"/>
        </w:rPr>
        <w:t xml:space="preserve"> ПУР ЭБ через импорт архива с файлами УПД в формате XML и файлами ЭП.</w:t>
      </w:r>
      <w:r w:rsidRPr="009E0706">
        <w:t xml:space="preserve"> </w:t>
      </w:r>
      <w:r w:rsidRPr="009E0706">
        <w:rPr>
          <w:rStyle w:val="GOSTSymItalic"/>
          <w:i w:val="0"/>
        </w:rPr>
        <w:t xml:space="preserve">Реквизитный состав импортируемого архива с файлами УПД соответствует форматам, утвержденным </w:t>
      </w:r>
      <w:r w:rsidR="006B2E61" w:rsidRPr="009E0706">
        <w:rPr>
          <w:rStyle w:val="GOSTSymItalic"/>
          <w:i w:val="0"/>
        </w:rPr>
        <w:t>приказом ФНС России от 19.12.2018 № ММВ-7-15/820@ (</w:t>
      </w:r>
      <w:hyperlink r:id="rId12" w:history="1">
        <w:r w:rsidR="008C41B6" w:rsidRPr="009E0706">
          <w:rPr>
            <w:rStyle w:val="af1"/>
          </w:rPr>
          <w:t>https://www.nalog.ru/rn77/about_fts/docs/8335278/</w:t>
        </w:r>
      </w:hyperlink>
      <w:r w:rsidR="006B2E61" w:rsidRPr="009E0706">
        <w:rPr>
          <w:rStyle w:val="GOSTSymItalic"/>
          <w:i w:val="0"/>
        </w:rPr>
        <w:t>).</w:t>
      </w:r>
    </w:p>
    <w:p w:rsidR="003B0B6F" w:rsidRPr="009E0706" w:rsidRDefault="003B0B6F" w:rsidP="003B0B6F">
      <w:pPr>
        <w:pStyle w:val="GOSTNormal"/>
      </w:pPr>
      <w:r w:rsidRPr="009E0706">
        <w:rPr>
          <w:rStyle w:val="GOSTSymItalic"/>
          <w:i w:val="0"/>
        </w:rPr>
        <w:t xml:space="preserve">При импорте осуществляется </w:t>
      </w:r>
      <w:r w:rsidRPr="009E0706">
        <w:rPr>
          <w:rStyle w:val="GOSTReporterror"/>
        </w:rPr>
        <w:t>валидация</w:t>
      </w:r>
      <w:r w:rsidRPr="009E0706">
        <w:rPr>
          <w:rStyle w:val="GOSTSymItalic"/>
          <w:i w:val="0"/>
        </w:rPr>
        <w:t xml:space="preserve"> по </w:t>
      </w:r>
      <w:r w:rsidRPr="009E0706">
        <w:rPr>
          <w:rStyle w:val="GOSTReporterror"/>
          <w:lang w:val="en-US"/>
        </w:rPr>
        <w:t>xsd</w:t>
      </w:r>
      <w:r w:rsidRPr="009E0706">
        <w:rPr>
          <w:rStyle w:val="GOSTSymItalic"/>
          <w:i w:val="0"/>
        </w:rPr>
        <w:t xml:space="preserve">-схеме </w:t>
      </w:r>
      <w:r w:rsidRPr="009E0706">
        <w:t>XML</w:t>
      </w:r>
      <w:r w:rsidRPr="009E0706">
        <w:rPr>
          <w:rStyle w:val="GOSTSymItalic"/>
          <w:i w:val="0"/>
        </w:rPr>
        <w:t xml:space="preserve">-файлов с формулярами </w:t>
      </w:r>
      <w:r w:rsidRPr="009E0706">
        <w:t>«Универсальный передаточный документ»</w:t>
      </w:r>
      <w:r w:rsidRPr="009E0706">
        <w:rPr>
          <w:rStyle w:val="GOSTSymItalic"/>
          <w:i w:val="0"/>
        </w:rPr>
        <w:t xml:space="preserve"> и проверка целостности внешней ЭП ПБС посредством сервиса, </w:t>
      </w:r>
      <w:r w:rsidRPr="009E0706">
        <w:t>предоставляемого ПОЮЗД</w:t>
      </w:r>
      <w:r w:rsidR="008029BB" w:rsidRPr="009E0706">
        <w:t xml:space="preserve"> СОБИ ФК</w:t>
      </w:r>
      <w:r w:rsidRPr="009E0706">
        <w:t xml:space="preserve">. Посредством сервиса ПОИ </w:t>
      </w:r>
      <w:r w:rsidR="008029BB" w:rsidRPr="009E0706">
        <w:t xml:space="preserve">ЭБ </w:t>
      </w:r>
      <w:r w:rsidRPr="009E0706">
        <w:t>выполняется определение пользователя по ЭП, которой подписаны переданные из внешней ИС формуляры «Универсальный передаточный документ». Проверка полномочий пользователя на подписание документа осуществляется путем проверки наличия текущего пользователя в списке всех пользователей текущей организации, полученном через вызов сервиса «Подбор исполнителей», у которых имеются полномочия на подписание документа.</w:t>
      </w:r>
    </w:p>
    <w:p w:rsidR="003B0B6F" w:rsidRPr="009E0706" w:rsidRDefault="003B0B6F" w:rsidP="003B0B6F">
      <w:pPr>
        <w:pStyle w:val="GOSTNormal"/>
        <w:rPr>
          <w:rStyle w:val="GOSTSymItalic"/>
          <w:i w:val="0"/>
        </w:rPr>
      </w:pPr>
      <w:r w:rsidRPr="009E0706">
        <w:rPr>
          <w:rStyle w:val="GOSTSymItalic"/>
          <w:i w:val="0"/>
        </w:rPr>
        <w:t>В случае отрицательной проверки выводится диалоговое окно с ошибкой, формуляр «</w:t>
      </w:r>
      <w:r w:rsidRPr="009E0706">
        <w:t>Универсальный передаточный документ</w:t>
      </w:r>
      <w:r w:rsidRPr="009E0706">
        <w:rPr>
          <w:rStyle w:val="GOSTSymItalic"/>
          <w:i w:val="0"/>
        </w:rPr>
        <w:t>» не формируется в ПУР ЭБ.</w:t>
      </w:r>
    </w:p>
    <w:p w:rsidR="003B0B6F" w:rsidRPr="009E0706" w:rsidRDefault="003B0B6F" w:rsidP="003B0B6F">
      <w:pPr>
        <w:pStyle w:val="GOSTNormalWithout"/>
      </w:pPr>
      <w:r w:rsidRPr="009E0706">
        <w:rPr>
          <w:rStyle w:val="GOSTSymItalic"/>
          <w:i w:val="0"/>
        </w:rPr>
        <w:lastRenderedPageBreak/>
        <w:t>Формируемый в ПУР ЭБ формуляр «</w:t>
      </w:r>
      <w:r w:rsidRPr="009E0706">
        <w:t>Универсальный передаточный документ</w:t>
      </w:r>
      <w:r w:rsidRPr="009E0706">
        <w:rPr>
          <w:rStyle w:val="GOSTSymItalic"/>
          <w:i w:val="0"/>
        </w:rPr>
        <w:t xml:space="preserve">» </w:t>
      </w:r>
      <w:r w:rsidRPr="009E0706">
        <w:t>должен содержать реквизиты, необходимые:</w:t>
      </w:r>
    </w:p>
    <w:p w:rsidR="003B0B6F" w:rsidRPr="009E0706" w:rsidRDefault="003B0B6F" w:rsidP="006B2E61">
      <w:pPr>
        <w:pStyle w:val="GOSTListmark1"/>
      </w:pPr>
      <w:r w:rsidRPr="009E0706">
        <w:t xml:space="preserve">для формирования </w:t>
      </w:r>
      <w:r w:rsidR="006B2E61" w:rsidRPr="009E0706">
        <w:t>формуляров</w:t>
      </w:r>
      <w:r w:rsidRPr="009E0706">
        <w:t xml:space="preserve"> «Сведения о бюджетном обязательстве»/«Сведения о денежном обязательстве»;</w:t>
      </w:r>
    </w:p>
    <w:p w:rsidR="003B0B6F" w:rsidRPr="009E0706" w:rsidRDefault="003B0B6F" w:rsidP="003B0B6F">
      <w:pPr>
        <w:pStyle w:val="GOSTListmark1"/>
        <w:snapToGrid w:val="0"/>
      </w:pPr>
      <w:r w:rsidRPr="009E0706">
        <w:t>для визуального контроля ТОФК;</w:t>
      </w:r>
    </w:p>
    <w:p w:rsidR="003B0B6F" w:rsidRPr="009E0706" w:rsidRDefault="003B0B6F" w:rsidP="003B0B6F">
      <w:pPr>
        <w:pStyle w:val="GOSTListmark1"/>
        <w:snapToGrid w:val="0"/>
      </w:pPr>
      <w:r w:rsidRPr="009E0706">
        <w:t>для формирования ЗКР;</w:t>
      </w:r>
    </w:p>
    <w:p w:rsidR="003B0B6F" w:rsidRPr="009E0706" w:rsidRDefault="003B0B6F" w:rsidP="003B0B6F">
      <w:pPr>
        <w:pStyle w:val="GOSTListmark1"/>
        <w:snapToGrid w:val="0"/>
      </w:pPr>
      <w:r w:rsidRPr="009E0706">
        <w:t>для формирования печатной формы.</w:t>
      </w:r>
    </w:p>
    <w:p w:rsidR="003B0B6F" w:rsidRPr="009E0706" w:rsidRDefault="003B0B6F" w:rsidP="003B0B6F">
      <w:pPr>
        <w:pStyle w:val="GOSTNormal"/>
      </w:pPr>
      <w:r w:rsidRPr="009E0706">
        <w:t xml:space="preserve">Сформированный формуляр «Универсальный передаточный документ» сохраняется в ПУР ЭБ, загружаемые </w:t>
      </w:r>
      <w:r w:rsidRPr="009E0706">
        <w:rPr>
          <w:lang w:val="en-US"/>
        </w:rPr>
        <w:t>XML</w:t>
      </w:r>
      <w:r w:rsidRPr="009E0706">
        <w:t xml:space="preserve">-файлы </w:t>
      </w:r>
      <w:r w:rsidRPr="009E0706">
        <w:rPr>
          <w:lang w:val="en-US"/>
        </w:rPr>
        <w:t>c</w:t>
      </w:r>
      <w:r w:rsidRPr="009E0706">
        <w:t xml:space="preserve"> ЭП сохраняются в табличной части закладки «Вложения».</w:t>
      </w:r>
    </w:p>
    <w:p w:rsidR="003B0B6F" w:rsidRPr="009E0706" w:rsidRDefault="003B0B6F" w:rsidP="003B0B6F">
      <w:pPr>
        <w:pStyle w:val="GOSTNormal"/>
      </w:pPr>
      <w:r w:rsidRPr="009E0706">
        <w:t>По результатам сохранения формуляра выполняются автоматические контроли, включая контроли, предусмотренные Приказом</w:t>
      </w:r>
      <w:r w:rsidR="0027767D" w:rsidRPr="009E0706">
        <w:t xml:space="preserve"> № 258</w:t>
      </w:r>
      <w:r w:rsidRPr="009E0706">
        <w:t>н</w:t>
      </w:r>
      <w:r w:rsidRPr="009E0706" w:rsidDel="002C268C">
        <w:t xml:space="preserve"> </w:t>
      </w:r>
      <w:r w:rsidRPr="009E0706">
        <w:t xml:space="preserve">для </w:t>
      </w:r>
      <w:r w:rsidR="006B2E61" w:rsidRPr="009E0706">
        <w:t>формуляров</w:t>
      </w:r>
      <w:r w:rsidRPr="009E0706">
        <w:t xml:space="preserve"> «Сведения о бюджетном обязательстве»/«Сведения о денежном обязательстве».</w:t>
      </w:r>
    </w:p>
    <w:p w:rsidR="003B0B6F" w:rsidRPr="009E0706" w:rsidRDefault="003B0B6F" w:rsidP="003B0B6F">
      <w:pPr>
        <w:pStyle w:val="GOSTNormal"/>
        <w:rPr>
          <w:szCs w:val="24"/>
        </w:rPr>
      </w:pPr>
      <w:r w:rsidRPr="009E0706">
        <w:rPr>
          <w:szCs w:val="24"/>
        </w:rPr>
        <w:t xml:space="preserve">В табличной части формуляра </w:t>
      </w:r>
      <w:r w:rsidRPr="009E0706">
        <w:t>«Универсальный передаточный документ»</w:t>
      </w:r>
      <w:r w:rsidRPr="009E0706">
        <w:rPr>
          <w:szCs w:val="24"/>
        </w:rPr>
        <w:t xml:space="preserve"> на вкладке «Расшифровка платежей по УПД» необходимо обеспечить уникальность по комбинации: «Вид средств», «Код КБК», «Аналитический код»,</w:t>
      </w:r>
      <w:r w:rsidRPr="009E0706">
        <w:t xml:space="preserve"> «</w:t>
      </w:r>
      <w:r w:rsidRPr="009E0706">
        <w:rPr>
          <w:szCs w:val="24"/>
        </w:rPr>
        <w:t>Код объекта ФАИП/КМИ», «</w:t>
      </w:r>
      <w:r w:rsidRPr="009E0706">
        <w:t>Наименование товара (работы, услуги)»</w:t>
      </w:r>
      <w:r w:rsidRPr="009E0706">
        <w:rPr>
          <w:szCs w:val="24"/>
        </w:rPr>
        <w:t>.</w:t>
      </w:r>
    </w:p>
    <w:p w:rsidR="003B0B6F" w:rsidRPr="009E0706" w:rsidRDefault="003B0B6F" w:rsidP="003B0B6F">
      <w:pPr>
        <w:pStyle w:val="GOSTNormal"/>
      </w:pPr>
      <w:r w:rsidRPr="009E0706">
        <w:t xml:space="preserve">Прошедший контроли формуляр «Универсальный передаточный документ» согласовывается и утверждается в </w:t>
      </w:r>
      <w:r w:rsidR="006B2E61" w:rsidRPr="009E0706">
        <w:t>ЛК</w:t>
      </w:r>
      <w:r w:rsidRPr="009E0706">
        <w:t xml:space="preserve"> ПБС ПУР ЭБ.</w:t>
      </w:r>
    </w:p>
    <w:p w:rsidR="003B0B6F" w:rsidRPr="009E0706" w:rsidRDefault="003B0B6F" w:rsidP="003B0B6F">
      <w:pPr>
        <w:pStyle w:val="GOSTNormal"/>
      </w:pPr>
      <w:r w:rsidRPr="009E0706">
        <w:t>Утвержденный формуляр «Универсальный передаточный документ» передается в адрес ТОФК, и последующая обработка осуществляется в рамках бизнес-процесса «Обработка документа «Универсальный передаточный документ» на стороне ТОФК».</w:t>
      </w:r>
    </w:p>
    <w:p w:rsidR="003B0B6F" w:rsidRPr="009E0706" w:rsidRDefault="003B0B6F" w:rsidP="006B1AEB">
      <w:pPr>
        <w:pStyle w:val="GOSTNormalWithout"/>
      </w:pPr>
      <w:r w:rsidRPr="009E0706">
        <w:t>Внесение изменений в ранее зарегистрированный формуляр «Универсальный передаточный документ» осуществляется при поступлении в ПУР ЭБ измененного документа по следующему алгоритму:</w:t>
      </w:r>
    </w:p>
    <w:p w:rsidR="003B0B6F" w:rsidRPr="009E0706" w:rsidRDefault="003B0B6F" w:rsidP="003B0B6F">
      <w:pPr>
        <w:pStyle w:val="GOSTListmark1"/>
        <w:snapToGrid w:val="0"/>
      </w:pPr>
      <w:r w:rsidRPr="009E0706">
        <w:t>в поступившем формуляре «Универсальный передаточный документ» заполнен реквизит «Исправление №» значением</w:t>
      </w:r>
      <w:r w:rsidR="006B2E61" w:rsidRPr="009E0706">
        <w:t>,</w:t>
      </w:r>
      <w:r w:rsidRPr="009E0706">
        <w:t xml:space="preserve"> отличным от 0;</w:t>
      </w:r>
    </w:p>
    <w:p w:rsidR="003B0B6F" w:rsidRPr="009E0706" w:rsidRDefault="003B0B6F" w:rsidP="003B0B6F">
      <w:pPr>
        <w:pStyle w:val="GOSTListmark1"/>
        <w:snapToGrid w:val="0"/>
      </w:pPr>
      <w:r w:rsidRPr="009E0706">
        <w:t>выполняется блокирующий контроль: реквизит «Учетный номер денежного обязательства» не может быть заполнен, если не заполнен реквизит «Исправление №»;</w:t>
      </w:r>
    </w:p>
    <w:p w:rsidR="003B0B6F" w:rsidRPr="009E0706" w:rsidRDefault="003B0B6F" w:rsidP="003B0B6F">
      <w:pPr>
        <w:pStyle w:val="GOSTListmark1"/>
        <w:snapToGrid w:val="0"/>
      </w:pPr>
      <w:r w:rsidRPr="009E0706">
        <w:t>осуществляется поиск формуляра «Универсальный передаточный документ», в который вносится изменение:</w:t>
      </w:r>
    </w:p>
    <w:p w:rsidR="003B0B6F" w:rsidRPr="009E0706" w:rsidRDefault="003B0B6F" w:rsidP="003B0B6F">
      <w:pPr>
        <w:pStyle w:val="GOSTListmark2"/>
        <w:snapToGrid w:val="0"/>
      </w:pPr>
      <w:r w:rsidRPr="009E0706">
        <w:t>по учетному номеру ДО, если он указан в обрабатываемом формуляре «Универсальный передаточный документ»</w:t>
      </w:r>
      <w:r w:rsidR="004B0388" w:rsidRPr="009E0706">
        <w:t>,</w:t>
      </w:r>
    </w:p>
    <w:p w:rsidR="003B0B6F" w:rsidRPr="009E0706" w:rsidRDefault="003B0B6F" w:rsidP="003B0B6F">
      <w:pPr>
        <w:pStyle w:val="GOSTListmark2"/>
        <w:numPr>
          <w:ilvl w:val="0"/>
          <w:numId w:val="0"/>
        </w:numPr>
        <w:tabs>
          <w:tab w:val="left" w:pos="708"/>
        </w:tabs>
        <w:ind w:left="1134"/>
      </w:pPr>
      <w:r w:rsidRPr="009E0706">
        <w:t>либо</w:t>
      </w:r>
    </w:p>
    <w:p w:rsidR="003B0B6F" w:rsidRPr="009E0706" w:rsidRDefault="003B0B6F" w:rsidP="003B0B6F">
      <w:pPr>
        <w:pStyle w:val="GOSTListmark2"/>
        <w:snapToGrid w:val="0"/>
      </w:pPr>
      <w:r w:rsidRPr="009E0706">
        <w:t>по связке реквизитов «№ УПД», «Дата УПД», «Код по СвР (покупателя)», если учетный номер ДО не заполнен в обрабатываемом формуляре «Универсальный передаточный документ»;</w:t>
      </w:r>
    </w:p>
    <w:p w:rsidR="003B0B6F" w:rsidRPr="009E0706" w:rsidRDefault="003B0B6F" w:rsidP="008029BB">
      <w:pPr>
        <w:pStyle w:val="GOSTListmark1"/>
      </w:pPr>
      <w:r w:rsidRPr="009E0706">
        <w:t xml:space="preserve">при нажатии на </w:t>
      </w:r>
      <w:r w:rsidR="00D0475E" w:rsidRPr="009E0706">
        <w:t>кнопку «</w:t>
      </w:r>
      <w:r w:rsidRPr="009E0706">
        <w:t>Поставить на учет обязательства» на формуляре «</w:t>
      </w:r>
      <w:r w:rsidR="008029BB" w:rsidRPr="009E0706">
        <w:t>Универсальный передаточный документ</w:t>
      </w:r>
      <w:r w:rsidRPr="009E0706">
        <w:t>» выполняются проверки:</w:t>
      </w:r>
    </w:p>
    <w:p w:rsidR="003B0B6F" w:rsidRPr="009E0706" w:rsidRDefault="003B0B6F" w:rsidP="004B0388">
      <w:pPr>
        <w:pStyle w:val="GOSTListmark2"/>
      </w:pPr>
      <w:r w:rsidRPr="009E0706">
        <w:t>на наличие в ПУР ЭБ находящегося на обработке ФК (статус «Утвержден», фонарная группа «ФК» = «желтый») или зарегистрированного ФК (статус «Зарегистрирован</w:t>
      </w:r>
      <w:r w:rsidR="00882E7F" w:rsidRPr="009E0706">
        <w:t>»</w:t>
      </w:r>
      <w:r w:rsidRPr="009E0706">
        <w:t xml:space="preserve"> и фонарные группы «ФК», «Отражение на ЛС» = «зеленый») формуляра «Универсальный передаточный документ» с более поздней версией изменения. Если формуляр с более поздней версией изменения найден, система выводит сообщение «В системе найден документ с более поздней версией». Дальнейшая обработка формуляра «Универсальный передаточный документ» недоступна.</w:t>
      </w:r>
      <w:r w:rsidR="006B2E61" w:rsidRPr="009E0706">
        <w:br/>
      </w:r>
      <w:r w:rsidRPr="009E0706">
        <w:lastRenderedPageBreak/>
        <w:t>Если зарегистрированный формуляр «Универсальный передаточный документ» с более поздней версией изменения не найден – проверка пройдена успешно;</w:t>
      </w:r>
    </w:p>
    <w:p w:rsidR="003B0B6F" w:rsidRPr="009E0706" w:rsidRDefault="003B0B6F" w:rsidP="004B0388">
      <w:pPr>
        <w:pStyle w:val="GOSTListmark2"/>
      </w:pPr>
      <w:r w:rsidRPr="009E0706">
        <w:t xml:space="preserve">на наличие </w:t>
      </w:r>
      <w:r w:rsidR="004B0388" w:rsidRPr="009E0706">
        <w:t>формуляров</w:t>
      </w:r>
      <w:r w:rsidRPr="009E0706">
        <w:t xml:space="preserve"> «Сведения о бюджетном обязательстве»/«Сведения о денежном обязательстве» в статусе «Утвержден» (фонарная группа «ФК» = «зеленый») по ранее предоставленному формуляру «Универсальный передаточный документ», если в обрабатываемом формуляре «Универсальный передаточный документ» не указан учетный номер БО/ДО. Если найден такой </w:t>
      </w:r>
      <w:r w:rsidR="004B0388" w:rsidRPr="009E0706">
        <w:t>формуляр</w:t>
      </w:r>
      <w:r w:rsidRPr="009E0706">
        <w:t xml:space="preserve"> «Сведения о бюджетном обязательстве»/«Сведения о денежном обязательстве», ПУР ЭБ выводит сообщение «В документе не указан учетный номер БО/ДО». Дальнейшая обработка формуляра «Универсальный передаточный документ» недоступна.</w:t>
      </w:r>
    </w:p>
    <w:p w:rsidR="003B0B6F" w:rsidRPr="009E0706" w:rsidRDefault="003B0B6F" w:rsidP="003B0B6F">
      <w:pPr>
        <w:pStyle w:val="GOSTListmark2"/>
        <w:numPr>
          <w:ilvl w:val="0"/>
          <w:numId w:val="0"/>
        </w:numPr>
        <w:tabs>
          <w:tab w:val="left" w:pos="708"/>
        </w:tabs>
        <w:ind w:left="1134"/>
      </w:pPr>
      <w:r w:rsidRPr="009E0706">
        <w:t xml:space="preserve">Если не найден </w:t>
      </w:r>
      <w:r w:rsidR="004B0388" w:rsidRPr="009E0706">
        <w:t>формуляр</w:t>
      </w:r>
      <w:r w:rsidRPr="009E0706">
        <w:t xml:space="preserve"> «Сведения о бюджетном обязательстве»/«Сведения о денежном обязательстве» – проверка пройдена успешно.</w:t>
      </w:r>
    </w:p>
    <w:p w:rsidR="003B0B6F" w:rsidRPr="009E0706" w:rsidRDefault="003B0B6F" w:rsidP="003B0B6F">
      <w:pPr>
        <w:pStyle w:val="GOSTNormal"/>
      </w:pPr>
      <w:r w:rsidRPr="009E0706">
        <w:t>Требуется предусмотреть возможность отзыва формуляра «Универсальный передаточный документ» Клиентом только</w:t>
      </w:r>
      <w:r w:rsidR="000912C3" w:rsidRPr="009E0706">
        <w:t xml:space="preserve"> для</w:t>
      </w:r>
      <w:r w:rsidRPr="009E0706">
        <w:t xml:space="preserve"> тех документов, которые импортированы Клиентами в ПУР ЭБ. Для обеспечения возможности отзыва формуляр должен находиться в одном из статусов: «На согласовании», «На утверждении», «Утвержден» («На согласовании ФК»), иначе кнопка «Отзыв» не</w:t>
      </w:r>
      <w:r w:rsidR="000912C3" w:rsidRPr="009E0706">
        <w:t xml:space="preserve"> </w:t>
      </w:r>
      <w:r w:rsidRPr="009E0706">
        <w:t>активна.</w:t>
      </w:r>
    </w:p>
    <w:p w:rsidR="003B0B6F" w:rsidRPr="009E0706" w:rsidRDefault="003B0B6F" w:rsidP="003B0B6F">
      <w:pPr>
        <w:pStyle w:val="GOSTNormal"/>
      </w:pPr>
      <w:r w:rsidRPr="009E0706">
        <w:t>Отзыв экземпляра формуляра «Универсальный передаточный документ» осуществляется посредством выделения нужного экземпляра формуляра на списковой форме и нажатия кнопки «Отозвать» на панели инструментов с обязательным указанием причины отзыва. Причина отзыва записывается в реквизит «Причина отзыва» на визуальной форме в разделе «Основная информация». Реквизит «Причина отзыва» становится виден, когда документ отзывается пользователем Клиента (т.е. переходит в статус «Отозван») и не</w:t>
      </w:r>
      <w:r w:rsidR="000912C3" w:rsidRPr="009E0706">
        <w:t xml:space="preserve"> </w:t>
      </w:r>
      <w:r w:rsidRPr="009E0706">
        <w:t>доступен для редактирования.</w:t>
      </w:r>
    </w:p>
    <w:p w:rsidR="003B0B6F" w:rsidRPr="009E0706" w:rsidRDefault="003B0B6F" w:rsidP="003B0B6F">
      <w:pPr>
        <w:pStyle w:val="GOSTNormal"/>
      </w:pPr>
      <w:r w:rsidRPr="009E0706">
        <w:t>При активизации кнопки на экранной форме формуляра отображается поле «Причина отзыва» на вкладке «Универсальный передаточный документ». Если причина отзыва не указана, то с формуляром никакие изменения не происходят.</w:t>
      </w:r>
    </w:p>
    <w:p w:rsidR="003B0B6F" w:rsidRPr="009E0706" w:rsidRDefault="003B0B6F" w:rsidP="003B0B6F">
      <w:pPr>
        <w:pStyle w:val="GOSTNormal"/>
      </w:pPr>
      <w:r w:rsidRPr="009E0706">
        <w:t>Если причина отзыва указана, то при сохранении формуляра статус формуляра автоматически меняется на «Отозван». Поле «Причина отзыва» становится недоступным для редактирования.</w:t>
      </w:r>
    </w:p>
    <w:p w:rsidR="003B0B6F" w:rsidRPr="009E0706" w:rsidRDefault="003B0B6F" w:rsidP="003B0B6F">
      <w:pPr>
        <w:pStyle w:val="GOSTNormal"/>
      </w:pPr>
      <w:r w:rsidRPr="009E0706">
        <w:t xml:space="preserve">Для формуляра «Универсальный передаточный документ» на статусе «На согласовании» отзыв осуществляется пользователем Клиента с ролью Исполнителя, на статусе «На утверждении» – пользователем Клиента с ролью Исполнителя (при условии пропуска этапа согласования), иначе </w:t>
      </w:r>
      <w:r w:rsidR="00D36157" w:rsidRPr="009E0706">
        <w:t xml:space="preserve">– </w:t>
      </w:r>
      <w:r w:rsidRPr="009E0706">
        <w:t>пользователем с ролью Согласующий. Отозванный экземпляр формуляра переходит на статус «Отозван».</w:t>
      </w:r>
    </w:p>
    <w:p w:rsidR="00D36157" w:rsidRPr="009E0706" w:rsidRDefault="003B0B6F" w:rsidP="00D36157">
      <w:pPr>
        <w:pStyle w:val="GOSTNormal"/>
      </w:pPr>
      <w:r w:rsidRPr="009E0706">
        <w:t xml:space="preserve">Пользователь Клиента с ролью Исполнителя может взять документ в работу посредством выделения экземпляра формуляра на списковой форме и нажатия на </w:t>
      </w:r>
      <w:r w:rsidR="00D0475E" w:rsidRPr="009E0706">
        <w:t>кнопку «</w:t>
      </w:r>
      <w:r w:rsidRPr="009E0706">
        <w:t>Взять в работу» на панели инструментов. После этого экземпляр формуляра меняет статус на «Новый». Реквизит «Причина отзыва» зачищается и не отображается на визуальной форме.</w:t>
      </w:r>
      <w:r w:rsidR="004B0388" w:rsidRPr="009E0706">
        <w:t xml:space="preserve"> </w:t>
      </w:r>
      <w:r w:rsidR="00D36157" w:rsidRPr="009E0706">
        <w:t>Кнопка «Взять в работу» отображается при выделении документов на списковой форме формуляра «Универсальный передаточный документ» на статусе «Отозван», которые находятся в фильтр-папках «Все документы (клиент)» и «Отозванные» (отображаются только для Клиентов).</w:t>
      </w:r>
    </w:p>
    <w:p w:rsidR="003B0B6F" w:rsidRPr="009E0706" w:rsidRDefault="00D36157" w:rsidP="00D36157">
      <w:pPr>
        <w:pStyle w:val="GOSTNormalWithout"/>
      </w:pPr>
      <w:r w:rsidRPr="009E0706">
        <w:lastRenderedPageBreak/>
        <w:t>Для формуляра на статусе «Утвержден» (экземпляр формуляра утвержден на стороне Клиента) и по которому еще не принято положительное решение ТОФК (т.е. не выполнено действие «Поставить на учет обязательства»), отзыв осуществляется пользователем Клиента с ролью Утверждающего, по результатам которого:</w:t>
      </w:r>
    </w:p>
    <w:p w:rsidR="003B0B6F" w:rsidRPr="009E0706" w:rsidRDefault="003B0B6F" w:rsidP="003B0B6F">
      <w:pPr>
        <w:pStyle w:val="GOSTListmark1"/>
        <w:snapToGrid w:val="0"/>
      </w:pPr>
      <w:r w:rsidRPr="009E0706">
        <w:t>отозванный экземпляр формуляра переходит на статус «Отозван» и отображается в фильтр-папках «Все документы» и «Отозванные» (для Клиентов и для сотрудников ФК);</w:t>
      </w:r>
    </w:p>
    <w:p w:rsidR="003B0B6F" w:rsidRPr="009E0706" w:rsidRDefault="003B0B6F" w:rsidP="003B0B6F">
      <w:pPr>
        <w:pStyle w:val="GOSTListmark1"/>
        <w:snapToGrid w:val="0"/>
      </w:pPr>
      <w:r w:rsidRPr="009E0706">
        <w:t>на списковой форме индикатор фонарной группы «ФК» меняет цвет с желтого на серый;</w:t>
      </w:r>
    </w:p>
    <w:p w:rsidR="003B0B6F" w:rsidRPr="009E0706" w:rsidRDefault="003B0B6F" w:rsidP="003B0B6F">
      <w:pPr>
        <w:pStyle w:val="GOSTListmark1"/>
      </w:pPr>
      <w:r w:rsidRPr="009E0706">
        <w:t xml:space="preserve">нажатие на </w:t>
      </w:r>
      <w:r w:rsidR="00D0475E" w:rsidRPr="009E0706">
        <w:t>кнопку «</w:t>
      </w:r>
      <w:r w:rsidRPr="009E0706">
        <w:t>Взять в работу» возможно только 1 раз.</w:t>
      </w:r>
    </w:p>
    <w:p w:rsidR="003B0B6F" w:rsidRPr="009E0706" w:rsidRDefault="003B0B6F" w:rsidP="003B0B6F">
      <w:pPr>
        <w:pStyle w:val="22"/>
      </w:pPr>
      <w:bookmarkStart w:id="170" w:name="_Ref304631"/>
      <w:bookmarkStart w:id="171" w:name="_Toc40995600"/>
      <w:bookmarkStart w:id="172" w:name="_Toc162867654"/>
      <w:r w:rsidRPr="009E0706">
        <w:t>Бизнес-процесс «Создание и обработка ЗКР, сформированных на основании УПД, на стороне Клиента»</w:t>
      </w:r>
      <w:bookmarkEnd w:id="170"/>
      <w:bookmarkEnd w:id="171"/>
      <w:bookmarkEnd w:id="172"/>
    </w:p>
    <w:p w:rsidR="003B0B6F" w:rsidRPr="009E0706" w:rsidRDefault="003B0B6F" w:rsidP="003B0B6F">
      <w:pPr>
        <w:pStyle w:val="GOSTNormal"/>
      </w:pPr>
      <w:r w:rsidRPr="009E0706">
        <w:t xml:space="preserve">В рамках выполнения бизнес-процесса «Создание и обработка ЗКР, сформированных на основании УПД, на стороне Клиента» по результатам успешной постановки на учет формуляров «Сведения о </w:t>
      </w:r>
      <w:r w:rsidR="00D36157" w:rsidRPr="009E0706">
        <w:t>бюджетном обязательстве</w:t>
      </w:r>
      <w:r w:rsidRPr="009E0706">
        <w:t xml:space="preserve">»/«Сведения о </w:t>
      </w:r>
      <w:r w:rsidR="00D36157" w:rsidRPr="009E0706">
        <w:t>денежном обязательстве</w:t>
      </w:r>
      <w:r w:rsidRPr="009E0706">
        <w:t>», сформированных на основании формуляра «Универсальный передаточный документ», осуществляется автоматическое формирование ЗКР.</w:t>
      </w:r>
    </w:p>
    <w:p w:rsidR="003B0B6F" w:rsidRPr="009E0706" w:rsidRDefault="003B0B6F" w:rsidP="003B0B6F">
      <w:pPr>
        <w:pStyle w:val="GOSTNormal"/>
      </w:pPr>
      <w:r w:rsidRPr="009E0706">
        <w:t xml:space="preserve">Сформированные ЗКР отражаются в </w:t>
      </w:r>
      <w:r w:rsidR="00D36157" w:rsidRPr="009E0706">
        <w:t>ЛК</w:t>
      </w:r>
      <w:r w:rsidRPr="009E0706">
        <w:t xml:space="preserve"> ПБС на статусе «Сформирован». На указанном статусе в ЗКР возможно внесение изменений в поле «сумма НДС» и поля раздела 5 «Расшифровка заявки на кассовый расход». При необходимости Клиентом редактируются перечисленные реквизиты, далее ЗКР согласовывается, утверждается и подписывается ЭП уполномоченными лицами ПБС в соответствии с листом согласования. После утверждения ЗКР переводится на статус «Утвержден».</w:t>
      </w:r>
    </w:p>
    <w:p w:rsidR="003B0B6F" w:rsidRPr="009E0706" w:rsidRDefault="003B0B6F" w:rsidP="003B0B6F">
      <w:pPr>
        <w:pStyle w:val="GOSTNormal"/>
      </w:pPr>
      <w:r w:rsidRPr="009E0706">
        <w:t>В процессе согласования или утверждения уполномоченные лица ПБС могут отклонить согласование или утверждение и вернуть документ на обработку специалисту ПБС. В результате ЗКР перейдет на статус «Отклонен». Документ может быть отредактирован в части полей, указанных выше, и направлен на повторное согласование/утверждение.</w:t>
      </w:r>
    </w:p>
    <w:p w:rsidR="00133F9E" w:rsidRPr="009E0706" w:rsidRDefault="00133F9E" w:rsidP="00133F9E">
      <w:pPr>
        <w:pStyle w:val="22"/>
      </w:pPr>
      <w:bookmarkStart w:id="173" w:name="_Toc27513686"/>
      <w:bookmarkStart w:id="174" w:name="_Toc27513727"/>
      <w:bookmarkStart w:id="175" w:name="_Toc28186583"/>
      <w:bookmarkStart w:id="176" w:name="_Toc28696792"/>
      <w:bookmarkStart w:id="177" w:name="_Toc29804024"/>
      <w:bookmarkStart w:id="178" w:name="_Toc29804061"/>
      <w:bookmarkStart w:id="179" w:name="_Toc29830859"/>
      <w:bookmarkStart w:id="180" w:name="_Toc29904733"/>
      <w:bookmarkStart w:id="181" w:name="_Toc29904876"/>
      <w:bookmarkStart w:id="182" w:name="_Toc27513687"/>
      <w:bookmarkStart w:id="183" w:name="_Toc27513728"/>
      <w:bookmarkStart w:id="184" w:name="_Toc28186584"/>
      <w:bookmarkStart w:id="185" w:name="_Toc28696793"/>
      <w:bookmarkStart w:id="186" w:name="_Toc29804025"/>
      <w:bookmarkStart w:id="187" w:name="_Toc29804062"/>
      <w:bookmarkStart w:id="188" w:name="_Toc29830860"/>
      <w:bookmarkStart w:id="189" w:name="_Toc29904734"/>
      <w:bookmarkStart w:id="190" w:name="_Toc29904877"/>
      <w:bookmarkStart w:id="191" w:name="_Toc27513688"/>
      <w:bookmarkStart w:id="192" w:name="_Toc27513729"/>
      <w:bookmarkStart w:id="193" w:name="_Toc28186585"/>
      <w:bookmarkStart w:id="194" w:name="_Toc28696794"/>
      <w:bookmarkStart w:id="195" w:name="_Toc29804026"/>
      <w:bookmarkStart w:id="196" w:name="_Toc29804063"/>
      <w:bookmarkStart w:id="197" w:name="_Toc29830861"/>
      <w:bookmarkStart w:id="198" w:name="_Toc29904735"/>
      <w:bookmarkStart w:id="199" w:name="_Toc29904878"/>
      <w:bookmarkStart w:id="200" w:name="_Toc27513689"/>
      <w:bookmarkStart w:id="201" w:name="_Toc27513730"/>
      <w:bookmarkStart w:id="202" w:name="_Toc28186586"/>
      <w:bookmarkStart w:id="203" w:name="_Toc28696795"/>
      <w:bookmarkStart w:id="204" w:name="_Toc29804027"/>
      <w:bookmarkStart w:id="205" w:name="_Toc29804064"/>
      <w:bookmarkStart w:id="206" w:name="_Toc29830862"/>
      <w:bookmarkStart w:id="207" w:name="_Toc29904736"/>
      <w:bookmarkStart w:id="208" w:name="_Toc29904879"/>
      <w:bookmarkStart w:id="209" w:name="_Toc27513690"/>
      <w:bookmarkStart w:id="210" w:name="_Toc27513731"/>
      <w:bookmarkStart w:id="211" w:name="_Toc28186587"/>
      <w:bookmarkStart w:id="212" w:name="_Toc28696796"/>
      <w:bookmarkStart w:id="213" w:name="_Toc29804028"/>
      <w:bookmarkStart w:id="214" w:name="_Toc29804065"/>
      <w:bookmarkStart w:id="215" w:name="_Toc29830863"/>
      <w:bookmarkStart w:id="216" w:name="_Toc29904737"/>
      <w:bookmarkStart w:id="217" w:name="_Toc29904880"/>
      <w:bookmarkStart w:id="218" w:name="_Toc27513691"/>
      <w:bookmarkStart w:id="219" w:name="_Toc27513732"/>
      <w:bookmarkStart w:id="220" w:name="_Toc28186588"/>
      <w:bookmarkStart w:id="221" w:name="_Toc28696797"/>
      <w:bookmarkStart w:id="222" w:name="_Toc29804029"/>
      <w:bookmarkStart w:id="223" w:name="_Toc29804066"/>
      <w:bookmarkStart w:id="224" w:name="_Toc29830864"/>
      <w:bookmarkStart w:id="225" w:name="_Toc29904738"/>
      <w:bookmarkStart w:id="226" w:name="_Toc29904881"/>
      <w:bookmarkStart w:id="227" w:name="_Toc27513692"/>
      <w:bookmarkStart w:id="228" w:name="_Toc27513733"/>
      <w:bookmarkStart w:id="229" w:name="_Toc28186589"/>
      <w:bookmarkStart w:id="230" w:name="_Toc28696798"/>
      <w:bookmarkStart w:id="231" w:name="_Toc29804030"/>
      <w:bookmarkStart w:id="232" w:name="_Toc29804067"/>
      <w:bookmarkStart w:id="233" w:name="_Toc29830865"/>
      <w:bookmarkStart w:id="234" w:name="_Toc29904739"/>
      <w:bookmarkStart w:id="235" w:name="_Toc29904882"/>
      <w:bookmarkStart w:id="236" w:name="_Toc27513693"/>
      <w:bookmarkStart w:id="237" w:name="_Toc27513734"/>
      <w:bookmarkStart w:id="238" w:name="_Toc28186590"/>
      <w:bookmarkStart w:id="239" w:name="_Toc28696799"/>
      <w:bookmarkStart w:id="240" w:name="_Toc29804031"/>
      <w:bookmarkStart w:id="241" w:name="_Toc29804068"/>
      <w:bookmarkStart w:id="242" w:name="_Toc29830866"/>
      <w:bookmarkStart w:id="243" w:name="_Toc29904740"/>
      <w:bookmarkStart w:id="244" w:name="_Toc29904883"/>
      <w:bookmarkStart w:id="245" w:name="_Toc27513694"/>
      <w:bookmarkStart w:id="246" w:name="_Toc27513735"/>
      <w:bookmarkStart w:id="247" w:name="_Toc28186591"/>
      <w:bookmarkStart w:id="248" w:name="_Toc28696800"/>
      <w:bookmarkStart w:id="249" w:name="_Toc29804032"/>
      <w:bookmarkStart w:id="250" w:name="_Toc29804069"/>
      <w:bookmarkStart w:id="251" w:name="_Toc29830867"/>
      <w:bookmarkStart w:id="252" w:name="_Toc29904741"/>
      <w:bookmarkStart w:id="253" w:name="_Toc29904884"/>
      <w:bookmarkStart w:id="254" w:name="_Toc27513695"/>
      <w:bookmarkStart w:id="255" w:name="_Toc27513736"/>
      <w:bookmarkStart w:id="256" w:name="_Toc28186592"/>
      <w:bookmarkStart w:id="257" w:name="_Toc28696801"/>
      <w:bookmarkStart w:id="258" w:name="_Toc29804033"/>
      <w:bookmarkStart w:id="259" w:name="_Toc29804070"/>
      <w:bookmarkStart w:id="260" w:name="_Toc29830868"/>
      <w:bookmarkStart w:id="261" w:name="_Toc29904742"/>
      <w:bookmarkStart w:id="262" w:name="_Toc29904885"/>
      <w:bookmarkStart w:id="263" w:name="_Toc27513696"/>
      <w:bookmarkStart w:id="264" w:name="_Toc27513737"/>
      <w:bookmarkStart w:id="265" w:name="_Toc28186593"/>
      <w:bookmarkStart w:id="266" w:name="_Toc28696802"/>
      <w:bookmarkStart w:id="267" w:name="_Toc29804034"/>
      <w:bookmarkStart w:id="268" w:name="_Toc29804071"/>
      <w:bookmarkStart w:id="269" w:name="_Toc29830869"/>
      <w:bookmarkStart w:id="270" w:name="_Toc29904743"/>
      <w:bookmarkStart w:id="271" w:name="_Toc29904886"/>
      <w:bookmarkStart w:id="272" w:name="_Toc27513697"/>
      <w:bookmarkStart w:id="273" w:name="_Toc27513738"/>
      <w:bookmarkStart w:id="274" w:name="_Toc28186594"/>
      <w:bookmarkStart w:id="275" w:name="_Toc28696803"/>
      <w:bookmarkStart w:id="276" w:name="_Toc29804035"/>
      <w:bookmarkStart w:id="277" w:name="_Toc29804072"/>
      <w:bookmarkStart w:id="278" w:name="_Toc29830870"/>
      <w:bookmarkStart w:id="279" w:name="_Toc29904744"/>
      <w:bookmarkStart w:id="280" w:name="_Toc29904887"/>
      <w:bookmarkStart w:id="281" w:name="_Toc1582665"/>
      <w:bookmarkStart w:id="282" w:name="_Toc1582735"/>
      <w:bookmarkStart w:id="283" w:name="_Toc3155791"/>
      <w:bookmarkStart w:id="284" w:name="_Toc1582666"/>
      <w:bookmarkStart w:id="285" w:name="_Toc1582736"/>
      <w:bookmarkStart w:id="286" w:name="_Toc3155792"/>
      <w:bookmarkStart w:id="287" w:name="_Toc1582667"/>
      <w:bookmarkStart w:id="288" w:name="_Toc1582737"/>
      <w:bookmarkStart w:id="289" w:name="_Toc3155793"/>
      <w:bookmarkStart w:id="290" w:name="_Toc1582668"/>
      <w:bookmarkStart w:id="291" w:name="_Toc1582738"/>
      <w:bookmarkStart w:id="292" w:name="_Toc3155794"/>
      <w:bookmarkStart w:id="293" w:name="_Toc1582669"/>
      <w:bookmarkStart w:id="294" w:name="_Toc1582739"/>
      <w:bookmarkStart w:id="295" w:name="_Toc3155795"/>
      <w:bookmarkStart w:id="296" w:name="_Toc1582670"/>
      <w:bookmarkStart w:id="297" w:name="_Toc1582740"/>
      <w:bookmarkStart w:id="298" w:name="_Toc3155796"/>
      <w:bookmarkStart w:id="299" w:name="_Toc1582671"/>
      <w:bookmarkStart w:id="300" w:name="_Toc1582741"/>
      <w:bookmarkStart w:id="301" w:name="_Toc3155797"/>
      <w:bookmarkStart w:id="302" w:name="_Toc1582672"/>
      <w:bookmarkStart w:id="303" w:name="_Toc1582742"/>
      <w:bookmarkStart w:id="304" w:name="_Toc3155798"/>
      <w:bookmarkStart w:id="305" w:name="_Toc1582673"/>
      <w:bookmarkStart w:id="306" w:name="_Toc1582743"/>
      <w:bookmarkStart w:id="307" w:name="_Toc3155799"/>
      <w:bookmarkStart w:id="308" w:name="_Toc1582674"/>
      <w:bookmarkStart w:id="309" w:name="_Toc1582744"/>
      <w:bookmarkStart w:id="310" w:name="_Toc3155800"/>
      <w:bookmarkStart w:id="311" w:name="_Toc535835631"/>
      <w:bookmarkStart w:id="312" w:name="_Toc535835632"/>
      <w:bookmarkStart w:id="313" w:name="_Toc535835633"/>
      <w:bookmarkStart w:id="314" w:name="_Toc535835634"/>
      <w:bookmarkStart w:id="315" w:name="_Toc535835635"/>
      <w:bookmarkStart w:id="316" w:name="_Toc535835636"/>
      <w:bookmarkStart w:id="317" w:name="_Toc535835637"/>
      <w:bookmarkStart w:id="318" w:name="_Toc535835638"/>
      <w:bookmarkStart w:id="319" w:name="_Toc535835639"/>
      <w:bookmarkStart w:id="320" w:name="_Toc535835640"/>
      <w:bookmarkStart w:id="321" w:name="_Toc535835641"/>
      <w:bookmarkStart w:id="322" w:name="_Toc535835642"/>
      <w:bookmarkStart w:id="323" w:name="_Toc535835643"/>
      <w:bookmarkStart w:id="324" w:name="_Toc535835644"/>
      <w:bookmarkStart w:id="325" w:name="_Toc535835645"/>
      <w:bookmarkStart w:id="326" w:name="_Toc535835646"/>
      <w:bookmarkStart w:id="327" w:name="_Toc535835647"/>
      <w:bookmarkStart w:id="328" w:name="_Toc535835648"/>
      <w:bookmarkStart w:id="329" w:name="_Toc535835649"/>
      <w:bookmarkStart w:id="330" w:name="_Toc535835650"/>
      <w:bookmarkStart w:id="331" w:name="_Toc535835651"/>
      <w:bookmarkStart w:id="332" w:name="_Toc535835652"/>
      <w:bookmarkStart w:id="333" w:name="_Toc535835653"/>
      <w:bookmarkStart w:id="334" w:name="_Toc535835654"/>
      <w:bookmarkStart w:id="335" w:name="_Toc535835655"/>
      <w:bookmarkStart w:id="336" w:name="_Toc535835656"/>
      <w:bookmarkStart w:id="337" w:name="_Toc535835657"/>
      <w:bookmarkStart w:id="338" w:name="_Toc535835658"/>
      <w:bookmarkStart w:id="339" w:name="_Toc535835659"/>
      <w:bookmarkStart w:id="340" w:name="_Toc535835660"/>
      <w:bookmarkStart w:id="341" w:name="_Toc535835661"/>
      <w:bookmarkStart w:id="342" w:name="_Toc535835662"/>
      <w:bookmarkStart w:id="343" w:name="_Toc535835663"/>
      <w:bookmarkStart w:id="344" w:name="_Toc535835664"/>
      <w:bookmarkStart w:id="345" w:name="_Toc535835665"/>
      <w:bookmarkStart w:id="346" w:name="_Toc535835666"/>
      <w:bookmarkStart w:id="347" w:name="_Toc535835667"/>
      <w:bookmarkStart w:id="348" w:name="_Toc535835668"/>
      <w:bookmarkStart w:id="349" w:name="_Toc535835669"/>
      <w:bookmarkStart w:id="350" w:name="_Toc535835670"/>
      <w:bookmarkStart w:id="351" w:name="_Toc535835671"/>
      <w:bookmarkStart w:id="352" w:name="_Toc535835672"/>
      <w:bookmarkStart w:id="353" w:name="_Toc535835673"/>
      <w:bookmarkStart w:id="354" w:name="_Toc535835674"/>
      <w:bookmarkStart w:id="355" w:name="_Toc535835675"/>
      <w:bookmarkStart w:id="356" w:name="_Toc535835676"/>
      <w:bookmarkStart w:id="357" w:name="_Toc535835677"/>
      <w:bookmarkStart w:id="358" w:name="_Toc535835678"/>
      <w:bookmarkStart w:id="359" w:name="_Toc535835679"/>
      <w:bookmarkStart w:id="360" w:name="_Toc535835680"/>
      <w:bookmarkStart w:id="361" w:name="_Toc535835681"/>
      <w:bookmarkStart w:id="362" w:name="_Toc535835682"/>
      <w:bookmarkStart w:id="363" w:name="_Toc535835683"/>
      <w:bookmarkStart w:id="364" w:name="_Toc535835684"/>
      <w:bookmarkStart w:id="365" w:name="_Toc535835685"/>
      <w:bookmarkStart w:id="366" w:name="_Toc535835686"/>
      <w:bookmarkStart w:id="367" w:name="_Toc535835687"/>
      <w:bookmarkStart w:id="368" w:name="_Toc535835688"/>
      <w:bookmarkStart w:id="369" w:name="_Toc535835689"/>
      <w:bookmarkStart w:id="370" w:name="_Toc535835690"/>
      <w:bookmarkStart w:id="371" w:name="_Toc535835691"/>
      <w:bookmarkStart w:id="372" w:name="_Toc535835692"/>
      <w:bookmarkStart w:id="373" w:name="_Toc535835693"/>
      <w:bookmarkStart w:id="374" w:name="_Toc535835694"/>
      <w:bookmarkStart w:id="375" w:name="_Toc535835695"/>
      <w:bookmarkStart w:id="376" w:name="_Toc1582675"/>
      <w:bookmarkStart w:id="377" w:name="_Toc1582745"/>
      <w:bookmarkStart w:id="378" w:name="_Toc3155801"/>
      <w:bookmarkStart w:id="379" w:name="_Toc1582676"/>
      <w:bookmarkStart w:id="380" w:name="_Toc1582746"/>
      <w:bookmarkStart w:id="381" w:name="_Toc3155802"/>
      <w:bookmarkStart w:id="382" w:name="_Toc1582677"/>
      <w:bookmarkStart w:id="383" w:name="_Toc1582747"/>
      <w:bookmarkStart w:id="384" w:name="_Toc3155803"/>
      <w:bookmarkStart w:id="385" w:name="_Toc1582678"/>
      <w:bookmarkStart w:id="386" w:name="_Toc1582748"/>
      <w:bookmarkStart w:id="387" w:name="_Toc3155804"/>
      <w:bookmarkStart w:id="388" w:name="_Toc1582679"/>
      <w:bookmarkStart w:id="389" w:name="_Toc1582749"/>
      <w:bookmarkStart w:id="390" w:name="_Toc3155805"/>
      <w:bookmarkStart w:id="391" w:name="_Toc1582680"/>
      <w:bookmarkStart w:id="392" w:name="_Toc1582750"/>
      <w:bookmarkStart w:id="393" w:name="_Toc3155806"/>
      <w:bookmarkStart w:id="394" w:name="_Toc1582681"/>
      <w:bookmarkStart w:id="395" w:name="_Toc1582751"/>
      <w:bookmarkStart w:id="396" w:name="_Toc3155807"/>
      <w:bookmarkStart w:id="397" w:name="_Toc1582682"/>
      <w:bookmarkStart w:id="398" w:name="_Toc1582752"/>
      <w:bookmarkStart w:id="399" w:name="_Toc3155808"/>
      <w:bookmarkStart w:id="400" w:name="_Toc1582683"/>
      <w:bookmarkStart w:id="401" w:name="_Toc1582753"/>
      <w:bookmarkStart w:id="402" w:name="_Toc3155809"/>
      <w:bookmarkStart w:id="403" w:name="_Toc1582684"/>
      <w:bookmarkStart w:id="404" w:name="_Toc1582754"/>
      <w:bookmarkStart w:id="405" w:name="_Toc3155810"/>
      <w:bookmarkStart w:id="406" w:name="_Toc1582685"/>
      <w:bookmarkStart w:id="407" w:name="_Toc1582755"/>
      <w:bookmarkStart w:id="408" w:name="_Toc3155811"/>
      <w:bookmarkStart w:id="409" w:name="_Toc1582686"/>
      <w:bookmarkStart w:id="410" w:name="_Toc1582756"/>
      <w:bookmarkStart w:id="411" w:name="_Toc3155812"/>
      <w:bookmarkStart w:id="412" w:name="_Toc1582687"/>
      <w:bookmarkStart w:id="413" w:name="_Toc1582757"/>
      <w:bookmarkStart w:id="414" w:name="_Toc3155813"/>
      <w:bookmarkStart w:id="415" w:name="_Toc1582688"/>
      <w:bookmarkStart w:id="416" w:name="_Toc1582758"/>
      <w:bookmarkStart w:id="417" w:name="_Toc3155814"/>
      <w:bookmarkStart w:id="418" w:name="_Toc1582689"/>
      <w:bookmarkStart w:id="419" w:name="_Toc1582759"/>
      <w:bookmarkStart w:id="420" w:name="_Toc3155815"/>
      <w:bookmarkStart w:id="421" w:name="_Toc1582690"/>
      <w:bookmarkStart w:id="422" w:name="_Toc1582760"/>
      <w:bookmarkStart w:id="423" w:name="_Toc3155816"/>
      <w:bookmarkStart w:id="424" w:name="_Toc1582691"/>
      <w:bookmarkStart w:id="425" w:name="_Toc1582761"/>
      <w:bookmarkStart w:id="426" w:name="_Toc3155817"/>
      <w:bookmarkStart w:id="427" w:name="_Toc1582692"/>
      <w:bookmarkStart w:id="428" w:name="_Toc1582762"/>
      <w:bookmarkStart w:id="429" w:name="_Toc3155818"/>
      <w:bookmarkStart w:id="430" w:name="_Toc1582693"/>
      <w:bookmarkStart w:id="431" w:name="_Toc1582763"/>
      <w:bookmarkStart w:id="432" w:name="_Toc3155819"/>
      <w:bookmarkStart w:id="433" w:name="_Toc1582694"/>
      <w:bookmarkStart w:id="434" w:name="_Toc1582764"/>
      <w:bookmarkStart w:id="435" w:name="_Toc3155820"/>
      <w:bookmarkStart w:id="436" w:name="_Toc1582695"/>
      <w:bookmarkStart w:id="437" w:name="_Toc1582765"/>
      <w:bookmarkStart w:id="438" w:name="_Toc3155821"/>
      <w:bookmarkStart w:id="439" w:name="_Toc535835698"/>
      <w:bookmarkStart w:id="440" w:name="_Toc536215169"/>
      <w:bookmarkStart w:id="441" w:name="_Toc305141"/>
      <w:bookmarkStart w:id="442" w:name="_Toc535835699"/>
      <w:bookmarkStart w:id="443" w:name="_Toc536215170"/>
      <w:bookmarkStart w:id="444" w:name="_Toc305142"/>
      <w:bookmarkStart w:id="445" w:name="_Toc535835700"/>
      <w:bookmarkStart w:id="446" w:name="_Toc536215171"/>
      <w:bookmarkStart w:id="447" w:name="_Toc305143"/>
      <w:bookmarkStart w:id="448" w:name="_Toc535835701"/>
      <w:bookmarkStart w:id="449" w:name="_Toc536215172"/>
      <w:bookmarkStart w:id="450" w:name="_Toc305144"/>
      <w:bookmarkStart w:id="451" w:name="_Toc535835702"/>
      <w:bookmarkStart w:id="452" w:name="_Toc536215173"/>
      <w:bookmarkStart w:id="453" w:name="_Toc305145"/>
      <w:bookmarkStart w:id="454" w:name="_Toc535835703"/>
      <w:bookmarkStart w:id="455" w:name="_Toc536215174"/>
      <w:bookmarkStart w:id="456" w:name="_Toc305146"/>
      <w:bookmarkStart w:id="457" w:name="_Toc535835704"/>
      <w:bookmarkStart w:id="458" w:name="_Toc536215175"/>
      <w:bookmarkStart w:id="459" w:name="_Toc305147"/>
      <w:bookmarkStart w:id="460" w:name="_Toc535835705"/>
      <w:bookmarkStart w:id="461" w:name="_Toc536215176"/>
      <w:bookmarkStart w:id="462" w:name="_Toc305148"/>
      <w:bookmarkStart w:id="463" w:name="_Toc535835706"/>
      <w:bookmarkStart w:id="464" w:name="_Toc536215177"/>
      <w:bookmarkStart w:id="465" w:name="_Toc305149"/>
      <w:bookmarkStart w:id="466" w:name="_Toc535835707"/>
      <w:bookmarkStart w:id="467" w:name="_Toc536215178"/>
      <w:bookmarkStart w:id="468" w:name="_Toc305150"/>
      <w:bookmarkStart w:id="469" w:name="_Toc535835708"/>
      <w:bookmarkStart w:id="470" w:name="_Toc536215179"/>
      <w:bookmarkStart w:id="471" w:name="_Toc305151"/>
      <w:bookmarkStart w:id="472" w:name="_Toc535835709"/>
      <w:bookmarkStart w:id="473" w:name="_Toc536215180"/>
      <w:bookmarkStart w:id="474" w:name="_Toc305152"/>
      <w:bookmarkStart w:id="475" w:name="_Toc535835710"/>
      <w:bookmarkStart w:id="476" w:name="_Toc536215181"/>
      <w:bookmarkStart w:id="477" w:name="_Toc305153"/>
      <w:bookmarkStart w:id="478" w:name="_Toc1582696"/>
      <w:bookmarkStart w:id="479" w:name="_Toc1582766"/>
      <w:bookmarkStart w:id="480" w:name="_Toc3155822"/>
      <w:bookmarkStart w:id="481" w:name="_Toc1582697"/>
      <w:bookmarkStart w:id="482" w:name="_Toc1582767"/>
      <w:bookmarkStart w:id="483" w:name="_Toc3155823"/>
      <w:bookmarkStart w:id="484" w:name="_Toc1582698"/>
      <w:bookmarkStart w:id="485" w:name="_Toc1582768"/>
      <w:bookmarkStart w:id="486" w:name="_Toc3155824"/>
      <w:bookmarkStart w:id="487" w:name="_Toc1582699"/>
      <w:bookmarkStart w:id="488" w:name="_Toc1582769"/>
      <w:bookmarkStart w:id="489" w:name="_Toc3155825"/>
      <w:bookmarkStart w:id="490" w:name="_Toc1582700"/>
      <w:bookmarkStart w:id="491" w:name="_Toc1582770"/>
      <w:bookmarkStart w:id="492" w:name="_Toc3155826"/>
      <w:bookmarkStart w:id="493" w:name="_Toc1582701"/>
      <w:bookmarkStart w:id="494" w:name="_Toc1582771"/>
      <w:bookmarkStart w:id="495" w:name="_Toc3155827"/>
      <w:bookmarkStart w:id="496" w:name="_Toc1582702"/>
      <w:bookmarkStart w:id="497" w:name="_Toc1582772"/>
      <w:bookmarkStart w:id="498" w:name="_Toc3155828"/>
      <w:bookmarkStart w:id="499" w:name="_Toc1582703"/>
      <w:bookmarkStart w:id="500" w:name="_Toc1582773"/>
      <w:bookmarkStart w:id="501" w:name="_Toc3155829"/>
      <w:bookmarkStart w:id="502" w:name="_Toc1582704"/>
      <w:bookmarkStart w:id="503" w:name="_Toc1582774"/>
      <w:bookmarkStart w:id="504" w:name="_Toc3155830"/>
      <w:bookmarkStart w:id="505" w:name="_Toc1582705"/>
      <w:bookmarkStart w:id="506" w:name="_Toc1582775"/>
      <w:bookmarkStart w:id="507" w:name="_Toc3155831"/>
      <w:bookmarkStart w:id="508" w:name="_Toc1582706"/>
      <w:bookmarkStart w:id="509" w:name="_Toc1582776"/>
      <w:bookmarkStart w:id="510" w:name="_Toc3155832"/>
      <w:bookmarkStart w:id="511" w:name="_Toc1582707"/>
      <w:bookmarkStart w:id="512" w:name="_Toc1582777"/>
      <w:bookmarkStart w:id="513" w:name="_Toc3155833"/>
      <w:bookmarkStart w:id="514" w:name="_Toc1582708"/>
      <w:bookmarkStart w:id="515" w:name="_Toc1582778"/>
      <w:bookmarkStart w:id="516" w:name="_Toc3155834"/>
      <w:bookmarkStart w:id="517" w:name="_Toc1582709"/>
      <w:bookmarkStart w:id="518" w:name="_Toc1582779"/>
      <w:bookmarkStart w:id="519" w:name="_Toc3155835"/>
      <w:bookmarkStart w:id="520" w:name="_Toc1582710"/>
      <w:bookmarkStart w:id="521" w:name="_Toc1582780"/>
      <w:bookmarkStart w:id="522" w:name="_Toc3155836"/>
      <w:bookmarkStart w:id="523" w:name="_Toc1582711"/>
      <w:bookmarkStart w:id="524" w:name="_Toc1582781"/>
      <w:bookmarkStart w:id="525" w:name="_Toc3155837"/>
      <w:bookmarkStart w:id="526" w:name="_Toc533357916"/>
      <w:bookmarkStart w:id="527" w:name="_Toc533358746"/>
      <w:bookmarkStart w:id="528" w:name="_Toc533357917"/>
      <w:bookmarkStart w:id="529" w:name="_Toc533358747"/>
      <w:bookmarkStart w:id="530" w:name="_Toc533357922"/>
      <w:bookmarkStart w:id="531" w:name="_Toc533358752"/>
      <w:bookmarkStart w:id="532" w:name="_Toc533357923"/>
      <w:bookmarkStart w:id="533" w:name="_Toc533358753"/>
      <w:bookmarkStart w:id="534" w:name="_Toc533357927"/>
      <w:bookmarkStart w:id="535" w:name="_Toc533358757"/>
      <w:bookmarkStart w:id="536" w:name="_Toc533357928"/>
      <w:bookmarkStart w:id="537" w:name="_Toc533358758"/>
      <w:bookmarkStart w:id="538" w:name="_Toc533357929"/>
      <w:bookmarkStart w:id="539" w:name="_Toc533358759"/>
      <w:bookmarkStart w:id="540" w:name="_Toc533357930"/>
      <w:bookmarkStart w:id="541" w:name="_Toc533358760"/>
      <w:bookmarkStart w:id="542" w:name="_Toc533357931"/>
      <w:bookmarkStart w:id="543" w:name="_Toc533358761"/>
      <w:bookmarkStart w:id="544" w:name="_Toc533357932"/>
      <w:bookmarkStart w:id="545" w:name="_Toc533358762"/>
      <w:bookmarkStart w:id="546" w:name="_Toc533357933"/>
      <w:bookmarkStart w:id="547" w:name="_Toc533358763"/>
      <w:bookmarkStart w:id="548" w:name="_Toc533357934"/>
      <w:bookmarkStart w:id="549" w:name="_Toc533358764"/>
      <w:bookmarkStart w:id="550" w:name="_Toc533357939"/>
      <w:bookmarkStart w:id="551" w:name="_Toc533358769"/>
      <w:bookmarkStart w:id="552" w:name="_Toc533357940"/>
      <w:bookmarkStart w:id="553" w:name="_Toc533358770"/>
      <w:bookmarkStart w:id="554" w:name="_Toc533357941"/>
      <w:bookmarkStart w:id="555" w:name="_Toc533358771"/>
      <w:bookmarkStart w:id="556" w:name="_Toc533357944"/>
      <w:bookmarkStart w:id="557" w:name="_Toc533358774"/>
      <w:bookmarkStart w:id="558" w:name="_Toc533357945"/>
      <w:bookmarkStart w:id="559" w:name="_Toc533358775"/>
      <w:bookmarkStart w:id="560" w:name="_Toc533357946"/>
      <w:bookmarkStart w:id="561" w:name="_Toc533358776"/>
      <w:bookmarkStart w:id="562" w:name="_Toc533357947"/>
      <w:bookmarkStart w:id="563" w:name="_Toc533358777"/>
      <w:bookmarkStart w:id="564" w:name="_Toc533357949"/>
      <w:bookmarkStart w:id="565" w:name="_Toc533358779"/>
      <w:bookmarkStart w:id="566" w:name="_Toc533357951"/>
      <w:bookmarkStart w:id="567" w:name="_Toc533358781"/>
      <w:bookmarkStart w:id="568" w:name="_Toc533357952"/>
      <w:bookmarkStart w:id="569" w:name="_Toc533358782"/>
      <w:bookmarkStart w:id="570" w:name="_Toc533357953"/>
      <w:bookmarkStart w:id="571" w:name="_Toc533358783"/>
      <w:bookmarkStart w:id="572" w:name="_Toc533357955"/>
      <w:bookmarkStart w:id="573" w:name="_Toc533358785"/>
      <w:bookmarkStart w:id="574" w:name="_Toc533357956"/>
      <w:bookmarkStart w:id="575" w:name="_Toc533358786"/>
      <w:bookmarkStart w:id="576" w:name="_Toc533357957"/>
      <w:bookmarkStart w:id="577" w:name="_Toc533358787"/>
      <w:bookmarkStart w:id="578" w:name="_Toc533357958"/>
      <w:bookmarkStart w:id="579" w:name="_Toc533358788"/>
      <w:bookmarkStart w:id="580" w:name="_Toc533357959"/>
      <w:bookmarkStart w:id="581" w:name="_Toc533358789"/>
      <w:bookmarkStart w:id="582" w:name="_Toc533357962"/>
      <w:bookmarkStart w:id="583" w:name="_Toc533358792"/>
      <w:bookmarkStart w:id="584" w:name="_Toc533357963"/>
      <w:bookmarkStart w:id="585" w:name="_Toc533358793"/>
      <w:bookmarkStart w:id="586" w:name="_Toc533357964"/>
      <w:bookmarkStart w:id="587" w:name="_Toc533358794"/>
      <w:bookmarkStart w:id="588" w:name="_Toc533357965"/>
      <w:bookmarkStart w:id="589" w:name="_Toc533358795"/>
      <w:bookmarkStart w:id="590" w:name="_Toc533357966"/>
      <w:bookmarkStart w:id="591" w:name="_Toc533358796"/>
      <w:bookmarkStart w:id="592" w:name="_Toc533357967"/>
      <w:bookmarkStart w:id="593" w:name="_Toc533358797"/>
      <w:bookmarkStart w:id="594" w:name="_Toc533357974"/>
      <w:bookmarkStart w:id="595" w:name="_Toc533358804"/>
      <w:bookmarkStart w:id="596" w:name="_Toc533357977"/>
      <w:bookmarkStart w:id="597" w:name="_Toc533358807"/>
      <w:bookmarkStart w:id="598" w:name="_Toc533357978"/>
      <w:bookmarkStart w:id="599" w:name="_Toc533358808"/>
      <w:bookmarkStart w:id="600" w:name="_Toc533357979"/>
      <w:bookmarkStart w:id="601" w:name="_Toc533358809"/>
      <w:bookmarkStart w:id="602" w:name="_Toc533357981"/>
      <w:bookmarkStart w:id="603" w:name="_Toc533358811"/>
      <w:bookmarkStart w:id="604" w:name="_Toc533357982"/>
      <w:bookmarkStart w:id="605" w:name="_Toc533358812"/>
      <w:bookmarkStart w:id="606" w:name="_Toc533357983"/>
      <w:bookmarkStart w:id="607" w:name="_Toc533358813"/>
      <w:bookmarkStart w:id="608" w:name="_Toc533357984"/>
      <w:bookmarkStart w:id="609" w:name="_Toc533358814"/>
      <w:bookmarkStart w:id="610" w:name="_Toc533357987"/>
      <w:bookmarkStart w:id="611" w:name="_Toc533358817"/>
      <w:bookmarkStart w:id="612" w:name="_Toc533357991"/>
      <w:bookmarkStart w:id="613" w:name="_Toc533358821"/>
      <w:bookmarkStart w:id="614" w:name="_Toc533357999"/>
      <w:bookmarkStart w:id="615" w:name="_Toc533358829"/>
      <w:bookmarkStart w:id="616" w:name="_Toc533358003"/>
      <w:bookmarkStart w:id="617" w:name="_Toc533358833"/>
      <w:bookmarkStart w:id="618" w:name="_Toc533358018"/>
      <w:bookmarkStart w:id="619" w:name="_Toc533358848"/>
      <w:bookmarkStart w:id="620" w:name="_Toc533358019"/>
      <w:bookmarkStart w:id="621" w:name="_Toc533358849"/>
      <w:bookmarkStart w:id="622" w:name="_Toc533358021"/>
      <w:bookmarkStart w:id="623" w:name="_Toc533358851"/>
      <w:bookmarkStart w:id="624" w:name="_Toc533358022"/>
      <w:bookmarkStart w:id="625" w:name="_Toc533358852"/>
      <w:bookmarkStart w:id="626" w:name="_Toc533358029"/>
      <w:bookmarkStart w:id="627" w:name="_Toc533358859"/>
      <w:bookmarkStart w:id="628" w:name="_Toc533358030"/>
      <w:bookmarkStart w:id="629" w:name="_Toc533358860"/>
      <w:bookmarkStart w:id="630" w:name="_Toc533358031"/>
      <w:bookmarkStart w:id="631" w:name="_Toc533358861"/>
      <w:bookmarkStart w:id="632" w:name="_Toc533358035"/>
      <w:bookmarkStart w:id="633" w:name="_Toc533358865"/>
      <w:bookmarkStart w:id="634" w:name="_Toc533358037"/>
      <w:bookmarkStart w:id="635" w:name="_Toc533358867"/>
      <w:bookmarkStart w:id="636" w:name="_Toc533358038"/>
      <w:bookmarkStart w:id="637" w:name="_Toc533358868"/>
      <w:bookmarkStart w:id="638" w:name="_Toc533358040"/>
      <w:bookmarkStart w:id="639" w:name="_Toc533358870"/>
      <w:bookmarkStart w:id="640" w:name="_Toc533358041"/>
      <w:bookmarkStart w:id="641" w:name="_Toc533358871"/>
      <w:bookmarkStart w:id="642" w:name="_Toc533358049"/>
      <w:bookmarkStart w:id="643" w:name="_Toc533358879"/>
      <w:bookmarkStart w:id="644" w:name="_Toc95133383"/>
      <w:bookmarkStart w:id="645" w:name="_Toc162867655"/>
      <w:bookmarkStart w:id="646" w:name="_Ref64538705"/>
      <w:bookmarkEnd w:id="141"/>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r w:rsidRPr="009E0706">
        <w:t>Полномочия пользователей и коды ролей доступа</w:t>
      </w:r>
      <w:bookmarkEnd w:id="644"/>
      <w:bookmarkEnd w:id="645"/>
    </w:p>
    <w:p w:rsidR="00133F9E" w:rsidRPr="009E0706" w:rsidRDefault="00133F9E" w:rsidP="00133F9E">
      <w:pPr>
        <w:pStyle w:val="GOSTNormal"/>
      </w:pPr>
      <w:r w:rsidRPr="009E0706">
        <w:t>Информация о соответствии полномочий перечню ролей доступа, используемых для проведения операций в Компоненте БО ПУР ЭБ, приведена в таблице </w:t>
      </w:r>
      <w:r w:rsidRPr="009E0706">
        <w:fldChar w:fldCharType="begin"/>
      </w:r>
      <w:r w:rsidRPr="009E0706">
        <w:instrText xml:space="preserve"> REF _Ref17202862 \h  \* MERGEFORMAT </w:instrText>
      </w:r>
      <w:r w:rsidRPr="009E0706">
        <w:fldChar w:fldCharType="separate"/>
      </w:r>
      <w:r w:rsidR="008353AE">
        <w:t>3</w:t>
      </w:r>
      <w:r w:rsidRPr="009E0706">
        <w:fldChar w:fldCharType="end"/>
      </w:r>
      <w:r w:rsidRPr="009E0706">
        <w:t>.</w:t>
      </w:r>
    </w:p>
    <w:p w:rsidR="00133F9E" w:rsidRPr="009E0706" w:rsidRDefault="00133F9E" w:rsidP="00133F9E">
      <w:pPr>
        <w:pStyle w:val="GOSTNameTable"/>
      </w:pPr>
      <w:r w:rsidRPr="009E0706">
        <w:rPr>
          <w:noProof/>
        </w:rPr>
        <w:fldChar w:fldCharType="begin"/>
      </w:r>
      <w:r w:rsidRPr="009E0706">
        <w:rPr>
          <w:noProof/>
        </w:rPr>
        <w:instrText xml:space="preserve"> SEQ Таблица \* ARABIC </w:instrText>
      </w:r>
      <w:r w:rsidRPr="009E0706">
        <w:rPr>
          <w:noProof/>
        </w:rPr>
        <w:fldChar w:fldCharType="separate"/>
      </w:r>
      <w:bookmarkStart w:id="647" w:name="_Ref17202862"/>
      <w:bookmarkStart w:id="648" w:name="_Toc20229541"/>
      <w:bookmarkStart w:id="649" w:name="_Toc162867704"/>
      <w:r w:rsidR="008353AE">
        <w:rPr>
          <w:noProof/>
        </w:rPr>
        <w:t>3</w:t>
      </w:r>
      <w:bookmarkEnd w:id="647"/>
      <w:r w:rsidRPr="009E0706">
        <w:rPr>
          <w:noProof/>
        </w:rPr>
        <w:fldChar w:fldCharType="end"/>
      </w:r>
      <w:r w:rsidRPr="009E0706">
        <w:t>. Полномочия и коды ролей доступа</w:t>
      </w:r>
      <w:bookmarkEnd w:id="648"/>
      <w:bookmarkEnd w:id="649"/>
    </w:p>
    <w:tbl>
      <w:tblPr>
        <w:tblStyle w:val="GOSTTable"/>
        <w:tblW w:w="5000" w:type="pct"/>
        <w:tblLook w:val="00A0" w:firstRow="1" w:lastRow="0" w:firstColumn="1" w:lastColumn="0" w:noHBand="0" w:noVBand="0"/>
      </w:tblPr>
      <w:tblGrid>
        <w:gridCol w:w="3005"/>
        <w:gridCol w:w="1908"/>
        <w:gridCol w:w="4781"/>
      </w:tblGrid>
      <w:tr w:rsidR="00133F9E" w:rsidRPr="009E0706" w:rsidTr="00D85163">
        <w:trPr>
          <w:cnfStyle w:val="100000000000" w:firstRow="1" w:lastRow="0" w:firstColumn="0" w:lastColumn="0" w:oddVBand="0" w:evenVBand="0" w:oddHBand="0" w:evenHBand="0" w:firstRowFirstColumn="0" w:firstRowLastColumn="0" w:lastRowFirstColumn="0" w:lastRowLastColumn="0"/>
          <w:trHeight w:val="283"/>
        </w:trPr>
        <w:tc>
          <w:tcPr>
            <w:tcW w:w="2534" w:type="pct"/>
            <w:gridSpan w:val="2"/>
          </w:tcPr>
          <w:p w:rsidR="00133F9E" w:rsidRPr="009E0706" w:rsidRDefault="00133F9E" w:rsidP="0067322C">
            <w:pPr>
              <w:pStyle w:val="GOSTTableHead"/>
            </w:pPr>
            <w:r w:rsidRPr="009E0706">
              <w:t>Полномочие</w:t>
            </w:r>
          </w:p>
        </w:tc>
        <w:tc>
          <w:tcPr>
            <w:tcW w:w="2466" w:type="pct"/>
          </w:tcPr>
          <w:p w:rsidR="00133F9E" w:rsidRPr="009E0706" w:rsidRDefault="00133F9E" w:rsidP="0067322C">
            <w:pPr>
              <w:pStyle w:val="GOSTTableHead"/>
            </w:pPr>
            <w:r w:rsidRPr="009E0706">
              <w:t>Код роли доступа в ПУР ЭБ</w:t>
            </w:r>
          </w:p>
        </w:tc>
      </w:tr>
      <w:tr w:rsidR="006C419C" w:rsidRPr="009E0706" w:rsidTr="00D85163">
        <w:trPr>
          <w:cnfStyle w:val="000000100000" w:firstRow="0" w:lastRow="0" w:firstColumn="0" w:lastColumn="0" w:oddVBand="0" w:evenVBand="0" w:oddHBand="1" w:evenHBand="0" w:firstRowFirstColumn="0" w:firstRowLastColumn="0" w:lastRowFirstColumn="0" w:lastRowLastColumn="0"/>
          <w:trHeight w:val="283"/>
        </w:trPr>
        <w:tc>
          <w:tcPr>
            <w:tcW w:w="5000" w:type="pct"/>
            <w:gridSpan w:val="3"/>
          </w:tcPr>
          <w:p w:rsidR="006C419C" w:rsidRPr="009E0706" w:rsidRDefault="006C419C" w:rsidP="006C419C">
            <w:pPr>
              <w:pStyle w:val="GOSTTablenorm"/>
              <w:rPr>
                <w:b/>
              </w:rPr>
            </w:pPr>
            <w:r w:rsidRPr="009E0706">
              <w:rPr>
                <w:b/>
              </w:rPr>
              <w:t>Клиент</w:t>
            </w:r>
          </w:p>
        </w:tc>
      </w:tr>
      <w:tr w:rsidR="006C419C" w:rsidRPr="009E0706" w:rsidTr="00D85163">
        <w:trPr>
          <w:cnfStyle w:val="000000010000" w:firstRow="0" w:lastRow="0" w:firstColumn="0" w:lastColumn="0" w:oddVBand="0" w:evenVBand="0" w:oddHBand="0" w:evenHBand="1" w:firstRowFirstColumn="0" w:firstRowLastColumn="0" w:lastRowFirstColumn="0" w:lastRowLastColumn="0"/>
          <w:trHeight w:val="283"/>
        </w:trPr>
        <w:tc>
          <w:tcPr>
            <w:tcW w:w="1550" w:type="pct"/>
            <w:vMerge w:val="restart"/>
          </w:tcPr>
          <w:p w:rsidR="006C419C" w:rsidRPr="009E0706" w:rsidRDefault="006C419C" w:rsidP="00D85163">
            <w:pPr>
              <w:pStyle w:val="GOSTTablenorm"/>
            </w:pPr>
            <w:r w:rsidRPr="009E0706">
              <w:t>Формирование сведений о бюджетных обязательствах и сведений о денежных обязательствах, формирование платежных документов для осуществления операций со средствами бюджета, со средствами во временном распоряжении</w:t>
            </w:r>
          </w:p>
        </w:tc>
        <w:tc>
          <w:tcPr>
            <w:tcW w:w="984" w:type="pct"/>
          </w:tcPr>
          <w:p w:rsidR="006C419C" w:rsidRPr="009E0706" w:rsidRDefault="006C419C" w:rsidP="00D85163">
            <w:pPr>
              <w:pStyle w:val="GOSTTablenorm"/>
            </w:pPr>
            <w:r w:rsidRPr="009E0706">
              <w:t>Ввод данных</w:t>
            </w:r>
          </w:p>
        </w:tc>
        <w:tc>
          <w:tcPr>
            <w:tcW w:w="2466" w:type="pct"/>
          </w:tcPr>
          <w:p w:rsidR="006C419C" w:rsidRPr="009E0706" w:rsidRDefault="006C419C" w:rsidP="00D85163">
            <w:pPr>
              <w:pStyle w:val="GOSTTablenorm"/>
            </w:pPr>
            <w:r w:rsidRPr="009E0706">
              <w:t>БО.001 Клиент.Ввод данных СБО (ПБС)</w:t>
            </w:r>
          </w:p>
        </w:tc>
      </w:tr>
      <w:tr w:rsidR="006C419C" w:rsidRPr="009E0706" w:rsidTr="00D85163">
        <w:trPr>
          <w:cnfStyle w:val="000000100000" w:firstRow="0" w:lastRow="0" w:firstColumn="0" w:lastColumn="0" w:oddVBand="0" w:evenVBand="0" w:oddHBand="1" w:evenHBand="0" w:firstRowFirstColumn="0" w:firstRowLastColumn="0" w:lastRowFirstColumn="0" w:lastRowLastColumn="0"/>
          <w:trHeight w:val="283"/>
        </w:trPr>
        <w:tc>
          <w:tcPr>
            <w:tcW w:w="1550" w:type="pct"/>
            <w:vMerge/>
          </w:tcPr>
          <w:p w:rsidR="006C419C" w:rsidRPr="009E0706" w:rsidRDefault="006C419C" w:rsidP="00D85163">
            <w:pPr>
              <w:pStyle w:val="GOSTTablenorm"/>
            </w:pPr>
          </w:p>
        </w:tc>
        <w:tc>
          <w:tcPr>
            <w:tcW w:w="984" w:type="pct"/>
          </w:tcPr>
          <w:p w:rsidR="006C419C" w:rsidRPr="009E0706" w:rsidRDefault="006C419C" w:rsidP="00D85163">
            <w:pPr>
              <w:pStyle w:val="GOSTTablenorm"/>
            </w:pPr>
            <w:r w:rsidRPr="009E0706">
              <w:t>Просмотр</w:t>
            </w:r>
          </w:p>
        </w:tc>
        <w:tc>
          <w:tcPr>
            <w:tcW w:w="2466" w:type="pct"/>
          </w:tcPr>
          <w:p w:rsidR="006C419C" w:rsidRPr="009E0706" w:rsidRDefault="006C419C" w:rsidP="00D85163">
            <w:pPr>
              <w:pStyle w:val="GOSTTablenorm"/>
            </w:pPr>
            <w:r w:rsidRPr="009E0706">
              <w:t>БО.004 Клиент.Просмотр СБО (ПБС)</w:t>
            </w:r>
          </w:p>
        </w:tc>
      </w:tr>
      <w:tr w:rsidR="006C419C" w:rsidRPr="009E0706" w:rsidTr="00D85163">
        <w:trPr>
          <w:cnfStyle w:val="000000010000" w:firstRow="0" w:lastRow="0" w:firstColumn="0" w:lastColumn="0" w:oddVBand="0" w:evenVBand="0" w:oddHBand="0" w:evenHBand="1" w:firstRowFirstColumn="0" w:firstRowLastColumn="0" w:lastRowFirstColumn="0" w:lastRowLastColumn="0"/>
          <w:trHeight w:val="283"/>
        </w:trPr>
        <w:tc>
          <w:tcPr>
            <w:tcW w:w="1550" w:type="pct"/>
            <w:vMerge/>
          </w:tcPr>
          <w:p w:rsidR="006C419C" w:rsidRPr="009E0706" w:rsidRDefault="006C419C" w:rsidP="00D85163">
            <w:pPr>
              <w:pStyle w:val="GOSTTablenorm"/>
            </w:pPr>
          </w:p>
        </w:tc>
        <w:tc>
          <w:tcPr>
            <w:tcW w:w="984" w:type="pct"/>
          </w:tcPr>
          <w:p w:rsidR="006C419C" w:rsidRPr="009E0706" w:rsidRDefault="006C419C" w:rsidP="00D85163">
            <w:pPr>
              <w:pStyle w:val="GOSTTablenorm"/>
            </w:pPr>
            <w:r w:rsidRPr="009E0706">
              <w:t>Согласование</w:t>
            </w:r>
          </w:p>
        </w:tc>
        <w:tc>
          <w:tcPr>
            <w:tcW w:w="2466" w:type="pct"/>
          </w:tcPr>
          <w:p w:rsidR="006C419C" w:rsidRPr="009E0706" w:rsidRDefault="006C419C" w:rsidP="00D85163">
            <w:pPr>
              <w:pStyle w:val="GOSTTablenorm"/>
            </w:pPr>
            <w:r w:rsidRPr="009E0706">
              <w:t>БО.002 Клиент.Согласование данных СБО (ПБС)</w:t>
            </w:r>
          </w:p>
        </w:tc>
      </w:tr>
      <w:tr w:rsidR="006C419C" w:rsidRPr="009E0706" w:rsidTr="00D85163">
        <w:trPr>
          <w:cnfStyle w:val="000000100000" w:firstRow="0" w:lastRow="0" w:firstColumn="0" w:lastColumn="0" w:oddVBand="0" w:evenVBand="0" w:oddHBand="1" w:evenHBand="0" w:firstRowFirstColumn="0" w:firstRowLastColumn="0" w:lastRowFirstColumn="0" w:lastRowLastColumn="0"/>
          <w:trHeight w:val="283"/>
        </w:trPr>
        <w:tc>
          <w:tcPr>
            <w:tcW w:w="1550" w:type="pct"/>
          </w:tcPr>
          <w:p w:rsidR="006C419C" w:rsidRPr="009E0706" w:rsidRDefault="006C419C" w:rsidP="00D85163">
            <w:pPr>
              <w:pStyle w:val="GOSTTablenorm"/>
            </w:pPr>
            <w:r w:rsidRPr="009E0706">
              <w:lastRenderedPageBreak/>
              <w:t>Утверждение сведений о бюджетных обязательствах и сведений о денежных обязательствах</w:t>
            </w:r>
          </w:p>
        </w:tc>
        <w:tc>
          <w:tcPr>
            <w:tcW w:w="984" w:type="pct"/>
          </w:tcPr>
          <w:p w:rsidR="006C419C" w:rsidRPr="009E0706" w:rsidRDefault="006C419C" w:rsidP="00D85163">
            <w:pPr>
              <w:pStyle w:val="GOSTTablenorm"/>
            </w:pPr>
            <w:r w:rsidRPr="009E0706">
              <w:t>Утверждение</w:t>
            </w:r>
          </w:p>
        </w:tc>
        <w:tc>
          <w:tcPr>
            <w:tcW w:w="2466" w:type="pct"/>
          </w:tcPr>
          <w:p w:rsidR="006C419C" w:rsidRPr="009E0706" w:rsidRDefault="006C419C" w:rsidP="00D85163">
            <w:pPr>
              <w:pStyle w:val="GOSTTablenorm"/>
            </w:pPr>
            <w:r w:rsidRPr="009E0706">
              <w:t>БО.003 Клиент.Утверждение СБО (ПБС)</w:t>
            </w:r>
          </w:p>
        </w:tc>
      </w:tr>
      <w:tr w:rsidR="006C419C" w:rsidRPr="009E0706" w:rsidTr="00D85163">
        <w:trPr>
          <w:cnfStyle w:val="000000010000" w:firstRow="0" w:lastRow="0" w:firstColumn="0" w:lastColumn="0" w:oddVBand="0" w:evenVBand="0" w:oddHBand="0" w:evenHBand="1" w:firstRowFirstColumn="0" w:firstRowLastColumn="0" w:lastRowFirstColumn="0" w:lastRowLastColumn="0"/>
          <w:trHeight w:val="283"/>
        </w:trPr>
        <w:tc>
          <w:tcPr>
            <w:tcW w:w="1550" w:type="pct"/>
          </w:tcPr>
          <w:p w:rsidR="006C419C" w:rsidRPr="009E0706" w:rsidRDefault="006C419C" w:rsidP="00D85163">
            <w:pPr>
              <w:pStyle w:val="GOSTTablenorm"/>
            </w:pPr>
            <w:r w:rsidRPr="009E0706">
              <w:t>Утверждение платежных документов с правом второй подписи</w:t>
            </w:r>
          </w:p>
        </w:tc>
        <w:tc>
          <w:tcPr>
            <w:tcW w:w="984" w:type="pct"/>
          </w:tcPr>
          <w:p w:rsidR="006C419C" w:rsidRPr="009E0706" w:rsidRDefault="006C419C" w:rsidP="00D85163">
            <w:pPr>
              <w:pStyle w:val="GOSTTablenorm"/>
            </w:pPr>
            <w:r w:rsidRPr="009E0706">
              <w:t>Утверждение</w:t>
            </w:r>
          </w:p>
        </w:tc>
        <w:tc>
          <w:tcPr>
            <w:tcW w:w="2466" w:type="pct"/>
          </w:tcPr>
          <w:p w:rsidR="006C419C" w:rsidRPr="009E0706" w:rsidRDefault="006C419C" w:rsidP="00D85163">
            <w:pPr>
              <w:pStyle w:val="GOSTTablenorm"/>
            </w:pPr>
            <w:r w:rsidRPr="009E0706">
              <w:t>ПУР. Главный бухгалтер. Клиент</w:t>
            </w:r>
          </w:p>
        </w:tc>
      </w:tr>
      <w:tr w:rsidR="006C419C" w:rsidRPr="009E0706" w:rsidTr="00D85163">
        <w:trPr>
          <w:cnfStyle w:val="000000100000" w:firstRow="0" w:lastRow="0" w:firstColumn="0" w:lastColumn="0" w:oddVBand="0" w:evenVBand="0" w:oddHBand="1" w:evenHBand="0" w:firstRowFirstColumn="0" w:firstRowLastColumn="0" w:lastRowFirstColumn="0" w:lastRowLastColumn="0"/>
          <w:trHeight w:val="283"/>
        </w:trPr>
        <w:tc>
          <w:tcPr>
            <w:tcW w:w="1550" w:type="pct"/>
            <w:vMerge w:val="restart"/>
          </w:tcPr>
          <w:p w:rsidR="006C419C" w:rsidRPr="009E0706" w:rsidRDefault="006C419C" w:rsidP="00D85163">
            <w:pPr>
              <w:pStyle w:val="GOSTTablenorm"/>
            </w:pPr>
            <w:r w:rsidRPr="009E0706">
              <w:t>Работа в режиме переданных полномочий</w:t>
            </w:r>
            <w:r w:rsidRPr="009E0706">
              <w:rPr>
                <w:rStyle w:val="afa"/>
              </w:rPr>
              <w:footnoteReference w:id="3"/>
            </w:r>
          </w:p>
        </w:tc>
        <w:tc>
          <w:tcPr>
            <w:tcW w:w="984" w:type="pct"/>
          </w:tcPr>
          <w:p w:rsidR="006C419C" w:rsidRPr="009E0706" w:rsidRDefault="006C419C" w:rsidP="00D85163">
            <w:pPr>
              <w:pStyle w:val="GOSTTablenorm"/>
            </w:pPr>
            <w:r w:rsidRPr="009E0706">
              <w:t>Ввод данных</w:t>
            </w:r>
          </w:p>
        </w:tc>
        <w:tc>
          <w:tcPr>
            <w:tcW w:w="2466" w:type="pct"/>
          </w:tcPr>
          <w:p w:rsidR="006C419C" w:rsidRPr="009E0706" w:rsidRDefault="006C419C" w:rsidP="00D85163">
            <w:pPr>
              <w:pStyle w:val="GOSTTablenorm"/>
            </w:pPr>
            <w:r w:rsidRPr="009E0706">
              <w:t>RCA_ПУР.Переданные полномочия.Ввод данных</w:t>
            </w:r>
          </w:p>
        </w:tc>
      </w:tr>
      <w:tr w:rsidR="006C419C" w:rsidRPr="009E0706" w:rsidTr="00D85163">
        <w:trPr>
          <w:cnfStyle w:val="000000010000" w:firstRow="0" w:lastRow="0" w:firstColumn="0" w:lastColumn="0" w:oddVBand="0" w:evenVBand="0" w:oddHBand="0" w:evenHBand="1" w:firstRowFirstColumn="0" w:firstRowLastColumn="0" w:lastRowFirstColumn="0" w:lastRowLastColumn="0"/>
          <w:trHeight w:val="283"/>
        </w:trPr>
        <w:tc>
          <w:tcPr>
            <w:tcW w:w="1550" w:type="pct"/>
            <w:vMerge/>
          </w:tcPr>
          <w:p w:rsidR="006C419C" w:rsidRPr="009E0706" w:rsidRDefault="006C419C" w:rsidP="00D85163">
            <w:pPr>
              <w:pStyle w:val="GOSTTablenorm"/>
            </w:pPr>
          </w:p>
        </w:tc>
        <w:tc>
          <w:tcPr>
            <w:tcW w:w="984" w:type="pct"/>
          </w:tcPr>
          <w:p w:rsidR="006C419C" w:rsidRPr="009E0706" w:rsidRDefault="006C419C" w:rsidP="00D85163">
            <w:pPr>
              <w:pStyle w:val="GOSTTablenorm"/>
            </w:pPr>
            <w:r w:rsidRPr="009E0706">
              <w:t>Просмотр</w:t>
            </w:r>
          </w:p>
        </w:tc>
        <w:tc>
          <w:tcPr>
            <w:tcW w:w="2466" w:type="pct"/>
          </w:tcPr>
          <w:p w:rsidR="006C419C" w:rsidRPr="009E0706" w:rsidRDefault="006C419C" w:rsidP="00D85163">
            <w:pPr>
              <w:pStyle w:val="GOSTTablenorm"/>
            </w:pPr>
            <w:r w:rsidRPr="009E0706">
              <w:t>RCA_ПУР.Переданные полномочия.Просмотр</w:t>
            </w:r>
          </w:p>
        </w:tc>
      </w:tr>
      <w:tr w:rsidR="006C419C" w:rsidRPr="009E0706" w:rsidTr="00D85163">
        <w:trPr>
          <w:cnfStyle w:val="000000100000" w:firstRow="0" w:lastRow="0" w:firstColumn="0" w:lastColumn="0" w:oddVBand="0" w:evenVBand="0" w:oddHBand="1" w:evenHBand="0" w:firstRowFirstColumn="0" w:firstRowLastColumn="0" w:lastRowFirstColumn="0" w:lastRowLastColumn="0"/>
          <w:trHeight w:val="283"/>
        </w:trPr>
        <w:tc>
          <w:tcPr>
            <w:tcW w:w="1550" w:type="pct"/>
            <w:vMerge/>
          </w:tcPr>
          <w:p w:rsidR="006C419C" w:rsidRPr="009E0706" w:rsidRDefault="006C419C" w:rsidP="00D85163">
            <w:pPr>
              <w:pStyle w:val="GOSTTablenorm"/>
            </w:pPr>
          </w:p>
        </w:tc>
        <w:tc>
          <w:tcPr>
            <w:tcW w:w="984" w:type="pct"/>
          </w:tcPr>
          <w:p w:rsidR="006C419C" w:rsidRPr="009E0706" w:rsidRDefault="006C419C" w:rsidP="00D85163">
            <w:pPr>
              <w:pStyle w:val="GOSTTablenorm"/>
            </w:pPr>
            <w:r w:rsidRPr="009E0706">
              <w:t>Согласование</w:t>
            </w:r>
          </w:p>
        </w:tc>
        <w:tc>
          <w:tcPr>
            <w:tcW w:w="2466" w:type="pct"/>
          </w:tcPr>
          <w:p w:rsidR="006C419C" w:rsidRPr="009E0706" w:rsidRDefault="006C419C" w:rsidP="00D85163">
            <w:pPr>
              <w:pStyle w:val="GOSTTablenorm"/>
            </w:pPr>
            <w:r w:rsidRPr="009E0706">
              <w:t>RCA_ПУР.Переданные полномочия.Согласование данных</w:t>
            </w:r>
          </w:p>
        </w:tc>
      </w:tr>
      <w:tr w:rsidR="006C419C" w:rsidRPr="009E0706" w:rsidTr="00D85163">
        <w:trPr>
          <w:cnfStyle w:val="000000010000" w:firstRow="0" w:lastRow="0" w:firstColumn="0" w:lastColumn="0" w:oddVBand="0" w:evenVBand="0" w:oddHBand="0" w:evenHBand="1" w:firstRowFirstColumn="0" w:firstRowLastColumn="0" w:lastRowFirstColumn="0" w:lastRowLastColumn="0"/>
          <w:trHeight w:val="283"/>
        </w:trPr>
        <w:tc>
          <w:tcPr>
            <w:tcW w:w="1550" w:type="pct"/>
          </w:tcPr>
          <w:p w:rsidR="006C419C" w:rsidRPr="009E0706" w:rsidRDefault="006C419C" w:rsidP="00D85163">
            <w:pPr>
              <w:pStyle w:val="GOSTTablenorm"/>
            </w:pPr>
            <w:r w:rsidRPr="009E0706">
              <w:t>Утверждение в режиме переданных полномочий с правом первой подписи</w:t>
            </w:r>
          </w:p>
        </w:tc>
        <w:tc>
          <w:tcPr>
            <w:tcW w:w="984" w:type="pct"/>
          </w:tcPr>
          <w:p w:rsidR="006C419C" w:rsidRPr="009E0706" w:rsidRDefault="006C419C" w:rsidP="00D85163">
            <w:pPr>
              <w:pStyle w:val="GOSTTablenorm"/>
            </w:pPr>
            <w:r w:rsidRPr="009E0706">
              <w:t>Утверждение</w:t>
            </w:r>
          </w:p>
        </w:tc>
        <w:tc>
          <w:tcPr>
            <w:tcW w:w="2466" w:type="pct"/>
          </w:tcPr>
          <w:p w:rsidR="006C419C" w:rsidRPr="009E0706" w:rsidRDefault="006C419C" w:rsidP="00D85163">
            <w:pPr>
              <w:pStyle w:val="GOSTTablenorm"/>
            </w:pPr>
            <w:r w:rsidRPr="009E0706">
              <w:t>RCA_ПУР.Переданные полномочия.Утверждение данных</w:t>
            </w:r>
          </w:p>
        </w:tc>
      </w:tr>
      <w:tr w:rsidR="006C419C" w:rsidRPr="009E0706" w:rsidTr="00D85163">
        <w:trPr>
          <w:cnfStyle w:val="000000100000" w:firstRow="0" w:lastRow="0" w:firstColumn="0" w:lastColumn="0" w:oddVBand="0" w:evenVBand="0" w:oddHBand="1" w:evenHBand="0" w:firstRowFirstColumn="0" w:firstRowLastColumn="0" w:lastRowFirstColumn="0" w:lastRowLastColumn="0"/>
          <w:trHeight w:val="283"/>
        </w:trPr>
        <w:tc>
          <w:tcPr>
            <w:tcW w:w="1550" w:type="pct"/>
          </w:tcPr>
          <w:p w:rsidR="006C419C" w:rsidRPr="009E0706" w:rsidRDefault="006C419C" w:rsidP="00D85163">
            <w:pPr>
              <w:pStyle w:val="GOSTTablenorm"/>
            </w:pPr>
            <w:r w:rsidRPr="009E0706">
              <w:t>Утверждение в режиме переданных полномочий с правом второй подписи</w:t>
            </w:r>
          </w:p>
        </w:tc>
        <w:tc>
          <w:tcPr>
            <w:tcW w:w="984" w:type="pct"/>
          </w:tcPr>
          <w:p w:rsidR="006C419C" w:rsidRPr="009E0706" w:rsidRDefault="006C419C" w:rsidP="00D85163">
            <w:pPr>
              <w:pStyle w:val="GOSTTablenorm"/>
            </w:pPr>
            <w:r w:rsidRPr="009E0706">
              <w:t>Утверждение</w:t>
            </w:r>
          </w:p>
        </w:tc>
        <w:tc>
          <w:tcPr>
            <w:tcW w:w="2466" w:type="pct"/>
          </w:tcPr>
          <w:p w:rsidR="006C419C" w:rsidRPr="009E0706" w:rsidRDefault="006C419C" w:rsidP="00D85163">
            <w:pPr>
              <w:pStyle w:val="GOSTTablenorm"/>
            </w:pPr>
            <w:r w:rsidRPr="009E0706">
              <w:t>RCA_ПУР.Переданные полномочия.Главный Бухгалтер</w:t>
            </w:r>
          </w:p>
        </w:tc>
      </w:tr>
      <w:tr w:rsidR="006C419C" w:rsidRPr="009E0706" w:rsidTr="00D85163">
        <w:trPr>
          <w:cnfStyle w:val="000000010000" w:firstRow="0" w:lastRow="0" w:firstColumn="0" w:lastColumn="0" w:oddVBand="0" w:evenVBand="0" w:oddHBand="0" w:evenHBand="1" w:firstRowFirstColumn="0" w:firstRowLastColumn="0" w:lastRowFirstColumn="0" w:lastRowLastColumn="0"/>
          <w:trHeight w:val="283"/>
        </w:trPr>
        <w:tc>
          <w:tcPr>
            <w:tcW w:w="1550" w:type="pct"/>
            <w:vMerge w:val="restart"/>
          </w:tcPr>
          <w:p w:rsidR="006C419C" w:rsidRPr="009E0706" w:rsidRDefault="006C419C" w:rsidP="00D85163">
            <w:pPr>
              <w:pStyle w:val="GOSTTablenorm"/>
            </w:pPr>
            <w:r w:rsidRPr="009E0706">
              <w:t>Формирование платежных документов для осуществления операций со средствами во временном распоряжении</w:t>
            </w:r>
          </w:p>
        </w:tc>
        <w:tc>
          <w:tcPr>
            <w:tcW w:w="984" w:type="pct"/>
          </w:tcPr>
          <w:p w:rsidR="006C419C" w:rsidRPr="009E0706" w:rsidRDefault="006C419C" w:rsidP="00D85163">
            <w:pPr>
              <w:pStyle w:val="GOSTTablenorm"/>
            </w:pPr>
            <w:r w:rsidRPr="009E0706">
              <w:t>Ввод данных</w:t>
            </w:r>
          </w:p>
        </w:tc>
        <w:tc>
          <w:tcPr>
            <w:tcW w:w="2466" w:type="pct"/>
          </w:tcPr>
          <w:p w:rsidR="006C419C" w:rsidRPr="009E0706" w:rsidRDefault="006C419C" w:rsidP="00D85163">
            <w:pPr>
              <w:pStyle w:val="GOSTTablenorm"/>
            </w:pPr>
            <w:r w:rsidRPr="009E0706">
              <w:t>СВР.001 Клиент.Исполнитель</w:t>
            </w:r>
          </w:p>
        </w:tc>
      </w:tr>
      <w:tr w:rsidR="006C419C" w:rsidRPr="009E0706" w:rsidTr="00D85163">
        <w:trPr>
          <w:cnfStyle w:val="000000100000" w:firstRow="0" w:lastRow="0" w:firstColumn="0" w:lastColumn="0" w:oddVBand="0" w:evenVBand="0" w:oddHBand="1" w:evenHBand="0" w:firstRowFirstColumn="0" w:firstRowLastColumn="0" w:lastRowFirstColumn="0" w:lastRowLastColumn="0"/>
          <w:trHeight w:val="283"/>
        </w:trPr>
        <w:tc>
          <w:tcPr>
            <w:tcW w:w="1550" w:type="pct"/>
            <w:vMerge/>
          </w:tcPr>
          <w:p w:rsidR="006C419C" w:rsidRPr="009E0706" w:rsidRDefault="006C419C" w:rsidP="00D85163">
            <w:pPr>
              <w:pStyle w:val="GOSTTablenorm"/>
            </w:pPr>
          </w:p>
        </w:tc>
        <w:tc>
          <w:tcPr>
            <w:tcW w:w="984" w:type="pct"/>
          </w:tcPr>
          <w:p w:rsidR="006C419C" w:rsidRPr="009E0706" w:rsidRDefault="006C419C" w:rsidP="00D85163">
            <w:pPr>
              <w:pStyle w:val="GOSTTablenorm"/>
            </w:pPr>
            <w:r w:rsidRPr="009E0706">
              <w:t>Согласование</w:t>
            </w:r>
          </w:p>
        </w:tc>
        <w:tc>
          <w:tcPr>
            <w:tcW w:w="2466" w:type="pct"/>
          </w:tcPr>
          <w:p w:rsidR="006C419C" w:rsidRPr="009E0706" w:rsidRDefault="006C419C" w:rsidP="00D85163">
            <w:pPr>
              <w:pStyle w:val="GOSTTablenorm"/>
            </w:pPr>
            <w:r w:rsidRPr="009E0706">
              <w:t>СВР.002 Клиент.Согласование</w:t>
            </w:r>
          </w:p>
        </w:tc>
      </w:tr>
      <w:tr w:rsidR="006C419C" w:rsidRPr="009E0706" w:rsidTr="00D85163">
        <w:trPr>
          <w:cnfStyle w:val="000000010000" w:firstRow="0" w:lastRow="0" w:firstColumn="0" w:lastColumn="0" w:oddVBand="0" w:evenVBand="0" w:oddHBand="0" w:evenHBand="1" w:firstRowFirstColumn="0" w:firstRowLastColumn="0" w:lastRowFirstColumn="0" w:lastRowLastColumn="0"/>
          <w:trHeight w:val="283"/>
        </w:trPr>
        <w:tc>
          <w:tcPr>
            <w:tcW w:w="1550" w:type="pct"/>
            <w:vMerge/>
          </w:tcPr>
          <w:p w:rsidR="006C419C" w:rsidRPr="009E0706" w:rsidRDefault="006C419C" w:rsidP="00D85163">
            <w:pPr>
              <w:pStyle w:val="GOSTTablenorm"/>
            </w:pPr>
          </w:p>
        </w:tc>
        <w:tc>
          <w:tcPr>
            <w:tcW w:w="984" w:type="pct"/>
          </w:tcPr>
          <w:p w:rsidR="006C419C" w:rsidRPr="009E0706" w:rsidRDefault="006C419C" w:rsidP="00D85163">
            <w:pPr>
              <w:pStyle w:val="GOSTTablenorm"/>
            </w:pPr>
            <w:r w:rsidRPr="009E0706">
              <w:t>Просмотр</w:t>
            </w:r>
          </w:p>
        </w:tc>
        <w:tc>
          <w:tcPr>
            <w:tcW w:w="2466" w:type="pct"/>
          </w:tcPr>
          <w:p w:rsidR="006C419C" w:rsidRPr="009E0706" w:rsidRDefault="006C419C" w:rsidP="00D85163">
            <w:pPr>
              <w:pStyle w:val="GOSTTablenorm"/>
            </w:pPr>
            <w:r w:rsidRPr="009E0706">
              <w:t>СВР.007.Клиент.Просмотр</w:t>
            </w:r>
          </w:p>
        </w:tc>
      </w:tr>
      <w:tr w:rsidR="006C419C" w:rsidRPr="009E0706" w:rsidTr="00D85163">
        <w:trPr>
          <w:cnfStyle w:val="000000100000" w:firstRow="0" w:lastRow="0" w:firstColumn="0" w:lastColumn="0" w:oddVBand="0" w:evenVBand="0" w:oddHBand="1" w:evenHBand="0" w:firstRowFirstColumn="0" w:firstRowLastColumn="0" w:lastRowFirstColumn="0" w:lastRowLastColumn="0"/>
          <w:trHeight w:val="283"/>
        </w:trPr>
        <w:tc>
          <w:tcPr>
            <w:tcW w:w="1550" w:type="pct"/>
          </w:tcPr>
          <w:p w:rsidR="006C419C" w:rsidRPr="009E0706" w:rsidRDefault="006C419C" w:rsidP="00D85163">
            <w:pPr>
              <w:pStyle w:val="GOSTTablenorm"/>
              <w:rPr>
                <w:color w:val="000000" w:themeColor="text1"/>
              </w:rPr>
            </w:pPr>
            <w:r w:rsidRPr="009E0706">
              <w:rPr>
                <w:color w:val="000000" w:themeColor="text1"/>
              </w:rPr>
              <w:t>Утверждение платежных документов с правом первой подписи</w:t>
            </w:r>
          </w:p>
        </w:tc>
        <w:tc>
          <w:tcPr>
            <w:tcW w:w="984" w:type="pct"/>
          </w:tcPr>
          <w:p w:rsidR="006C419C" w:rsidRPr="009E0706" w:rsidRDefault="006C419C" w:rsidP="00D85163">
            <w:pPr>
              <w:pStyle w:val="GOSTTablenorm"/>
            </w:pPr>
            <w:r w:rsidRPr="009E0706">
              <w:rPr>
                <w:color w:val="000000" w:themeColor="text1"/>
              </w:rPr>
              <w:t>Утверждение</w:t>
            </w:r>
          </w:p>
        </w:tc>
        <w:tc>
          <w:tcPr>
            <w:tcW w:w="2466" w:type="pct"/>
          </w:tcPr>
          <w:p w:rsidR="00D85163" w:rsidRPr="009E0706" w:rsidRDefault="00D85163" w:rsidP="00D85163">
            <w:pPr>
              <w:pStyle w:val="GOSTTablenorm"/>
            </w:pPr>
            <w:r w:rsidRPr="009E0706">
              <w:t>СВР.003 Клиент.Утверждение;</w:t>
            </w:r>
          </w:p>
          <w:p w:rsidR="006C419C" w:rsidRPr="009E0706" w:rsidRDefault="00D85163" w:rsidP="00D85163">
            <w:pPr>
              <w:pStyle w:val="GOSTTablenorm"/>
            </w:pPr>
            <w:r w:rsidRPr="009E0706">
              <w:t>БО.003 Клиент.Утверждение СБО (ПБС)</w:t>
            </w:r>
          </w:p>
        </w:tc>
      </w:tr>
      <w:tr w:rsidR="006C419C" w:rsidRPr="009E0706" w:rsidTr="00D85163">
        <w:trPr>
          <w:cnfStyle w:val="000000010000" w:firstRow="0" w:lastRow="0" w:firstColumn="0" w:lastColumn="0" w:oddVBand="0" w:evenVBand="0" w:oddHBand="0" w:evenHBand="1" w:firstRowFirstColumn="0" w:firstRowLastColumn="0" w:lastRowFirstColumn="0" w:lastRowLastColumn="0"/>
          <w:trHeight w:val="283"/>
        </w:trPr>
        <w:tc>
          <w:tcPr>
            <w:tcW w:w="5000" w:type="pct"/>
            <w:gridSpan w:val="3"/>
          </w:tcPr>
          <w:p w:rsidR="006C419C" w:rsidRPr="009E0706" w:rsidRDefault="006C419C" w:rsidP="006C419C">
            <w:pPr>
              <w:pStyle w:val="GOSTTablenorm"/>
              <w:rPr>
                <w:b/>
              </w:rPr>
            </w:pPr>
            <w:r w:rsidRPr="009E0706">
              <w:rPr>
                <w:b/>
              </w:rPr>
              <w:t>Уполномоченные органы</w:t>
            </w:r>
          </w:p>
        </w:tc>
      </w:tr>
      <w:tr w:rsidR="006C419C" w:rsidRPr="009E0706" w:rsidTr="00D85163">
        <w:trPr>
          <w:cnfStyle w:val="000000100000" w:firstRow="0" w:lastRow="0" w:firstColumn="0" w:lastColumn="0" w:oddVBand="0" w:evenVBand="0" w:oddHBand="1" w:evenHBand="0" w:firstRowFirstColumn="0" w:firstRowLastColumn="0" w:lastRowFirstColumn="0" w:lastRowLastColumn="0"/>
          <w:trHeight w:val="283"/>
        </w:trPr>
        <w:tc>
          <w:tcPr>
            <w:tcW w:w="1550" w:type="pct"/>
          </w:tcPr>
          <w:p w:rsidR="006C419C" w:rsidRPr="009E0706" w:rsidRDefault="006C419C" w:rsidP="006C419C">
            <w:pPr>
              <w:pStyle w:val="GOSTTablenorm"/>
              <w:rPr>
                <w:color w:val="000000"/>
                <w:szCs w:val="22"/>
              </w:rPr>
            </w:pPr>
            <w:r w:rsidRPr="009E0706">
              <w:rPr>
                <w:color w:val="000000"/>
                <w:szCs w:val="22"/>
              </w:rPr>
              <w:t>Просмотр всех документов по управлению расходами бюджетов</w:t>
            </w:r>
          </w:p>
        </w:tc>
        <w:tc>
          <w:tcPr>
            <w:tcW w:w="984" w:type="pct"/>
          </w:tcPr>
          <w:p w:rsidR="006C419C" w:rsidRPr="009E0706" w:rsidRDefault="006C419C" w:rsidP="006C419C">
            <w:pPr>
              <w:pStyle w:val="GOSTTablenorm"/>
            </w:pPr>
            <w:r w:rsidRPr="009E0706">
              <w:t xml:space="preserve">Просмотр </w:t>
            </w:r>
          </w:p>
        </w:tc>
        <w:tc>
          <w:tcPr>
            <w:tcW w:w="2466" w:type="pct"/>
          </w:tcPr>
          <w:p w:rsidR="006C419C" w:rsidRPr="009E0706" w:rsidRDefault="006C419C" w:rsidP="006C419C">
            <w:pPr>
              <w:pStyle w:val="GOSTTablenorm"/>
            </w:pPr>
            <w:r w:rsidRPr="009E0706">
              <w:t>CRT_Просмотр_всего</w:t>
            </w:r>
          </w:p>
        </w:tc>
      </w:tr>
    </w:tbl>
    <w:p w:rsidR="00FB57A1" w:rsidRPr="009E0706" w:rsidRDefault="003E52D7" w:rsidP="003E52D7">
      <w:pPr>
        <w:pStyle w:val="10"/>
        <w:rPr>
          <w:rFonts w:ascii="Times New Roman Полужирный" w:hAnsi="Times New Roman Полужирный"/>
        </w:rPr>
      </w:pPr>
      <w:bookmarkStart w:id="650" w:name="_Toc162867656"/>
      <w:r w:rsidRPr="009E0706">
        <w:rPr>
          <w:rFonts w:ascii="Times New Roman Полужирный" w:hAnsi="Times New Roman Полужирный"/>
        </w:rPr>
        <w:lastRenderedPageBreak/>
        <w:t>Описание последовательности действий работника</w:t>
      </w:r>
      <w:bookmarkEnd w:id="61"/>
      <w:bookmarkEnd w:id="62"/>
      <w:bookmarkEnd w:id="646"/>
      <w:bookmarkEnd w:id="650"/>
    </w:p>
    <w:p w:rsidR="002B0B57" w:rsidRPr="009E0706" w:rsidRDefault="002B0B57" w:rsidP="002B0B57">
      <w:pPr>
        <w:pStyle w:val="22"/>
      </w:pPr>
      <w:bookmarkStart w:id="651" w:name="_Toc444863239"/>
      <w:bookmarkStart w:id="652" w:name="_Toc487019695"/>
      <w:bookmarkStart w:id="653" w:name="_Toc487028485"/>
      <w:bookmarkStart w:id="654" w:name="_Toc20229499"/>
      <w:bookmarkStart w:id="655" w:name="_Ref76579962"/>
      <w:bookmarkStart w:id="656" w:name="_Toc162867657"/>
      <w:bookmarkStart w:id="657" w:name="_Toc391395050"/>
      <w:bookmarkStart w:id="658" w:name="_Toc421735090"/>
      <w:bookmarkStart w:id="659" w:name="_Toc452115244"/>
      <w:bookmarkStart w:id="660" w:name="_Toc487019706"/>
      <w:bookmarkStart w:id="661" w:name="_Toc487028496"/>
      <w:r w:rsidRPr="009E0706">
        <w:t>Запуск системы</w:t>
      </w:r>
      <w:bookmarkEnd w:id="651"/>
      <w:bookmarkEnd w:id="652"/>
      <w:bookmarkEnd w:id="653"/>
      <w:bookmarkEnd w:id="654"/>
      <w:bookmarkEnd w:id="655"/>
      <w:bookmarkEnd w:id="656"/>
    </w:p>
    <w:p w:rsidR="002B0B57" w:rsidRPr="009E0706" w:rsidRDefault="002B0B57" w:rsidP="002B0B57">
      <w:pPr>
        <w:pStyle w:val="32"/>
        <w:tabs>
          <w:tab w:val="num" w:pos="1134"/>
        </w:tabs>
        <w:ind w:left="1134" w:hanging="1134"/>
      </w:pPr>
      <w:bookmarkStart w:id="662" w:name="_Ref366757751"/>
      <w:bookmarkStart w:id="663" w:name="_Toc368649088"/>
      <w:bookmarkStart w:id="664" w:name="_Toc371665991"/>
      <w:bookmarkStart w:id="665" w:name="_Toc436849416"/>
      <w:bookmarkStart w:id="666" w:name="_Toc487019696"/>
      <w:bookmarkStart w:id="667" w:name="_Toc487028486"/>
      <w:bookmarkStart w:id="668" w:name="_Toc20229500"/>
      <w:bookmarkStart w:id="669" w:name="_Toc162867658"/>
      <w:r w:rsidRPr="009E0706">
        <w:t>Авторизация в Личном кабинете веб-портала, предоставляющего доступ пользователям к функциям ППО</w:t>
      </w:r>
      <w:bookmarkEnd w:id="662"/>
      <w:bookmarkEnd w:id="663"/>
      <w:bookmarkEnd w:id="664"/>
      <w:bookmarkEnd w:id="665"/>
      <w:bookmarkEnd w:id="666"/>
      <w:bookmarkEnd w:id="667"/>
      <w:bookmarkEnd w:id="668"/>
      <w:bookmarkEnd w:id="669"/>
    </w:p>
    <w:p w:rsidR="00880BE2" w:rsidRPr="009E0706" w:rsidRDefault="00880BE2" w:rsidP="00880BE2">
      <w:pPr>
        <w:pStyle w:val="GOSTNormal"/>
      </w:pPr>
      <w:r w:rsidRPr="009E0706">
        <w:t>Операция предназначена для обеспечения доступа пользователя</w:t>
      </w:r>
      <w:r w:rsidR="00BE25DF" w:rsidRPr="009E0706">
        <w:t>м</w:t>
      </w:r>
      <w:r w:rsidRPr="009E0706">
        <w:t xml:space="preserve"> к функциям ППО через интерфейс Личного кабинета веб-портала с использованием механизмов однократной авторизации (SSO).</w:t>
      </w:r>
    </w:p>
    <w:p w:rsidR="00A622C7" w:rsidRPr="009E0706" w:rsidRDefault="00A622C7" w:rsidP="00A622C7">
      <w:pPr>
        <w:pStyle w:val="GOSTNormalWithout"/>
      </w:pPr>
      <w:r w:rsidRPr="009E0706">
        <w:t>Для выполнения операции необходимо выполнить следующие действия:</w:t>
      </w:r>
    </w:p>
    <w:p w:rsidR="00A622C7" w:rsidRPr="009E0706" w:rsidRDefault="00A622C7" w:rsidP="00EA5B44">
      <w:pPr>
        <w:pStyle w:val="GOSTListnum"/>
        <w:numPr>
          <w:ilvl w:val="0"/>
          <w:numId w:val="28"/>
        </w:numPr>
      </w:pPr>
      <w:r w:rsidRPr="009E0706">
        <w:t>Перейти в интернет-браузере в Личный кабинет пользователя. В результате откроется страница авторизации веб-портала (</w:t>
      </w:r>
      <w:r w:rsidR="00834A9E" w:rsidRPr="009E0706">
        <w:t>рис. </w:t>
      </w:r>
      <w:r w:rsidRPr="009E0706">
        <w:fldChar w:fldCharType="begin"/>
      </w:r>
      <w:r w:rsidRPr="009E0706">
        <w:instrText xml:space="preserve"> REF _Ref366070051 \h  \* MERGEFORMAT </w:instrText>
      </w:r>
      <w:r w:rsidRPr="009E0706">
        <w:fldChar w:fldCharType="separate"/>
      </w:r>
      <w:r w:rsidR="008353AE">
        <w:t>1</w:t>
      </w:r>
      <w:r w:rsidRPr="009E0706">
        <w:fldChar w:fldCharType="end"/>
      </w:r>
      <w:r w:rsidRPr="009E0706">
        <w:t>).</w:t>
      </w:r>
    </w:p>
    <w:p w:rsidR="00A622C7" w:rsidRPr="009E0706" w:rsidRDefault="00A622C7" w:rsidP="00A622C7">
      <w:pPr>
        <w:pStyle w:val="GOSTFigure"/>
      </w:pPr>
      <w:r w:rsidRPr="009E0706">
        <w:rPr>
          <w:noProof/>
        </w:rPr>
        <w:drawing>
          <wp:inline distT="0" distB="0" distL="0" distR="0" wp14:anchorId="276E1CCE" wp14:editId="4653D0BE">
            <wp:extent cx="6120130" cy="3931285"/>
            <wp:effectExtent l="0" t="0" r="0" b="0"/>
            <wp:docPr id="271" name="Рисунок 2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6120130" cy="3931285"/>
                    </a:xfrm>
                    <a:prstGeom prst="rect">
                      <a:avLst/>
                    </a:prstGeom>
                  </pic:spPr>
                </pic:pic>
              </a:graphicData>
            </a:graphic>
          </wp:inline>
        </w:drawing>
      </w:r>
    </w:p>
    <w:bookmarkStart w:id="670" w:name="_Ref492130118"/>
    <w:p w:rsidR="00A622C7" w:rsidRPr="009E0706" w:rsidRDefault="00A622C7" w:rsidP="00A622C7">
      <w:pPr>
        <w:pStyle w:val="GOSTFigName"/>
      </w:pPr>
      <w:r w:rsidRPr="009E0706">
        <w:fldChar w:fldCharType="begin"/>
      </w:r>
      <w:r w:rsidRPr="009E0706">
        <w:instrText xml:space="preserve"> SEQ Рисунок \* ARABIC </w:instrText>
      </w:r>
      <w:r w:rsidRPr="009E0706">
        <w:fldChar w:fldCharType="separate"/>
      </w:r>
      <w:bookmarkStart w:id="671" w:name="_Ref366070051"/>
      <w:bookmarkStart w:id="672" w:name="_Toc494634392"/>
      <w:bookmarkStart w:id="673" w:name="_Toc37166330"/>
      <w:bookmarkStart w:id="674" w:name="_Toc162867711"/>
      <w:r w:rsidR="008353AE">
        <w:rPr>
          <w:noProof/>
        </w:rPr>
        <w:t>1</w:t>
      </w:r>
      <w:bookmarkEnd w:id="671"/>
      <w:r w:rsidRPr="009E0706">
        <w:fldChar w:fldCharType="end"/>
      </w:r>
      <w:r w:rsidRPr="009E0706">
        <w:t>. Страница авторизации</w:t>
      </w:r>
      <w:bookmarkEnd w:id="670"/>
      <w:bookmarkEnd w:id="672"/>
      <w:bookmarkEnd w:id="673"/>
      <w:bookmarkEnd w:id="674"/>
    </w:p>
    <w:p w:rsidR="00A622C7" w:rsidRPr="009E0706" w:rsidRDefault="00A622C7" w:rsidP="00A622C7">
      <w:pPr>
        <w:pStyle w:val="GOSTListnum"/>
      </w:pPr>
      <w:r w:rsidRPr="009E0706">
        <w:t xml:space="preserve">В открывшемся окне (см. </w:t>
      </w:r>
      <w:r w:rsidR="00834A9E" w:rsidRPr="009E0706">
        <w:t>рис. </w:t>
      </w:r>
      <w:r w:rsidRPr="009E0706">
        <w:fldChar w:fldCharType="begin"/>
      </w:r>
      <w:r w:rsidRPr="009E0706">
        <w:instrText xml:space="preserve"> REF _Ref366070051 \h  \* MERGEFORMAT </w:instrText>
      </w:r>
      <w:r w:rsidRPr="009E0706">
        <w:fldChar w:fldCharType="separate"/>
      </w:r>
      <w:r w:rsidR="008353AE">
        <w:t>1</w:t>
      </w:r>
      <w:r w:rsidRPr="009E0706">
        <w:fldChar w:fldCharType="end"/>
      </w:r>
      <w:r w:rsidRPr="009E0706">
        <w:t xml:space="preserve">) указать имя пользователя и пароль. Нажать </w:t>
      </w:r>
      <w:r w:rsidR="00D0475E" w:rsidRPr="009E0706">
        <w:t>кнопку «</w:t>
      </w:r>
      <w:r w:rsidRPr="009E0706">
        <w:t>Войти».</w:t>
      </w:r>
    </w:p>
    <w:p w:rsidR="00A622C7" w:rsidRPr="009E0706" w:rsidRDefault="00A622C7" w:rsidP="00A622C7">
      <w:pPr>
        <w:pStyle w:val="GOSTListnormal18"/>
      </w:pPr>
      <w:r w:rsidRPr="009E0706">
        <w:t>После прохождения авторизации откроется главная страница Личного кабинета пользователя, пример внешнего вида которой представлен на рисунке </w:t>
      </w:r>
      <w:r w:rsidRPr="009E0706">
        <w:fldChar w:fldCharType="begin"/>
      </w:r>
      <w:r w:rsidRPr="009E0706">
        <w:instrText xml:space="preserve"> REF _Ref366070222 \h  \* MERGEFORMAT </w:instrText>
      </w:r>
      <w:r w:rsidRPr="009E0706">
        <w:fldChar w:fldCharType="separate"/>
      </w:r>
      <w:r w:rsidR="008353AE">
        <w:t>2</w:t>
      </w:r>
      <w:r w:rsidRPr="009E0706">
        <w:fldChar w:fldCharType="end"/>
      </w:r>
      <w:r w:rsidRPr="009E0706">
        <w:t>.</w:t>
      </w:r>
    </w:p>
    <w:p w:rsidR="00A622C7" w:rsidRPr="009E0706" w:rsidRDefault="003D273B" w:rsidP="00A622C7">
      <w:pPr>
        <w:pStyle w:val="GOSTFigure"/>
      </w:pPr>
      <w:r w:rsidRPr="009E0706">
        <w:rPr>
          <w:noProof/>
        </w:rPr>
        <w:lastRenderedPageBreak/>
        <w:drawing>
          <wp:inline distT="0" distB="0" distL="0" distR="0" wp14:anchorId="5297EF83" wp14:editId="4F8BB02E">
            <wp:extent cx="6120130" cy="2863215"/>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Snap1.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6120130" cy="2863215"/>
                    </a:xfrm>
                    <a:prstGeom prst="rect">
                      <a:avLst/>
                    </a:prstGeom>
                  </pic:spPr>
                </pic:pic>
              </a:graphicData>
            </a:graphic>
          </wp:inline>
        </w:drawing>
      </w:r>
    </w:p>
    <w:bookmarkStart w:id="675" w:name="_Ref492130128"/>
    <w:p w:rsidR="00A622C7" w:rsidRPr="009E0706" w:rsidRDefault="00A622C7" w:rsidP="00A622C7">
      <w:pPr>
        <w:pStyle w:val="GOSTFigName"/>
      </w:pPr>
      <w:r w:rsidRPr="009E0706">
        <w:fldChar w:fldCharType="begin"/>
      </w:r>
      <w:r w:rsidRPr="009E0706">
        <w:instrText xml:space="preserve"> SEQ Рисунок \* ARABIC </w:instrText>
      </w:r>
      <w:r w:rsidRPr="009E0706">
        <w:fldChar w:fldCharType="separate"/>
      </w:r>
      <w:bookmarkStart w:id="676" w:name="_Ref366070222"/>
      <w:bookmarkStart w:id="677" w:name="_Toc494634393"/>
      <w:bookmarkStart w:id="678" w:name="_Toc37166331"/>
      <w:bookmarkStart w:id="679" w:name="_Toc162867712"/>
      <w:r w:rsidR="008353AE">
        <w:rPr>
          <w:noProof/>
        </w:rPr>
        <w:t>2</w:t>
      </w:r>
      <w:bookmarkEnd w:id="676"/>
      <w:r w:rsidRPr="009E0706">
        <w:fldChar w:fldCharType="end"/>
      </w:r>
      <w:r w:rsidRPr="009E0706">
        <w:t>. Главная страница веб-портала</w:t>
      </w:r>
      <w:bookmarkEnd w:id="675"/>
      <w:bookmarkEnd w:id="677"/>
      <w:bookmarkEnd w:id="678"/>
      <w:bookmarkEnd w:id="679"/>
    </w:p>
    <w:p w:rsidR="002B0B57" w:rsidRPr="009E0706" w:rsidRDefault="00880BE2" w:rsidP="00880BE2">
      <w:pPr>
        <w:pStyle w:val="GOSTNormal"/>
      </w:pPr>
      <w:r w:rsidRPr="009E0706">
        <w:t xml:space="preserve">Подробные сведения о Личном кабинете пользователя приведены в документе </w:t>
      </w:r>
      <w:r w:rsidR="001E1169" w:rsidRPr="009E0706">
        <w:t>«</w:t>
      </w:r>
      <w:r w:rsidR="001E1169" w:rsidRPr="009E0706">
        <w:rPr>
          <w:rFonts w:eastAsia="Calibri"/>
          <w:szCs w:val="22"/>
        </w:rPr>
        <w:t xml:space="preserve">Руководство работников (представителей) участников системы «Электронный бюджет» по работе с подсистемой (компонентом, модулем)» </w:t>
      </w:r>
      <w:r w:rsidR="001E1169" w:rsidRPr="009E0706">
        <w:t>на подсистему обеспечения интеграции подсистем (компонентов, модулей) государственной интегрированной информационной системы управления общественными финансами «Электронный бюджет», оператором которых является Федеральное казначейство.</w:t>
      </w:r>
    </w:p>
    <w:p w:rsidR="00856597" w:rsidRPr="009E0706" w:rsidRDefault="00856597" w:rsidP="00856597">
      <w:pPr>
        <w:pStyle w:val="22"/>
      </w:pPr>
      <w:bookmarkStart w:id="680" w:name="_Toc20229501"/>
      <w:bookmarkStart w:id="681" w:name="_Toc162867659"/>
      <w:bookmarkStart w:id="682" w:name="_Ref517692435"/>
      <w:r w:rsidRPr="009E0706">
        <w:t>Описание интерфейса, управляющих элементов и сообщений Компонента ДО ПУР ЭБ</w:t>
      </w:r>
      <w:bookmarkEnd w:id="680"/>
      <w:bookmarkEnd w:id="681"/>
    </w:p>
    <w:p w:rsidR="00856597" w:rsidRPr="009E0706" w:rsidRDefault="00856597" w:rsidP="00856597">
      <w:pPr>
        <w:pStyle w:val="GOSTNormal"/>
      </w:pPr>
      <w:r w:rsidRPr="009E0706">
        <w:t xml:space="preserve">Для работы с Подсистемой «Управление расходами» пользователю необходимо войти в </w:t>
      </w:r>
      <w:r w:rsidR="005E6282" w:rsidRPr="009E0706">
        <w:t>л</w:t>
      </w:r>
      <w:r w:rsidRPr="009E0706">
        <w:t xml:space="preserve">ичный кабинет пользователя в интернет-браузере </w:t>
      </w:r>
      <w:r w:rsidRPr="009E0706">
        <w:rPr>
          <w:lang w:val="en-US"/>
        </w:rPr>
        <w:t>Mozilla</w:t>
      </w:r>
      <w:r w:rsidRPr="009E0706">
        <w:t xml:space="preserve"> </w:t>
      </w:r>
      <w:r w:rsidRPr="009E0706">
        <w:rPr>
          <w:lang w:val="en-US"/>
        </w:rPr>
        <w:t>Firefox</w:t>
      </w:r>
      <w:r w:rsidRPr="009E0706">
        <w:t xml:space="preserve"> версии 52.0 или выше.</w:t>
      </w:r>
    </w:p>
    <w:p w:rsidR="00856597" w:rsidRPr="009E0706" w:rsidRDefault="00856597" w:rsidP="00856597">
      <w:pPr>
        <w:pStyle w:val="GOSTNormal"/>
      </w:pPr>
      <w:r w:rsidRPr="009E0706">
        <w:t>Для просмотра перечня доступных документов пользователю необходимо нажать пункт «Меню» и слева на панели выбрать вкладку «Управление расходами», после чего на интерфейсе отобразится перечень доступных документов в подсистеме «Управление расходами» (</w:t>
      </w:r>
      <w:r w:rsidR="00834A9E" w:rsidRPr="009E0706">
        <w:t>рис. </w:t>
      </w:r>
      <w:r w:rsidR="00F9690A" w:rsidRPr="009E0706">
        <w:fldChar w:fldCharType="begin"/>
      </w:r>
      <w:r w:rsidRPr="009E0706">
        <w:instrText xml:space="preserve"> REF _Ref486923476 \h </w:instrText>
      </w:r>
      <w:r w:rsidR="0098402B" w:rsidRPr="009E0706">
        <w:instrText xml:space="preserve"> \* MERGEFORMAT </w:instrText>
      </w:r>
      <w:r w:rsidR="00F9690A" w:rsidRPr="009E0706">
        <w:fldChar w:fldCharType="separate"/>
      </w:r>
      <w:r w:rsidR="008353AE">
        <w:rPr>
          <w:noProof/>
        </w:rPr>
        <w:t>3</w:t>
      </w:r>
      <w:r w:rsidR="00F9690A" w:rsidRPr="009E0706">
        <w:fldChar w:fldCharType="end"/>
      </w:r>
      <w:r w:rsidRPr="009E0706">
        <w:t>).</w:t>
      </w:r>
    </w:p>
    <w:p w:rsidR="00856597" w:rsidRPr="009E0706" w:rsidRDefault="00856597" w:rsidP="00856597">
      <w:pPr>
        <w:pStyle w:val="GOSTNormal"/>
      </w:pPr>
      <w:r w:rsidRPr="009E0706">
        <w:t>Активировать нужный рабочий интерфейс можно, выбрав соответствующий пункт меню (например, списковая форма «Все документы») и щелкнув по нему левой кнопкой мыши (</w:t>
      </w:r>
      <w:r w:rsidR="00834A9E" w:rsidRPr="009E0706">
        <w:t>рис. </w:t>
      </w:r>
      <w:r w:rsidR="00F9690A" w:rsidRPr="009E0706">
        <w:fldChar w:fldCharType="begin"/>
      </w:r>
      <w:r w:rsidRPr="009E0706">
        <w:instrText xml:space="preserve"> REF _Ref486923556 \h </w:instrText>
      </w:r>
      <w:r w:rsidR="0098402B" w:rsidRPr="009E0706">
        <w:instrText xml:space="preserve"> \* MERGEFORMAT </w:instrText>
      </w:r>
      <w:r w:rsidR="00F9690A" w:rsidRPr="009E0706">
        <w:fldChar w:fldCharType="separate"/>
      </w:r>
      <w:r w:rsidR="008353AE">
        <w:rPr>
          <w:noProof/>
        </w:rPr>
        <w:t>4</w:t>
      </w:r>
      <w:r w:rsidR="00F9690A" w:rsidRPr="009E0706">
        <w:fldChar w:fldCharType="end"/>
      </w:r>
      <w:r w:rsidRPr="009E0706">
        <w:t>).</w:t>
      </w:r>
    </w:p>
    <w:p w:rsidR="00856597" w:rsidRPr="009E0706" w:rsidRDefault="00856597" w:rsidP="00856597">
      <w:pPr>
        <w:pStyle w:val="32"/>
      </w:pPr>
      <w:bookmarkStart w:id="683" w:name="_Toc487019700"/>
      <w:bookmarkStart w:id="684" w:name="_Toc487028490"/>
      <w:bookmarkStart w:id="685" w:name="_Ref17981948"/>
      <w:bookmarkStart w:id="686" w:name="_Toc20229502"/>
      <w:bookmarkStart w:id="687" w:name="_Ref38548331"/>
      <w:bookmarkStart w:id="688" w:name="_Toc162867660"/>
      <w:r w:rsidRPr="009E0706">
        <w:t>Навигация</w:t>
      </w:r>
      <w:bookmarkEnd w:id="683"/>
      <w:bookmarkEnd w:id="684"/>
      <w:bookmarkEnd w:id="685"/>
      <w:bookmarkEnd w:id="686"/>
      <w:bookmarkEnd w:id="687"/>
      <w:bookmarkEnd w:id="688"/>
    </w:p>
    <w:p w:rsidR="00856597" w:rsidRPr="009E0706" w:rsidRDefault="003D273B" w:rsidP="00856597">
      <w:pPr>
        <w:pStyle w:val="GOSTNormal"/>
      </w:pPr>
      <w:r w:rsidRPr="009E0706">
        <w:t>Раздел «Меню» (далее – Меню) служит для выбора вида деятельности. В Меню представлен список всех соответствующих подсистем. При выборе в Меню какой-либо подсистемы в рабочей области отображается перечень доступных типов документов</w:t>
      </w:r>
      <w:r w:rsidR="00856597" w:rsidRPr="009E0706">
        <w:t xml:space="preserve"> (</w:t>
      </w:r>
      <w:r w:rsidR="00834A9E" w:rsidRPr="009E0706">
        <w:t>рис. </w:t>
      </w:r>
      <w:r w:rsidR="00F9690A" w:rsidRPr="009E0706">
        <w:rPr>
          <w:noProof/>
          <w:szCs w:val="28"/>
        </w:rPr>
        <w:fldChar w:fldCharType="begin"/>
      </w:r>
      <w:r w:rsidR="00856597" w:rsidRPr="009E0706">
        <w:instrText xml:space="preserve"> REF _Ref486923476 \h </w:instrText>
      </w:r>
      <w:r w:rsidR="0098402B" w:rsidRPr="009E0706">
        <w:rPr>
          <w:noProof/>
          <w:szCs w:val="28"/>
        </w:rPr>
        <w:instrText xml:space="preserve"> \* MERGEFORMAT </w:instrText>
      </w:r>
      <w:r w:rsidR="00F9690A" w:rsidRPr="009E0706">
        <w:rPr>
          <w:noProof/>
          <w:szCs w:val="28"/>
        </w:rPr>
      </w:r>
      <w:r w:rsidR="00F9690A" w:rsidRPr="009E0706">
        <w:rPr>
          <w:noProof/>
          <w:szCs w:val="28"/>
        </w:rPr>
        <w:fldChar w:fldCharType="separate"/>
      </w:r>
      <w:r w:rsidR="008353AE">
        <w:rPr>
          <w:noProof/>
        </w:rPr>
        <w:t>3</w:t>
      </w:r>
      <w:r w:rsidR="00F9690A" w:rsidRPr="009E0706">
        <w:rPr>
          <w:noProof/>
          <w:szCs w:val="28"/>
        </w:rPr>
        <w:fldChar w:fldCharType="end"/>
      </w:r>
      <w:r w:rsidR="00856597" w:rsidRPr="009E0706">
        <w:t>).</w:t>
      </w:r>
    </w:p>
    <w:p w:rsidR="00856597" w:rsidRPr="009E0706" w:rsidRDefault="003D273B" w:rsidP="00856597">
      <w:pPr>
        <w:pStyle w:val="GOSTFigure"/>
      </w:pPr>
      <w:r w:rsidRPr="009E0706">
        <w:rPr>
          <w:noProof/>
        </w:rPr>
        <w:lastRenderedPageBreak/>
        <w:drawing>
          <wp:inline distT="0" distB="0" distL="0" distR="0" wp14:anchorId="4927327C" wp14:editId="651E22F2">
            <wp:extent cx="6120130" cy="268097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Snap2.png"/>
                    <pic:cNvPicPr/>
                  </pic:nvPicPr>
                  <pic:blipFill>
                    <a:blip r:embed="rId15">
                      <a:extLst>
                        <a:ext uri="{28A0092B-C50C-407E-A947-70E740481C1C}">
                          <a14:useLocalDpi xmlns:a14="http://schemas.microsoft.com/office/drawing/2010/main" val="0"/>
                        </a:ext>
                      </a:extLst>
                    </a:blip>
                    <a:stretch>
                      <a:fillRect/>
                    </a:stretch>
                  </pic:blipFill>
                  <pic:spPr>
                    <a:xfrm>
                      <a:off x="0" y="0"/>
                      <a:ext cx="6120130" cy="2680970"/>
                    </a:xfrm>
                    <a:prstGeom prst="rect">
                      <a:avLst/>
                    </a:prstGeom>
                  </pic:spPr>
                </pic:pic>
              </a:graphicData>
            </a:graphic>
          </wp:inline>
        </w:drawing>
      </w:r>
    </w:p>
    <w:bookmarkStart w:id="689" w:name="_Ref486923476"/>
    <w:p w:rsidR="00856597" w:rsidRPr="009E0706" w:rsidRDefault="00F9690A" w:rsidP="00856597">
      <w:pPr>
        <w:pStyle w:val="GOSTFigName"/>
      </w:pPr>
      <w:r w:rsidRPr="009E0706">
        <w:fldChar w:fldCharType="begin"/>
      </w:r>
      <w:r w:rsidR="00856597" w:rsidRPr="009E0706">
        <w:instrText xml:space="preserve"> SEQ Рисунок \* ARABIC </w:instrText>
      </w:r>
      <w:r w:rsidRPr="009E0706">
        <w:fldChar w:fldCharType="separate"/>
      </w:r>
      <w:bookmarkStart w:id="690" w:name="_Toc20229550"/>
      <w:bookmarkStart w:id="691" w:name="_Toc162867713"/>
      <w:r w:rsidR="008353AE">
        <w:rPr>
          <w:noProof/>
        </w:rPr>
        <w:t>3</w:t>
      </w:r>
      <w:r w:rsidRPr="009E0706">
        <w:fldChar w:fldCharType="end"/>
      </w:r>
      <w:bookmarkEnd w:id="689"/>
      <w:r w:rsidR="00856597" w:rsidRPr="009E0706">
        <w:t>. Раздел «Меню»</w:t>
      </w:r>
      <w:bookmarkEnd w:id="690"/>
      <w:bookmarkEnd w:id="691"/>
    </w:p>
    <w:p w:rsidR="00856597" w:rsidRPr="009E0706" w:rsidRDefault="00856597" w:rsidP="00856597">
      <w:pPr>
        <w:pStyle w:val="GOSTNormalWithout"/>
      </w:pPr>
      <w:r w:rsidRPr="009E0706">
        <w:t>Для перехода к списковой форме документов определенного вида необходимо выполнить следующие действия:</w:t>
      </w:r>
    </w:p>
    <w:p w:rsidR="00856597" w:rsidRPr="009E0706" w:rsidRDefault="003D273B" w:rsidP="00EA5B44">
      <w:pPr>
        <w:pStyle w:val="GOSTListnum"/>
        <w:numPr>
          <w:ilvl w:val="0"/>
          <w:numId w:val="64"/>
        </w:numPr>
      </w:pPr>
      <w:r w:rsidRPr="009E0706">
        <w:t>На панели «Меню» выбрать подсистему: «Управление расходами: средства ФБ».</w:t>
      </w:r>
    </w:p>
    <w:p w:rsidR="00856597" w:rsidRPr="009E0706" w:rsidRDefault="003D273B" w:rsidP="009D64DA">
      <w:pPr>
        <w:pStyle w:val="GOSTListnum"/>
      </w:pPr>
      <w:r w:rsidRPr="009E0706">
        <w:t>Далее</w:t>
      </w:r>
      <w:r w:rsidR="00F652F1" w:rsidRPr="009E0706">
        <w:t>,</w:t>
      </w:r>
      <w:r w:rsidRPr="009E0706">
        <w:t xml:space="preserve"> перемещаясь по дереву навигации, перейти к искомому виду документов. Например, перейти по пути «Управление расходами: средства ФБ – Все сервисы – Управление расходами – Компонент ведения денежных обязательств – Сведения о денежных обязательствах» и в рабочей области выбрать пункт «Все документы»</w:t>
      </w:r>
      <w:r w:rsidR="00856597" w:rsidRPr="009E0706">
        <w:t xml:space="preserve"> (</w:t>
      </w:r>
      <w:r w:rsidR="00834A9E" w:rsidRPr="009E0706">
        <w:t>рис. </w:t>
      </w:r>
      <w:r w:rsidR="00D41245" w:rsidRPr="009E0706">
        <w:fldChar w:fldCharType="begin"/>
      </w:r>
      <w:r w:rsidR="00D41245" w:rsidRPr="009E0706">
        <w:instrText xml:space="preserve"> REF _Ref486923556 \h  \* MERGEFORMAT </w:instrText>
      </w:r>
      <w:r w:rsidR="00D41245" w:rsidRPr="009E0706">
        <w:fldChar w:fldCharType="separate"/>
      </w:r>
      <w:r w:rsidR="008353AE">
        <w:t>4</w:t>
      </w:r>
      <w:r w:rsidR="00D41245" w:rsidRPr="009E0706">
        <w:fldChar w:fldCharType="end"/>
      </w:r>
      <w:r w:rsidR="00856597" w:rsidRPr="009E0706">
        <w:t>). Откроется списковая форма всех документов «Сведения о денежных обязательствах»</w:t>
      </w:r>
      <w:r w:rsidR="00DB16AD" w:rsidRPr="009E0706">
        <w:t xml:space="preserve"> (</w:t>
      </w:r>
      <w:r w:rsidR="00834A9E" w:rsidRPr="009E0706">
        <w:t>рис. </w:t>
      </w:r>
      <w:r w:rsidR="00DB16AD" w:rsidRPr="009E0706">
        <w:fldChar w:fldCharType="begin"/>
      </w:r>
      <w:r w:rsidR="00DB16AD" w:rsidRPr="009E0706">
        <w:instrText xml:space="preserve"> REF _Ref1568626 \h </w:instrText>
      </w:r>
      <w:r w:rsidR="0098402B" w:rsidRPr="009E0706">
        <w:instrText xml:space="preserve"> \* MERGEFORMAT </w:instrText>
      </w:r>
      <w:r w:rsidR="00DB16AD" w:rsidRPr="009E0706">
        <w:fldChar w:fldCharType="separate"/>
      </w:r>
      <w:r w:rsidR="008353AE">
        <w:rPr>
          <w:noProof/>
        </w:rPr>
        <w:t>5</w:t>
      </w:r>
      <w:r w:rsidR="00DB16AD" w:rsidRPr="009E0706">
        <w:fldChar w:fldCharType="end"/>
      </w:r>
      <w:r w:rsidR="00DB16AD" w:rsidRPr="009E0706">
        <w:t>)</w:t>
      </w:r>
      <w:r w:rsidR="00856597" w:rsidRPr="009E0706">
        <w:t>.</w:t>
      </w:r>
    </w:p>
    <w:p w:rsidR="00856597" w:rsidRPr="009E0706" w:rsidRDefault="00CC1BAE" w:rsidP="00856597">
      <w:pPr>
        <w:pStyle w:val="GOSTFigure"/>
      </w:pPr>
      <w:r w:rsidRPr="009E0706">
        <w:rPr>
          <w:noProof/>
        </w:rPr>
        <w:drawing>
          <wp:inline distT="0" distB="0" distL="0" distR="0" wp14:anchorId="1BD14A74" wp14:editId="3D9D551D">
            <wp:extent cx="6120130" cy="251079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6120130" cy="2510790"/>
                    </a:xfrm>
                    <a:prstGeom prst="rect">
                      <a:avLst/>
                    </a:prstGeom>
                  </pic:spPr>
                </pic:pic>
              </a:graphicData>
            </a:graphic>
          </wp:inline>
        </w:drawing>
      </w:r>
    </w:p>
    <w:bookmarkStart w:id="692" w:name="_Ref486923556"/>
    <w:p w:rsidR="00856597" w:rsidRPr="009E0706" w:rsidRDefault="00F9690A" w:rsidP="00856597">
      <w:pPr>
        <w:pStyle w:val="GOSTFigName"/>
      </w:pPr>
      <w:r w:rsidRPr="009E0706">
        <w:fldChar w:fldCharType="begin"/>
      </w:r>
      <w:r w:rsidR="00856597" w:rsidRPr="009E0706">
        <w:instrText xml:space="preserve"> SEQ Рисунок \* ARABIC </w:instrText>
      </w:r>
      <w:r w:rsidRPr="009E0706">
        <w:fldChar w:fldCharType="separate"/>
      </w:r>
      <w:bookmarkStart w:id="693" w:name="_Ref76581998"/>
      <w:bookmarkStart w:id="694" w:name="_Toc20229551"/>
      <w:bookmarkStart w:id="695" w:name="_Toc162867714"/>
      <w:r w:rsidR="008353AE">
        <w:rPr>
          <w:noProof/>
        </w:rPr>
        <w:t>4</w:t>
      </w:r>
      <w:bookmarkEnd w:id="693"/>
      <w:r w:rsidRPr="009E0706">
        <w:fldChar w:fldCharType="end"/>
      </w:r>
      <w:bookmarkEnd w:id="692"/>
      <w:r w:rsidR="00856597" w:rsidRPr="009E0706">
        <w:t>. Переход к списковой форме документов</w:t>
      </w:r>
      <w:bookmarkEnd w:id="694"/>
      <w:bookmarkEnd w:id="695"/>
    </w:p>
    <w:p w:rsidR="00856597" w:rsidRPr="009E0706" w:rsidRDefault="00856597" w:rsidP="00856597">
      <w:pPr>
        <w:pStyle w:val="32"/>
      </w:pPr>
      <w:bookmarkStart w:id="696" w:name="__RefHeading___Toc428787540"/>
      <w:bookmarkStart w:id="697" w:name="_Ref421804243"/>
      <w:bookmarkStart w:id="698" w:name="_Toc487019701"/>
      <w:bookmarkStart w:id="699" w:name="_Toc487028491"/>
      <w:bookmarkStart w:id="700" w:name="_Toc20229503"/>
      <w:bookmarkStart w:id="701" w:name="_Toc162867661"/>
      <w:bookmarkEnd w:id="696"/>
      <w:r w:rsidRPr="009E0706">
        <w:t>Списковая форма</w:t>
      </w:r>
      <w:bookmarkEnd w:id="697"/>
      <w:bookmarkEnd w:id="698"/>
      <w:bookmarkEnd w:id="699"/>
      <w:bookmarkEnd w:id="700"/>
      <w:bookmarkEnd w:id="701"/>
    </w:p>
    <w:p w:rsidR="00B15F6C" w:rsidRPr="009E0706" w:rsidRDefault="00B15F6C" w:rsidP="00B15F6C">
      <w:pPr>
        <w:pStyle w:val="GOSTNormal"/>
      </w:pPr>
      <w:r w:rsidRPr="009E0706">
        <w:t>Списковая форма содержит перечень экземпляров документов данного типа, доступных пользователю (</w:t>
      </w:r>
      <w:r w:rsidR="00834A9E" w:rsidRPr="009E0706">
        <w:t>рис. </w:t>
      </w:r>
      <w:r w:rsidRPr="009E0706">
        <w:fldChar w:fldCharType="begin"/>
      </w:r>
      <w:r w:rsidRPr="009E0706">
        <w:instrText xml:space="preserve"> REF _Ref486923612 \h </w:instrText>
      </w:r>
      <w:r w:rsidR="0098402B" w:rsidRPr="009E0706">
        <w:instrText xml:space="preserve"> \* MERGEFORMAT </w:instrText>
      </w:r>
      <w:r w:rsidRPr="009E0706">
        <w:fldChar w:fldCharType="separate"/>
      </w:r>
      <w:r w:rsidR="008353AE">
        <w:rPr>
          <w:noProof/>
        </w:rPr>
        <w:t>5</w:t>
      </w:r>
      <w:r w:rsidRPr="009E0706">
        <w:fldChar w:fldCharType="end"/>
      </w:r>
      <w:r w:rsidRPr="009E0706">
        <w:t>). Набор полей списковой формы зависит от атрибутов формируемых документов и может быть различным, в зависимости от выбранного справочника или документа.</w:t>
      </w:r>
    </w:p>
    <w:p w:rsidR="00B15F6C" w:rsidRPr="009E0706" w:rsidRDefault="00A37EAE" w:rsidP="00B15F6C">
      <w:pPr>
        <w:pStyle w:val="GOSTFigure"/>
      </w:pPr>
      <w:r w:rsidRPr="009E0706">
        <w:rPr>
          <w:noProof/>
        </w:rPr>
        <w:lastRenderedPageBreak/>
        <w:drawing>
          <wp:inline distT="0" distB="0" distL="0" distR="0" wp14:anchorId="49E133A8" wp14:editId="3F453245">
            <wp:extent cx="6120130" cy="2853055"/>
            <wp:effectExtent l="0" t="0" r="0" b="0"/>
            <wp:docPr id="675" name="Рисунок 6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5" name="Snap1.png"/>
                    <pic:cNvPicPr/>
                  </pic:nvPicPr>
                  <pic:blipFill>
                    <a:blip r:embed="rId17">
                      <a:extLst>
                        <a:ext uri="{28A0092B-C50C-407E-A947-70E740481C1C}">
                          <a14:useLocalDpi xmlns:a14="http://schemas.microsoft.com/office/drawing/2010/main" val="0"/>
                        </a:ext>
                      </a:extLst>
                    </a:blip>
                    <a:stretch>
                      <a:fillRect/>
                    </a:stretch>
                  </pic:blipFill>
                  <pic:spPr>
                    <a:xfrm>
                      <a:off x="0" y="0"/>
                      <a:ext cx="6120130" cy="2853055"/>
                    </a:xfrm>
                    <a:prstGeom prst="rect">
                      <a:avLst/>
                    </a:prstGeom>
                  </pic:spPr>
                </pic:pic>
              </a:graphicData>
            </a:graphic>
          </wp:inline>
        </w:drawing>
      </w:r>
    </w:p>
    <w:bookmarkStart w:id="702" w:name="_Ref486923612"/>
    <w:p w:rsidR="00B15F6C" w:rsidRPr="009E0706" w:rsidRDefault="00B15F6C" w:rsidP="00B15F6C">
      <w:pPr>
        <w:pStyle w:val="GOSTFigName"/>
      </w:pPr>
      <w:r w:rsidRPr="009E0706">
        <w:fldChar w:fldCharType="begin"/>
      </w:r>
      <w:r w:rsidRPr="009E0706">
        <w:instrText xml:space="preserve"> SEQ Рисунок \* ARABIC </w:instrText>
      </w:r>
      <w:r w:rsidRPr="009E0706">
        <w:fldChar w:fldCharType="separate"/>
      </w:r>
      <w:bookmarkStart w:id="703" w:name="_Ref1568626"/>
      <w:bookmarkStart w:id="704" w:name="_Toc37174406"/>
      <w:bookmarkStart w:id="705" w:name="_Toc162867715"/>
      <w:r w:rsidR="008353AE">
        <w:rPr>
          <w:noProof/>
        </w:rPr>
        <w:t>5</w:t>
      </w:r>
      <w:bookmarkEnd w:id="703"/>
      <w:r w:rsidRPr="009E0706">
        <w:fldChar w:fldCharType="end"/>
      </w:r>
      <w:bookmarkEnd w:id="702"/>
      <w:r w:rsidRPr="009E0706">
        <w:t>. Списковая форма документов «Сведения о ДО»</w:t>
      </w:r>
      <w:bookmarkEnd w:id="704"/>
      <w:bookmarkEnd w:id="705"/>
    </w:p>
    <w:p w:rsidR="00B15F6C" w:rsidRPr="009E0706" w:rsidRDefault="00B15F6C" w:rsidP="00B15F6C">
      <w:pPr>
        <w:pStyle w:val="GOSTNormal"/>
      </w:pPr>
      <w:r w:rsidRPr="009E0706">
        <w:t>Набор отображаемых столбцов в табличной части можно изменить, используя инструмент настройки списка. Для этого нужно нажать правой кнопкой мыши на шапке таблицы списковой формы и в открывшемся списке выбрать опцию «Выбор колонок» (</w:t>
      </w:r>
      <w:r w:rsidR="00834A9E" w:rsidRPr="009E0706">
        <w:t>рис. </w:t>
      </w:r>
      <w:r w:rsidRPr="009E0706">
        <w:fldChar w:fldCharType="begin"/>
      </w:r>
      <w:r w:rsidRPr="009E0706">
        <w:instrText xml:space="preserve"> REF _Ref36546508 \h </w:instrText>
      </w:r>
      <w:r w:rsidR="0098402B" w:rsidRPr="009E0706">
        <w:instrText xml:space="preserve"> \* MERGEFORMAT </w:instrText>
      </w:r>
      <w:r w:rsidRPr="009E0706">
        <w:fldChar w:fldCharType="separate"/>
      </w:r>
      <w:r w:rsidR="008353AE">
        <w:rPr>
          <w:noProof/>
        </w:rPr>
        <w:t>6</w:t>
      </w:r>
      <w:r w:rsidRPr="009E0706">
        <w:fldChar w:fldCharType="end"/>
      </w:r>
      <w:r w:rsidRPr="009E0706">
        <w:t xml:space="preserve">). </w:t>
      </w:r>
    </w:p>
    <w:p w:rsidR="00B15F6C" w:rsidRPr="009E0706" w:rsidRDefault="00B15F6C" w:rsidP="00B15F6C">
      <w:pPr>
        <w:pStyle w:val="GOSTFigure"/>
      </w:pPr>
      <w:r w:rsidRPr="009E0706">
        <w:rPr>
          <w:noProof/>
        </w:rPr>
        <w:drawing>
          <wp:inline distT="0" distB="0" distL="0" distR="0" wp14:anchorId="35DD8D32" wp14:editId="0F7E7668">
            <wp:extent cx="1561905" cy="780952"/>
            <wp:effectExtent l="0" t="0" r="0" b="0"/>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 name="Snap7.png"/>
                    <pic:cNvPicPr/>
                  </pic:nvPicPr>
                  <pic:blipFill>
                    <a:blip r:embed="rId18">
                      <a:extLst>
                        <a:ext uri="{28A0092B-C50C-407E-A947-70E740481C1C}">
                          <a14:useLocalDpi xmlns:a14="http://schemas.microsoft.com/office/drawing/2010/main" val="0"/>
                        </a:ext>
                      </a:extLst>
                    </a:blip>
                    <a:stretch>
                      <a:fillRect/>
                    </a:stretch>
                  </pic:blipFill>
                  <pic:spPr>
                    <a:xfrm>
                      <a:off x="0" y="0"/>
                      <a:ext cx="1561905" cy="780952"/>
                    </a:xfrm>
                    <a:prstGeom prst="rect">
                      <a:avLst/>
                    </a:prstGeom>
                  </pic:spPr>
                </pic:pic>
              </a:graphicData>
            </a:graphic>
          </wp:inline>
        </w:drawing>
      </w:r>
    </w:p>
    <w:p w:rsidR="00B15F6C" w:rsidRPr="009E0706" w:rsidRDefault="00B15F6C" w:rsidP="00B15F6C">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706" w:name="_Ref36546508"/>
      <w:bookmarkStart w:id="707" w:name="_Toc37174407"/>
      <w:bookmarkStart w:id="708" w:name="_Toc162867716"/>
      <w:r w:rsidR="008353AE">
        <w:rPr>
          <w:noProof/>
        </w:rPr>
        <w:t>6</w:t>
      </w:r>
      <w:bookmarkEnd w:id="706"/>
      <w:r w:rsidRPr="009E0706">
        <w:rPr>
          <w:noProof/>
        </w:rPr>
        <w:fldChar w:fldCharType="end"/>
      </w:r>
      <w:r w:rsidRPr="009E0706">
        <w:t>. Меню действий с колонками</w:t>
      </w:r>
      <w:bookmarkEnd w:id="707"/>
      <w:bookmarkEnd w:id="708"/>
    </w:p>
    <w:p w:rsidR="00B15F6C" w:rsidRPr="009E0706" w:rsidRDefault="00B15F6C" w:rsidP="00B15F6C">
      <w:pPr>
        <w:pStyle w:val="GOSTNormal"/>
      </w:pPr>
      <w:r w:rsidRPr="009E0706">
        <w:t xml:space="preserve">Появится окно с перечнем колонок: те реквизиты, рядом с которыми стоит галочка, отображаются в списковой форме. На рисунке </w:t>
      </w:r>
      <w:r w:rsidRPr="009E0706">
        <w:fldChar w:fldCharType="begin"/>
      </w:r>
      <w:r w:rsidRPr="009E0706">
        <w:instrText xml:space="preserve"> REF _Ref37174068 \h </w:instrText>
      </w:r>
      <w:r w:rsidR="0098402B" w:rsidRPr="009E0706">
        <w:instrText xml:space="preserve"> \* MERGEFORMAT </w:instrText>
      </w:r>
      <w:r w:rsidRPr="009E0706">
        <w:fldChar w:fldCharType="separate"/>
      </w:r>
      <w:r w:rsidR="008353AE">
        <w:rPr>
          <w:noProof/>
        </w:rPr>
        <w:t>7</w:t>
      </w:r>
      <w:r w:rsidRPr="009E0706">
        <w:fldChar w:fldCharType="end"/>
      </w:r>
      <w:r w:rsidRPr="009E0706">
        <w:t xml:space="preserve"> приведен пример выбора колонок для списковой формы всех документов «Сведения о ДО».</w:t>
      </w:r>
    </w:p>
    <w:p w:rsidR="00B15F6C" w:rsidRPr="009E0706" w:rsidRDefault="00BE25DF" w:rsidP="00B15F6C">
      <w:pPr>
        <w:pStyle w:val="GOSTFigure"/>
      </w:pPr>
      <w:r w:rsidRPr="009E0706">
        <w:rPr>
          <w:noProof/>
        </w:rPr>
        <w:lastRenderedPageBreak/>
        <w:drawing>
          <wp:inline distT="0" distB="0" distL="0" distR="0" wp14:anchorId="6A651E55" wp14:editId="231BC600">
            <wp:extent cx="2724150" cy="5278041"/>
            <wp:effectExtent l="0" t="0" r="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726908" cy="5283386"/>
                    </a:xfrm>
                    <a:prstGeom prst="rect">
                      <a:avLst/>
                    </a:prstGeom>
                  </pic:spPr>
                </pic:pic>
              </a:graphicData>
            </a:graphic>
          </wp:inline>
        </w:drawing>
      </w:r>
    </w:p>
    <w:p w:rsidR="00B15F6C" w:rsidRPr="009E0706" w:rsidRDefault="00DB16AD" w:rsidP="00B15F6C">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709" w:name="_Ref37174068"/>
      <w:bookmarkStart w:id="710" w:name="_Toc37174408"/>
      <w:bookmarkStart w:id="711" w:name="_Toc162867717"/>
      <w:r w:rsidR="008353AE">
        <w:rPr>
          <w:noProof/>
        </w:rPr>
        <w:t>7</w:t>
      </w:r>
      <w:bookmarkEnd w:id="709"/>
      <w:r w:rsidRPr="009E0706">
        <w:rPr>
          <w:noProof/>
        </w:rPr>
        <w:fldChar w:fldCharType="end"/>
      </w:r>
      <w:r w:rsidR="00B15F6C" w:rsidRPr="009E0706">
        <w:t>. Окно «Выбор колонок» для выбора колонок СФ «Сведения о ДО»</w:t>
      </w:r>
      <w:bookmarkEnd w:id="710"/>
      <w:bookmarkEnd w:id="711"/>
    </w:p>
    <w:p w:rsidR="00856597" w:rsidRPr="009E0706" w:rsidRDefault="00856597" w:rsidP="00856597">
      <w:pPr>
        <w:pStyle w:val="32"/>
      </w:pPr>
      <w:bookmarkStart w:id="712" w:name="_Toc486937156"/>
      <w:bookmarkStart w:id="713" w:name="_Toc468289016"/>
      <w:bookmarkStart w:id="714" w:name="_Toc468289017"/>
      <w:bookmarkStart w:id="715" w:name="_Toc468289021"/>
      <w:bookmarkStart w:id="716" w:name="_Toc468289024"/>
      <w:bookmarkStart w:id="717" w:name="_Toc468289027"/>
      <w:bookmarkStart w:id="718" w:name="_Toc468289030"/>
      <w:bookmarkStart w:id="719" w:name="_Toc468289033"/>
      <w:bookmarkStart w:id="720" w:name="_Toc468289036"/>
      <w:bookmarkStart w:id="721" w:name="_Toc468289039"/>
      <w:bookmarkStart w:id="722" w:name="_Toc468289042"/>
      <w:bookmarkStart w:id="723" w:name="_Toc468289045"/>
      <w:bookmarkStart w:id="724" w:name="_Toc468289048"/>
      <w:bookmarkStart w:id="725" w:name="_Toc468289051"/>
      <w:bookmarkStart w:id="726" w:name="_Toc468289054"/>
      <w:bookmarkStart w:id="727" w:name="_Toc468289057"/>
      <w:bookmarkStart w:id="728" w:name="_Toc468289060"/>
      <w:bookmarkStart w:id="729" w:name="_Toc468289063"/>
      <w:bookmarkStart w:id="730" w:name="_Toc468289066"/>
      <w:bookmarkStart w:id="731" w:name="_Toc468289069"/>
      <w:bookmarkStart w:id="732" w:name="_Toc468289072"/>
      <w:bookmarkStart w:id="733" w:name="_Toc468289075"/>
      <w:bookmarkStart w:id="734" w:name="_Toc468289078"/>
      <w:bookmarkStart w:id="735" w:name="_Toc468289081"/>
      <w:bookmarkStart w:id="736" w:name="_Toc468289084"/>
      <w:bookmarkStart w:id="737" w:name="_Toc468289087"/>
      <w:bookmarkStart w:id="738" w:name="_Toc468289090"/>
      <w:bookmarkStart w:id="739" w:name="_Toc468289093"/>
      <w:bookmarkStart w:id="740" w:name="_Toc468289096"/>
      <w:bookmarkStart w:id="741" w:name="_Toc468289099"/>
      <w:bookmarkStart w:id="742" w:name="_Toc468289102"/>
      <w:bookmarkStart w:id="743" w:name="_Toc468289105"/>
      <w:bookmarkStart w:id="744" w:name="__RefHeading___Toc428787541"/>
      <w:bookmarkStart w:id="745" w:name="_Toc452115240"/>
      <w:bookmarkStart w:id="746" w:name="_Toc487019702"/>
      <w:bookmarkStart w:id="747" w:name="_Toc487028492"/>
      <w:bookmarkStart w:id="748" w:name="_Toc20229504"/>
      <w:bookmarkStart w:id="749" w:name="_Toc162867662"/>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r w:rsidRPr="009E0706">
        <w:t>Фильтр-папки</w:t>
      </w:r>
      <w:bookmarkEnd w:id="745"/>
      <w:bookmarkEnd w:id="746"/>
      <w:bookmarkEnd w:id="747"/>
      <w:bookmarkEnd w:id="748"/>
      <w:bookmarkEnd w:id="749"/>
    </w:p>
    <w:p w:rsidR="00856597" w:rsidRPr="009E0706" w:rsidRDefault="00856597" w:rsidP="00856597">
      <w:pPr>
        <w:pStyle w:val="GOSTNormal"/>
      </w:pPr>
      <w:r w:rsidRPr="009E0706">
        <w:t>Для более оперативной работы в дереве навигации вкладки «Формуляры» реализованы «Фильтр-папки», которые позволяют фильтровать документы по различным условиям (</w:t>
      </w:r>
      <w:r w:rsidR="00834A9E" w:rsidRPr="009E0706">
        <w:t>рис. </w:t>
      </w:r>
      <w:r w:rsidR="00F9690A" w:rsidRPr="009E0706">
        <w:fldChar w:fldCharType="begin"/>
      </w:r>
      <w:r w:rsidRPr="009E0706">
        <w:instrText xml:space="preserve"> REF _Ref486923556 \h </w:instrText>
      </w:r>
      <w:r w:rsidR="0098402B" w:rsidRPr="009E0706">
        <w:instrText xml:space="preserve"> \* MERGEFORMAT </w:instrText>
      </w:r>
      <w:r w:rsidR="00F9690A" w:rsidRPr="009E0706">
        <w:fldChar w:fldCharType="separate"/>
      </w:r>
      <w:r w:rsidR="008353AE">
        <w:rPr>
          <w:noProof/>
        </w:rPr>
        <w:t>4</w:t>
      </w:r>
      <w:r w:rsidR="00F9690A" w:rsidRPr="009E0706">
        <w:fldChar w:fldCharType="end"/>
      </w:r>
      <w:r w:rsidRPr="009E0706">
        <w:t xml:space="preserve">). Для документа «Сведения о ДО» фильтрация по папкам выполняется по условиям, описанным </w:t>
      </w:r>
      <w:r w:rsidR="00834A9E" w:rsidRPr="009E0706">
        <w:t>в таблице </w:t>
      </w:r>
      <w:r w:rsidR="00F9690A" w:rsidRPr="009E0706">
        <w:fldChar w:fldCharType="begin"/>
      </w:r>
      <w:r w:rsidRPr="009E0706">
        <w:instrText xml:space="preserve"> REF _Ref486926549 \h </w:instrText>
      </w:r>
      <w:r w:rsidR="0098402B" w:rsidRPr="009E0706">
        <w:instrText xml:space="preserve"> \* MERGEFORMAT </w:instrText>
      </w:r>
      <w:r w:rsidR="00F9690A" w:rsidRPr="009E0706">
        <w:fldChar w:fldCharType="separate"/>
      </w:r>
      <w:r w:rsidR="008353AE">
        <w:rPr>
          <w:noProof/>
        </w:rPr>
        <w:t>4</w:t>
      </w:r>
      <w:r w:rsidR="00F9690A" w:rsidRPr="009E0706">
        <w:fldChar w:fldCharType="end"/>
      </w:r>
      <w:r w:rsidRPr="009E0706">
        <w:t xml:space="preserve">. </w:t>
      </w:r>
    </w:p>
    <w:bookmarkStart w:id="750" w:name="_Ref486926549"/>
    <w:p w:rsidR="00856597" w:rsidRPr="009E0706" w:rsidRDefault="00F9690A" w:rsidP="00856597">
      <w:pPr>
        <w:pStyle w:val="GOSTNameTable"/>
      </w:pPr>
      <w:r w:rsidRPr="009E0706">
        <w:fldChar w:fldCharType="begin"/>
      </w:r>
      <w:r w:rsidR="00856597" w:rsidRPr="009E0706">
        <w:instrText xml:space="preserve"> SEQ Таблица \* ARABIC </w:instrText>
      </w:r>
      <w:r w:rsidRPr="009E0706">
        <w:fldChar w:fldCharType="separate"/>
      </w:r>
      <w:bookmarkStart w:id="751" w:name="_Toc20229543"/>
      <w:bookmarkStart w:id="752" w:name="_Toc162867705"/>
      <w:r w:rsidR="008353AE">
        <w:rPr>
          <w:noProof/>
        </w:rPr>
        <w:t>4</w:t>
      </w:r>
      <w:r w:rsidRPr="009E0706">
        <w:fldChar w:fldCharType="end"/>
      </w:r>
      <w:bookmarkEnd w:id="750"/>
      <w:r w:rsidR="00856597" w:rsidRPr="009E0706">
        <w:t>. Фильтр-папки документа «Сведения о ДО»</w:t>
      </w:r>
      <w:bookmarkEnd w:id="751"/>
      <w:bookmarkEnd w:id="752"/>
    </w:p>
    <w:tbl>
      <w:tblPr>
        <w:tblStyle w:val="GOSTTable"/>
        <w:tblW w:w="5000" w:type="pct"/>
        <w:tblLook w:val="01E0" w:firstRow="1" w:lastRow="1" w:firstColumn="1" w:lastColumn="1" w:noHBand="0" w:noVBand="0"/>
      </w:tblPr>
      <w:tblGrid>
        <w:gridCol w:w="3492"/>
        <w:gridCol w:w="6202"/>
      </w:tblGrid>
      <w:tr w:rsidR="00166077" w:rsidRPr="009E0706" w:rsidTr="00166077">
        <w:trPr>
          <w:cnfStyle w:val="100000000000" w:firstRow="1" w:lastRow="0" w:firstColumn="0" w:lastColumn="0" w:oddVBand="0" w:evenVBand="0" w:oddHBand="0" w:evenHBand="0" w:firstRowFirstColumn="0" w:firstRowLastColumn="0" w:lastRowFirstColumn="0" w:lastRowLastColumn="0"/>
          <w:trHeight w:val="28"/>
        </w:trPr>
        <w:tc>
          <w:tcPr>
            <w:tcW w:w="1801" w:type="pct"/>
          </w:tcPr>
          <w:p w:rsidR="00166077" w:rsidRPr="009E0706" w:rsidRDefault="00166077" w:rsidP="00283378">
            <w:pPr>
              <w:pStyle w:val="GOSTTableHead"/>
            </w:pPr>
            <w:r w:rsidRPr="009E0706">
              <w:t>Наименование папки</w:t>
            </w:r>
          </w:p>
        </w:tc>
        <w:tc>
          <w:tcPr>
            <w:tcW w:w="3199" w:type="pct"/>
          </w:tcPr>
          <w:p w:rsidR="00166077" w:rsidRPr="009E0706" w:rsidRDefault="00166077" w:rsidP="00283378">
            <w:pPr>
              <w:pStyle w:val="GOSTTableHead"/>
            </w:pPr>
            <w:r w:rsidRPr="009E0706">
              <w:t>Условия фильтрации</w:t>
            </w:r>
          </w:p>
        </w:tc>
      </w:tr>
      <w:tr w:rsidR="00166077" w:rsidRPr="009E0706" w:rsidTr="00166077">
        <w:trPr>
          <w:cnfStyle w:val="000000100000" w:firstRow="0" w:lastRow="0" w:firstColumn="0" w:lastColumn="0" w:oddVBand="0" w:evenVBand="0" w:oddHBand="1" w:evenHBand="0" w:firstRowFirstColumn="0" w:firstRowLastColumn="0" w:lastRowFirstColumn="0" w:lastRowLastColumn="0"/>
        </w:trPr>
        <w:tc>
          <w:tcPr>
            <w:tcW w:w="1801" w:type="pct"/>
          </w:tcPr>
          <w:p w:rsidR="00166077" w:rsidRPr="009E0706" w:rsidRDefault="00166077" w:rsidP="00283378">
            <w:pPr>
              <w:pStyle w:val="GOSTTablenorm"/>
            </w:pPr>
            <w:r w:rsidRPr="009E0706">
              <w:t>Все документы</w:t>
            </w:r>
            <w:r w:rsidR="00CC1BAE" w:rsidRPr="009E0706">
              <w:t xml:space="preserve"> (Клиент)</w:t>
            </w:r>
          </w:p>
        </w:tc>
        <w:tc>
          <w:tcPr>
            <w:tcW w:w="3199" w:type="pct"/>
          </w:tcPr>
          <w:p w:rsidR="00166077" w:rsidRPr="009E0706" w:rsidRDefault="00166077" w:rsidP="000651F1">
            <w:pPr>
              <w:pStyle w:val="GOSTTablenorm"/>
            </w:pPr>
            <w:r w:rsidRPr="009E0706">
              <w:t>Отображаются все актуальные экземпляры документов «Сведения о ДО»</w:t>
            </w:r>
          </w:p>
        </w:tc>
      </w:tr>
      <w:tr w:rsidR="00166077" w:rsidRPr="009E0706" w:rsidTr="00166077">
        <w:trPr>
          <w:cnfStyle w:val="000000010000" w:firstRow="0" w:lastRow="0" w:firstColumn="0" w:lastColumn="0" w:oddVBand="0" w:evenVBand="0" w:oddHBand="0" w:evenHBand="1" w:firstRowFirstColumn="0" w:firstRowLastColumn="0" w:lastRowFirstColumn="0" w:lastRowLastColumn="0"/>
        </w:trPr>
        <w:tc>
          <w:tcPr>
            <w:tcW w:w="1801" w:type="pct"/>
          </w:tcPr>
          <w:p w:rsidR="00166077" w:rsidRPr="009E0706" w:rsidRDefault="00166077" w:rsidP="00283378">
            <w:pPr>
              <w:pStyle w:val="GOSTTablenorm"/>
            </w:pPr>
            <w:r w:rsidRPr="009E0706">
              <w:t>В работе (Мое)</w:t>
            </w:r>
          </w:p>
        </w:tc>
        <w:tc>
          <w:tcPr>
            <w:tcW w:w="3199" w:type="pct"/>
          </w:tcPr>
          <w:p w:rsidR="00166077" w:rsidRPr="009E0706" w:rsidRDefault="00166077" w:rsidP="000651F1">
            <w:pPr>
              <w:pStyle w:val="GOSTTablenorm"/>
            </w:pPr>
            <w:r w:rsidRPr="009E0706">
              <w:t>Отображаются экземпляры документов в статусе «Черновик», ответственным исполнителем в которых является текущий пользователь</w:t>
            </w:r>
          </w:p>
        </w:tc>
      </w:tr>
      <w:tr w:rsidR="00166077" w:rsidRPr="009E0706" w:rsidTr="00166077">
        <w:trPr>
          <w:cnfStyle w:val="000000100000" w:firstRow="0" w:lastRow="0" w:firstColumn="0" w:lastColumn="0" w:oddVBand="0" w:evenVBand="0" w:oddHBand="1" w:evenHBand="0" w:firstRowFirstColumn="0" w:firstRowLastColumn="0" w:lastRowFirstColumn="0" w:lastRowLastColumn="0"/>
        </w:trPr>
        <w:tc>
          <w:tcPr>
            <w:tcW w:w="1801" w:type="pct"/>
          </w:tcPr>
          <w:p w:rsidR="00166077" w:rsidRPr="009E0706" w:rsidRDefault="00166077" w:rsidP="00283378">
            <w:pPr>
              <w:pStyle w:val="GOSTTablenorm"/>
            </w:pPr>
            <w:r w:rsidRPr="009E0706">
              <w:t>На согласовании</w:t>
            </w:r>
          </w:p>
        </w:tc>
        <w:tc>
          <w:tcPr>
            <w:tcW w:w="3199" w:type="pct"/>
          </w:tcPr>
          <w:p w:rsidR="00166077" w:rsidRPr="009E0706" w:rsidRDefault="00166077" w:rsidP="000651F1">
            <w:pPr>
              <w:pStyle w:val="GOSTTablenorm"/>
            </w:pPr>
            <w:r w:rsidRPr="009E0706">
              <w:t>Отображаются экземпляры документов в статусе «На согласовании»</w:t>
            </w:r>
          </w:p>
        </w:tc>
      </w:tr>
      <w:tr w:rsidR="00166077" w:rsidRPr="009E0706" w:rsidTr="00166077">
        <w:trPr>
          <w:cnfStyle w:val="000000010000" w:firstRow="0" w:lastRow="0" w:firstColumn="0" w:lastColumn="0" w:oddVBand="0" w:evenVBand="0" w:oddHBand="0" w:evenHBand="1" w:firstRowFirstColumn="0" w:firstRowLastColumn="0" w:lastRowFirstColumn="0" w:lastRowLastColumn="0"/>
        </w:trPr>
        <w:tc>
          <w:tcPr>
            <w:tcW w:w="1801" w:type="pct"/>
          </w:tcPr>
          <w:p w:rsidR="00166077" w:rsidRPr="009E0706" w:rsidRDefault="00166077" w:rsidP="00283378">
            <w:pPr>
              <w:pStyle w:val="GOSTTablenorm"/>
            </w:pPr>
            <w:r w:rsidRPr="009E0706">
              <w:lastRenderedPageBreak/>
              <w:t>На согласовании (Мое)</w:t>
            </w:r>
          </w:p>
        </w:tc>
        <w:tc>
          <w:tcPr>
            <w:tcW w:w="3199" w:type="pct"/>
          </w:tcPr>
          <w:p w:rsidR="00166077" w:rsidRPr="009E0706" w:rsidRDefault="00166077" w:rsidP="000651F1">
            <w:pPr>
              <w:pStyle w:val="GOSTTablenorm"/>
            </w:pPr>
            <w:r w:rsidRPr="009E0706">
              <w:t>Отображаются экземпляры документов в статусе «На согласовании», ответственным за согласование которых на текущем этапе в соответствии с порядком согласования является текущий пользователь</w:t>
            </w:r>
          </w:p>
        </w:tc>
      </w:tr>
      <w:tr w:rsidR="00166077" w:rsidRPr="009E0706" w:rsidTr="00166077">
        <w:trPr>
          <w:cnfStyle w:val="000000100000" w:firstRow="0" w:lastRow="0" w:firstColumn="0" w:lastColumn="0" w:oddVBand="0" w:evenVBand="0" w:oddHBand="1" w:evenHBand="0" w:firstRowFirstColumn="0" w:firstRowLastColumn="0" w:lastRowFirstColumn="0" w:lastRowLastColumn="0"/>
        </w:trPr>
        <w:tc>
          <w:tcPr>
            <w:tcW w:w="1801" w:type="pct"/>
          </w:tcPr>
          <w:p w:rsidR="00166077" w:rsidRPr="009E0706" w:rsidRDefault="00166077" w:rsidP="00283378">
            <w:pPr>
              <w:pStyle w:val="GOSTTablenorm"/>
            </w:pPr>
            <w:bookmarkStart w:id="753" w:name="_Hlk424735011"/>
            <w:r w:rsidRPr="009E0706">
              <w:t>Направленные на согласование (Мое)</w:t>
            </w:r>
          </w:p>
        </w:tc>
        <w:tc>
          <w:tcPr>
            <w:tcW w:w="3199" w:type="pct"/>
          </w:tcPr>
          <w:p w:rsidR="00166077" w:rsidRPr="009E0706" w:rsidRDefault="00166077" w:rsidP="000651F1">
            <w:pPr>
              <w:pStyle w:val="GOSTTablenorm"/>
            </w:pPr>
            <w:r w:rsidRPr="009E0706">
              <w:t>Отображаются экземпляры документов в статусе «На согласовании», созданные текущим пользователем</w:t>
            </w:r>
          </w:p>
        </w:tc>
      </w:tr>
      <w:bookmarkEnd w:id="753"/>
      <w:tr w:rsidR="00166077" w:rsidRPr="009E0706" w:rsidTr="00166077">
        <w:trPr>
          <w:cnfStyle w:val="000000010000" w:firstRow="0" w:lastRow="0" w:firstColumn="0" w:lastColumn="0" w:oddVBand="0" w:evenVBand="0" w:oddHBand="0" w:evenHBand="1" w:firstRowFirstColumn="0" w:firstRowLastColumn="0" w:lastRowFirstColumn="0" w:lastRowLastColumn="0"/>
        </w:trPr>
        <w:tc>
          <w:tcPr>
            <w:tcW w:w="1801" w:type="pct"/>
          </w:tcPr>
          <w:p w:rsidR="00166077" w:rsidRPr="009E0706" w:rsidRDefault="00166077" w:rsidP="00283378">
            <w:pPr>
              <w:pStyle w:val="GOSTTablenorm"/>
            </w:pPr>
            <w:r w:rsidRPr="009E0706">
              <w:t>Требуют доработки (Мое)</w:t>
            </w:r>
          </w:p>
        </w:tc>
        <w:tc>
          <w:tcPr>
            <w:tcW w:w="3199" w:type="pct"/>
          </w:tcPr>
          <w:p w:rsidR="00166077" w:rsidRPr="009E0706" w:rsidRDefault="00166077" w:rsidP="000651F1">
            <w:pPr>
              <w:pStyle w:val="GOSTTablenorm"/>
            </w:pPr>
            <w:bookmarkStart w:id="754" w:name="OLE_LINK20"/>
            <w:bookmarkStart w:id="755" w:name="OLE_LINK21"/>
            <w:r w:rsidRPr="009E0706">
              <w:t>Отображаются экземпляры документов в статусе «Требует доработки»</w:t>
            </w:r>
            <w:bookmarkEnd w:id="754"/>
            <w:bookmarkEnd w:id="755"/>
            <w:r w:rsidRPr="009E0706">
              <w:t>, ответственным исполнителем в которых является текущий пользователь</w:t>
            </w:r>
          </w:p>
        </w:tc>
      </w:tr>
      <w:tr w:rsidR="00166077" w:rsidRPr="009E0706" w:rsidTr="00166077">
        <w:trPr>
          <w:cnfStyle w:val="000000100000" w:firstRow="0" w:lastRow="0" w:firstColumn="0" w:lastColumn="0" w:oddVBand="0" w:evenVBand="0" w:oddHBand="1" w:evenHBand="0" w:firstRowFirstColumn="0" w:firstRowLastColumn="0" w:lastRowFirstColumn="0" w:lastRowLastColumn="0"/>
        </w:trPr>
        <w:tc>
          <w:tcPr>
            <w:tcW w:w="1801" w:type="pct"/>
          </w:tcPr>
          <w:p w:rsidR="00166077" w:rsidRPr="009E0706" w:rsidDel="00440CCE" w:rsidRDefault="00166077" w:rsidP="00283378">
            <w:pPr>
              <w:pStyle w:val="GOSTTablenorm"/>
            </w:pPr>
            <w:r w:rsidRPr="009E0706">
              <w:t>Требуют доработки</w:t>
            </w:r>
          </w:p>
        </w:tc>
        <w:tc>
          <w:tcPr>
            <w:tcW w:w="3199" w:type="pct"/>
          </w:tcPr>
          <w:p w:rsidR="00166077" w:rsidRPr="009E0706" w:rsidRDefault="00166077" w:rsidP="000651F1">
            <w:pPr>
              <w:pStyle w:val="GOSTTablenorm"/>
            </w:pPr>
            <w:r w:rsidRPr="009E0706">
              <w:t>Отображаются экземпляры документов в статусе «Требует доработки»</w:t>
            </w:r>
          </w:p>
        </w:tc>
      </w:tr>
      <w:tr w:rsidR="00166077" w:rsidRPr="009E0706" w:rsidTr="00166077">
        <w:trPr>
          <w:cnfStyle w:val="000000010000" w:firstRow="0" w:lastRow="0" w:firstColumn="0" w:lastColumn="0" w:oddVBand="0" w:evenVBand="0" w:oddHBand="0" w:evenHBand="1" w:firstRowFirstColumn="0" w:firstRowLastColumn="0" w:lastRowFirstColumn="0" w:lastRowLastColumn="0"/>
        </w:trPr>
        <w:tc>
          <w:tcPr>
            <w:tcW w:w="1801" w:type="pct"/>
          </w:tcPr>
          <w:p w:rsidR="00166077" w:rsidRPr="009E0706" w:rsidRDefault="00166077" w:rsidP="00283378">
            <w:pPr>
              <w:pStyle w:val="GOSTTablenorm"/>
            </w:pPr>
            <w:bookmarkStart w:id="756" w:name="_Hlk424734874"/>
            <w:r w:rsidRPr="009E0706">
              <w:t>На утверждении</w:t>
            </w:r>
          </w:p>
        </w:tc>
        <w:tc>
          <w:tcPr>
            <w:tcW w:w="3199" w:type="pct"/>
          </w:tcPr>
          <w:p w:rsidR="00166077" w:rsidRPr="009E0706" w:rsidRDefault="00166077" w:rsidP="000651F1">
            <w:pPr>
              <w:pStyle w:val="GOSTTablenorm"/>
            </w:pPr>
            <w:r w:rsidRPr="009E0706">
              <w:t>Отображаются экземпляры документов в статусе «На утверждении»</w:t>
            </w:r>
          </w:p>
        </w:tc>
      </w:tr>
      <w:bookmarkEnd w:id="756"/>
      <w:tr w:rsidR="00166077" w:rsidRPr="009E0706" w:rsidTr="00166077">
        <w:trPr>
          <w:cnfStyle w:val="000000100000" w:firstRow="0" w:lastRow="0" w:firstColumn="0" w:lastColumn="0" w:oddVBand="0" w:evenVBand="0" w:oddHBand="1" w:evenHBand="0" w:firstRowFirstColumn="0" w:firstRowLastColumn="0" w:lastRowFirstColumn="0" w:lastRowLastColumn="0"/>
        </w:trPr>
        <w:tc>
          <w:tcPr>
            <w:tcW w:w="1801" w:type="pct"/>
          </w:tcPr>
          <w:p w:rsidR="00166077" w:rsidRPr="009E0706" w:rsidRDefault="00166077" w:rsidP="00283378">
            <w:pPr>
              <w:pStyle w:val="GOSTTablenorm"/>
            </w:pPr>
            <w:r w:rsidRPr="009E0706">
              <w:t>На утверждении (Мое)</w:t>
            </w:r>
          </w:p>
        </w:tc>
        <w:tc>
          <w:tcPr>
            <w:tcW w:w="3199" w:type="pct"/>
          </w:tcPr>
          <w:p w:rsidR="00166077" w:rsidRPr="009E0706" w:rsidRDefault="00166077" w:rsidP="000651F1">
            <w:pPr>
              <w:pStyle w:val="GOSTTablenorm"/>
            </w:pPr>
            <w:r w:rsidRPr="009E0706">
              <w:t>Отображаются экземпляры документов в статусе «На утверждении», ответственным за утверждение которых является текущий пользователь</w:t>
            </w:r>
          </w:p>
        </w:tc>
      </w:tr>
      <w:tr w:rsidR="00166077" w:rsidRPr="009E0706" w:rsidTr="00166077">
        <w:trPr>
          <w:cnfStyle w:val="000000010000" w:firstRow="0" w:lastRow="0" w:firstColumn="0" w:lastColumn="0" w:oddVBand="0" w:evenVBand="0" w:oddHBand="0" w:evenHBand="1" w:firstRowFirstColumn="0" w:firstRowLastColumn="0" w:lastRowFirstColumn="0" w:lastRowLastColumn="0"/>
        </w:trPr>
        <w:tc>
          <w:tcPr>
            <w:tcW w:w="1801" w:type="pct"/>
          </w:tcPr>
          <w:p w:rsidR="00166077" w:rsidRPr="009E0706" w:rsidRDefault="00166077" w:rsidP="00283378">
            <w:pPr>
              <w:pStyle w:val="GOSTTablenorm"/>
            </w:pPr>
            <w:r w:rsidRPr="009E0706">
              <w:t>Направленные на утверждение (Мое)</w:t>
            </w:r>
          </w:p>
        </w:tc>
        <w:tc>
          <w:tcPr>
            <w:tcW w:w="3199" w:type="pct"/>
          </w:tcPr>
          <w:p w:rsidR="00166077" w:rsidRPr="009E0706" w:rsidRDefault="00166077" w:rsidP="000651F1">
            <w:pPr>
              <w:pStyle w:val="GOSTTablenorm"/>
            </w:pPr>
            <w:r w:rsidRPr="009E0706">
              <w:t>Отображаются экземпляры документов в статусе «На утверждении», созданные текущим пользователем</w:t>
            </w:r>
          </w:p>
        </w:tc>
      </w:tr>
      <w:tr w:rsidR="00166077" w:rsidRPr="009E0706" w:rsidTr="00166077">
        <w:trPr>
          <w:cnfStyle w:val="000000100000" w:firstRow="0" w:lastRow="0" w:firstColumn="0" w:lastColumn="0" w:oddVBand="0" w:evenVBand="0" w:oddHBand="1" w:evenHBand="0" w:firstRowFirstColumn="0" w:firstRowLastColumn="0" w:lastRowFirstColumn="0" w:lastRowLastColumn="0"/>
        </w:trPr>
        <w:tc>
          <w:tcPr>
            <w:tcW w:w="1801" w:type="pct"/>
          </w:tcPr>
          <w:p w:rsidR="00166077" w:rsidRPr="009E0706" w:rsidRDefault="00166077" w:rsidP="00283378">
            <w:pPr>
              <w:pStyle w:val="GOSTTablenorm"/>
            </w:pPr>
            <w:bookmarkStart w:id="757" w:name="OLE_LINK110"/>
            <w:bookmarkStart w:id="758" w:name="OLE_LINK111"/>
            <w:bookmarkStart w:id="759" w:name="_Hlk428790195"/>
            <w:r w:rsidRPr="009E0706">
              <w:t>На согласовании в ФК (Мое)</w:t>
            </w:r>
            <w:bookmarkEnd w:id="757"/>
            <w:bookmarkEnd w:id="758"/>
          </w:p>
        </w:tc>
        <w:tc>
          <w:tcPr>
            <w:tcW w:w="3199" w:type="pct"/>
          </w:tcPr>
          <w:p w:rsidR="00166077" w:rsidRPr="009E0706" w:rsidRDefault="00166077" w:rsidP="002D0A6B">
            <w:pPr>
              <w:pStyle w:val="GOSTTablenorm"/>
            </w:pPr>
            <w:bookmarkStart w:id="760" w:name="OLE_LINK118"/>
            <w:bookmarkStart w:id="761" w:name="OLE_LINK119"/>
            <w:bookmarkStart w:id="762" w:name="OLE_LINK124"/>
            <w:r w:rsidRPr="009E0706">
              <w:t xml:space="preserve">Отображаются экземпляры документов </w:t>
            </w:r>
            <w:r w:rsidR="002D0A6B" w:rsidRPr="009E0706">
              <w:t>в</w:t>
            </w:r>
            <w:r w:rsidRPr="009E0706">
              <w:t xml:space="preserve"> статусе «Утвержден»</w:t>
            </w:r>
            <w:bookmarkStart w:id="763" w:name="OLE_LINK122"/>
            <w:bookmarkStart w:id="764" w:name="OLE_LINK123"/>
            <w:r w:rsidRPr="009E0706">
              <w:t xml:space="preserve"> и созданные текущим пользователем</w:t>
            </w:r>
            <w:bookmarkEnd w:id="760"/>
            <w:bookmarkEnd w:id="761"/>
            <w:bookmarkEnd w:id="762"/>
            <w:bookmarkEnd w:id="763"/>
            <w:bookmarkEnd w:id="764"/>
          </w:p>
        </w:tc>
      </w:tr>
      <w:tr w:rsidR="00CC1BAE" w:rsidRPr="009E0706" w:rsidTr="00166077">
        <w:trPr>
          <w:cnfStyle w:val="000000010000" w:firstRow="0" w:lastRow="0" w:firstColumn="0" w:lastColumn="0" w:oddVBand="0" w:evenVBand="0" w:oddHBand="0" w:evenHBand="1" w:firstRowFirstColumn="0" w:firstRowLastColumn="0" w:lastRowFirstColumn="0" w:lastRowLastColumn="0"/>
        </w:trPr>
        <w:tc>
          <w:tcPr>
            <w:tcW w:w="1801" w:type="pct"/>
          </w:tcPr>
          <w:p w:rsidR="00CC1BAE" w:rsidRPr="009E0706" w:rsidRDefault="00CC1BAE" w:rsidP="00283378">
            <w:pPr>
              <w:pStyle w:val="GOSTTablenorm"/>
            </w:pPr>
            <w:r w:rsidRPr="009E0706">
              <w:t>На согласовании в ФК</w:t>
            </w:r>
          </w:p>
        </w:tc>
        <w:tc>
          <w:tcPr>
            <w:tcW w:w="3199" w:type="pct"/>
          </w:tcPr>
          <w:p w:rsidR="00CC1BAE" w:rsidRPr="009E0706" w:rsidRDefault="00CC1BAE" w:rsidP="002D0A6B">
            <w:pPr>
              <w:pStyle w:val="GOSTTablenorm"/>
            </w:pPr>
            <w:r w:rsidRPr="009E0706">
              <w:t xml:space="preserve">Отображаются экземпляры документов </w:t>
            </w:r>
            <w:r w:rsidR="002D0A6B" w:rsidRPr="009E0706">
              <w:t>в</w:t>
            </w:r>
            <w:r w:rsidRPr="009E0706">
              <w:t xml:space="preserve"> статусе «На согласовании в ФК»</w:t>
            </w:r>
          </w:p>
        </w:tc>
      </w:tr>
      <w:tr w:rsidR="00CC1BAE" w:rsidRPr="009E0706" w:rsidTr="00166077">
        <w:trPr>
          <w:cnfStyle w:val="000000100000" w:firstRow="0" w:lastRow="0" w:firstColumn="0" w:lastColumn="0" w:oddVBand="0" w:evenVBand="0" w:oddHBand="1" w:evenHBand="0" w:firstRowFirstColumn="0" w:firstRowLastColumn="0" w:lastRowFirstColumn="0" w:lastRowLastColumn="0"/>
        </w:trPr>
        <w:tc>
          <w:tcPr>
            <w:tcW w:w="1801" w:type="pct"/>
          </w:tcPr>
          <w:p w:rsidR="00CC1BAE" w:rsidRPr="009E0706" w:rsidRDefault="00CC1BAE" w:rsidP="00CC1BAE">
            <w:pPr>
              <w:pStyle w:val="GOSTTablenorm"/>
            </w:pPr>
            <w:r w:rsidRPr="009E0706">
              <w:t>Включенные в перечень (Мое)</w:t>
            </w:r>
          </w:p>
        </w:tc>
        <w:tc>
          <w:tcPr>
            <w:tcW w:w="3199" w:type="pct"/>
          </w:tcPr>
          <w:p w:rsidR="00CC1BAE" w:rsidRPr="009E0706" w:rsidRDefault="002D0A6B" w:rsidP="002D0A6B">
            <w:pPr>
              <w:pStyle w:val="GOSTTablenorm"/>
            </w:pPr>
            <w:r w:rsidRPr="009E0706">
              <w:t>Отображаются экземпляры документов, созданные текущим пользователем, включенные в Перечень ДО</w:t>
            </w:r>
          </w:p>
        </w:tc>
      </w:tr>
      <w:tr w:rsidR="00CC1BAE" w:rsidRPr="009E0706" w:rsidTr="00166077">
        <w:trPr>
          <w:cnfStyle w:val="000000010000" w:firstRow="0" w:lastRow="0" w:firstColumn="0" w:lastColumn="0" w:oddVBand="0" w:evenVBand="0" w:oddHBand="0" w:evenHBand="1" w:firstRowFirstColumn="0" w:firstRowLastColumn="0" w:lastRowFirstColumn="0" w:lastRowLastColumn="0"/>
        </w:trPr>
        <w:tc>
          <w:tcPr>
            <w:tcW w:w="1801" w:type="pct"/>
          </w:tcPr>
          <w:p w:rsidR="00CC1BAE" w:rsidRPr="009E0706" w:rsidRDefault="00CC1BAE" w:rsidP="00CC1BAE">
            <w:pPr>
              <w:pStyle w:val="GOSTTablenorm"/>
            </w:pPr>
            <w:r w:rsidRPr="009E0706">
              <w:t>Включенные в перечень</w:t>
            </w:r>
          </w:p>
        </w:tc>
        <w:tc>
          <w:tcPr>
            <w:tcW w:w="3199" w:type="pct"/>
          </w:tcPr>
          <w:p w:rsidR="00CC1BAE" w:rsidRPr="009E0706" w:rsidRDefault="002D0A6B" w:rsidP="002D0A6B">
            <w:pPr>
              <w:pStyle w:val="GOSTTablenorm"/>
            </w:pPr>
            <w:r w:rsidRPr="009E0706">
              <w:t>Отображаются экземпляры документов, включенные в Перечень ДО</w:t>
            </w:r>
          </w:p>
        </w:tc>
      </w:tr>
      <w:tr w:rsidR="00CC1BAE" w:rsidRPr="009E0706" w:rsidTr="00166077">
        <w:trPr>
          <w:cnfStyle w:val="000000100000" w:firstRow="0" w:lastRow="0" w:firstColumn="0" w:lastColumn="0" w:oddVBand="0" w:evenVBand="0" w:oddHBand="1" w:evenHBand="0" w:firstRowFirstColumn="0" w:firstRowLastColumn="0" w:lastRowFirstColumn="0" w:lastRowLastColumn="0"/>
        </w:trPr>
        <w:tc>
          <w:tcPr>
            <w:tcW w:w="1801" w:type="pct"/>
          </w:tcPr>
          <w:p w:rsidR="00CC1BAE" w:rsidRPr="009E0706" w:rsidRDefault="00CC1BAE" w:rsidP="00CC1BAE">
            <w:pPr>
              <w:pStyle w:val="GOSTTablenorm"/>
            </w:pPr>
            <w:r w:rsidRPr="009E0706">
              <w:t>Не согласованные в ФК (Мое)</w:t>
            </w:r>
          </w:p>
        </w:tc>
        <w:tc>
          <w:tcPr>
            <w:tcW w:w="3199" w:type="pct"/>
          </w:tcPr>
          <w:p w:rsidR="00CC1BAE" w:rsidRPr="009E0706" w:rsidRDefault="002D0A6B" w:rsidP="002D0A6B">
            <w:pPr>
              <w:pStyle w:val="GOSTTablenorm"/>
            </w:pPr>
            <w:r w:rsidRPr="009E0706">
              <w:t>Отображаются экземпляры документов, созданные текущим пользователем и получившие отказ в согласовании в ФК</w:t>
            </w:r>
          </w:p>
        </w:tc>
      </w:tr>
      <w:tr w:rsidR="00CC1BAE" w:rsidRPr="009E0706" w:rsidTr="00166077">
        <w:trPr>
          <w:cnfStyle w:val="000000010000" w:firstRow="0" w:lastRow="0" w:firstColumn="0" w:lastColumn="0" w:oddVBand="0" w:evenVBand="0" w:oddHBand="0" w:evenHBand="1" w:firstRowFirstColumn="0" w:firstRowLastColumn="0" w:lastRowFirstColumn="0" w:lastRowLastColumn="0"/>
        </w:trPr>
        <w:tc>
          <w:tcPr>
            <w:tcW w:w="1801" w:type="pct"/>
          </w:tcPr>
          <w:p w:rsidR="00CC1BAE" w:rsidRPr="009E0706" w:rsidRDefault="00CC1BAE" w:rsidP="00CC1BAE">
            <w:pPr>
              <w:pStyle w:val="GOSTTablenorm"/>
            </w:pPr>
            <w:r w:rsidRPr="009E0706">
              <w:t>Не согласованные в ФК (Клиент)</w:t>
            </w:r>
          </w:p>
        </w:tc>
        <w:tc>
          <w:tcPr>
            <w:tcW w:w="3199" w:type="pct"/>
          </w:tcPr>
          <w:p w:rsidR="00CC1BAE" w:rsidRPr="009E0706" w:rsidRDefault="002D0A6B" w:rsidP="002D0A6B">
            <w:pPr>
              <w:pStyle w:val="GOSTTablenorm"/>
            </w:pPr>
            <w:r w:rsidRPr="009E0706">
              <w:t>Отображаются экземпляры документов, получившие отказ в согласовании в ФК</w:t>
            </w:r>
          </w:p>
        </w:tc>
      </w:tr>
      <w:bookmarkEnd w:id="759"/>
      <w:tr w:rsidR="00166077" w:rsidRPr="009E0706" w:rsidTr="00166077">
        <w:trPr>
          <w:cnfStyle w:val="000000100000" w:firstRow="0" w:lastRow="0" w:firstColumn="0" w:lastColumn="0" w:oddVBand="0" w:evenVBand="0" w:oddHBand="1" w:evenHBand="0" w:firstRowFirstColumn="0" w:firstRowLastColumn="0" w:lastRowFirstColumn="0" w:lastRowLastColumn="0"/>
        </w:trPr>
        <w:tc>
          <w:tcPr>
            <w:tcW w:w="1801" w:type="pct"/>
          </w:tcPr>
          <w:p w:rsidR="00166077" w:rsidRPr="009E0706" w:rsidRDefault="00166077" w:rsidP="00283378">
            <w:pPr>
              <w:pStyle w:val="GOSTTablenorm"/>
            </w:pPr>
            <w:r w:rsidRPr="009E0706">
              <w:t>Архив</w:t>
            </w:r>
          </w:p>
        </w:tc>
        <w:tc>
          <w:tcPr>
            <w:tcW w:w="3199" w:type="pct"/>
          </w:tcPr>
          <w:p w:rsidR="00166077" w:rsidRPr="009E0706" w:rsidRDefault="00166077" w:rsidP="000651F1">
            <w:pPr>
              <w:pStyle w:val="GOSTTablenorm"/>
            </w:pPr>
            <w:r w:rsidRPr="009E0706">
              <w:t>Отображаются все экземпляры документов, в том числе неактуальные</w:t>
            </w:r>
          </w:p>
        </w:tc>
      </w:tr>
      <w:tr w:rsidR="00CC1BAE" w:rsidRPr="009E0706" w:rsidTr="00166077">
        <w:trPr>
          <w:cnfStyle w:val="000000010000" w:firstRow="0" w:lastRow="0" w:firstColumn="0" w:lastColumn="0" w:oddVBand="0" w:evenVBand="0" w:oddHBand="0" w:evenHBand="1" w:firstRowFirstColumn="0" w:firstRowLastColumn="0" w:lastRowFirstColumn="0" w:lastRowLastColumn="0"/>
        </w:trPr>
        <w:tc>
          <w:tcPr>
            <w:tcW w:w="1801" w:type="pct"/>
          </w:tcPr>
          <w:p w:rsidR="00CC1BAE" w:rsidRPr="009E0706" w:rsidRDefault="00CC1BAE" w:rsidP="00283378">
            <w:pPr>
              <w:pStyle w:val="GOSTTablenorm"/>
            </w:pPr>
            <w:r w:rsidRPr="009E0706">
              <w:t>Отозванные</w:t>
            </w:r>
          </w:p>
        </w:tc>
        <w:tc>
          <w:tcPr>
            <w:tcW w:w="3199" w:type="pct"/>
          </w:tcPr>
          <w:p w:rsidR="00CC1BAE" w:rsidRPr="009E0706" w:rsidRDefault="002D0A6B" w:rsidP="000651F1">
            <w:pPr>
              <w:pStyle w:val="GOSTTablenorm"/>
            </w:pPr>
            <w:r w:rsidRPr="009E0706">
              <w:t>Отображаются экземпляры документов в статусе «Отозван»</w:t>
            </w:r>
          </w:p>
        </w:tc>
      </w:tr>
    </w:tbl>
    <w:p w:rsidR="00856597" w:rsidRPr="009E0706" w:rsidRDefault="00856597" w:rsidP="00856597">
      <w:pPr>
        <w:pStyle w:val="32"/>
      </w:pPr>
      <w:bookmarkStart w:id="765" w:name="_Toc487019703"/>
      <w:bookmarkStart w:id="766" w:name="_Toc487028493"/>
      <w:bookmarkStart w:id="767" w:name="_Toc20229505"/>
      <w:bookmarkStart w:id="768" w:name="_Ref129604084"/>
      <w:bookmarkStart w:id="769" w:name="_Toc162867663"/>
      <w:r w:rsidRPr="009E0706">
        <w:t>Панель инструментов</w:t>
      </w:r>
      <w:bookmarkEnd w:id="765"/>
      <w:bookmarkEnd w:id="766"/>
      <w:bookmarkEnd w:id="767"/>
      <w:bookmarkEnd w:id="768"/>
      <w:bookmarkEnd w:id="769"/>
    </w:p>
    <w:p w:rsidR="00856597" w:rsidRPr="009E0706" w:rsidRDefault="00856597" w:rsidP="00856597">
      <w:pPr>
        <w:pStyle w:val="GOSTNormal"/>
      </w:pPr>
      <w:r w:rsidRPr="009E0706">
        <w:t xml:space="preserve">На панели инструментов списковой формы находится набор функций (кнопок), вызывающих доступные действия над экземплярами документов, и элементы настройки формы. Описание кнопок панели инструментов представлено </w:t>
      </w:r>
      <w:r w:rsidR="00834A9E" w:rsidRPr="009E0706">
        <w:t>в таблице </w:t>
      </w:r>
      <w:r w:rsidR="00F9690A" w:rsidRPr="009E0706">
        <w:fldChar w:fldCharType="begin"/>
      </w:r>
      <w:r w:rsidRPr="009E0706">
        <w:instrText xml:space="preserve"> REF _Ref519006519 \h </w:instrText>
      </w:r>
      <w:r w:rsidR="0098402B" w:rsidRPr="009E0706">
        <w:instrText xml:space="preserve"> \* MERGEFORMAT </w:instrText>
      </w:r>
      <w:r w:rsidR="00F9690A" w:rsidRPr="009E0706">
        <w:fldChar w:fldCharType="separate"/>
      </w:r>
      <w:r w:rsidR="008353AE">
        <w:rPr>
          <w:noProof/>
        </w:rPr>
        <w:t>5</w:t>
      </w:r>
      <w:r w:rsidR="00F9690A" w:rsidRPr="009E0706">
        <w:fldChar w:fldCharType="end"/>
      </w:r>
      <w:r w:rsidRPr="009E0706">
        <w:t>.</w:t>
      </w:r>
    </w:p>
    <w:bookmarkStart w:id="770" w:name="_Ref421784119"/>
    <w:p w:rsidR="00856597" w:rsidRPr="009E0706" w:rsidRDefault="00F9690A" w:rsidP="00856597">
      <w:pPr>
        <w:pStyle w:val="GOSTNameTable"/>
      </w:pPr>
      <w:r w:rsidRPr="009E0706">
        <w:lastRenderedPageBreak/>
        <w:fldChar w:fldCharType="begin"/>
      </w:r>
      <w:r w:rsidR="00856597" w:rsidRPr="009E0706">
        <w:instrText xml:space="preserve"> SEQ Таблица \* ARABIC </w:instrText>
      </w:r>
      <w:r w:rsidRPr="009E0706">
        <w:fldChar w:fldCharType="separate"/>
      </w:r>
      <w:bookmarkStart w:id="771" w:name="_Ref519006519"/>
      <w:bookmarkStart w:id="772" w:name="_Toc20229544"/>
      <w:bookmarkStart w:id="773" w:name="_Toc162867706"/>
      <w:r w:rsidR="008353AE">
        <w:rPr>
          <w:noProof/>
        </w:rPr>
        <w:t>5</w:t>
      </w:r>
      <w:bookmarkEnd w:id="771"/>
      <w:r w:rsidRPr="009E0706">
        <w:fldChar w:fldCharType="end"/>
      </w:r>
      <w:r w:rsidR="00856597" w:rsidRPr="009E0706">
        <w:t>. Описание функциональных кнопок</w:t>
      </w:r>
      <w:bookmarkEnd w:id="770"/>
      <w:bookmarkEnd w:id="772"/>
      <w:bookmarkEnd w:id="773"/>
    </w:p>
    <w:tbl>
      <w:tblPr>
        <w:tblStyle w:val="GOSTTable"/>
        <w:tblW w:w="5000" w:type="pct"/>
        <w:tblLook w:val="01E0" w:firstRow="1" w:lastRow="1" w:firstColumn="1" w:lastColumn="1" w:noHBand="0" w:noVBand="0"/>
      </w:tblPr>
      <w:tblGrid>
        <w:gridCol w:w="3714"/>
        <w:gridCol w:w="5980"/>
      </w:tblGrid>
      <w:tr w:rsidR="00856597" w:rsidRPr="009E0706" w:rsidTr="00DA7A1F">
        <w:trPr>
          <w:cnfStyle w:val="100000000000" w:firstRow="1" w:lastRow="0" w:firstColumn="0" w:lastColumn="0" w:oddVBand="0" w:evenVBand="0" w:oddHBand="0" w:evenHBand="0" w:firstRowFirstColumn="0" w:firstRowLastColumn="0" w:lastRowFirstColumn="0" w:lastRowLastColumn="0"/>
        </w:trPr>
        <w:tc>
          <w:tcPr>
            <w:tcW w:w="3714" w:type="dxa"/>
          </w:tcPr>
          <w:p w:rsidR="00856597" w:rsidRPr="009E0706" w:rsidRDefault="00856597" w:rsidP="00283378">
            <w:pPr>
              <w:pStyle w:val="GOSTTableHead"/>
            </w:pPr>
            <w:r w:rsidRPr="009E0706">
              <w:t>Вид кнопки на интерфейсе</w:t>
            </w:r>
          </w:p>
        </w:tc>
        <w:tc>
          <w:tcPr>
            <w:tcW w:w="5980" w:type="dxa"/>
          </w:tcPr>
          <w:p w:rsidR="00856597" w:rsidRPr="009E0706" w:rsidRDefault="00856597" w:rsidP="00283378">
            <w:pPr>
              <w:pStyle w:val="GOSTTableHead"/>
            </w:pPr>
            <w:r w:rsidRPr="009E0706">
              <w:t>Значение кнопки (действия, функции)</w:t>
            </w:r>
          </w:p>
        </w:tc>
      </w:tr>
      <w:tr w:rsidR="00856597" w:rsidRPr="009E0706" w:rsidTr="00DA7A1F">
        <w:trPr>
          <w:cnfStyle w:val="000000100000" w:firstRow="0" w:lastRow="0" w:firstColumn="0" w:lastColumn="0" w:oddVBand="0" w:evenVBand="0" w:oddHBand="1" w:evenHBand="0" w:firstRowFirstColumn="0" w:firstRowLastColumn="0" w:lastRowFirstColumn="0" w:lastRowLastColumn="0"/>
          <w:trHeight w:val="316"/>
        </w:trPr>
        <w:tc>
          <w:tcPr>
            <w:tcW w:w="3714" w:type="dxa"/>
          </w:tcPr>
          <w:p w:rsidR="00856597" w:rsidRPr="009E0706" w:rsidRDefault="00856597" w:rsidP="00283378">
            <w:pPr>
              <w:pStyle w:val="GOSTTablenorm"/>
            </w:pPr>
            <w:r w:rsidRPr="009E0706">
              <w:rPr>
                <w:noProof/>
              </w:rPr>
              <w:drawing>
                <wp:inline distT="0" distB="0" distL="0" distR="0" wp14:anchorId="01EEA0A5" wp14:editId="3A957AFC">
                  <wp:extent cx="276225" cy="304800"/>
                  <wp:effectExtent l="19050" t="0" r="9525" b="0"/>
                  <wp:docPr id="153"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pic:cNvPicPr>
                            <a:picLocks noChangeAspect="1" noChangeArrowheads="1"/>
                          </pic:cNvPicPr>
                        </pic:nvPicPr>
                        <pic:blipFill>
                          <a:blip r:embed="rId20" cstate="print"/>
                          <a:srcRect/>
                          <a:stretch>
                            <a:fillRect/>
                          </a:stretch>
                        </pic:blipFill>
                        <pic:spPr bwMode="auto">
                          <a:xfrm>
                            <a:off x="0" y="0"/>
                            <a:ext cx="276225" cy="304800"/>
                          </a:xfrm>
                          <a:prstGeom prst="rect">
                            <a:avLst/>
                          </a:prstGeom>
                          <a:noFill/>
                          <a:ln w="9525">
                            <a:noFill/>
                            <a:miter lim="800000"/>
                            <a:headEnd/>
                            <a:tailEnd/>
                          </a:ln>
                        </pic:spPr>
                      </pic:pic>
                    </a:graphicData>
                  </a:graphic>
                </wp:inline>
              </w:drawing>
            </w:r>
          </w:p>
        </w:tc>
        <w:tc>
          <w:tcPr>
            <w:tcW w:w="5980" w:type="dxa"/>
          </w:tcPr>
          <w:p w:rsidR="00856597" w:rsidRPr="009E0706" w:rsidRDefault="00856597" w:rsidP="000651F1">
            <w:pPr>
              <w:pStyle w:val="GOSTTablenorm"/>
            </w:pPr>
            <w:r w:rsidRPr="009E0706">
              <w:t xml:space="preserve">Создать новый документ – при нажатии на </w:t>
            </w:r>
            <w:r w:rsidR="00D0475E" w:rsidRPr="009E0706">
              <w:t>кнопку </w:t>
            </w:r>
            <w:r w:rsidRPr="009E0706">
              <w:t>открывается окно с активными полями для ввода данных</w:t>
            </w:r>
          </w:p>
        </w:tc>
      </w:tr>
      <w:tr w:rsidR="00856597" w:rsidRPr="009E0706" w:rsidTr="00DA7A1F">
        <w:trPr>
          <w:cnfStyle w:val="000000010000" w:firstRow="0" w:lastRow="0" w:firstColumn="0" w:lastColumn="0" w:oddVBand="0" w:evenVBand="0" w:oddHBand="0" w:evenHBand="1" w:firstRowFirstColumn="0" w:firstRowLastColumn="0" w:lastRowFirstColumn="0" w:lastRowLastColumn="0"/>
        </w:trPr>
        <w:tc>
          <w:tcPr>
            <w:tcW w:w="3714" w:type="dxa"/>
          </w:tcPr>
          <w:p w:rsidR="00856597" w:rsidRPr="009E0706" w:rsidRDefault="00856597" w:rsidP="00283378">
            <w:pPr>
              <w:pStyle w:val="GOSTTablenorm"/>
            </w:pPr>
            <w:r w:rsidRPr="009E0706">
              <w:rPr>
                <w:noProof/>
              </w:rPr>
              <w:drawing>
                <wp:inline distT="0" distB="0" distL="0" distR="0" wp14:anchorId="139BF35D" wp14:editId="60D3EAC9">
                  <wp:extent cx="304800" cy="276225"/>
                  <wp:effectExtent l="19050" t="0" r="0" b="0"/>
                  <wp:docPr id="154"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21"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980" w:type="dxa"/>
          </w:tcPr>
          <w:p w:rsidR="00856597" w:rsidRPr="009E0706" w:rsidRDefault="00856597" w:rsidP="000651F1">
            <w:pPr>
              <w:pStyle w:val="GOSTTablenorm"/>
            </w:pPr>
            <w:r w:rsidRPr="009E0706">
              <w:t xml:space="preserve">Открыть документ на редактирование – при нажатии на </w:t>
            </w:r>
            <w:r w:rsidR="00D0475E" w:rsidRPr="009E0706">
              <w:t>кнопку </w:t>
            </w:r>
            <w:r w:rsidRPr="009E0706">
              <w:t>открывается окно для просмотра введенных данных</w:t>
            </w:r>
          </w:p>
        </w:tc>
      </w:tr>
      <w:tr w:rsidR="00856597" w:rsidRPr="009E0706" w:rsidTr="00DA7A1F">
        <w:trPr>
          <w:cnfStyle w:val="000000100000" w:firstRow="0" w:lastRow="0" w:firstColumn="0" w:lastColumn="0" w:oddVBand="0" w:evenVBand="0" w:oddHBand="1" w:evenHBand="0" w:firstRowFirstColumn="0" w:firstRowLastColumn="0" w:lastRowFirstColumn="0" w:lastRowLastColumn="0"/>
        </w:trPr>
        <w:tc>
          <w:tcPr>
            <w:tcW w:w="3714" w:type="dxa"/>
          </w:tcPr>
          <w:p w:rsidR="00856597" w:rsidRPr="009E0706" w:rsidRDefault="00856597" w:rsidP="00283378">
            <w:pPr>
              <w:pStyle w:val="GOSTTablenorm"/>
            </w:pPr>
            <w:r w:rsidRPr="009E0706">
              <w:rPr>
                <w:noProof/>
              </w:rPr>
              <w:drawing>
                <wp:inline distT="0" distB="0" distL="0" distR="0" wp14:anchorId="3CE2FD1B" wp14:editId="6B14D7B6">
                  <wp:extent cx="314325" cy="314325"/>
                  <wp:effectExtent l="19050" t="0" r="9525" b="0"/>
                  <wp:docPr id="155" name="Рисунок 5" descr="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012"/>
                          <pic:cNvPicPr>
                            <a:picLocks noChangeAspect="1" noChangeArrowheads="1"/>
                          </pic:cNvPicPr>
                        </pic:nvPicPr>
                        <pic:blipFill>
                          <a:blip r:embed="rId22" cstate="print"/>
                          <a:srcRect/>
                          <a:stretch>
                            <a:fillRect/>
                          </a:stretch>
                        </pic:blipFill>
                        <pic:spPr bwMode="auto">
                          <a:xfrm>
                            <a:off x="0" y="0"/>
                            <a:ext cx="314325" cy="314325"/>
                          </a:xfrm>
                          <a:prstGeom prst="rect">
                            <a:avLst/>
                          </a:prstGeom>
                          <a:noFill/>
                          <a:ln w="9525">
                            <a:noFill/>
                            <a:miter lim="800000"/>
                            <a:headEnd/>
                            <a:tailEnd/>
                          </a:ln>
                        </pic:spPr>
                      </pic:pic>
                    </a:graphicData>
                  </a:graphic>
                </wp:inline>
              </w:drawing>
            </w:r>
          </w:p>
        </w:tc>
        <w:tc>
          <w:tcPr>
            <w:tcW w:w="5980" w:type="dxa"/>
          </w:tcPr>
          <w:p w:rsidR="00856597" w:rsidRPr="009E0706" w:rsidRDefault="00856597" w:rsidP="000651F1">
            <w:pPr>
              <w:pStyle w:val="GOSTTablenorm"/>
            </w:pPr>
            <w:r w:rsidRPr="009E0706">
              <w:t xml:space="preserve">Открыть документ на просмотр – при нажатии на </w:t>
            </w:r>
            <w:r w:rsidR="00D0475E" w:rsidRPr="009E0706">
              <w:t>кнопку </w:t>
            </w:r>
            <w:r w:rsidRPr="009E0706">
              <w:t>открывается окно для просмотра введенных данных без возможности редактирования</w:t>
            </w:r>
          </w:p>
        </w:tc>
      </w:tr>
      <w:tr w:rsidR="00856597" w:rsidRPr="009E0706" w:rsidTr="00DA7A1F">
        <w:trPr>
          <w:cnfStyle w:val="000000010000" w:firstRow="0" w:lastRow="0" w:firstColumn="0" w:lastColumn="0" w:oddVBand="0" w:evenVBand="0" w:oddHBand="0" w:evenHBand="1" w:firstRowFirstColumn="0" w:firstRowLastColumn="0" w:lastRowFirstColumn="0" w:lastRowLastColumn="0"/>
        </w:trPr>
        <w:tc>
          <w:tcPr>
            <w:tcW w:w="3714" w:type="dxa"/>
          </w:tcPr>
          <w:p w:rsidR="00856597" w:rsidRPr="009E0706" w:rsidRDefault="00856597" w:rsidP="00283378">
            <w:pPr>
              <w:pStyle w:val="GOSTTablenorm"/>
            </w:pPr>
            <w:r w:rsidRPr="009E0706">
              <w:object w:dxaOrig="465" w:dyaOrig="480" w14:anchorId="19A458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1.75pt;height:21.75pt" o:ole="">
                  <v:imagedata r:id="rId23" o:title=""/>
                </v:shape>
                <o:OLEObject Type="Embed" ProgID="PBrush" ShapeID="_x0000_i1025" DrawAspect="Content" ObjectID="_1773486603" r:id="rId24"/>
              </w:object>
            </w:r>
          </w:p>
        </w:tc>
        <w:tc>
          <w:tcPr>
            <w:tcW w:w="5980" w:type="dxa"/>
          </w:tcPr>
          <w:p w:rsidR="00856597" w:rsidRPr="009E0706" w:rsidRDefault="00856597" w:rsidP="000651F1">
            <w:pPr>
              <w:pStyle w:val="GOSTTablenorm"/>
            </w:pPr>
            <w:r w:rsidRPr="009E0706">
              <w:t>Создать копию документа – создать новый документ с данными, скопированными из выбранного документа</w:t>
            </w:r>
          </w:p>
        </w:tc>
      </w:tr>
      <w:tr w:rsidR="00856597" w:rsidRPr="009E0706" w:rsidTr="00DA7A1F">
        <w:trPr>
          <w:cnfStyle w:val="000000100000" w:firstRow="0" w:lastRow="0" w:firstColumn="0" w:lastColumn="0" w:oddVBand="0" w:evenVBand="0" w:oddHBand="1" w:evenHBand="0" w:firstRowFirstColumn="0" w:firstRowLastColumn="0" w:lastRowFirstColumn="0" w:lastRowLastColumn="0"/>
        </w:trPr>
        <w:tc>
          <w:tcPr>
            <w:tcW w:w="3714" w:type="dxa"/>
          </w:tcPr>
          <w:p w:rsidR="00856597" w:rsidRPr="009E0706" w:rsidRDefault="00856597" w:rsidP="00283378">
            <w:pPr>
              <w:pStyle w:val="GOSTTablenorm"/>
            </w:pPr>
            <w:r w:rsidRPr="009E0706">
              <w:object w:dxaOrig="795" w:dyaOrig="495" w14:anchorId="50DD680E">
                <v:shape id="_x0000_i1026" type="#_x0000_t75" style="width:36pt;height:21.75pt" o:ole="">
                  <v:imagedata r:id="rId25" o:title=""/>
                </v:shape>
                <o:OLEObject Type="Embed" ProgID="PBrush" ShapeID="_x0000_i1026" DrawAspect="Content" ObjectID="_1773486604" r:id="rId26"/>
              </w:object>
            </w:r>
            <w:r w:rsidRPr="009E0706" w:rsidDel="0006387C">
              <w:t xml:space="preserve"> </w:t>
            </w:r>
          </w:p>
        </w:tc>
        <w:tc>
          <w:tcPr>
            <w:tcW w:w="5980" w:type="dxa"/>
          </w:tcPr>
          <w:p w:rsidR="00856597" w:rsidRPr="009E0706" w:rsidRDefault="00856597" w:rsidP="00283378">
            <w:pPr>
              <w:pStyle w:val="GOSTTablenorm"/>
            </w:pPr>
            <w:r w:rsidRPr="009E0706">
              <w:t>Удаление – удаление документа из Системы.</w:t>
            </w:r>
          </w:p>
          <w:p w:rsidR="00856597" w:rsidRPr="009E0706" w:rsidRDefault="00856597" w:rsidP="000651F1">
            <w:pPr>
              <w:pStyle w:val="GOSTTablenorm"/>
            </w:pPr>
            <w:r w:rsidRPr="009E0706">
              <w:t>В корзину – удаление документа в корзину</w:t>
            </w:r>
          </w:p>
        </w:tc>
      </w:tr>
      <w:tr w:rsidR="00856597" w:rsidRPr="009E0706" w:rsidTr="00DA7A1F">
        <w:trPr>
          <w:cnfStyle w:val="000000010000" w:firstRow="0" w:lastRow="0" w:firstColumn="0" w:lastColumn="0" w:oddVBand="0" w:evenVBand="0" w:oddHBand="0" w:evenHBand="1" w:firstRowFirstColumn="0" w:firstRowLastColumn="0" w:lastRowFirstColumn="0" w:lastRowLastColumn="0"/>
        </w:trPr>
        <w:tc>
          <w:tcPr>
            <w:tcW w:w="3714" w:type="dxa"/>
          </w:tcPr>
          <w:p w:rsidR="00856597" w:rsidRPr="009E0706" w:rsidRDefault="00856597" w:rsidP="00283378">
            <w:pPr>
              <w:pStyle w:val="GOSTTablenorm"/>
            </w:pPr>
            <w:r w:rsidRPr="009E0706">
              <w:rPr>
                <w:noProof/>
              </w:rPr>
              <w:drawing>
                <wp:inline distT="0" distB="0" distL="0" distR="0" wp14:anchorId="58EDBD3F" wp14:editId="338203C3">
                  <wp:extent cx="304800" cy="276225"/>
                  <wp:effectExtent l="19050" t="0" r="0" b="0"/>
                  <wp:docPr id="158"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pic:cNvPicPr>
                            <a:picLocks noChangeAspect="1" noChangeArrowheads="1"/>
                          </pic:cNvPicPr>
                        </pic:nvPicPr>
                        <pic:blipFill>
                          <a:blip r:embed="rId27"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980" w:type="dxa"/>
          </w:tcPr>
          <w:p w:rsidR="00856597" w:rsidRPr="009E0706" w:rsidRDefault="00856597" w:rsidP="000651F1">
            <w:pPr>
              <w:pStyle w:val="GOSTTablenorm"/>
            </w:pPr>
            <w:r w:rsidRPr="009E0706">
              <w:t>Обновить список документов – обновление списка документов на интерфейсе</w:t>
            </w:r>
          </w:p>
        </w:tc>
      </w:tr>
      <w:tr w:rsidR="00856597" w:rsidRPr="009E0706" w:rsidTr="00DA7A1F">
        <w:trPr>
          <w:cnfStyle w:val="000000100000" w:firstRow="0" w:lastRow="0" w:firstColumn="0" w:lastColumn="0" w:oddVBand="0" w:evenVBand="0" w:oddHBand="1" w:evenHBand="0" w:firstRowFirstColumn="0" w:firstRowLastColumn="0" w:lastRowFirstColumn="0" w:lastRowLastColumn="0"/>
        </w:trPr>
        <w:tc>
          <w:tcPr>
            <w:tcW w:w="3714" w:type="dxa"/>
          </w:tcPr>
          <w:p w:rsidR="00856597" w:rsidRPr="009E0706" w:rsidRDefault="00856597" w:rsidP="00283378">
            <w:pPr>
              <w:pStyle w:val="GOSTTablenorm"/>
            </w:pPr>
            <w:r w:rsidRPr="009E0706">
              <w:rPr>
                <w:noProof/>
              </w:rPr>
              <w:drawing>
                <wp:inline distT="0" distB="0" distL="0" distR="0" wp14:anchorId="1DD71C92" wp14:editId="606FC083">
                  <wp:extent cx="276225" cy="276225"/>
                  <wp:effectExtent l="19050" t="0" r="9525" b="0"/>
                  <wp:docPr id="159"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8" cstate="print"/>
                          <a:srcRect/>
                          <a:stretch>
                            <a:fillRect/>
                          </a:stretch>
                        </pic:blipFill>
                        <pic:spPr bwMode="auto">
                          <a:xfrm>
                            <a:off x="0" y="0"/>
                            <a:ext cx="276225" cy="276225"/>
                          </a:xfrm>
                          <a:prstGeom prst="rect">
                            <a:avLst/>
                          </a:prstGeom>
                          <a:noFill/>
                          <a:ln w="9525">
                            <a:noFill/>
                            <a:miter lim="800000"/>
                            <a:headEnd/>
                            <a:tailEnd/>
                          </a:ln>
                        </pic:spPr>
                      </pic:pic>
                    </a:graphicData>
                  </a:graphic>
                </wp:inline>
              </w:drawing>
            </w:r>
          </w:p>
        </w:tc>
        <w:tc>
          <w:tcPr>
            <w:tcW w:w="5980" w:type="dxa"/>
          </w:tcPr>
          <w:p w:rsidR="00856597" w:rsidRPr="009E0706" w:rsidRDefault="00856597" w:rsidP="000651F1">
            <w:pPr>
              <w:pStyle w:val="GOSTTablenorm"/>
            </w:pPr>
            <w:r w:rsidRPr="009E0706">
              <w:t>Печать документа</w:t>
            </w:r>
          </w:p>
        </w:tc>
      </w:tr>
      <w:tr w:rsidR="00856597" w:rsidRPr="009E0706" w:rsidTr="00DA7A1F">
        <w:trPr>
          <w:cnfStyle w:val="000000010000" w:firstRow="0" w:lastRow="0" w:firstColumn="0" w:lastColumn="0" w:oddVBand="0" w:evenVBand="0" w:oddHBand="0" w:evenHBand="1" w:firstRowFirstColumn="0" w:firstRowLastColumn="0" w:lastRowFirstColumn="0" w:lastRowLastColumn="0"/>
        </w:trPr>
        <w:tc>
          <w:tcPr>
            <w:tcW w:w="3714" w:type="dxa"/>
          </w:tcPr>
          <w:p w:rsidR="00856597" w:rsidRPr="009E0706" w:rsidRDefault="00856597" w:rsidP="00283378">
            <w:pPr>
              <w:pStyle w:val="GOSTTablenorm"/>
            </w:pPr>
            <w:r w:rsidRPr="009E0706">
              <w:rPr>
                <w:noProof/>
              </w:rPr>
              <w:drawing>
                <wp:inline distT="0" distB="0" distL="0" distR="0" wp14:anchorId="3A3959A0" wp14:editId="45302884">
                  <wp:extent cx="314325" cy="295275"/>
                  <wp:effectExtent l="19050" t="0" r="9525" b="0"/>
                  <wp:docPr id="160" name="Рисунок 7" descr="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013"/>
                          <pic:cNvPicPr>
                            <a:picLocks noChangeAspect="1" noChangeArrowheads="1"/>
                          </pic:cNvPicPr>
                        </pic:nvPicPr>
                        <pic:blipFill>
                          <a:blip r:embed="rId29" cstate="print"/>
                          <a:srcRect/>
                          <a:stretch>
                            <a:fillRect/>
                          </a:stretch>
                        </pic:blipFill>
                        <pic:spPr bwMode="auto">
                          <a:xfrm>
                            <a:off x="0" y="0"/>
                            <a:ext cx="314325" cy="295275"/>
                          </a:xfrm>
                          <a:prstGeom prst="rect">
                            <a:avLst/>
                          </a:prstGeom>
                          <a:noFill/>
                          <a:ln w="9525">
                            <a:noFill/>
                            <a:miter lim="800000"/>
                            <a:headEnd/>
                            <a:tailEnd/>
                          </a:ln>
                        </pic:spPr>
                      </pic:pic>
                    </a:graphicData>
                  </a:graphic>
                </wp:inline>
              </w:drawing>
            </w:r>
          </w:p>
        </w:tc>
        <w:tc>
          <w:tcPr>
            <w:tcW w:w="5980" w:type="dxa"/>
          </w:tcPr>
          <w:p w:rsidR="00856597" w:rsidRPr="009E0706" w:rsidRDefault="00856597" w:rsidP="000651F1">
            <w:pPr>
              <w:pStyle w:val="GOSTTablenorm"/>
            </w:pPr>
            <w:r w:rsidRPr="009E0706">
              <w:t>Печать списка – вывод на печать выбранных документов</w:t>
            </w:r>
          </w:p>
        </w:tc>
      </w:tr>
      <w:tr w:rsidR="00856597" w:rsidRPr="009E0706" w:rsidTr="00DA7A1F">
        <w:trPr>
          <w:cnfStyle w:val="000000100000" w:firstRow="0" w:lastRow="0" w:firstColumn="0" w:lastColumn="0" w:oddVBand="0" w:evenVBand="0" w:oddHBand="1" w:evenHBand="0" w:firstRowFirstColumn="0" w:firstRowLastColumn="0" w:lastRowFirstColumn="0" w:lastRowLastColumn="0"/>
        </w:trPr>
        <w:tc>
          <w:tcPr>
            <w:tcW w:w="3714" w:type="dxa"/>
          </w:tcPr>
          <w:p w:rsidR="00856597" w:rsidRPr="009E0706" w:rsidRDefault="00856597" w:rsidP="00283378">
            <w:pPr>
              <w:pStyle w:val="GOSTTablenorm"/>
            </w:pPr>
            <w:r w:rsidRPr="009E0706">
              <w:object w:dxaOrig="525" w:dyaOrig="465" w14:anchorId="638F1E2D">
                <v:shape id="_x0000_i1027" type="#_x0000_t75" style="width:21.75pt;height:21.75pt" o:ole="">
                  <v:imagedata r:id="rId30" o:title=""/>
                </v:shape>
                <o:OLEObject Type="Embed" ProgID="PBrush" ShapeID="_x0000_i1027" DrawAspect="Content" ObjectID="_1773486605" r:id="rId31"/>
              </w:object>
            </w:r>
          </w:p>
        </w:tc>
        <w:tc>
          <w:tcPr>
            <w:tcW w:w="5980" w:type="dxa"/>
          </w:tcPr>
          <w:p w:rsidR="00856597" w:rsidRPr="009E0706" w:rsidRDefault="00856597" w:rsidP="000651F1">
            <w:pPr>
              <w:pStyle w:val="GOSTTablenorm"/>
            </w:pPr>
            <w:r w:rsidRPr="009E0706">
              <w:t>Проверка подписи – вывод информации о наличии подписи и ее характеристиках</w:t>
            </w:r>
          </w:p>
        </w:tc>
      </w:tr>
      <w:tr w:rsidR="00856597" w:rsidRPr="009E0706" w:rsidTr="00DA7A1F">
        <w:trPr>
          <w:cnfStyle w:val="000000010000" w:firstRow="0" w:lastRow="0" w:firstColumn="0" w:lastColumn="0" w:oddVBand="0" w:evenVBand="0" w:oddHBand="0" w:evenHBand="1" w:firstRowFirstColumn="0" w:firstRowLastColumn="0" w:lastRowFirstColumn="0" w:lastRowLastColumn="0"/>
        </w:trPr>
        <w:tc>
          <w:tcPr>
            <w:tcW w:w="3714" w:type="dxa"/>
          </w:tcPr>
          <w:p w:rsidR="00856597" w:rsidRPr="009E0706" w:rsidRDefault="00856597" w:rsidP="00283378">
            <w:pPr>
              <w:pStyle w:val="GOSTTablenorm"/>
            </w:pPr>
            <w:r w:rsidRPr="009E0706">
              <w:rPr>
                <w:noProof/>
              </w:rPr>
              <w:drawing>
                <wp:inline distT="0" distB="0" distL="0" distR="0" wp14:anchorId="04859678" wp14:editId="305DBD8D">
                  <wp:extent cx="2220686" cy="281992"/>
                  <wp:effectExtent l="0" t="0" r="0" b="0"/>
                  <wp:docPr id="16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32" cstate="print"/>
                          <a:srcRect/>
                          <a:stretch>
                            <a:fillRect/>
                          </a:stretch>
                        </pic:blipFill>
                        <pic:spPr bwMode="auto">
                          <a:xfrm>
                            <a:off x="0" y="0"/>
                            <a:ext cx="2222060" cy="282166"/>
                          </a:xfrm>
                          <a:prstGeom prst="rect">
                            <a:avLst/>
                          </a:prstGeom>
                          <a:noFill/>
                          <a:ln w="9525">
                            <a:noFill/>
                            <a:miter lim="800000"/>
                            <a:headEnd/>
                            <a:tailEnd/>
                          </a:ln>
                        </pic:spPr>
                      </pic:pic>
                    </a:graphicData>
                  </a:graphic>
                </wp:inline>
              </w:drawing>
            </w:r>
          </w:p>
        </w:tc>
        <w:tc>
          <w:tcPr>
            <w:tcW w:w="5980" w:type="dxa"/>
          </w:tcPr>
          <w:p w:rsidR="00856597" w:rsidRPr="009E0706" w:rsidRDefault="00856597" w:rsidP="000651F1">
            <w:pPr>
              <w:pStyle w:val="GOSTTablenorm"/>
            </w:pPr>
            <w:r w:rsidRPr="009E0706">
              <w:t>Пользовательский фильтр – вызывает окно для задания параметров поиска по документам</w:t>
            </w:r>
          </w:p>
        </w:tc>
      </w:tr>
      <w:tr w:rsidR="00856597" w:rsidRPr="009E0706" w:rsidTr="00DA7A1F">
        <w:trPr>
          <w:cnfStyle w:val="000000100000" w:firstRow="0" w:lastRow="0" w:firstColumn="0" w:lastColumn="0" w:oddVBand="0" w:evenVBand="0" w:oddHBand="1" w:evenHBand="0" w:firstRowFirstColumn="0" w:firstRowLastColumn="0" w:lastRowFirstColumn="0" w:lastRowLastColumn="0"/>
        </w:trPr>
        <w:tc>
          <w:tcPr>
            <w:tcW w:w="3714" w:type="dxa"/>
          </w:tcPr>
          <w:p w:rsidR="00856597" w:rsidRPr="009E0706" w:rsidRDefault="00856597" w:rsidP="00283378">
            <w:pPr>
              <w:pStyle w:val="GOSTTablenorm"/>
            </w:pPr>
            <w:r w:rsidRPr="009E0706">
              <w:rPr>
                <w:noProof/>
              </w:rPr>
              <w:drawing>
                <wp:inline distT="0" distB="0" distL="0" distR="0" wp14:anchorId="17BC1524" wp14:editId="2583B43C">
                  <wp:extent cx="257175" cy="257175"/>
                  <wp:effectExtent l="19050" t="0" r="9525" b="0"/>
                  <wp:docPr id="163"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33" cstate="print"/>
                          <a:srcRect/>
                          <a:stretch>
                            <a:fillRect/>
                          </a:stretch>
                        </pic:blipFill>
                        <pic:spPr bwMode="auto">
                          <a:xfrm>
                            <a:off x="0" y="0"/>
                            <a:ext cx="257175" cy="257175"/>
                          </a:xfrm>
                          <a:prstGeom prst="rect">
                            <a:avLst/>
                          </a:prstGeom>
                          <a:noFill/>
                          <a:ln w="9525">
                            <a:noFill/>
                            <a:miter lim="800000"/>
                            <a:headEnd/>
                            <a:tailEnd/>
                          </a:ln>
                        </pic:spPr>
                      </pic:pic>
                    </a:graphicData>
                  </a:graphic>
                </wp:inline>
              </w:drawing>
            </w:r>
          </w:p>
        </w:tc>
        <w:tc>
          <w:tcPr>
            <w:tcW w:w="5980" w:type="dxa"/>
          </w:tcPr>
          <w:p w:rsidR="00856597" w:rsidRPr="009E0706" w:rsidRDefault="00856597" w:rsidP="000651F1">
            <w:pPr>
              <w:pStyle w:val="GOSTTablenorm"/>
            </w:pPr>
            <w:r w:rsidRPr="009E0706">
              <w:t>Применить фильтр</w:t>
            </w:r>
          </w:p>
        </w:tc>
      </w:tr>
      <w:tr w:rsidR="00856597" w:rsidRPr="009E0706" w:rsidTr="00DA7A1F">
        <w:trPr>
          <w:cnfStyle w:val="000000010000" w:firstRow="0" w:lastRow="0" w:firstColumn="0" w:lastColumn="0" w:oddVBand="0" w:evenVBand="0" w:oddHBand="0" w:evenHBand="1" w:firstRowFirstColumn="0" w:firstRowLastColumn="0" w:lastRowFirstColumn="0" w:lastRowLastColumn="0"/>
        </w:trPr>
        <w:tc>
          <w:tcPr>
            <w:tcW w:w="3714" w:type="dxa"/>
          </w:tcPr>
          <w:p w:rsidR="00856597" w:rsidRPr="009E0706" w:rsidRDefault="00856597" w:rsidP="00283378">
            <w:pPr>
              <w:pStyle w:val="GOSTTablenorm"/>
            </w:pPr>
            <w:r w:rsidRPr="009E0706">
              <w:rPr>
                <w:noProof/>
              </w:rPr>
              <w:drawing>
                <wp:inline distT="0" distB="0" distL="0" distR="0" wp14:anchorId="48A63771" wp14:editId="2BA9B521">
                  <wp:extent cx="276225" cy="342900"/>
                  <wp:effectExtent l="19050" t="0" r="9525" b="0"/>
                  <wp:docPr id="164"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pic:cNvPicPr>
                            <a:picLocks noChangeAspect="1" noChangeArrowheads="1"/>
                          </pic:cNvPicPr>
                        </pic:nvPicPr>
                        <pic:blipFill>
                          <a:blip r:embed="rId34" cstate="print"/>
                          <a:srcRect/>
                          <a:stretch>
                            <a:fillRect/>
                          </a:stretch>
                        </pic:blipFill>
                        <pic:spPr bwMode="auto">
                          <a:xfrm>
                            <a:off x="0" y="0"/>
                            <a:ext cx="276225" cy="342900"/>
                          </a:xfrm>
                          <a:prstGeom prst="rect">
                            <a:avLst/>
                          </a:prstGeom>
                          <a:noFill/>
                          <a:ln w="9525">
                            <a:noFill/>
                            <a:miter lim="800000"/>
                            <a:headEnd/>
                            <a:tailEnd/>
                          </a:ln>
                        </pic:spPr>
                      </pic:pic>
                    </a:graphicData>
                  </a:graphic>
                </wp:inline>
              </w:drawing>
            </w:r>
          </w:p>
        </w:tc>
        <w:tc>
          <w:tcPr>
            <w:tcW w:w="5980" w:type="dxa"/>
          </w:tcPr>
          <w:p w:rsidR="00856597" w:rsidRPr="009E0706" w:rsidRDefault="00856597" w:rsidP="000651F1">
            <w:pPr>
              <w:pStyle w:val="GOSTTablenorm"/>
            </w:pPr>
            <w:r w:rsidRPr="009E0706">
              <w:t>Сбросить фильтр (находится справа от элемента «Пользовательский фильтр»)</w:t>
            </w:r>
          </w:p>
        </w:tc>
      </w:tr>
      <w:tr w:rsidR="00856597" w:rsidRPr="009E0706" w:rsidTr="00DA7A1F">
        <w:trPr>
          <w:cnfStyle w:val="000000100000" w:firstRow="0" w:lastRow="0" w:firstColumn="0" w:lastColumn="0" w:oddVBand="0" w:evenVBand="0" w:oddHBand="1" w:evenHBand="0" w:firstRowFirstColumn="0" w:firstRowLastColumn="0" w:lastRowFirstColumn="0" w:lastRowLastColumn="0"/>
        </w:trPr>
        <w:tc>
          <w:tcPr>
            <w:tcW w:w="3714" w:type="dxa"/>
          </w:tcPr>
          <w:p w:rsidR="00856597" w:rsidRPr="009E0706" w:rsidRDefault="00856597" w:rsidP="00283378">
            <w:pPr>
              <w:pStyle w:val="GOSTTablenorm"/>
            </w:pPr>
            <w:bookmarkStart w:id="774" w:name="OLE_LINK131"/>
            <w:bookmarkStart w:id="775" w:name="OLE_LINK132"/>
            <w:r w:rsidRPr="009E0706">
              <w:rPr>
                <w:noProof/>
              </w:rPr>
              <w:drawing>
                <wp:inline distT="0" distB="0" distL="0" distR="0" wp14:anchorId="28968CFB" wp14:editId="32AB326E">
                  <wp:extent cx="495300" cy="295275"/>
                  <wp:effectExtent l="19050" t="0" r="0" b="0"/>
                  <wp:docPr id="165" name="Рисунок 13"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015"/>
                          <pic:cNvPicPr>
                            <a:picLocks noChangeAspect="1" noChangeArrowheads="1"/>
                          </pic:cNvPicPr>
                        </pic:nvPicPr>
                        <pic:blipFill>
                          <a:blip r:embed="rId35"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bookmarkEnd w:id="774"/>
            <w:bookmarkEnd w:id="775"/>
          </w:p>
        </w:tc>
        <w:tc>
          <w:tcPr>
            <w:tcW w:w="5980" w:type="dxa"/>
          </w:tcPr>
          <w:p w:rsidR="00856597" w:rsidRPr="009E0706" w:rsidRDefault="00856597" w:rsidP="000651F1">
            <w:pPr>
              <w:pStyle w:val="GOSTTablenorm"/>
            </w:pPr>
            <w:r w:rsidRPr="009E0706">
              <w:t>Экспорт – выгрузка документа в формате текстового файла или XML-файла в утвержденных форматах ТФ</w:t>
            </w:r>
            <w:r w:rsidR="00553385" w:rsidRPr="009E0706">
              <w:t>О</w:t>
            </w:r>
          </w:p>
        </w:tc>
      </w:tr>
      <w:tr w:rsidR="00856597" w:rsidRPr="009E0706" w:rsidTr="00DA7A1F">
        <w:trPr>
          <w:cnfStyle w:val="000000010000" w:firstRow="0" w:lastRow="0" w:firstColumn="0" w:lastColumn="0" w:oddVBand="0" w:evenVBand="0" w:oddHBand="0" w:evenHBand="1" w:firstRowFirstColumn="0" w:firstRowLastColumn="0" w:lastRowFirstColumn="0" w:lastRowLastColumn="0"/>
        </w:trPr>
        <w:tc>
          <w:tcPr>
            <w:tcW w:w="3714" w:type="dxa"/>
          </w:tcPr>
          <w:p w:rsidR="00856597" w:rsidRPr="009E0706" w:rsidRDefault="00856597" w:rsidP="00283378">
            <w:pPr>
              <w:pStyle w:val="GOSTTablenorm"/>
            </w:pPr>
            <w:r w:rsidRPr="009E0706">
              <w:rPr>
                <w:noProof/>
              </w:rPr>
              <w:drawing>
                <wp:inline distT="0" distB="0" distL="0" distR="0" wp14:anchorId="6CBA771B" wp14:editId="48783C25">
                  <wp:extent cx="504825" cy="314325"/>
                  <wp:effectExtent l="19050" t="0" r="9525" b="0"/>
                  <wp:docPr id="166" name="Рисунок 14" descr="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016"/>
                          <pic:cNvPicPr>
                            <a:picLocks noChangeAspect="1" noChangeArrowheads="1"/>
                          </pic:cNvPicPr>
                        </pic:nvPicPr>
                        <pic:blipFill>
                          <a:blip r:embed="rId36"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5980" w:type="dxa"/>
          </w:tcPr>
          <w:p w:rsidR="00856597" w:rsidRPr="009E0706" w:rsidRDefault="00856597" w:rsidP="000651F1">
            <w:pPr>
              <w:pStyle w:val="GOSTTablenorm"/>
            </w:pPr>
            <w:r w:rsidRPr="009E0706">
              <w:t>Импорт – загрузка файла в текстовом формате в Систему в утвержденных форматах ТФ</w:t>
            </w:r>
            <w:r w:rsidR="00553385" w:rsidRPr="009E0706">
              <w:t>О</w:t>
            </w:r>
          </w:p>
        </w:tc>
      </w:tr>
      <w:tr w:rsidR="00856597" w:rsidRPr="009E0706" w:rsidTr="00DA7A1F">
        <w:trPr>
          <w:cnfStyle w:val="000000100000" w:firstRow="0" w:lastRow="0" w:firstColumn="0" w:lastColumn="0" w:oddVBand="0" w:evenVBand="0" w:oddHBand="1" w:evenHBand="0" w:firstRowFirstColumn="0" w:firstRowLastColumn="0" w:lastRowFirstColumn="0" w:lastRowLastColumn="0"/>
        </w:trPr>
        <w:tc>
          <w:tcPr>
            <w:tcW w:w="3714" w:type="dxa"/>
          </w:tcPr>
          <w:p w:rsidR="00856597" w:rsidRPr="009E0706" w:rsidRDefault="00856597" w:rsidP="00283378">
            <w:pPr>
              <w:pStyle w:val="GOSTTablenorm"/>
            </w:pPr>
            <w:r w:rsidRPr="009E0706">
              <w:rPr>
                <w:noProof/>
              </w:rPr>
              <w:drawing>
                <wp:inline distT="0" distB="0" distL="0" distR="0" wp14:anchorId="47A842AA" wp14:editId="1D124AD4">
                  <wp:extent cx="504825" cy="314325"/>
                  <wp:effectExtent l="19050" t="0" r="9525" b="0"/>
                  <wp:docPr id="167" name="Рисунок 15" descr="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017"/>
                          <pic:cNvPicPr>
                            <a:picLocks noChangeAspect="1" noChangeArrowheads="1"/>
                          </pic:cNvPicPr>
                        </pic:nvPicPr>
                        <pic:blipFill>
                          <a:blip r:embed="rId37" cstate="print"/>
                          <a:srcRect/>
                          <a:stretch>
                            <a:fillRect/>
                          </a:stretch>
                        </pic:blipFill>
                        <pic:spPr bwMode="auto">
                          <a:xfrm>
                            <a:off x="0" y="0"/>
                            <a:ext cx="504825" cy="314325"/>
                          </a:xfrm>
                          <a:prstGeom prst="rect">
                            <a:avLst/>
                          </a:prstGeom>
                          <a:noFill/>
                          <a:ln w="9525">
                            <a:noFill/>
                            <a:miter lim="800000"/>
                            <a:headEnd/>
                            <a:tailEnd/>
                          </a:ln>
                        </pic:spPr>
                      </pic:pic>
                    </a:graphicData>
                  </a:graphic>
                </wp:inline>
              </w:drawing>
            </w:r>
          </w:p>
        </w:tc>
        <w:tc>
          <w:tcPr>
            <w:tcW w:w="5980" w:type="dxa"/>
          </w:tcPr>
          <w:p w:rsidR="00856597" w:rsidRPr="009E0706" w:rsidRDefault="00856597" w:rsidP="000651F1">
            <w:pPr>
              <w:pStyle w:val="GOSTTablenorm"/>
            </w:pPr>
            <w:r w:rsidRPr="009E0706">
              <w:t>Копия с вложениями – создать новый документ с данными, скопированными из выбранного документа</w:t>
            </w:r>
          </w:p>
        </w:tc>
      </w:tr>
      <w:tr w:rsidR="00856597" w:rsidRPr="009E0706" w:rsidTr="00DA7A1F">
        <w:trPr>
          <w:cnfStyle w:val="000000010000" w:firstRow="0" w:lastRow="0" w:firstColumn="0" w:lastColumn="0" w:oddVBand="0" w:evenVBand="0" w:oddHBand="0" w:evenHBand="1" w:firstRowFirstColumn="0" w:firstRowLastColumn="0" w:lastRowFirstColumn="0" w:lastRowLastColumn="0"/>
        </w:trPr>
        <w:tc>
          <w:tcPr>
            <w:tcW w:w="3714" w:type="dxa"/>
          </w:tcPr>
          <w:p w:rsidR="00856597" w:rsidRPr="009E0706" w:rsidRDefault="00856597" w:rsidP="00283378">
            <w:pPr>
              <w:pStyle w:val="GOSTTablenorm"/>
            </w:pPr>
            <w:r w:rsidRPr="009E0706">
              <w:object w:dxaOrig="750" w:dyaOrig="435" w14:anchorId="61CD5D0A">
                <v:shape id="_x0000_i1028" type="#_x0000_t75" style="width:36pt;height:21.75pt" o:ole="">
                  <v:imagedata r:id="rId38" o:title=""/>
                </v:shape>
                <o:OLEObject Type="Embed" ProgID="PBrush" ShapeID="_x0000_i1028" DrawAspect="Content" ObjectID="_1773486606" r:id="rId39"/>
              </w:object>
            </w:r>
          </w:p>
        </w:tc>
        <w:tc>
          <w:tcPr>
            <w:tcW w:w="5980" w:type="dxa"/>
          </w:tcPr>
          <w:p w:rsidR="00856597" w:rsidRPr="009E0706" w:rsidRDefault="00856597" w:rsidP="000651F1">
            <w:pPr>
              <w:pStyle w:val="GOSTTablenorm"/>
            </w:pPr>
            <w:r w:rsidRPr="009E0706">
              <w:t>Подписать – наложение на документ электронной подписи</w:t>
            </w:r>
          </w:p>
        </w:tc>
      </w:tr>
      <w:tr w:rsidR="00856597" w:rsidRPr="009E0706" w:rsidTr="00DA7A1F">
        <w:trPr>
          <w:cnfStyle w:val="000000100000" w:firstRow="0" w:lastRow="0" w:firstColumn="0" w:lastColumn="0" w:oddVBand="0" w:evenVBand="0" w:oddHBand="1" w:evenHBand="0" w:firstRowFirstColumn="0" w:firstRowLastColumn="0" w:lastRowFirstColumn="0" w:lastRowLastColumn="0"/>
        </w:trPr>
        <w:tc>
          <w:tcPr>
            <w:tcW w:w="3714" w:type="dxa"/>
          </w:tcPr>
          <w:p w:rsidR="00856597" w:rsidRPr="009E0706" w:rsidRDefault="00856597" w:rsidP="00283378">
            <w:pPr>
              <w:pStyle w:val="GOSTTablenorm"/>
            </w:pPr>
            <w:r w:rsidRPr="009E0706">
              <w:rPr>
                <w:noProof/>
              </w:rPr>
              <w:drawing>
                <wp:inline distT="0" distB="0" distL="0" distR="0" wp14:anchorId="1E77210D" wp14:editId="5B3BB016">
                  <wp:extent cx="504825" cy="295275"/>
                  <wp:effectExtent l="19050" t="0" r="9525" b="0"/>
                  <wp:docPr id="169" name="Рисунок 17" descr="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018"/>
                          <pic:cNvPicPr>
                            <a:picLocks noChangeAspect="1" noChangeArrowheads="1"/>
                          </pic:cNvPicPr>
                        </pic:nvPicPr>
                        <pic:blipFill>
                          <a:blip r:embed="rId40" cstate="print"/>
                          <a:srcRect/>
                          <a:stretch>
                            <a:fillRect/>
                          </a:stretch>
                        </pic:blipFill>
                        <pic:spPr bwMode="auto">
                          <a:xfrm>
                            <a:off x="0" y="0"/>
                            <a:ext cx="504825" cy="295275"/>
                          </a:xfrm>
                          <a:prstGeom prst="rect">
                            <a:avLst/>
                          </a:prstGeom>
                          <a:noFill/>
                          <a:ln w="9525">
                            <a:noFill/>
                            <a:miter lim="800000"/>
                            <a:headEnd/>
                            <a:tailEnd/>
                          </a:ln>
                        </pic:spPr>
                      </pic:pic>
                    </a:graphicData>
                  </a:graphic>
                </wp:inline>
              </w:drawing>
            </w:r>
          </w:p>
        </w:tc>
        <w:tc>
          <w:tcPr>
            <w:tcW w:w="5980" w:type="dxa"/>
          </w:tcPr>
          <w:p w:rsidR="00856597" w:rsidRPr="009E0706" w:rsidRDefault="00856597" w:rsidP="000651F1">
            <w:pPr>
              <w:pStyle w:val="GOSTTablenorm"/>
            </w:pPr>
            <w:r w:rsidRPr="009E0706">
              <w:t>Удаление подписи – удаление наложенной ранее на документ электронной подписи</w:t>
            </w:r>
          </w:p>
        </w:tc>
      </w:tr>
      <w:tr w:rsidR="00856597" w:rsidRPr="009E0706" w:rsidTr="00DA7A1F">
        <w:trPr>
          <w:cnfStyle w:val="000000010000" w:firstRow="0" w:lastRow="0" w:firstColumn="0" w:lastColumn="0" w:oddVBand="0" w:evenVBand="0" w:oddHBand="0" w:evenHBand="1" w:firstRowFirstColumn="0" w:firstRowLastColumn="0" w:lastRowFirstColumn="0" w:lastRowLastColumn="0"/>
        </w:trPr>
        <w:tc>
          <w:tcPr>
            <w:tcW w:w="3714" w:type="dxa"/>
          </w:tcPr>
          <w:p w:rsidR="00856597" w:rsidRPr="009E0706" w:rsidRDefault="00856597" w:rsidP="00283378">
            <w:pPr>
              <w:pStyle w:val="GOSTTablenorm"/>
            </w:pPr>
            <w:bookmarkStart w:id="776" w:name="OLE_LINK80"/>
            <w:bookmarkStart w:id="777" w:name="OLE_LINK81"/>
            <w:r w:rsidRPr="009E0706">
              <w:rPr>
                <w:noProof/>
              </w:rPr>
              <w:drawing>
                <wp:inline distT="0" distB="0" distL="0" distR="0" wp14:anchorId="1BDF16F5" wp14:editId="58807C1C">
                  <wp:extent cx="323850" cy="352425"/>
                  <wp:effectExtent l="19050" t="0" r="0" b="0"/>
                  <wp:docPr id="170" name="Рисунок 18"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012 Кнопка Направить на согласование"/>
                          <pic:cNvPicPr>
                            <a:picLocks noChangeAspect="1" noChangeArrowheads="1"/>
                          </pic:cNvPicPr>
                        </pic:nvPicPr>
                        <pic:blipFill>
                          <a:blip r:embed="rId41" cstate="print"/>
                          <a:srcRect/>
                          <a:stretch>
                            <a:fillRect/>
                          </a:stretch>
                        </pic:blipFill>
                        <pic:spPr bwMode="auto">
                          <a:xfrm>
                            <a:off x="0" y="0"/>
                            <a:ext cx="323850" cy="352425"/>
                          </a:xfrm>
                          <a:prstGeom prst="rect">
                            <a:avLst/>
                          </a:prstGeom>
                          <a:noFill/>
                          <a:ln w="9525">
                            <a:noFill/>
                            <a:miter lim="800000"/>
                            <a:headEnd/>
                            <a:tailEnd/>
                          </a:ln>
                        </pic:spPr>
                      </pic:pic>
                    </a:graphicData>
                  </a:graphic>
                </wp:inline>
              </w:drawing>
            </w:r>
            <w:bookmarkEnd w:id="776"/>
            <w:bookmarkEnd w:id="777"/>
          </w:p>
        </w:tc>
        <w:tc>
          <w:tcPr>
            <w:tcW w:w="5980" w:type="dxa"/>
          </w:tcPr>
          <w:p w:rsidR="00856597" w:rsidRPr="009E0706" w:rsidRDefault="00856597" w:rsidP="000651F1">
            <w:pPr>
              <w:pStyle w:val="GOSTTablenorm"/>
            </w:pPr>
            <w:r w:rsidRPr="009E0706">
              <w:t xml:space="preserve">«Направить на согласование» – при нажатии на </w:t>
            </w:r>
            <w:r w:rsidR="00D0475E" w:rsidRPr="009E0706">
              <w:t>кнопку </w:t>
            </w:r>
            <w:r w:rsidRPr="009E0706">
              <w:t>открывается диалоговое окно заполнения сведений по согласующим и утверждающим документ пользователям</w:t>
            </w:r>
          </w:p>
        </w:tc>
      </w:tr>
      <w:tr w:rsidR="00856597" w:rsidRPr="009E0706" w:rsidTr="00DA7A1F">
        <w:trPr>
          <w:cnfStyle w:val="000000100000" w:firstRow="0" w:lastRow="0" w:firstColumn="0" w:lastColumn="0" w:oddVBand="0" w:evenVBand="0" w:oddHBand="1" w:evenHBand="0" w:firstRowFirstColumn="0" w:firstRowLastColumn="0" w:lastRowFirstColumn="0" w:lastRowLastColumn="0"/>
        </w:trPr>
        <w:tc>
          <w:tcPr>
            <w:tcW w:w="3714" w:type="dxa"/>
          </w:tcPr>
          <w:p w:rsidR="00856597" w:rsidRPr="009E0706" w:rsidRDefault="00856597" w:rsidP="00283378">
            <w:pPr>
              <w:pStyle w:val="GOSTTablenorm"/>
            </w:pPr>
            <w:bookmarkStart w:id="778" w:name="OLE_LINK115"/>
            <w:bookmarkStart w:id="779" w:name="OLE_LINK128"/>
            <w:r w:rsidRPr="009E0706">
              <w:rPr>
                <w:noProof/>
              </w:rPr>
              <w:drawing>
                <wp:inline distT="0" distB="0" distL="0" distR="0" wp14:anchorId="54262679" wp14:editId="569EC3CD">
                  <wp:extent cx="333375" cy="304800"/>
                  <wp:effectExtent l="19050" t="0" r="9525" b="0"/>
                  <wp:docPr id="171"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pic:cNvPicPr>
                            <a:picLocks noChangeAspect="1" noChangeArrowheads="1"/>
                          </pic:cNvPicPr>
                        </pic:nvPicPr>
                        <pic:blipFill>
                          <a:blip r:embed="rId42"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bookmarkEnd w:id="778"/>
            <w:bookmarkEnd w:id="779"/>
          </w:p>
        </w:tc>
        <w:tc>
          <w:tcPr>
            <w:tcW w:w="5980" w:type="dxa"/>
          </w:tcPr>
          <w:p w:rsidR="00856597" w:rsidRPr="009E0706" w:rsidRDefault="00856597" w:rsidP="00283378">
            <w:pPr>
              <w:pStyle w:val="GOSTTablenorm"/>
            </w:pPr>
            <w:r w:rsidRPr="009E0706">
              <w:t xml:space="preserve">«Согласовать» </w:t>
            </w:r>
            <w:bookmarkStart w:id="780" w:name="OLE_LINK27"/>
            <w:bookmarkStart w:id="781" w:name="OLE_LINK28"/>
            <w:r w:rsidRPr="009E0706">
              <w:t xml:space="preserve">– </w:t>
            </w:r>
            <w:bookmarkEnd w:id="780"/>
            <w:bookmarkEnd w:id="781"/>
            <w:r w:rsidRPr="009E0706">
              <w:t xml:space="preserve">при нажатии на </w:t>
            </w:r>
            <w:r w:rsidR="00D0475E" w:rsidRPr="009E0706">
              <w:t>кнопку </w:t>
            </w:r>
            <w:r w:rsidRPr="009E0706">
              <w:t>открывается диалоговое окно с вариантами решения.</w:t>
            </w:r>
          </w:p>
          <w:p w:rsidR="00856597" w:rsidRPr="009E0706" w:rsidRDefault="00856597" w:rsidP="00283378">
            <w:pPr>
              <w:pStyle w:val="GOSTTablenorm"/>
            </w:pPr>
            <w:r w:rsidRPr="009E0706">
              <w:t xml:space="preserve">«Утвердить» – при нажатии на </w:t>
            </w:r>
            <w:r w:rsidR="00D0475E" w:rsidRPr="009E0706">
              <w:t>кнопку </w:t>
            </w:r>
            <w:r w:rsidRPr="009E0706">
              <w:t>открывается диалоговое окно с вариантами решения.</w:t>
            </w:r>
            <w:r w:rsidRPr="009E0706" w:rsidDel="00D107F6">
              <w:t xml:space="preserve"> </w:t>
            </w:r>
          </w:p>
          <w:p w:rsidR="00856597" w:rsidRPr="009E0706" w:rsidRDefault="00856597" w:rsidP="000651F1">
            <w:pPr>
              <w:pStyle w:val="GOSTTablenorm"/>
            </w:pPr>
            <w:r w:rsidRPr="009E0706">
              <w:lastRenderedPageBreak/>
              <w:t xml:space="preserve">«Взять в работу» – при нажатии на </w:t>
            </w:r>
            <w:r w:rsidR="00D0475E" w:rsidRPr="009E0706">
              <w:t>кнопку </w:t>
            </w:r>
            <w:r w:rsidRPr="009E0706">
              <w:t>документ на статусе «Не согласован» переводится в статус «Черновик»</w:t>
            </w:r>
          </w:p>
        </w:tc>
      </w:tr>
      <w:tr w:rsidR="00856597" w:rsidRPr="009E0706" w:rsidTr="00DA7A1F">
        <w:trPr>
          <w:cnfStyle w:val="000000010000" w:firstRow="0" w:lastRow="0" w:firstColumn="0" w:lastColumn="0" w:oddVBand="0" w:evenVBand="0" w:oddHBand="0" w:evenHBand="1" w:firstRowFirstColumn="0" w:firstRowLastColumn="0" w:lastRowFirstColumn="0" w:lastRowLastColumn="0"/>
        </w:trPr>
        <w:tc>
          <w:tcPr>
            <w:tcW w:w="3714" w:type="dxa"/>
          </w:tcPr>
          <w:p w:rsidR="00856597" w:rsidRPr="009E0706" w:rsidRDefault="00856597" w:rsidP="00283378">
            <w:pPr>
              <w:pStyle w:val="GOSTTablenorm"/>
            </w:pPr>
            <w:r w:rsidRPr="009E0706">
              <w:rPr>
                <w:noProof/>
              </w:rPr>
              <w:lastRenderedPageBreak/>
              <w:drawing>
                <wp:inline distT="0" distB="0" distL="0" distR="0" wp14:anchorId="23CA7321" wp14:editId="28AF82CB">
                  <wp:extent cx="304800" cy="276225"/>
                  <wp:effectExtent l="19050" t="0" r="0" b="0"/>
                  <wp:docPr id="172" name="Рисунок 224" descr="QIP Shot - Screen 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24" descr="QIP Shot - Screen 024.png"/>
                          <pic:cNvPicPr>
                            <a:picLocks noChangeAspect="1" noChangeArrowheads="1"/>
                          </pic:cNvPicPr>
                        </pic:nvPicPr>
                        <pic:blipFill>
                          <a:blip r:embed="rId43" cstate="print"/>
                          <a:srcRect/>
                          <a:stretch>
                            <a:fillRect/>
                          </a:stretch>
                        </pic:blipFill>
                        <pic:spPr bwMode="auto">
                          <a:xfrm>
                            <a:off x="0" y="0"/>
                            <a:ext cx="304800" cy="276225"/>
                          </a:xfrm>
                          <a:prstGeom prst="rect">
                            <a:avLst/>
                          </a:prstGeom>
                          <a:noFill/>
                          <a:ln w="9525">
                            <a:noFill/>
                            <a:miter lim="800000"/>
                            <a:headEnd/>
                            <a:tailEnd/>
                          </a:ln>
                        </pic:spPr>
                      </pic:pic>
                    </a:graphicData>
                  </a:graphic>
                </wp:inline>
              </w:drawing>
            </w:r>
          </w:p>
        </w:tc>
        <w:tc>
          <w:tcPr>
            <w:tcW w:w="5980" w:type="dxa"/>
          </w:tcPr>
          <w:p w:rsidR="00856597" w:rsidRPr="009E0706" w:rsidRDefault="00856597" w:rsidP="000651F1">
            <w:pPr>
              <w:pStyle w:val="GOSTTablenorm"/>
            </w:pPr>
            <w:r w:rsidRPr="009E0706">
              <w:t xml:space="preserve">Редактировать лист согласования – при нажатии на </w:t>
            </w:r>
            <w:r w:rsidR="00D0475E" w:rsidRPr="009E0706">
              <w:t>кнопку </w:t>
            </w:r>
            <w:r w:rsidRPr="009E0706">
              <w:t>открывается окно для указания Согласующего и Утверждающего</w:t>
            </w:r>
          </w:p>
        </w:tc>
      </w:tr>
      <w:tr w:rsidR="00856597" w:rsidRPr="009E0706" w:rsidTr="00DA7A1F">
        <w:trPr>
          <w:cnfStyle w:val="000000100000" w:firstRow="0" w:lastRow="0" w:firstColumn="0" w:lastColumn="0" w:oddVBand="0" w:evenVBand="0" w:oddHBand="1" w:evenHBand="0" w:firstRowFirstColumn="0" w:firstRowLastColumn="0" w:lastRowFirstColumn="0" w:lastRowLastColumn="0"/>
        </w:trPr>
        <w:tc>
          <w:tcPr>
            <w:tcW w:w="3714" w:type="dxa"/>
          </w:tcPr>
          <w:p w:rsidR="00856597" w:rsidRPr="009E0706" w:rsidRDefault="00856597" w:rsidP="00283378">
            <w:pPr>
              <w:pStyle w:val="GOSTTablenorm"/>
            </w:pPr>
            <w:r w:rsidRPr="009E0706">
              <w:rPr>
                <w:noProof/>
              </w:rPr>
              <w:drawing>
                <wp:inline distT="0" distB="0" distL="0" distR="0" wp14:anchorId="70397C5C" wp14:editId="6864D4B9">
                  <wp:extent cx="342900" cy="314325"/>
                  <wp:effectExtent l="19050" t="0" r="0" b="0"/>
                  <wp:docPr id="173" name="Рисунок 20" descr="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021"/>
                          <pic:cNvPicPr>
                            <a:picLocks noChangeAspect="1" noChangeArrowheads="1"/>
                          </pic:cNvPicPr>
                        </pic:nvPicPr>
                        <pic:blipFill>
                          <a:blip r:embed="rId44" cstate="print"/>
                          <a:srcRect/>
                          <a:stretch>
                            <a:fillRect/>
                          </a:stretch>
                        </pic:blipFill>
                        <pic:spPr bwMode="auto">
                          <a:xfrm>
                            <a:off x="0" y="0"/>
                            <a:ext cx="342900" cy="314325"/>
                          </a:xfrm>
                          <a:prstGeom prst="rect">
                            <a:avLst/>
                          </a:prstGeom>
                          <a:noFill/>
                          <a:ln w="9525">
                            <a:noFill/>
                            <a:miter lim="800000"/>
                            <a:headEnd/>
                            <a:tailEnd/>
                          </a:ln>
                        </pic:spPr>
                      </pic:pic>
                    </a:graphicData>
                  </a:graphic>
                </wp:inline>
              </w:drawing>
            </w:r>
          </w:p>
        </w:tc>
        <w:tc>
          <w:tcPr>
            <w:tcW w:w="5980" w:type="dxa"/>
          </w:tcPr>
          <w:p w:rsidR="00856597" w:rsidRPr="009E0706" w:rsidRDefault="00856597" w:rsidP="000651F1">
            <w:pPr>
              <w:pStyle w:val="GOSTTablenorm"/>
            </w:pPr>
            <w:r w:rsidRPr="009E0706">
              <w:t xml:space="preserve">Настройки списковой формы – при нажатии на </w:t>
            </w:r>
            <w:r w:rsidR="00D0475E" w:rsidRPr="009E0706">
              <w:t>кнопку </w:t>
            </w:r>
            <w:r w:rsidRPr="009E0706">
              <w:t>открывается окно для задания параметров списковой формы</w:t>
            </w:r>
          </w:p>
        </w:tc>
      </w:tr>
      <w:tr w:rsidR="00D47E1A" w:rsidRPr="009E0706" w:rsidTr="00DA7A1F">
        <w:trPr>
          <w:cnfStyle w:val="000000010000" w:firstRow="0" w:lastRow="0" w:firstColumn="0" w:lastColumn="0" w:oddVBand="0" w:evenVBand="0" w:oddHBand="0" w:evenHBand="1" w:firstRowFirstColumn="0" w:firstRowLastColumn="0" w:lastRowFirstColumn="0" w:lastRowLastColumn="0"/>
        </w:trPr>
        <w:tc>
          <w:tcPr>
            <w:tcW w:w="3714" w:type="dxa"/>
          </w:tcPr>
          <w:p w:rsidR="00D47E1A" w:rsidRPr="009E0706" w:rsidRDefault="00D47E1A" w:rsidP="00283378">
            <w:pPr>
              <w:pStyle w:val="GOSTTablenorm"/>
              <w:rPr>
                <w:noProof/>
              </w:rPr>
            </w:pPr>
            <w:r w:rsidRPr="009E0706">
              <w:rPr>
                <w:noProof/>
              </w:rPr>
              <w:drawing>
                <wp:inline distT="0" distB="0" distL="0" distR="0" wp14:anchorId="30B8FDA9" wp14:editId="519DB397">
                  <wp:extent cx="351559" cy="331470"/>
                  <wp:effectExtent l="0" t="0" r="0" b="0"/>
                  <wp:docPr id="278" name="Рисунок 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366087" cy="345168"/>
                          </a:xfrm>
                          <a:prstGeom prst="rect">
                            <a:avLst/>
                          </a:prstGeom>
                        </pic:spPr>
                      </pic:pic>
                    </a:graphicData>
                  </a:graphic>
                </wp:inline>
              </w:drawing>
            </w:r>
          </w:p>
        </w:tc>
        <w:tc>
          <w:tcPr>
            <w:tcW w:w="5980" w:type="dxa"/>
          </w:tcPr>
          <w:p w:rsidR="00D47E1A" w:rsidRPr="009E0706" w:rsidRDefault="00D47E1A" w:rsidP="00D47E1A">
            <w:pPr>
              <w:pStyle w:val="GOSTTablenorm"/>
            </w:pPr>
            <w:r w:rsidRPr="009E0706">
              <w:t>Отключение контроля авансового ДО – при нажатии на кнопку открывается окно для заполнения причины понижения контроля</w:t>
            </w:r>
          </w:p>
        </w:tc>
      </w:tr>
      <w:tr w:rsidR="00F8045A" w:rsidRPr="009E0706" w:rsidTr="00DA7A1F">
        <w:trPr>
          <w:cnfStyle w:val="000000100000" w:firstRow="0" w:lastRow="0" w:firstColumn="0" w:lastColumn="0" w:oddVBand="0" w:evenVBand="0" w:oddHBand="1" w:evenHBand="0" w:firstRowFirstColumn="0" w:firstRowLastColumn="0" w:lastRowFirstColumn="0" w:lastRowLastColumn="0"/>
        </w:trPr>
        <w:tc>
          <w:tcPr>
            <w:tcW w:w="3714" w:type="dxa"/>
          </w:tcPr>
          <w:p w:rsidR="00F8045A" w:rsidRPr="009E0706" w:rsidRDefault="00F8045A" w:rsidP="00283378">
            <w:pPr>
              <w:pStyle w:val="GOSTTablenorm"/>
              <w:rPr>
                <w:noProof/>
              </w:rPr>
            </w:pPr>
            <w:r w:rsidRPr="009E0706">
              <w:rPr>
                <w:noProof/>
              </w:rPr>
              <w:drawing>
                <wp:inline distT="0" distB="0" distL="0" distR="0" wp14:anchorId="1477F2D9" wp14:editId="332FD766">
                  <wp:extent cx="333375" cy="295272"/>
                  <wp:effectExtent l="0" t="0" r="0" b="0"/>
                  <wp:docPr id="280" name="Рисунок 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360247" cy="319073"/>
                          </a:xfrm>
                          <a:prstGeom prst="rect">
                            <a:avLst/>
                          </a:prstGeom>
                        </pic:spPr>
                      </pic:pic>
                    </a:graphicData>
                  </a:graphic>
                </wp:inline>
              </w:drawing>
            </w:r>
          </w:p>
        </w:tc>
        <w:tc>
          <w:tcPr>
            <w:tcW w:w="5980" w:type="dxa"/>
          </w:tcPr>
          <w:p w:rsidR="00F8045A" w:rsidRPr="009E0706" w:rsidRDefault="00F8045A" w:rsidP="00F8045A">
            <w:pPr>
              <w:pStyle w:val="GOSTTablenorm"/>
            </w:pPr>
            <w:r w:rsidRPr="009E0706">
              <w:t>Включить контроль авансового ДО – при нажатии на кнопку запускается операция включения контроля авансового ДО</w:t>
            </w:r>
          </w:p>
        </w:tc>
      </w:tr>
    </w:tbl>
    <w:p w:rsidR="009C19B5" w:rsidRPr="009E0706" w:rsidRDefault="009C19B5" w:rsidP="00C22C0D">
      <w:pPr>
        <w:pStyle w:val="22"/>
      </w:pPr>
      <w:bookmarkStart w:id="782" w:name="_Ref17981949"/>
      <w:bookmarkStart w:id="783" w:name="_Toc20229506"/>
      <w:bookmarkStart w:id="784" w:name="_Toc162867664"/>
      <w:r w:rsidRPr="009E0706">
        <w:t>Формирование и ведение справочников</w:t>
      </w:r>
      <w:bookmarkEnd w:id="657"/>
      <w:bookmarkEnd w:id="658"/>
      <w:bookmarkEnd w:id="659"/>
      <w:bookmarkEnd w:id="660"/>
      <w:bookmarkEnd w:id="661"/>
      <w:bookmarkEnd w:id="682"/>
      <w:bookmarkEnd w:id="782"/>
      <w:bookmarkEnd w:id="783"/>
      <w:bookmarkEnd w:id="784"/>
      <w:r w:rsidRPr="009E0706">
        <w:t xml:space="preserve"> </w:t>
      </w:r>
    </w:p>
    <w:p w:rsidR="009C19B5" w:rsidRPr="009E0706" w:rsidRDefault="00B05365" w:rsidP="00930857">
      <w:pPr>
        <w:pStyle w:val="GOSTNormalWithout"/>
      </w:pPr>
      <w:r w:rsidRPr="009E0706">
        <w:t xml:space="preserve">В подсистеме «Управления расходами» при формировании документа «Сведения о </w:t>
      </w:r>
      <w:r w:rsidR="004F05A6" w:rsidRPr="009E0706">
        <w:t>ДО</w:t>
      </w:r>
      <w:r w:rsidRPr="009E0706">
        <w:t>» используются данные следующих справочников, которые ведутся Подсистемой НСИ:</w:t>
      </w:r>
    </w:p>
    <w:p w:rsidR="009C19B5" w:rsidRPr="009E0706" w:rsidRDefault="009C19B5" w:rsidP="00930857">
      <w:pPr>
        <w:pStyle w:val="GOSTListmark1"/>
      </w:pPr>
      <w:r w:rsidRPr="009E0706">
        <w:t>централизованные:</w:t>
      </w:r>
    </w:p>
    <w:p w:rsidR="009C19B5" w:rsidRPr="009E0706" w:rsidRDefault="009C19B5" w:rsidP="00930857">
      <w:pPr>
        <w:pStyle w:val="GOSTListmark2"/>
      </w:pPr>
      <w:r w:rsidRPr="009E0706">
        <w:t>справочник «Лицевые счета»;</w:t>
      </w:r>
    </w:p>
    <w:p w:rsidR="009C19B5" w:rsidRPr="009E0706" w:rsidRDefault="009C19B5" w:rsidP="00930857">
      <w:pPr>
        <w:pStyle w:val="GOSTListmark2"/>
      </w:pPr>
      <w:r w:rsidRPr="009E0706">
        <w:t xml:space="preserve">справочник </w:t>
      </w:r>
      <w:r w:rsidR="00F0003B" w:rsidRPr="009E0706">
        <w:t>«ЕГРЮЛ»;</w:t>
      </w:r>
    </w:p>
    <w:p w:rsidR="00F0003B" w:rsidRPr="009E0706" w:rsidRDefault="00F0003B" w:rsidP="00930857">
      <w:pPr>
        <w:pStyle w:val="GOSTListmark2"/>
      </w:pPr>
      <w:r w:rsidRPr="009E0706">
        <w:t>справочник «ТОФК»;</w:t>
      </w:r>
    </w:p>
    <w:p w:rsidR="009C19B5" w:rsidRPr="009E0706" w:rsidRDefault="009C19B5" w:rsidP="00930857">
      <w:pPr>
        <w:pStyle w:val="GOSTListmark2"/>
      </w:pPr>
      <w:r w:rsidRPr="009E0706">
        <w:t>справочник «Бюджеты»;</w:t>
      </w:r>
    </w:p>
    <w:p w:rsidR="009C19B5" w:rsidRPr="009E0706" w:rsidRDefault="009C19B5" w:rsidP="00930857">
      <w:pPr>
        <w:pStyle w:val="GOSTListmark2"/>
      </w:pPr>
      <w:r w:rsidRPr="009E0706">
        <w:t>справочник «Сводный реестр»;</w:t>
      </w:r>
    </w:p>
    <w:p w:rsidR="009C19B5" w:rsidRPr="009E0706" w:rsidRDefault="009C19B5" w:rsidP="00930857">
      <w:pPr>
        <w:pStyle w:val="GOSTListmark2"/>
      </w:pPr>
      <w:r w:rsidRPr="009E0706">
        <w:t>справочник «Расходы (КБК)</w:t>
      </w:r>
      <w:r w:rsidR="008F5042" w:rsidRPr="009E0706">
        <w:t>»;</w:t>
      </w:r>
    </w:p>
    <w:p w:rsidR="009C19B5" w:rsidRPr="009E0706" w:rsidRDefault="009C19B5" w:rsidP="002747AA">
      <w:pPr>
        <w:pStyle w:val="GOSTListmark1"/>
      </w:pPr>
      <w:r w:rsidRPr="009E0706">
        <w:t>общероссийские:</w:t>
      </w:r>
    </w:p>
    <w:p w:rsidR="009C19B5" w:rsidRPr="009E0706" w:rsidRDefault="009C19B5" w:rsidP="002747AA">
      <w:pPr>
        <w:pStyle w:val="GOSTListmark2"/>
      </w:pPr>
      <w:r w:rsidRPr="009E0706">
        <w:t>справочник «</w:t>
      </w:r>
      <w:bookmarkStart w:id="785" w:name="OLE_LINK281"/>
      <w:bookmarkStart w:id="786" w:name="OLE_LINK282"/>
      <w:r w:rsidRPr="009E0706">
        <w:t>Таблица соответствия кодов ОКАТО кодам ОКТМО</w:t>
      </w:r>
      <w:bookmarkEnd w:id="785"/>
      <w:bookmarkEnd w:id="786"/>
      <w:r w:rsidRPr="009E0706">
        <w:t>»;</w:t>
      </w:r>
    </w:p>
    <w:p w:rsidR="00F0003B" w:rsidRPr="009E0706" w:rsidRDefault="00F0003B" w:rsidP="002747AA">
      <w:pPr>
        <w:pStyle w:val="GOSTListmark2"/>
      </w:pPr>
      <w:r w:rsidRPr="009E0706">
        <w:t>справочник «ОКВ»;</w:t>
      </w:r>
    </w:p>
    <w:p w:rsidR="009C19B5" w:rsidRPr="009E0706" w:rsidRDefault="009C19B5" w:rsidP="002747AA">
      <w:pPr>
        <w:pStyle w:val="GOSTListmark2"/>
      </w:pPr>
      <w:r w:rsidRPr="009E0706">
        <w:t>справочник «ОКАТО-ОКТ</w:t>
      </w:r>
      <w:r w:rsidR="008F5042" w:rsidRPr="009E0706">
        <w:t>МО»;</w:t>
      </w:r>
    </w:p>
    <w:p w:rsidR="009C19B5" w:rsidRPr="009E0706" w:rsidRDefault="009C19B5" w:rsidP="002747AA">
      <w:pPr>
        <w:pStyle w:val="GOSTListmark1"/>
      </w:pPr>
      <w:bookmarkStart w:id="787" w:name="OLE_LINK269"/>
      <w:bookmarkStart w:id="788" w:name="OLE_LINK270"/>
      <w:bookmarkStart w:id="789" w:name="OLE_LINK271"/>
      <w:r w:rsidRPr="009E0706">
        <w:t>отраслевые:</w:t>
      </w:r>
    </w:p>
    <w:p w:rsidR="009C19B5" w:rsidRPr="009E0706" w:rsidRDefault="009C19B5" w:rsidP="002747AA">
      <w:pPr>
        <w:pStyle w:val="GOSTListmark2"/>
      </w:pPr>
      <w:r w:rsidRPr="009E0706">
        <w:t>справочник «Федеральные адресные инвестиционные программы ФАИП».</w:t>
      </w:r>
    </w:p>
    <w:p w:rsidR="009C19B5" w:rsidRPr="009E0706" w:rsidRDefault="009C19B5" w:rsidP="002747AA">
      <w:pPr>
        <w:pStyle w:val="GOSTNormal"/>
      </w:pPr>
      <w:bookmarkStart w:id="790" w:name="_Toc486936333"/>
      <w:bookmarkEnd w:id="787"/>
      <w:bookmarkEnd w:id="788"/>
      <w:bookmarkEnd w:id="789"/>
      <w:r w:rsidRPr="009E0706">
        <w:t>Для автоматического заполнения</w:t>
      </w:r>
      <w:r w:rsidR="00F0003B" w:rsidRPr="009E0706">
        <w:t xml:space="preserve"> </w:t>
      </w:r>
      <w:r w:rsidR="008271BE" w:rsidRPr="009E0706">
        <w:t>формуляра «Лист</w:t>
      </w:r>
      <w:r w:rsidR="00F0003B" w:rsidRPr="009E0706">
        <w:t xml:space="preserve"> согласования Сведений</w:t>
      </w:r>
      <w:r w:rsidRPr="009E0706">
        <w:t xml:space="preserve"> о </w:t>
      </w:r>
      <w:r w:rsidR="00F0003B" w:rsidRPr="009E0706">
        <w:t>ДО</w:t>
      </w:r>
      <w:r w:rsidRPr="009E0706">
        <w:t>» используется справочник «Шаблон листа согласования», который ведется самостоятельно пользователями.</w:t>
      </w:r>
    </w:p>
    <w:p w:rsidR="007A74A7" w:rsidRPr="009E0706" w:rsidRDefault="007A74A7" w:rsidP="007A74A7">
      <w:pPr>
        <w:pStyle w:val="32"/>
        <w:tabs>
          <w:tab w:val="num" w:pos="1134"/>
        </w:tabs>
        <w:ind w:left="1134" w:hanging="1134"/>
      </w:pPr>
      <w:bookmarkStart w:id="791" w:name="_Toc487026039"/>
      <w:bookmarkStart w:id="792" w:name="_Toc487028672"/>
      <w:bookmarkStart w:id="793" w:name="_Toc517687787"/>
      <w:bookmarkStart w:id="794" w:name="_Toc20229507"/>
      <w:bookmarkStart w:id="795" w:name="_Ref36213707"/>
      <w:bookmarkStart w:id="796" w:name="_Toc162867665"/>
      <w:bookmarkStart w:id="797" w:name="_Toc452115255"/>
      <w:bookmarkStart w:id="798" w:name="_Toc487019710"/>
      <w:bookmarkStart w:id="799" w:name="_Toc487028500"/>
      <w:bookmarkStart w:id="800" w:name="_Toc421735092"/>
      <w:bookmarkEnd w:id="790"/>
      <w:r w:rsidRPr="009E0706">
        <w:t>Заполнение справочника «Шаблон листа согласования»</w:t>
      </w:r>
      <w:bookmarkEnd w:id="791"/>
      <w:bookmarkEnd w:id="792"/>
      <w:bookmarkEnd w:id="793"/>
      <w:bookmarkEnd w:id="794"/>
      <w:bookmarkEnd w:id="795"/>
      <w:bookmarkEnd w:id="796"/>
    </w:p>
    <w:p w:rsidR="007A74A7" w:rsidRPr="009E0706" w:rsidRDefault="007A74A7" w:rsidP="002747AA">
      <w:pPr>
        <w:pStyle w:val="GOSTNormalWithout"/>
      </w:pPr>
      <w:r w:rsidRPr="009E0706">
        <w:t>Для начала работы со справочником «Шаблон листа согласования» необходимо выполнить следующие действия:</w:t>
      </w:r>
    </w:p>
    <w:p w:rsidR="007A74A7" w:rsidRPr="009E0706" w:rsidRDefault="0045047C" w:rsidP="0045047C">
      <w:pPr>
        <w:pStyle w:val="GOSTListnum"/>
        <w:numPr>
          <w:ilvl w:val="0"/>
          <w:numId w:val="16"/>
        </w:numPr>
      </w:pPr>
      <w:r w:rsidRPr="009E0706">
        <w:t>Выбрать пункт меню «Шаблон листа согласования» (Навигатор – Управление расходами: средства ФБ (или СВР и доведение БД) – Справочники – Шаблон листа согласования).</w:t>
      </w:r>
    </w:p>
    <w:p w:rsidR="00A21240" w:rsidRPr="009E0706" w:rsidRDefault="00A21240" w:rsidP="00663068">
      <w:pPr>
        <w:pStyle w:val="GOSTListnum"/>
        <w:numPr>
          <w:ilvl w:val="0"/>
          <w:numId w:val="16"/>
        </w:numPr>
      </w:pPr>
      <w:r w:rsidRPr="009E0706">
        <w:t xml:space="preserve">Нажать </w:t>
      </w:r>
      <w:r w:rsidR="00D0475E" w:rsidRPr="009E0706">
        <w:t>кнопку </w:t>
      </w:r>
      <w:r w:rsidRPr="009E0706">
        <w:rPr>
          <w:noProof/>
        </w:rPr>
        <w:drawing>
          <wp:inline distT="0" distB="0" distL="0" distR="0" wp14:anchorId="7F41AE6C" wp14:editId="30B0DA88">
            <wp:extent cx="249381" cy="259560"/>
            <wp:effectExtent l="0" t="0" r="0" b="0"/>
            <wp:docPr id="13"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cstate="print"/>
                    <a:srcRect/>
                    <a:stretch>
                      <a:fillRect/>
                    </a:stretch>
                  </pic:blipFill>
                  <pic:spPr bwMode="auto">
                    <a:xfrm>
                      <a:off x="0" y="0"/>
                      <a:ext cx="252934" cy="263258"/>
                    </a:xfrm>
                    <a:prstGeom prst="rect">
                      <a:avLst/>
                    </a:prstGeom>
                    <a:noFill/>
                    <a:ln w="9525">
                      <a:noFill/>
                      <a:miter lim="800000"/>
                      <a:headEnd/>
                      <a:tailEnd/>
                    </a:ln>
                  </pic:spPr>
                </pic:pic>
              </a:graphicData>
            </a:graphic>
          </wp:inline>
        </w:drawing>
      </w:r>
      <w:r w:rsidRPr="009E0706">
        <w:t xml:space="preserve"> </w:t>
      </w:r>
      <w:r w:rsidR="00DA7A1F" w:rsidRPr="009E0706">
        <w:t>(Создать новый документ)</w:t>
      </w:r>
      <w:r w:rsidRPr="009E0706">
        <w:t>.</w:t>
      </w:r>
      <w:r w:rsidR="00DA7A1F" w:rsidRPr="009E0706">
        <w:t xml:space="preserve"> </w:t>
      </w:r>
      <w:r w:rsidRPr="009E0706">
        <w:t>Откроется визуальная форма экземпляра формуляра «Шаблон листа согласования» с возможностью ее редактирования (</w:t>
      </w:r>
      <w:r w:rsidR="00834A9E" w:rsidRPr="009E0706">
        <w:t>рис.</w:t>
      </w:r>
      <w:r w:rsidR="008E1D67" w:rsidRPr="009E0706">
        <w:t xml:space="preserve"> </w:t>
      </w:r>
      <w:r w:rsidR="008E1D67" w:rsidRPr="009E0706">
        <w:fldChar w:fldCharType="begin"/>
      </w:r>
      <w:r w:rsidR="008E1D67" w:rsidRPr="009E0706">
        <w:instrText xml:space="preserve"> REF _Ref119937991 \h </w:instrText>
      </w:r>
      <w:r w:rsidR="008E1D67" w:rsidRPr="009E0706">
        <w:fldChar w:fldCharType="separate"/>
      </w:r>
      <w:r w:rsidR="008353AE">
        <w:rPr>
          <w:noProof/>
        </w:rPr>
        <w:t>8</w:t>
      </w:r>
      <w:r w:rsidR="008E1D67" w:rsidRPr="009E0706">
        <w:fldChar w:fldCharType="end"/>
      </w:r>
      <w:r w:rsidR="008E1D67" w:rsidRPr="009E0706">
        <w:t xml:space="preserve">, </w:t>
      </w:r>
      <w:r w:rsidRPr="009E0706">
        <w:fldChar w:fldCharType="begin"/>
      </w:r>
      <w:r w:rsidRPr="009E0706">
        <w:instrText xml:space="preserve"> REF _Ref497130771 \h </w:instrText>
      </w:r>
      <w:r w:rsidR="0098402B" w:rsidRPr="009E0706">
        <w:instrText xml:space="preserve"> \* MERGEFORMAT </w:instrText>
      </w:r>
      <w:r w:rsidRPr="009E0706">
        <w:fldChar w:fldCharType="separate"/>
      </w:r>
      <w:r w:rsidR="008353AE">
        <w:rPr>
          <w:noProof/>
        </w:rPr>
        <w:t>9</w:t>
      </w:r>
      <w:r w:rsidRPr="009E0706">
        <w:fldChar w:fldCharType="end"/>
      </w:r>
      <w:r w:rsidRPr="009E0706">
        <w:t>).</w:t>
      </w:r>
    </w:p>
    <w:p w:rsidR="00721A91" w:rsidRPr="009E0706" w:rsidRDefault="00301430" w:rsidP="00295A5A">
      <w:pPr>
        <w:pStyle w:val="GOSTFigure"/>
        <w:rPr>
          <w:noProof/>
        </w:rPr>
      </w:pPr>
      <w:r w:rsidRPr="009E0706">
        <w:rPr>
          <w:noProof/>
        </w:rPr>
        <w:lastRenderedPageBreak/>
        <w:drawing>
          <wp:inline distT="0" distB="0" distL="0" distR="0" wp14:anchorId="0E489393" wp14:editId="66FDC49F">
            <wp:extent cx="6120130" cy="5784850"/>
            <wp:effectExtent l="0" t="0" r="0" b="0"/>
            <wp:docPr id="285" name="Рисунок 2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Snap4.png"/>
                    <pic:cNvPicPr/>
                  </pic:nvPicPr>
                  <pic:blipFill>
                    <a:blip r:embed="rId47">
                      <a:extLst>
                        <a:ext uri="{28A0092B-C50C-407E-A947-70E740481C1C}">
                          <a14:useLocalDpi xmlns:a14="http://schemas.microsoft.com/office/drawing/2010/main" val="0"/>
                        </a:ext>
                      </a:extLst>
                    </a:blip>
                    <a:stretch>
                      <a:fillRect/>
                    </a:stretch>
                  </pic:blipFill>
                  <pic:spPr>
                    <a:xfrm>
                      <a:off x="0" y="0"/>
                      <a:ext cx="6120130" cy="5784850"/>
                    </a:xfrm>
                    <a:prstGeom prst="rect">
                      <a:avLst/>
                    </a:prstGeom>
                  </pic:spPr>
                </pic:pic>
              </a:graphicData>
            </a:graphic>
          </wp:inline>
        </w:drawing>
      </w:r>
    </w:p>
    <w:p w:rsidR="00721A91" w:rsidRPr="009E0706" w:rsidRDefault="009345F8" w:rsidP="00721A91">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801" w:name="_Ref119937991"/>
      <w:bookmarkStart w:id="802" w:name="_Toc162867718"/>
      <w:r w:rsidR="008353AE">
        <w:rPr>
          <w:noProof/>
        </w:rPr>
        <w:t>8</w:t>
      </w:r>
      <w:bookmarkEnd w:id="801"/>
      <w:r w:rsidRPr="009E0706">
        <w:rPr>
          <w:noProof/>
        </w:rPr>
        <w:fldChar w:fldCharType="end"/>
      </w:r>
      <w:r w:rsidR="00721A91" w:rsidRPr="009E0706">
        <w:t>. Визуальная форма экземпляра формуляра «Шаблон листа согласования» (</w:t>
      </w:r>
      <w:r w:rsidR="00301430" w:rsidRPr="009E0706">
        <w:t>часть 1</w:t>
      </w:r>
      <w:r w:rsidR="00721A91" w:rsidRPr="009E0706">
        <w:t>)</w:t>
      </w:r>
      <w:bookmarkEnd w:id="802"/>
      <w:r w:rsidR="00721A91" w:rsidRPr="009E0706">
        <w:t xml:space="preserve"> </w:t>
      </w:r>
    </w:p>
    <w:p w:rsidR="00295A5A" w:rsidRPr="009E0706" w:rsidRDefault="00301430" w:rsidP="00295A5A">
      <w:pPr>
        <w:pStyle w:val="GOSTFigure"/>
      </w:pPr>
      <w:r w:rsidRPr="009E0706">
        <w:rPr>
          <w:noProof/>
        </w:rPr>
        <w:lastRenderedPageBreak/>
        <w:drawing>
          <wp:inline distT="0" distB="0" distL="0" distR="0" wp14:anchorId="35AA15B6" wp14:editId="63BDB66B">
            <wp:extent cx="6120130" cy="5207000"/>
            <wp:effectExtent l="0" t="0" r="0" b="0"/>
            <wp:docPr id="286" name="Рисунок 2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Snap4.png"/>
                    <pic:cNvPicPr/>
                  </pic:nvPicPr>
                  <pic:blipFill>
                    <a:blip r:embed="rId48">
                      <a:extLst>
                        <a:ext uri="{28A0092B-C50C-407E-A947-70E740481C1C}">
                          <a14:useLocalDpi xmlns:a14="http://schemas.microsoft.com/office/drawing/2010/main" val="0"/>
                        </a:ext>
                      </a:extLst>
                    </a:blip>
                    <a:stretch>
                      <a:fillRect/>
                    </a:stretch>
                  </pic:blipFill>
                  <pic:spPr>
                    <a:xfrm>
                      <a:off x="0" y="0"/>
                      <a:ext cx="6120130" cy="5207000"/>
                    </a:xfrm>
                    <a:prstGeom prst="rect">
                      <a:avLst/>
                    </a:prstGeom>
                  </pic:spPr>
                </pic:pic>
              </a:graphicData>
            </a:graphic>
          </wp:inline>
        </w:drawing>
      </w:r>
    </w:p>
    <w:p w:rsidR="007A74A7" w:rsidRPr="009E0706" w:rsidRDefault="00F9690A" w:rsidP="007A74A7">
      <w:pPr>
        <w:pStyle w:val="GOSTFigName"/>
      </w:pPr>
      <w:r w:rsidRPr="009E0706">
        <w:fldChar w:fldCharType="begin"/>
      </w:r>
      <w:r w:rsidR="0044476C" w:rsidRPr="009E0706">
        <w:instrText xml:space="preserve"> SEQ Рисунок \* ARABIC </w:instrText>
      </w:r>
      <w:r w:rsidRPr="009E0706">
        <w:fldChar w:fldCharType="separate"/>
      </w:r>
      <w:bookmarkStart w:id="803" w:name="_Ref497130771"/>
      <w:bookmarkStart w:id="804" w:name="_Toc20229554"/>
      <w:bookmarkStart w:id="805" w:name="_Toc162867719"/>
      <w:r w:rsidR="008353AE">
        <w:rPr>
          <w:noProof/>
        </w:rPr>
        <w:t>9</w:t>
      </w:r>
      <w:bookmarkEnd w:id="803"/>
      <w:r w:rsidRPr="009E0706">
        <w:fldChar w:fldCharType="end"/>
      </w:r>
      <w:r w:rsidR="007A74A7" w:rsidRPr="009E0706">
        <w:t>. Визуальная форма экземпляра формуляра «Шаблон листа согласования»</w:t>
      </w:r>
      <w:bookmarkEnd w:id="804"/>
      <w:r w:rsidR="00721A91" w:rsidRPr="009E0706">
        <w:t xml:space="preserve"> (</w:t>
      </w:r>
      <w:r w:rsidR="00301430" w:rsidRPr="009E0706">
        <w:t>часть 2</w:t>
      </w:r>
      <w:r w:rsidR="00721A91" w:rsidRPr="009E0706">
        <w:t>)</w:t>
      </w:r>
      <w:bookmarkEnd w:id="805"/>
    </w:p>
    <w:p w:rsidR="007A74A7" w:rsidRPr="009E0706" w:rsidRDefault="007A74A7" w:rsidP="00663068">
      <w:pPr>
        <w:pStyle w:val="GOSTListnum"/>
        <w:numPr>
          <w:ilvl w:val="0"/>
          <w:numId w:val="15"/>
        </w:numPr>
      </w:pPr>
      <w:r w:rsidRPr="009E0706">
        <w:t xml:space="preserve">В открывшейся визуальной форме экземпляра формуляра «Шаблон листа согласования» необходимо </w:t>
      </w:r>
      <w:r w:rsidR="00295A5A" w:rsidRPr="009E0706">
        <w:t xml:space="preserve">вручную </w:t>
      </w:r>
      <w:r w:rsidRPr="009E0706">
        <w:t xml:space="preserve">заполнить реквизиты, приведённые </w:t>
      </w:r>
      <w:r w:rsidR="00834A9E" w:rsidRPr="009E0706">
        <w:t>в таблице </w:t>
      </w:r>
      <w:r w:rsidR="00D41245" w:rsidRPr="009E0706">
        <w:fldChar w:fldCharType="begin"/>
      </w:r>
      <w:r w:rsidR="00D41245" w:rsidRPr="009E0706">
        <w:instrText xml:space="preserve"> REF _Ref454455728 \h  \* MERGEFORMAT </w:instrText>
      </w:r>
      <w:r w:rsidR="00D41245" w:rsidRPr="009E0706">
        <w:fldChar w:fldCharType="separate"/>
      </w:r>
      <w:r w:rsidR="008353AE">
        <w:t>6</w:t>
      </w:r>
      <w:r w:rsidR="00D41245" w:rsidRPr="009E0706">
        <w:fldChar w:fldCharType="end"/>
      </w:r>
      <w:r w:rsidRPr="009E0706">
        <w:t>.</w:t>
      </w:r>
      <w:r w:rsidR="00295A5A" w:rsidRPr="009E0706">
        <w:t xml:space="preserve"> Реквизиты, не указанные в таблице, заполняются автоматически.</w:t>
      </w:r>
    </w:p>
    <w:p w:rsidR="007A74A7" w:rsidRPr="009E0706" w:rsidRDefault="00F9690A" w:rsidP="007A74A7">
      <w:pPr>
        <w:pStyle w:val="GOSTNameTable"/>
      </w:pPr>
      <w:r w:rsidRPr="009E0706">
        <w:fldChar w:fldCharType="begin"/>
      </w:r>
      <w:r w:rsidR="0044476C" w:rsidRPr="009E0706">
        <w:instrText xml:space="preserve"> SEQ "Таблица" \*Arabic </w:instrText>
      </w:r>
      <w:r w:rsidRPr="009E0706">
        <w:fldChar w:fldCharType="separate"/>
      </w:r>
      <w:bookmarkStart w:id="806" w:name="_Ref454455728"/>
      <w:bookmarkStart w:id="807" w:name="_Toc20229545"/>
      <w:bookmarkStart w:id="808" w:name="_Toc162867707"/>
      <w:r w:rsidR="008353AE">
        <w:rPr>
          <w:noProof/>
        </w:rPr>
        <w:t>6</w:t>
      </w:r>
      <w:bookmarkEnd w:id="806"/>
      <w:r w:rsidRPr="009E0706">
        <w:fldChar w:fldCharType="end"/>
      </w:r>
      <w:r w:rsidR="007A74A7" w:rsidRPr="009E0706">
        <w:t>. Описание полей формуляра «Шаблон листа согласования»</w:t>
      </w:r>
      <w:bookmarkEnd w:id="807"/>
      <w:bookmarkEnd w:id="808"/>
    </w:p>
    <w:tbl>
      <w:tblPr>
        <w:tblStyle w:val="GOSTTable"/>
        <w:tblW w:w="5000" w:type="pct"/>
        <w:tblLook w:val="01E0" w:firstRow="1" w:lastRow="1" w:firstColumn="1" w:lastColumn="1" w:noHBand="0" w:noVBand="0"/>
      </w:tblPr>
      <w:tblGrid>
        <w:gridCol w:w="3288"/>
        <w:gridCol w:w="6406"/>
      </w:tblGrid>
      <w:tr w:rsidR="00295A5A" w:rsidRPr="009E0706" w:rsidTr="00DA7A1F">
        <w:trPr>
          <w:cnfStyle w:val="100000000000" w:firstRow="1" w:lastRow="0" w:firstColumn="0" w:lastColumn="0" w:oddVBand="0" w:evenVBand="0" w:oddHBand="0" w:evenHBand="0" w:firstRowFirstColumn="0" w:firstRowLastColumn="0" w:lastRowFirstColumn="0" w:lastRowLastColumn="0"/>
        </w:trPr>
        <w:tc>
          <w:tcPr>
            <w:tcW w:w="1696" w:type="pct"/>
          </w:tcPr>
          <w:p w:rsidR="00295A5A" w:rsidRPr="009E0706" w:rsidRDefault="00295A5A" w:rsidP="00F95617">
            <w:pPr>
              <w:pStyle w:val="GOSTTableHead"/>
              <w:rPr>
                <w:lang w:val="en-US"/>
              </w:rPr>
            </w:pPr>
            <w:r w:rsidRPr="009E0706">
              <w:t>Наименование реквизита</w:t>
            </w:r>
          </w:p>
        </w:tc>
        <w:tc>
          <w:tcPr>
            <w:tcW w:w="3304" w:type="pct"/>
          </w:tcPr>
          <w:p w:rsidR="00295A5A" w:rsidRPr="009E0706" w:rsidRDefault="00295A5A" w:rsidP="00F95617">
            <w:pPr>
              <w:pStyle w:val="GOSTTableHead"/>
              <w:rPr>
                <w:lang w:val="en-US"/>
              </w:rPr>
            </w:pPr>
            <w:r w:rsidRPr="009E0706">
              <w:t>Описание реквизита</w:t>
            </w:r>
          </w:p>
        </w:tc>
      </w:tr>
      <w:tr w:rsidR="00295A5A" w:rsidRPr="009E0706" w:rsidTr="00F9561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5A5A" w:rsidRPr="009E0706" w:rsidRDefault="00295A5A" w:rsidP="00F95617">
            <w:pPr>
              <w:pStyle w:val="GOSTTablenorm"/>
              <w:rPr>
                <w:b/>
              </w:rPr>
            </w:pPr>
            <w:r w:rsidRPr="009E0706">
              <w:rPr>
                <w:b/>
              </w:rPr>
              <w:t>Блок «Общая информация»</w:t>
            </w:r>
          </w:p>
        </w:tc>
      </w:tr>
      <w:tr w:rsidR="00295A5A" w:rsidRPr="009E0706" w:rsidTr="00DA7A1F">
        <w:trPr>
          <w:cnfStyle w:val="000000010000" w:firstRow="0" w:lastRow="0" w:firstColumn="0" w:lastColumn="0" w:oddVBand="0" w:evenVBand="0" w:oddHBand="0" w:evenHBand="1" w:firstRowFirstColumn="0" w:firstRowLastColumn="0" w:lastRowFirstColumn="0" w:lastRowLastColumn="0"/>
        </w:trPr>
        <w:tc>
          <w:tcPr>
            <w:tcW w:w="1696" w:type="pct"/>
          </w:tcPr>
          <w:p w:rsidR="00295A5A" w:rsidRPr="009E0706" w:rsidRDefault="00295A5A" w:rsidP="00F95617">
            <w:pPr>
              <w:pStyle w:val="GOSTTablenorm"/>
            </w:pPr>
            <w:r w:rsidRPr="009E0706">
              <w:t>Дата начала действия</w:t>
            </w:r>
          </w:p>
        </w:tc>
        <w:tc>
          <w:tcPr>
            <w:tcW w:w="3304" w:type="pct"/>
          </w:tcPr>
          <w:p w:rsidR="00295A5A" w:rsidRPr="009E0706" w:rsidRDefault="00295A5A" w:rsidP="000651F1">
            <w:pPr>
              <w:pStyle w:val="GOSTTablenorm"/>
            </w:pPr>
            <w:r w:rsidRPr="009E0706">
              <w:t>Выбор из календаря или автоматическое заполнение текущей датой</w:t>
            </w:r>
          </w:p>
        </w:tc>
      </w:tr>
      <w:tr w:rsidR="00295A5A" w:rsidRPr="009E0706" w:rsidTr="00DA7A1F">
        <w:trPr>
          <w:cnfStyle w:val="000000100000" w:firstRow="0" w:lastRow="0" w:firstColumn="0" w:lastColumn="0" w:oddVBand="0" w:evenVBand="0" w:oddHBand="1" w:evenHBand="0" w:firstRowFirstColumn="0" w:firstRowLastColumn="0" w:lastRowFirstColumn="0" w:lastRowLastColumn="0"/>
        </w:trPr>
        <w:tc>
          <w:tcPr>
            <w:tcW w:w="1696" w:type="pct"/>
          </w:tcPr>
          <w:p w:rsidR="00295A5A" w:rsidRPr="009E0706" w:rsidRDefault="00295A5A" w:rsidP="00F95617">
            <w:pPr>
              <w:pStyle w:val="GOSTTablenorm"/>
            </w:pPr>
            <w:r w:rsidRPr="009E0706">
              <w:t xml:space="preserve">Номер </w:t>
            </w:r>
          </w:p>
        </w:tc>
        <w:tc>
          <w:tcPr>
            <w:tcW w:w="3304" w:type="pct"/>
          </w:tcPr>
          <w:p w:rsidR="00295A5A" w:rsidRPr="009E0706" w:rsidRDefault="00295A5A" w:rsidP="00F95617">
            <w:pPr>
              <w:pStyle w:val="GOSTTablenorm"/>
            </w:pPr>
            <w:r w:rsidRPr="009E0706">
              <w:t>Указывается вручную</w:t>
            </w:r>
          </w:p>
        </w:tc>
      </w:tr>
      <w:tr w:rsidR="00295A5A" w:rsidRPr="009E0706" w:rsidTr="00F9561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95A5A" w:rsidRPr="009E0706" w:rsidRDefault="00295A5A" w:rsidP="00F95617">
            <w:pPr>
              <w:pStyle w:val="GOSTTablenorm"/>
              <w:rPr>
                <w:rStyle w:val="GOSTSymBold"/>
              </w:rPr>
            </w:pPr>
            <w:r w:rsidRPr="009E0706">
              <w:rPr>
                <w:rStyle w:val="GOSTSymBold"/>
              </w:rPr>
              <w:t>Блок реквизитов в табличной части «Данные об организации»</w:t>
            </w:r>
          </w:p>
        </w:tc>
      </w:tr>
      <w:tr w:rsidR="00295A5A" w:rsidRPr="009E0706" w:rsidTr="00DA7A1F">
        <w:trPr>
          <w:cnfStyle w:val="000000100000" w:firstRow="0" w:lastRow="0" w:firstColumn="0" w:lastColumn="0" w:oddVBand="0" w:evenVBand="0" w:oddHBand="1" w:evenHBand="0" w:firstRowFirstColumn="0" w:firstRowLastColumn="0" w:lastRowFirstColumn="0" w:lastRowLastColumn="0"/>
        </w:trPr>
        <w:tc>
          <w:tcPr>
            <w:tcW w:w="1696" w:type="pct"/>
          </w:tcPr>
          <w:p w:rsidR="00295A5A" w:rsidRPr="009E0706" w:rsidRDefault="00295A5A" w:rsidP="00F95617">
            <w:pPr>
              <w:pStyle w:val="GOSTTablenorm"/>
            </w:pPr>
            <w:r w:rsidRPr="009E0706">
              <w:t>Тип документа по справочнику</w:t>
            </w:r>
          </w:p>
        </w:tc>
        <w:tc>
          <w:tcPr>
            <w:tcW w:w="3304" w:type="pct"/>
          </w:tcPr>
          <w:p w:rsidR="00295A5A" w:rsidRPr="009E0706" w:rsidRDefault="00295A5A" w:rsidP="000651F1">
            <w:pPr>
              <w:pStyle w:val="GOSTTablenorm"/>
            </w:pPr>
            <w:r w:rsidRPr="009E0706">
              <w:t>Выбор значения из справочника «Типы документов</w:t>
            </w:r>
          </w:p>
        </w:tc>
      </w:tr>
      <w:tr w:rsidR="007779D0" w:rsidRPr="009E0706" w:rsidTr="00DA7A1F">
        <w:trPr>
          <w:cnfStyle w:val="000000010000" w:firstRow="0" w:lastRow="0" w:firstColumn="0" w:lastColumn="0" w:oddVBand="0" w:evenVBand="0" w:oddHBand="0" w:evenHBand="1" w:firstRowFirstColumn="0" w:firstRowLastColumn="0" w:lastRowFirstColumn="0" w:lastRowLastColumn="0"/>
        </w:trPr>
        <w:tc>
          <w:tcPr>
            <w:tcW w:w="1696" w:type="pct"/>
          </w:tcPr>
          <w:p w:rsidR="007779D0" w:rsidRPr="009E0706" w:rsidRDefault="007779D0" w:rsidP="007779D0">
            <w:pPr>
              <w:pStyle w:val="GOSTTablenorm"/>
            </w:pPr>
            <w:r w:rsidRPr="009E0706">
              <w:t>Код по Сводному реестру</w:t>
            </w:r>
          </w:p>
        </w:tc>
        <w:tc>
          <w:tcPr>
            <w:tcW w:w="3304" w:type="pct"/>
          </w:tcPr>
          <w:p w:rsidR="007779D0" w:rsidRPr="009E0706" w:rsidRDefault="007779D0" w:rsidP="000651F1">
            <w:pPr>
              <w:pStyle w:val="GOSTTablenorm"/>
            </w:pPr>
            <w:r w:rsidRPr="009E0706">
              <w:t xml:space="preserve">Указывается код по Сводному реестру. Заполняется вручную выбором актуальной записи из справочника «Сводный реестр» из </w:t>
            </w:r>
            <w:r w:rsidRPr="009E0706">
              <w:lastRenderedPageBreak/>
              <w:t>реквизита «Код организации»</w:t>
            </w:r>
          </w:p>
        </w:tc>
      </w:tr>
      <w:tr w:rsidR="00295A5A" w:rsidRPr="009E0706" w:rsidTr="00DA7A1F">
        <w:trPr>
          <w:cnfStyle w:val="000000100000" w:firstRow="0" w:lastRow="0" w:firstColumn="0" w:lastColumn="0" w:oddVBand="0" w:evenVBand="0" w:oddHBand="1" w:evenHBand="0" w:firstRowFirstColumn="0" w:firstRowLastColumn="0" w:lastRowFirstColumn="0" w:lastRowLastColumn="0"/>
        </w:trPr>
        <w:tc>
          <w:tcPr>
            <w:tcW w:w="1696" w:type="pct"/>
          </w:tcPr>
          <w:p w:rsidR="00295A5A" w:rsidRPr="009E0706" w:rsidRDefault="00295A5A" w:rsidP="00F95617">
            <w:pPr>
              <w:pStyle w:val="GOSTTablenorm"/>
            </w:pPr>
            <w:r w:rsidRPr="009E0706">
              <w:lastRenderedPageBreak/>
              <w:t>Наименование</w:t>
            </w:r>
          </w:p>
        </w:tc>
        <w:tc>
          <w:tcPr>
            <w:tcW w:w="3304" w:type="pct"/>
          </w:tcPr>
          <w:p w:rsidR="00295A5A" w:rsidRPr="009E0706" w:rsidRDefault="00295A5A" w:rsidP="000651F1">
            <w:pPr>
              <w:pStyle w:val="GOSTTablenorm"/>
            </w:pPr>
            <w:r w:rsidRPr="009E0706">
              <w:t>Вручную указывается наименование текущего ШЛС</w:t>
            </w:r>
          </w:p>
        </w:tc>
      </w:tr>
      <w:tr w:rsidR="007779D0" w:rsidRPr="009E0706" w:rsidTr="00DA7A1F">
        <w:trPr>
          <w:cnfStyle w:val="000000010000" w:firstRow="0" w:lastRow="0" w:firstColumn="0" w:lastColumn="0" w:oddVBand="0" w:evenVBand="0" w:oddHBand="0" w:evenHBand="1" w:firstRowFirstColumn="0" w:firstRowLastColumn="0" w:lastRowFirstColumn="0" w:lastRowLastColumn="0"/>
        </w:trPr>
        <w:tc>
          <w:tcPr>
            <w:tcW w:w="1696" w:type="pct"/>
          </w:tcPr>
          <w:p w:rsidR="007779D0" w:rsidRPr="009E0706" w:rsidRDefault="007779D0" w:rsidP="007779D0">
            <w:pPr>
              <w:pStyle w:val="GOSTTablenorm"/>
            </w:pPr>
            <w:r w:rsidRPr="009E0706">
              <w:t>Группа рискоемкости</w:t>
            </w:r>
          </w:p>
        </w:tc>
        <w:tc>
          <w:tcPr>
            <w:tcW w:w="3304" w:type="pct"/>
          </w:tcPr>
          <w:p w:rsidR="007779D0" w:rsidRPr="009E0706" w:rsidRDefault="007779D0" w:rsidP="007779D0">
            <w:pPr>
              <w:pStyle w:val="GOSTTablenorm"/>
            </w:pPr>
            <w:r w:rsidRPr="009E0706">
              <w:t>Выбор из списка значений «1 – особой важности», «2 – высокий», «3 – средний», «4 – низкий»</w:t>
            </w:r>
          </w:p>
        </w:tc>
      </w:tr>
      <w:tr w:rsidR="007779D0" w:rsidRPr="009E0706" w:rsidTr="00DA7A1F">
        <w:trPr>
          <w:cnfStyle w:val="000000100000" w:firstRow="0" w:lastRow="0" w:firstColumn="0" w:lastColumn="0" w:oddVBand="0" w:evenVBand="0" w:oddHBand="1" w:evenHBand="0" w:firstRowFirstColumn="0" w:firstRowLastColumn="0" w:lastRowFirstColumn="0" w:lastRowLastColumn="0"/>
        </w:trPr>
        <w:tc>
          <w:tcPr>
            <w:tcW w:w="1696" w:type="pct"/>
          </w:tcPr>
          <w:p w:rsidR="007779D0" w:rsidRPr="009E0706" w:rsidRDefault="007779D0" w:rsidP="007779D0">
            <w:pPr>
              <w:pStyle w:val="GOSTTablenorm"/>
            </w:pPr>
            <w:r w:rsidRPr="009E0706">
              <w:t>Специализация</w:t>
            </w:r>
          </w:p>
        </w:tc>
        <w:tc>
          <w:tcPr>
            <w:tcW w:w="3304" w:type="pct"/>
          </w:tcPr>
          <w:p w:rsidR="007779D0" w:rsidRPr="009E0706" w:rsidRDefault="007779D0" w:rsidP="007779D0">
            <w:pPr>
              <w:pStyle w:val="GOSTTablenorm"/>
            </w:pPr>
            <w:r w:rsidRPr="009E0706">
              <w:t>Указывается код специализации. Заполняется выбором актуальной записи из справочника «Перечень специализаций»</w:t>
            </w:r>
          </w:p>
        </w:tc>
      </w:tr>
      <w:tr w:rsidR="00295A5A" w:rsidRPr="009E0706" w:rsidTr="00DA7A1F">
        <w:trPr>
          <w:cnfStyle w:val="000000010000" w:firstRow="0" w:lastRow="0" w:firstColumn="0" w:lastColumn="0" w:oddVBand="0" w:evenVBand="0" w:oddHBand="0" w:evenHBand="1" w:firstRowFirstColumn="0" w:firstRowLastColumn="0" w:lastRowFirstColumn="0" w:lastRowLastColumn="0"/>
        </w:trPr>
        <w:tc>
          <w:tcPr>
            <w:tcW w:w="1696" w:type="pct"/>
          </w:tcPr>
          <w:p w:rsidR="00295A5A" w:rsidRPr="009E0706" w:rsidRDefault="00295A5A" w:rsidP="00F95617">
            <w:pPr>
              <w:pStyle w:val="GOSTTablenorm"/>
            </w:pPr>
            <w:r w:rsidRPr="009E0706">
              <w:t>Код ТОФК</w:t>
            </w:r>
            <w:r w:rsidR="007779D0" w:rsidRPr="009E0706">
              <w:t>/ТО</w:t>
            </w:r>
          </w:p>
        </w:tc>
        <w:tc>
          <w:tcPr>
            <w:tcW w:w="3304" w:type="pct"/>
          </w:tcPr>
          <w:p w:rsidR="00295A5A" w:rsidRPr="009E0706" w:rsidRDefault="00295A5A" w:rsidP="000651F1">
            <w:pPr>
              <w:pStyle w:val="GOSTTablenorm"/>
              <w:rPr>
                <w:lang w:val="en-US"/>
              </w:rPr>
            </w:pPr>
            <w:r w:rsidRPr="009E0706">
              <w:t>Не заполняется</w:t>
            </w:r>
          </w:p>
        </w:tc>
      </w:tr>
      <w:tr w:rsidR="00295A5A" w:rsidRPr="009E0706" w:rsidTr="00DA7A1F">
        <w:trPr>
          <w:cnfStyle w:val="000000100000" w:firstRow="0" w:lastRow="0" w:firstColumn="0" w:lastColumn="0" w:oddVBand="0" w:evenVBand="0" w:oddHBand="1" w:evenHBand="0" w:firstRowFirstColumn="0" w:firstRowLastColumn="0" w:lastRowFirstColumn="0" w:lastRowLastColumn="0"/>
        </w:trPr>
        <w:tc>
          <w:tcPr>
            <w:tcW w:w="1696" w:type="pct"/>
          </w:tcPr>
          <w:p w:rsidR="00295A5A" w:rsidRPr="009E0706" w:rsidRDefault="00295A5A" w:rsidP="00F95617">
            <w:pPr>
              <w:pStyle w:val="GOSTTablenorm"/>
            </w:pPr>
            <w:r w:rsidRPr="009E0706">
              <w:t>Шаблон по умолчанию</w:t>
            </w:r>
          </w:p>
        </w:tc>
        <w:tc>
          <w:tcPr>
            <w:tcW w:w="3304" w:type="pct"/>
          </w:tcPr>
          <w:p w:rsidR="00295A5A" w:rsidRPr="009E0706" w:rsidRDefault="00295A5A" w:rsidP="000651F1">
            <w:pPr>
              <w:pStyle w:val="GOSTTablenorm"/>
            </w:pPr>
            <w:r w:rsidRPr="009E0706">
              <w:t>Чекбокс. В положении «Да» (вкл.) устанавливает данный ШЛС как шаблон по умолчанию</w:t>
            </w:r>
          </w:p>
        </w:tc>
      </w:tr>
      <w:tr w:rsidR="00295A5A" w:rsidRPr="009E0706" w:rsidTr="00F9561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95A5A" w:rsidRPr="009E0706" w:rsidRDefault="00295A5A" w:rsidP="005449A1">
            <w:pPr>
              <w:pStyle w:val="GOSTTablenorm"/>
              <w:rPr>
                <w:rStyle w:val="GOSTSymBold"/>
              </w:rPr>
            </w:pPr>
            <w:r w:rsidRPr="009E0706">
              <w:rPr>
                <w:rStyle w:val="GOSTSymBold"/>
              </w:rPr>
              <w:t>Блок «Исполнител</w:t>
            </w:r>
            <w:r w:rsidR="005449A1" w:rsidRPr="009E0706">
              <w:rPr>
                <w:rStyle w:val="GOSTSymBold"/>
              </w:rPr>
              <w:t>и</w:t>
            </w:r>
            <w:r w:rsidRPr="009E0706">
              <w:rPr>
                <w:rStyle w:val="GOSTSymBold"/>
              </w:rPr>
              <w:t>»</w:t>
            </w:r>
          </w:p>
        </w:tc>
      </w:tr>
      <w:tr w:rsidR="00295A5A" w:rsidRPr="009E0706" w:rsidTr="00DA7A1F">
        <w:trPr>
          <w:cnfStyle w:val="000000100000" w:firstRow="0" w:lastRow="0" w:firstColumn="0" w:lastColumn="0" w:oddVBand="0" w:evenVBand="0" w:oddHBand="1" w:evenHBand="0" w:firstRowFirstColumn="0" w:firstRowLastColumn="0" w:lastRowFirstColumn="0" w:lastRowLastColumn="0"/>
        </w:trPr>
        <w:tc>
          <w:tcPr>
            <w:tcW w:w="1696" w:type="pct"/>
          </w:tcPr>
          <w:p w:rsidR="00295A5A" w:rsidRPr="009E0706" w:rsidRDefault="00295A5A" w:rsidP="005449A1">
            <w:pPr>
              <w:pStyle w:val="GOSTTablenorm"/>
            </w:pPr>
            <w:r w:rsidRPr="009E0706">
              <w:t>Порядок</w:t>
            </w:r>
          </w:p>
        </w:tc>
        <w:tc>
          <w:tcPr>
            <w:tcW w:w="3304" w:type="pct"/>
          </w:tcPr>
          <w:p w:rsidR="00295A5A" w:rsidRPr="009E0706" w:rsidRDefault="00295A5A" w:rsidP="000651F1">
            <w:pPr>
              <w:pStyle w:val="GOSTTablenorm"/>
            </w:pPr>
            <w:r w:rsidRPr="009E0706">
              <w:t>Указывается очередность исполнения от 1 по порядку. При параллельном исполнении указываются одинаковые цифры, при последовательном цифры по порядку</w:t>
            </w:r>
          </w:p>
        </w:tc>
      </w:tr>
      <w:tr w:rsidR="00295A5A" w:rsidRPr="009E0706" w:rsidTr="00DA7A1F">
        <w:trPr>
          <w:cnfStyle w:val="000000010000" w:firstRow="0" w:lastRow="0" w:firstColumn="0" w:lastColumn="0" w:oddVBand="0" w:evenVBand="0" w:oddHBand="0" w:evenHBand="1" w:firstRowFirstColumn="0" w:firstRowLastColumn="0" w:lastRowFirstColumn="0" w:lastRowLastColumn="0"/>
        </w:trPr>
        <w:tc>
          <w:tcPr>
            <w:tcW w:w="1696" w:type="pct"/>
          </w:tcPr>
          <w:p w:rsidR="00295A5A" w:rsidRPr="009E0706" w:rsidRDefault="00295A5A" w:rsidP="005449A1">
            <w:pPr>
              <w:pStyle w:val="GOSTTablenorm"/>
            </w:pPr>
            <w:r w:rsidRPr="009E0706">
              <w:t>ФИО</w:t>
            </w:r>
          </w:p>
        </w:tc>
        <w:tc>
          <w:tcPr>
            <w:tcW w:w="3304" w:type="pct"/>
          </w:tcPr>
          <w:p w:rsidR="00295A5A" w:rsidRPr="009E0706" w:rsidRDefault="00295A5A" w:rsidP="005449A1">
            <w:pPr>
              <w:pStyle w:val="GOSTTablenorm"/>
            </w:pPr>
            <w:r w:rsidRPr="009E0706">
              <w:t>Выбор из списка справочника «Организационно-штатная структура»</w:t>
            </w:r>
            <w:r w:rsidR="005449A1" w:rsidRPr="009E0706" w:rsidDel="005449A1">
              <w:t xml:space="preserve"> </w:t>
            </w:r>
          </w:p>
        </w:tc>
      </w:tr>
      <w:tr w:rsidR="00295A5A" w:rsidRPr="009E0706" w:rsidTr="00DA7A1F">
        <w:trPr>
          <w:cnfStyle w:val="000000100000" w:firstRow="0" w:lastRow="0" w:firstColumn="0" w:lastColumn="0" w:oddVBand="0" w:evenVBand="0" w:oddHBand="1" w:evenHBand="0" w:firstRowFirstColumn="0" w:firstRowLastColumn="0" w:lastRowFirstColumn="0" w:lastRowLastColumn="0"/>
        </w:trPr>
        <w:tc>
          <w:tcPr>
            <w:tcW w:w="1696" w:type="pct"/>
          </w:tcPr>
          <w:p w:rsidR="00295A5A" w:rsidRPr="009E0706" w:rsidRDefault="00295A5A" w:rsidP="00F95617">
            <w:pPr>
              <w:pStyle w:val="GOSTTablenorm"/>
            </w:pPr>
            <w:r w:rsidRPr="009E0706">
              <w:t>Необходимость подписания ЭП</w:t>
            </w:r>
          </w:p>
        </w:tc>
        <w:tc>
          <w:tcPr>
            <w:tcW w:w="3304" w:type="pct"/>
          </w:tcPr>
          <w:p w:rsidR="00295A5A" w:rsidRPr="009E0706" w:rsidRDefault="00295A5A" w:rsidP="000651F1">
            <w:pPr>
              <w:pStyle w:val="GOSTTablenorm"/>
            </w:pPr>
            <w:r w:rsidRPr="009E0706">
              <w:t>Указывается необходимость подписания ЭП пользователя (выбор из значений «Да»/«Нет»)</w:t>
            </w:r>
          </w:p>
        </w:tc>
      </w:tr>
      <w:tr w:rsidR="00295A5A" w:rsidRPr="009E0706" w:rsidTr="00F9561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95A5A" w:rsidRPr="009E0706" w:rsidRDefault="00295A5A" w:rsidP="00F95617">
            <w:pPr>
              <w:pStyle w:val="GOSTTablenorm"/>
              <w:rPr>
                <w:rStyle w:val="GOSTSymItalic"/>
              </w:rPr>
            </w:pPr>
            <w:r w:rsidRPr="009E0706">
              <w:rPr>
                <w:rStyle w:val="GOSTSymBold"/>
              </w:rPr>
              <w:t>Блок «Согласующие»</w:t>
            </w:r>
          </w:p>
        </w:tc>
      </w:tr>
      <w:tr w:rsidR="00295A5A" w:rsidRPr="009E0706" w:rsidTr="00DA7A1F">
        <w:trPr>
          <w:cnfStyle w:val="000000100000" w:firstRow="0" w:lastRow="0" w:firstColumn="0" w:lastColumn="0" w:oddVBand="0" w:evenVBand="0" w:oddHBand="1" w:evenHBand="0" w:firstRowFirstColumn="0" w:firstRowLastColumn="0" w:lastRowFirstColumn="0" w:lastRowLastColumn="0"/>
        </w:trPr>
        <w:tc>
          <w:tcPr>
            <w:tcW w:w="1696" w:type="pct"/>
          </w:tcPr>
          <w:p w:rsidR="00295A5A" w:rsidRPr="009E0706" w:rsidRDefault="00295A5A" w:rsidP="00F95617">
            <w:pPr>
              <w:pStyle w:val="GOSTTablenorm"/>
            </w:pPr>
            <w:r w:rsidRPr="009E0706">
              <w:t>Порядок согласования</w:t>
            </w:r>
          </w:p>
        </w:tc>
        <w:tc>
          <w:tcPr>
            <w:tcW w:w="3304" w:type="pct"/>
          </w:tcPr>
          <w:p w:rsidR="00295A5A" w:rsidRPr="009E0706" w:rsidRDefault="00295A5A" w:rsidP="000651F1">
            <w:pPr>
              <w:pStyle w:val="GOSTTablenorm"/>
            </w:pPr>
            <w:r w:rsidRPr="009E0706">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295A5A" w:rsidRPr="009E0706" w:rsidTr="00DA7A1F">
        <w:trPr>
          <w:cnfStyle w:val="000000010000" w:firstRow="0" w:lastRow="0" w:firstColumn="0" w:lastColumn="0" w:oddVBand="0" w:evenVBand="0" w:oddHBand="0" w:evenHBand="1" w:firstRowFirstColumn="0" w:firstRowLastColumn="0" w:lastRowFirstColumn="0" w:lastRowLastColumn="0"/>
        </w:trPr>
        <w:tc>
          <w:tcPr>
            <w:tcW w:w="1696" w:type="pct"/>
          </w:tcPr>
          <w:p w:rsidR="00295A5A" w:rsidRPr="009E0706" w:rsidRDefault="00295A5A" w:rsidP="005449A1">
            <w:pPr>
              <w:pStyle w:val="GOSTTablenorm"/>
            </w:pPr>
            <w:r w:rsidRPr="009E0706">
              <w:t xml:space="preserve">ФИО </w:t>
            </w:r>
            <w:r w:rsidR="005449A1" w:rsidRPr="009E0706">
              <w:t>согласующего</w:t>
            </w:r>
          </w:p>
        </w:tc>
        <w:tc>
          <w:tcPr>
            <w:tcW w:w="3304" w:type="pct"/>
          </w:tcPr>
          <w:p w:rsidR="00295A5A" w:rsidRPr="009E0706" w:rsidRDefault="00295A5A" w:rsidP="000651F1">
            <w:pPr>
              <w:pStyle w:val="GOSTTablenorm"/>
            </w:pPr>
            <w:r w:rsidRPr="009E0706">
              <w:t>Выбор из списка справочника «Организационно-штатная структура»</w:t>
            </w:r>
          </w:p>
        </w:tc>
      </w:tr>
      <w:tr w:rsidR="00295A5A" w:rsidRPr="009E0706" w:rsidTr="00DA7A1F">
        <w:trPr>
          <w:cnfStyle w:val="000000100000" w:firstRow="0" w:lastRow="0" w:firstColumn="0" w:lastColumn="0" w:oddVBand="0" w:evenVBand="0" w:oddHBand="1" w:evenHBand="0" w:firstRowFirstColumn="0" w:firstRowLastColumn="0" w:lastRowFirstColumn="0" w:lastRowLastColumn="0"/>
        </w:trPr>
        <w:tc>
          <w:tcPr>
            <w:tcW w:w="1696" w:type="pct"/>
          </w:tcPr>
          <w:p w:rsidR="00295A5A" w:rsidRPr="009E0706" w:rsidRDefault="00295A5A" w:rsidP="00F95617">
            <w:pPr>
              <w:pStyle w:val="GOSTTablenorm"/>
            </w:pPr>
            <w:r w:rsidRPr="009E0706">
              <w:t>Необходимость подписания ЭП</w:t>
            </w:r>
          </w:p>
        </w:tc>
        <w:tc>
          <w:tcPr>
            <w:tcW w:w="3304" w:type="pct"/>
          </w:tcPr>
          <w:p w:rsidR="00295A5A" w:rsidRPr="009E0706" w:rsidRDefault="00295A5A" w:rsidP="000651F1">
            <w:pPr>
              <w:pStyle w:val="GOSTTablenorm"/>
            </w:pPr>
            <w:r w:rsidRPr="009E0706">
              <w:t>Указывается необходимость подписания ЭП пользователя (выбор из значений «Да»/«Нет»)</w:t>
            </w:r>
          </w:p>
        </w:tc>
      </w:tr>
      <w:tr w:rsidR="00295A5A" w:rsidRPr="009E0706" w:rsidTr="00F95617">
        <w:trPr>
          <w:cnfStyle w:val="000000010000" w:firstRow="0" w:lastRow="0" w:firstColumn="0" w:lastColumn="0" w:oddVBand="0" w:evenVBand="0" w:oddHBand="0" w:evenHBand="1" w:firstRowFirstColumn="0" w:firstRowLastColumn="0" w:lastRowFirstColumn="0" w:lastRowLastColumn="0"/>
        </w:trPr>
        <w:tc>
          <w:tcPr>
            <w:tcW w:w="5000" w:type="pct"/>
            <w:gridSpan w:val="2"/>
          </w:tcPr>
          <w:p w:rsidR="00295A5A" w:rsidRPr="009E0706" w:rsidRDefault="00295A5A" w:rsidP="00F95617">
            <w:pPr>
              <w:pStyle w:val="GOSTTablenorm"/>
              <w:rPr>
                <w:b/>
              </w:rPr>
            </w:pPr>
            <w:r w:rsidRPr="009E0706">
              <w:rPr>
                <w:b/>
              </w:rPr>
              <w:t>Блок «Утверждающие»</w:t>
            </w:r>
          </w:p>
        </w:tc>
      </w:tr>
      <w:tr w:rsidR="00295A5A" w:rsidRPr="009E0706" w:rsidTr="00F9561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5A5A" w:rsidRPr="009E0706" w:rsidRDefault="00295A5A" w:rsidP="00F95617">
            <w:pPr>
              <w:pStyle w:val="GOSTTablenorm"/>
              <w:rPr>
                <w:rStyle w:val="GOSTSymItalic"/>
              </w:rPr>
            </w:pPr>
            <w:r w:rsidRPr="009E0706">
              <w:rPr>
                <w:rStyle w:val="GOSTSymItalic"/>
              </w:rPr>
              <w:t>Табличная часть «Главный бухгалтер»</w:t>
            </w:r>
          </w:p>
        </w:tc>
      </w:tr>
      <w:tr w:rsidR="00295A5A" w:rsidRPr="009E0706" w:rsidTr="00DA7A1F">
        <w:trPr>
          <w:cnfStyle w:val="000000010000" w:firstRow="0" w:lastRow="0" w:firstColumn="0" w:lastColumn="0" w:oddVBand="0" w:evenVBand="0" w:oddHBand="0" w:evenHBand="1" w:firstRowFirstColumn="0" w:firstRowLastColumn="0" w:lastRowFirstColumn="0" w:lastRowLastColumn="0"/>
        </w:trPr>
        <w:tc>
          <w:tcPr>
            <w:tcW w:w="1696" w:type="pct"/>
          </w:tcPr>
          <w:p w:rsidR="00295A5A" w:rsidRPr="009E0706" w:rsidRDefault="00295A5A" w:rsidP="00F95617">
            <w:pPr>
              <w:pStyle w:val="GOSTTablenorm"/>
            </w:pPr>
            <w:r w:rsidRPr="009E0706">
              <w:t>Порядок согласования</w:t>
            </w:r>
          </w:p>
        </w:tc>
        <w:tc>
          <w:tcPr>
            <w:tcW w:w="3304" w:type="pct"/>
          </w:tcPr>
          <w:p w:rsidR="00295A5A" w:rsidRPr="009E0706" w:rsidRDefault="00295A5A" w:rsidP="000651F1">
            <w:pPr>
              <w:pStyle w:val="GOSTTablenorm"/>
            </w:pPr>
            <w:r w:rsidRPr="009E0706">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295A5A" w:rsidRPr="009E0706" w:rsidTr="00DA7A1F">
        <w:trPr>
          <w:cnfStyle w:val="000000100000" w:firstRow="0" w:lastRow="0" w:firstColumn="0" w:lastColumn="0" w:oddVBand="0" w:evenVBand="0" w:oddHBand="1" w:evenHBand="0" w:firstRowFirstColumn="0" w:firstRowLastColumn="0" w:lastRowFirstColumn="0" w:lastRowLastColumn="0"/>
        </w:trPr>
        <w:tc>
          <w:tcPr>
            <w:tcW w:w="1696" w:type="pct"/>
          </w:tcPr>
          <w:p w:rsidR="00295A5A" w:rsidRPr="009E0706" w:rsidRDefault="00295A5A" w:rsidP="005449A1">
            <w:pPr>
              <w:pStyle w:val="GOSTTablenorm"/>
            </w:pPr>
            <w:r w:rsidRPr="009E0706">
              <w:t xml:space="preserve">ФИО </w:t>
            </w:r>
            <w:r w:rsidR="005449A1" w:rsidRPr="009E0706">
              <w:t>Главного бухгалтера</w:t>
            </w:r>
          </w:p>
        </w:tc>
        <w:tc>
          <w:tcPr>
            <w:tcW w:w="3304" w:type="pct"/>
          </w:tcPr>
          <w:p w:rsidR="00295A5A" w:rsidRPr="009E0706" w:rsidRDefault="00295A5A" w:rsidP="000651F1">
            <w:pPr>
              <w:pStyle w:val="GOSTTablenorm"/>
            </w:pPr>
            <w:r w:rsidRPr="009E0706">
              <w:t>Выбор из списка справочника «Организационно-штатная структура»</w:t>
            </w:r>
          </w:p>
        </w:tc>
      </w:tr>
      <w:tr w:rsidR="00295A5A" w:rsidRPr="009E0706" w:rsidTr="00DA7A1F">
        <w:trPr>
          <w:cnfStyle w:val="000000010000" w:firstRow="0" w:lastRow="0" w:firstColumn="0" w:lastColumn="0" w:oddVBand="0" w:evenVBand="0" w:oddHBand="0" w:evenHBand="1" w:firstRowFirstColumn="0" w:firstRowLastColumn="0" w:lastRowFirstColumn="0" w:lastRowLastColumn="0"/>
        </w:trPr>
        <w:tc>
          <w:tcPr>
            <w:tcW w:w="1696" w:type="pct"/>
          </w:tcPr>
          <w:p w:rsidR="00295A5A" w:rsidRPr="009E0706" w:rsidRDefault="00295A5A" w:rsidP="00F95617">
            <w:pPr>
              <w:pStyle w:val="GOSTTablenorm"/>
            </w:pPr>
            <w:r w:rsidRPr="009E0706">
              <w:t>Необходимость подписания ЭП</w:t>
            </w:r>
          </w:p>
        </w:tc>
        <w:tc>
          <w:tcPr>
            <w:tcW w:w="3304" w:type="pct"/>
          </w:tcPr>
          <w:p w:rsidR="00295A5A" w:rsidRPr="009E0706" w:rsidRDefault="00295A5A" w:rsidP="000651F1">
            <w:pPr>
              <w:pStyle w:val="GOSTTablenorm"/>
            </w:pPr>
            <w:r w:rsidRPr="009E0706">
              <w:t>Указывается необходимость подписания ЭП пользователя (выбор из значений «Да»/«Нет»)</w:t>
            </w:r>
          </w:p>
        </w:tc>
      </w:tr>
      <w:tr w:rsidR="00295A5A" w:rsidRPr="009E0706" w:rsidTr="00F9561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5A5A" w:rsidRPr="009E0706" w:rsidRDefault="00295A5A" w:rsidP="00F95617">
            <w:pPr>
              <w:pStyle w:val="GOSTTablenorm"/>
              <w:rPr>
                <w:rStyle w:val="GOSTSymItalic"/>
              </w:rPr>
            </w:pPr>
            <w:r w:rsidRPr="009E0706">
              <w:rPr>
                <w:rStyle w:val="GOSTSymItalic"/>
              </w:rPr>
              <w:t>Табличная часть «Руководитель ФЭС»</w:t>
            </w:r>
          </w:p>
        </w:tc>
      </w:tr>
      <w:tr w:rsidR="00295A5A" w:rsidRPr="009E0706" w:rsidTr="00DA7A1F">
        <w:trPr>
          <w:cnfStyle w:val="000000010000" w:firstRow="0" w:lastRow="0" w:firstColumn="0" w:lastColumn="0" w:oddVBand="0" w:evenVBand="0" w:oddHBand="0" w:evenHBand="1" w:firstRowFirstColumn="0" w:firstRowLastColumn="0" w:lastRowFirstColumn="0" w:lastRowLastColumn="0"/>
        </w:trPr>
        <w:tc>
          <w:tcPr>
            <w:tcW w:w="1696" w:type="pct"/>
          </w:tcPr>
          <w:p w:rsidR="00295A5A" w:rsidRPr="009E0706" w:rsidRDefault="00295A5A" w:rsidP="00F95617">
            <w:pPr>
              <w:pStyle w:val="GOSTTablenorm"/>
            </w:pPr>
            <w:r w:rsidRPr="009E0706">
              <w:t>Порядок согласования</w:t>
            </w:r>
          </w:p>
        </w:tc>
        <w:tc>
          <w:tcPr>
            <w:tcW w:w="3304" w:type="pct"/>
          </w:tcPr>
          <w:p w:rsidR="00295A5A" w:rsidRPr="009E0706" w:rsidRDefault="00295A5A" w:rsidP="000651F1">
            <w:pPr>
              <w:pStyle w:val="GOSTTablenorm"/>
            </w:pPr>
            <w:r w:rsidRPr="009E0706">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295A5A" w:rsidRPr="009E0706" w:rsidTr="00DA7A1F">
        <w:trPr>
          <w:cnfStyle w:val="000000100000" w:firstRow="0" w:lastRow="0" w:firstColumn="0" w:lastColumn="0" w:oddVBand="0" w:evenVBand="0" w:oddHBand="1" w:evenHBand="0" w:firstRowFirstColumn="0" w:firstRowLastColumn="0" w:lastRowFirstColumn="0" w:lastRowLastColumn="0"/>
        </w:trPr>
        <w:tc>
          <w:tcPr>
            <w:tcW w:w="1696" w:type="pct"/>
          </w:tcPr>
          <w:p w:rsidR="00295A5A" w:rsidRPr="009E0706" w:rsidRDefault="00295A5A" w:rsidP="00F95617">
            <w:pPr>
              <w:pStyle w:val="GOSTTablenorm"/>
            </w:pPr>
            <w:r w:rsidRPr="009E0706">
              <w:t xml:space="preserve">ФИО </w:t>
            </w:r>
            <w:r w:rsidR="005449A1" w:rsidRPr="009E0706">
              <w:t>руководителя ФЭС</w:t>
            </w:r>
          </w:p>
        </w:tc>
        <w:tc>
          <w:tcPr>
            <w:tcW w:w="3304" w:type="pct"/>
          </w:tcPr>
          <w:p w:rsidR="00295A5A" w:rsidRPr="009E0706" w:rsidRDefault="00295A5A" w:rsidP="000651F1">
            <w:pPr>
              <w:pStyle w:val="GOSTTablenorm"/>
            </w:pPr>
            <w:r w:rsidRPr="009E0706">
              <w:t>Выбор из списка справочника «Организационно-штатная структура»</w:t>
            </w:r>
          </w:p>
        </w:tc>
      </w:tr>
      <w:tr w:rsidR="00295A5A" w:rsidRPr="009E0706" w:rsidTr="00DA7A1F">
        <w:trPr>
          <w:cnfStyle w:val="000000010000" w:firstRow="0" w:lastRow="0" w:firstColumn="0" w:lastColumn="0" w:oddVBand="0" w:evenVBand="0" w:oddHBand="0" w:evenHBand="1" w:firstRowFirstColumn="0" w:firstRowLastColumn="0" w:lastRowFirstColumn="0" w:lastRowLastColumn="0"/>
        </w:trPr>
        <w:tc>
          <w:tcPr>
            <w:tcW w:w="1696" w:type="pct"/>
          </w:tcPr>
          <w:p w:rsidR="00295A5A" w:rsidRPr="009E0706" w:rsidRDefault="00295A5A" w:rsidP="00F95617">
            <w:pPr>
              <w:pStyle w:val="GOSTTablenorm"/>
            </w:pPr>
            <w:r w:rsidRPr="009E0706">
              <w:t>Необходимость подписания ЭП</w:t>
            </w:r>
          </w:p>
        </w:tc>
        <w:tc>
          <w:tcPr>
            <w:tcW w:w="3304" w:type="pct"/>
          </w:tcPr>
          <w:p w:rsidR="00295A5A" w:rsidRPr="009E0706" w:rsidRDefault="00295A5A" w:rsidP="000651F1">
            <w:pPr>
              <w:pStyle w:val="GOSTTablenorm"/>
            </w:pPr>
            <w:r w:rsidRPr="009E0706">
              <w:t xml:space="preserve">Указывается необходимость подписания ЭП пользователя (выбор </w:t>
            </w:r>
            <w:r w:rsidRPr="009E0706">
              <w:lastRenderedPageBreak/>
              <w:t>из значений «Да»/«Нет»)</w:t>
            </w:r>
          </w:p>
        </w:tc>
      </w:tr>
      <w:tr w:rsidR="00295A5A" w:rsidRPr="009E0706" w:rsidTr="00F95617">
        <w:trPr>
          <w:cnfStyle w:val="000000100000" w:firstRow="0" w:lastRow="0" w:firstColumn="0" w:lastColumn="0" w:oddVBand="0" w:evenVBand="0" w:oddHBand="1" w:evenHBand="0" w:firstRowFirstColumn="0" w:firstRowLastColumn="0" w:lastRowFirstColumn="0" w:lastRowLastColumn="0"/>
        </w:trPr>
        <w:tc>
          <w:tcPr>
            <w:tcW w:w="5000" w:type="pct"/>
            <w:gridSpan w:val="2"/>
          </w:tcPr>
          <w:p w:rsidR="00295A5A" w:rsidRPr="009E0706" w:rsidRDefault="00295A5A" w:rsidP="00F95617">
            <w:pPr>
              <w:pStyle w:val="GOSTTablenorm"/>
            </w:pPr>
            <w:r w:rsidRPr="009E0706">
              <w:rPr>
                <w:rStyle w:val="GOSTSymItalic"/>
              </w:rPr>
              <w:lastRenderedPageBreak/>
              <w:t>Табличная часть «Руководитель»</w:t>
            </w:r>
          </w:p>
        </w:tc>
      </w:tr>
      <w:tr w:rsidR="00295A5A" w:rsidRPr="009E0706" w:rsidTr="00DA7A1F">
        <w:trPr>
          <w:cnfStyle w:val="000000010000" w:firstRow="0" w:lastRow="0" w:firstColumn="0" w:lastColumn="0" w:oddVBand="0" w:evenVBand="0" w:oddHBand="0" w:evenHBand="1" w:firstRowFirstColumn="0" w:firstRowLastColumn="0" w:lastRowFirstColumn="0" w:lastRowLastColumn="0"/>
        </w:trPr>
        <w:tc>
          <w:tcPr>
            <w:tcW w:w="1696" w:type="pct"/>
          </w:tcPr>
          <w:p w:rsidR="00295A5A" w:rsidRPr="009E0706" w:rsidRDefault="00295A5A" w:rsidP="00F95617">
            <w:pPr>
              <w:pStyle w:val="GOSTTablenorm"/>
            </w:pPr>
            <w:r w:rsidRPr="009E0706">
              <w:t>Порядок согласования</w:t>
            </w:r>
          </w:p>
        </w:tc>
        <w:tc>
          <w:tcPr>
            <w:tcW w:w="3304" w:type="pct"/>
          </w:tcPr>
          <w:p w:rsidR="00295A5A" w:rsidRPr="009E0706" w:rsidRDefault="00295A5A" w:rsidP="000651F1">
            <w:pPr>
              <w:pStyle w:val="GOSTTablenorm"/>
            </w:pPr>
            <w:r w:rsidRPr="009E0706">
              <w:t>Указывается очередность согласования от 1 по порядку. При параллельном согласовании указываются одинаковые цифры, при последовательном цифры по порядку</w:t>
            </w:r>
          </w:p>
        </w:tc>
      </w:tr>
      <w:tr w:rsidR="00295A5A" w:rsidRPr="009E0706" w:rsidTr="00DA7A1F">
        <w:trPr>
          <w:cnfStyle w:val="000000100000" w:firstRow="0" w:lastRow="0" w:firstColumn="0" w:lastColumn="0" w:oddVBand="0" w:evenVBand="0" w:oddHBand="1" w:evenHBand="0" w:firstRowFirstColumn="0" w:firstRowLastColumn="0" w:lastRowFirstColumn="0" w:lastRowLastColumn="0"/>
        </w:trPr>
        <w:tc>
          <w:tcPr>
            <w:tcW w:w="1696" w:type="pct"/>
          </w:tcPr>
          <w:p w:rsidR="00295A5A" w:rsidRPr="009E0706" w:rsidRDefault="00295A5A" w:rsidP="00F95617">
            <w:pPr>
              <w:pStyle w:val="GOSTTablenorm"/>
            </w:pPr>
            <w:r w:rsidRPr="009E0706">
              <w:t>ФИО утверждающего</w:t>
            </w:r>
          </w:p>
        </w:tc>
        <w:tc>
          <w:tcPr>
            <w:tcW w:w="3304" w:type="pct"/>
          </w:tcPr>
          <w:p w:rsidR="00295A5A" w:rsidRPr="009E0706" w:rsidRDefault="00295A5A" w:rsidP="000651F1">
            <w:pPr>
              <w:pStyle w:val="GOSTTablenorm"/>
            </w:pPr>
            <w:r w:rsidRPr="009E0706">
              <w:t>Выбор из списка справочника «Организационно-штатная структура»</w:t>
            </w:r>
          </w:p>
        </w:tc>
      </w:tr>
      <w:tr w:rsidR="00295A5A" w:rsidRPr="009E0706" w:rsidTr="00DA7A1F">
        <w:trPr>
          <w:cnfStyle w:val="000000010000" w:firstRow="0" w:lastRow="0" w:firstColumn="0" w:lastColumn="0" w:oddVBand="0" w:evenVBand="0" w:oddHBand="0" w:evenHBand="1" w:firstRowFirstColumn="0" w:firstRowLastColumn="0" w:lastRowFirstColumn="0" w:lastRowLastColumn="0"/>
        </w:trPr>
        <w:tc>
          <w:tcPr>
            <w:tcW w:w="1696" w:type="pct"/>
          </w:tcPr>
          <w:p w:rsidR="00295A5A" w:rsidRPr="009E0706" w:rsidRDefault="00295A5A" w:rsidP="00F95617">
            <w:pPr>
              <w:pStyle w:val="GOSTTablenorm"/>
            </w:pPr>
            <w:r w:rsidRPr="009E0706">
              <w:t>Необходимость подписания ЭП</w:t>
            </w:r>
          </w:p>
        </w:tc>
        <w:tc>
          <w:tcPr>
            <w:tcW w:w="3304" w:type="pct"/>
          </w:tcPr>
          <w:p w:rsidR="00295A5A" w:rsidRPr="009E0706" w:rsidRDefault="00295A5A" w:rsidP="000651F1">
            <w:pPr>
              <w:pStyle w:val="GOSTTablenorm"/>
            </w:pPr>
            <w:r w:rsidRPr="009E0706">
              <w:t>Указывается необходимость подписания ЭП пользователя (выбор из значений «Да»/«Нет»)</w:t>
            </w:r>
          </w:p>
        </w:tc>
      </w:tr>
    </w:tbl>
    <w:p w:rsidR="007A74A7" w:rsidRPr="009E0706" w:rsidRDefault="00295A5A" w:rsidP="00663068">
      <w:pPr>
        <w:pStyle w:val="GOSTListnum"/>
        <w:numPr>
          <w:ilvl w:val="0"/>
          <w:numId w:val="15"/>
        </w:numPr>
      </w:pPr>
      <w:r w:rsidRPr="009E0706">
        <w:t>При необходимости в разделах «Исполнител</w:t>
      </w:r>
      <w:r w:rsidR="005449A1" w:rsidRPr="009E0706">
        <w:t>и</w:t>
      </w:r>
      <w:r w:rsidRPr="009E0706">
        <w:t>», «Согласующие», «Утверждающие» добавить в табличную часть строки для указания пользователей, имеющих на это права. После добавления пользователя в табличную часть в нужном формуляре заполнится вкладка «Лист согласования».</w:t>
      </w:r>
    </w:p>
    <w:p w:rsidR="00295A5A" w:rsidRPr="009E0706" w:rsidRDefault="00295A5A" w:rsidP="00295A5A">
      <w:pPr>
        <w:pStyle w:val="GOSTNote"/>
      </w:pPr>
      <w:r w:rsidRPr="009E0706">
        <w:rPr>
          <w:rStyle w:val="GOSTSymBold"/>
        </w:rPr>
        <w:t>Примечание.</w:t>
      </w:r>
      <w:r w:rsidRPr="009E0706">
        <w:tab/>
        <w:t>В случае если в организации отсутствует главный бухгалтер (организации с неполным составом утверждающих), то руководитель, помимо утверждающего, должен получить роль главного бухгалтера. Допустимые для главного бухгалтера роли перечислены в табличной части «Описание набора ЭП» справочника «Типы документов» (для типа документа, на который создается шаблон).</w:t>
      </w:r>
    </w:p>
    <w:p w:rsidR="00A21240" w:rsidRPr="009E0706" w:rsidRDefault="00A21240" w:rsidP="00AD30AA">
      <w:pPr>
        <w:pStyle w:val="GOSTListnum"/>
      </w:pPr>
      <w:r w:rsidRPr="009E0706">
        <w:t>Существуют последовательные и параллельные процессы исполнения/согласования/утверждения.</w:t>
      </w:r>
    </w:p>
    <w:p w:rsidR="00A21240" w:rsidRPr="009E0706" w:rsidRDefault="00A21240" w:rsidP="00A21240">
      <w:pPr>
        <w:tabs>
          <w:tab w:val="left" w:pos="1021"/>
        </w:tabs>
        <w:ind w:left="1021" w:firstLine="0"/>
        <w:rPr>
          <w:snapToGrid w:val="0"/>
        </w:rPr>
      </w:pPr>
      <w:r w:rsidRPr="009E0706">
        <w:rPr>
          <w:snapToGrid w:val="0"/>
        </w:rPr>
        <w:t>Последовательное согласование необходимо в случае, если нескольким пользователям нужно выполнить операцию по исполнению/согласованию/утверждению друг за другом. Для этого в поле «Порядок согласования» указывают цифры по порядку, например «1, 2, 3» в зависимости от количества пользователей.</w:t>
      </w:r>
    </w:p>
    <w:p w:rsidR="00A21240" w:rsidRPr="009E0706" w:rsidRDefault="00A21240" w:rsidP="00A21240">
      <w:pPr>
        <w:tabs>
          <w:tab w:val="left" w:pos="1021"/>
        </w:tabs>
        <w:ind w:left="1021" w:firstLine="0"/>
        <w:rPr>
          <w:snapToGrid w:val="0"/>
        </w:rPr>
      </w:pPr>
      <w:r w:rsidRPr="009E0706">
        <w:rPr>
          <w:snapToGrid w:val="0"/>
        </w:rPr>
        <w:t>Процесс параллельного исполнения/согласования/утверждения необходим в случае:</w:t>
      </w:r>
    </w:p>
    <w:p w:rsidR="00A21240" w:rsidRPr="009E0706" w:rsidRDefault="00A21240" w:rsidP="00663068">
      <w:pPr>
        <w:pStyle w:val="GOSTListmark3"/>
        <w:snapToGrid w:val="0"/>
        <w:rPr>
          <w:snapToGrid/>
        </w:rPr>
      </w:pPr>
      <w:r w:rsidRPr="009E0706">
        <w:t>если у нескольких пользователей есть возможность в исполнении/согласовании/утверждении, но при этом выполнять данную функцию должен один;</w:t>
      </w:r>
    </w:p>
    <w:p w:rsidR="00A21240" w:rsidRPr="009E0706" w:rsidRDefault="00A21240" w:rsidP="00663068">
      <w:pPr>
        <w:pStyle w:val="GOSTListmark3"/>
        <w:snapToGrid w:val="0"/>
      </w:pPr>
      <w:r w:rsidRPr="009E0706">
        <w:t>если один из пользователей отсутствует, например, в отпуске.</w:t>
      </w:r>
    </w:p>
    <w:p w:rsidR="006C63A0" w:rsidRPr="009E0706" w:rsidRDefault="00A21240" w:rsidP="00A21240">
      <w:pPr>
        <w:tabs>
          <w:tab w:val="left" w:pos="1021"/>
        </w:tabs>
        <w:ind w:left="1021" w:firstLine="0"/>
        <w:rPr>
          <w:snapToGrid w:val="0"/>
        </w:rPr>
      </w:pPr>
      <w:r w:rsidRPr="009E0706">
        <w:rPr>
          <w:snapToGrid w:val="0"/>
        </w:rPr>
        <w:t>В поле «Порядок согласования» указываются одинаковые цифры, например, «1, 1, 1» в зависимости от количества пользователей. В этом случае последовательный характер процессов исполнения/согласования/утверждения отсутствует и операции выполняются независимо друг от друга.</w:t>
      </w:r>
    </w:p>
    <w:p w:rsidR="007A74A7" w:rsidRPr="009E0706" w:rsidRDefault="007A74A7" w:rsidP="00663068">
      <w:pPr>
        <w:pStyle w:val="GOSTListnum"/>
        <w:numPr>
          <w:ilvl w:val="0"/>
          <w:numId w:val="15"/>
        </w:numPr>
      </w:pPr>
      <w:r w:rsidRPr="009E0706">
        <w:t xml:space="preserve">Для проверки документа нажать </w:t>
      </w:r>
      <w:r w:rsidR="00D0475E" w:rsidRPr="009E0706">
        <w:t>кнопку </w:t>
      </w:r>
      <w:r w:rsidRPr="009E0706">
        <w:rPr>
          <w:noProof/>
        </w:rPr>
        <w:drawing>
          <wp:inline distT="0" distB="0" distL="0" distR="0" wp14:anchorId="7D75A374" wp14:editId="250C997F">
            <wp:extent cx="381000" cy="289560"/>
            <wp:effectExtent l="19050" t="0" r="0" b="0"/>
            <wp:docPr id="1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49" cstate="print"/>
                    <a:srcRect/>
                    <a:stretch>
                      <a:fillRect/>
                    </a:stretch>
                  </pic:blipFill>
                  <pic:spPr bwMode="auto">
                    <a:xfrm>
                      <a:off x="0" y="0"/>
                      <a:ext cx="381000" cy="289560"/>
                    </a:xfrm>
                    <a:prstGeom prst="rect">
                      <a:avLst/>
                    </a:prstGeom>
                    <a:noFill/>
                    <a:ln w="9525">
                      <a:noFill/>
                      <a:miter lim="800000"/>
                      <a:headEnd/>
                      <a:tailEnd/>
                    </a:ln>
                  </pic:spPr>
                </pic:pic>
              </a:graphicData>
            </a:graphic>
          </wp:inline>
        </w:drawing>
      </w:r>
      <w:r w:rsidRPr="009E0706">
        <w:t xml:space="preserve"> (</w:t>
      </w:r>
      <w:r w:rsidR="004D5A38" w:rsidRPr="009E0706">
        <w:t>«</w:t>
      </w:r>
      <w:r w:rsidRPr="009E0706">
        <w:t>Проверить документ</w:t>
      </w:r>
      <w:r w:rsidR="004D5A38" w:rsidRPr="009E0706">
        <w:t>»</w:t>
      </w:r>
      <w:r w:rsidRPr="009E0706">
        <w:t>).</w:t>
      </w:r>
    </w:p>
    <w:p w:rsidR="007A74A7" w:rsidRPr="009E0706" w:rsidRDefault="007A74A7" w:rsidP="00663068">
      <w:pPr>
        <w:pStyle w:val="GOSTListnum"/>
        <w:numPr>
          <w:ilvl w:val="0"/>
          <w:numId w:val="15"/>
        </w:numPr>
      </w:pPr>
      <w:r w:rsidRPr="009E0706">
        <w:t xml:space="preserve">После прохождения всех контролей необходимо сохранить экземпляр формуляра «Шаблон листа согласования», нажав на </w:t>
      </w:r>
      <w:r w:rsidR="00D0475E" w:rsidRPr="009E0706">
        <w:t>кнопку «</w:t>
      </w:r>
      <w:r w:rsidRPr="009E0706">
        <w:t>Сохранить» окна «Результаты проверки».</w:t>
      </w:r>
    </w:p>
    <w:p w:rsidR="007A74A7" w:rsidRPr="009E0706" w:rsidRDefault="007A74A7" w:rsidP="00663068">
      <w:pPr>
        <w:pStyle w:val="GOSTListnum"/>
        <w:numPr>
          <w:ilvl w:val="0"/>
          <w:numId w:val="15"/>
        </w:numPr>
      </w:pPr>
      <w:r w:rsidRPr="009E0706">
        <w:t xml:space="preserve">Далее необходимо закрыть экземпляр формуляра «Шаблон листа согласования», нажав на </w:t>
      </w:r>
      <w:r w:rsidR="00D0475E" w:rsidRPr="009E0706">
        <w:t>кнопку </w:t>
      </w:r>
      <w:r w:rsidRPr="009E0706">
        <w:rPr>
          <w:noProof/>
        </w:rPr>
        <w:drawing>
          <wp:inline distT="0" distB="0" distL="0" distR="0" wp14:anchorId="6F695674" wp14:editId="37269E9F">
            <wp:extent cx="243840" cy="190500"/>
            <wp:effectExtent l="19050" t="0" r="3810" b="0"/>
            <wp:docPr id="17"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50"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9E0706">
        <w:t xml:space="preserve"> (</w:t>
      </w:r>
      <w:r w:rsidR="004D5A38" w:rsidRPr="009E0706">
        <w:t>«</w:t>
      </w:r>
      <w:r w:rsidRPr="009E0706">
        <w:t>Закрыть окно редактирования</w:t>
      </w:r>
      <w:r w:rsidR="004D5A38" w:rsidRPr="009E0706">
        <w:t>»</w:t>
      </w:r>
      <w:r w:rsidRPr="009E0706">
        <w:t>) в верхнем правом углу.</w:t>
      </w:r>
    </w:p>
    <w:p w:rsidR="007A74A7" w:rsidRPr="009E0706" w:rsidRDefault="007A74A7" w:rsidP="00663068">
      <w:pPr>
        <w:pStyle w:val="GOSTListnum"/>
        <w:numPr>
          <w:ilvl w:val="0"/>
          <w:numId w:val="15"/>
        </w:numPr>
      </w:pPr>
      <w:r w:rsidRPr="009E0706">
        <w:lastRenderedPageBreak/>
        <w:t xml:space="preserve">Можно также воспользоваться кнопкой </w:t>
      </w:r>
      <w:r w:rsidRPr="009E0706">
        <w:rPr>
          <w:noProof/>
        </w:rPr>
        <w:drawing>
          <wp:inline distT="0" distB="0" distL="0" distR="0" wp14:anchorId="5FA0049D" wp14:editId="18DDE67C">
            <wp:extent cx="175260" cy="190500"/>
            <wp:effectExtent l="19050" t="0" r="0" b="0"/>
            <wp:docPr id="18" name="Рисунок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pic:cNvPicPr>
                      <a:picLocks noChangeAspect="1" noChangeArrowheads="1"/>
                    </pic:cNvPicPr>
                  </pic:nvPicPr>
                  <pic:blipFill>
                    <a:blip r:embed="rId51" cstate="print"/>
                    <a:srcRect/>
                    <a:stretch>
                      <a:fillRect/>
                    </a:stretch>
                  </pic:blipFill>
                  <pic:spPr bwMode="auto">
                    <a:xfrm>
                      <a:off x="0" y="0"/>
                      <a:ext cx="175260" cy="190500"/>
                    </a:xfrm>
                    <a:prstGeom prst="rect">
                      <a:avLst/>
                    </a:prstGeom>
                    <a:noFill/>
                    <a:ln w="9525">
                      <a:noFill/>
                      <a:miter lim="800000"/>
                      <a:headEnd/>
                      <a:tailEnd/>
                    </a:ln>
                  </pic:spPr>
                </pic:pic>
              </a:graphicData>
            </a:graphic>
          </wp:inline>
        </w:drawing>
      </w:r>
      <w:r w:rsidRPr="009E0706">
        <w:t xml:space="preserve"> (</w:t>
      </w:r>
      <w:r w:rsidR="004D5A38" w:rsidRPr="009E0706">
        <w:t>«</w:t>
      </w:r>
      <w:r w:rsidRPr="009E0706">
        <w:t>Сохранить изменения и закрыть окно</w:t>
      </w:r>
      <w:r w:rsidR="004D5A38" w:rsidRPr="009E0706">
        <w:t>»</w:t>
      </w:r>
      <w:r w:rsidRPr="009E0706">
        <w:t xml:space="preserve">) или кнопкой </w:t>
      </w:r>
      <w:r w:rsidRPr="009E0706">
        <w:rPr>
          <w:noProof/>
        </w:rPr>
        <w:drawing>
          <wp:inline distT="0" distB="0" distL="0" distR="0" wp14:anchorId="13DFE8A9" wp14:editId="0FED450F">
            <wp:extent cx="213360" cy="236220"/>
            <wp:effectExtent l="19050" t="0" r="0" b="0"/>
            <wp:docPr id="20" name="Рисунок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4"/>
                    <pic:cNvPicPr>
                      <a:picLocks noChangeAspect="1" noChangeArrowheads="1"/>
                    </pic:cNvPicPr>
                  </pic:nvPicPr>
                  <pic:blipFill>
                    <a:blip r:embed="rId52" cstate="print"/>
                    <a:srcRect/>
                    <a:stretch>
                      <a:fillRect/>
                    </a:stretch>
                  </pic:blipFill>
                  <pic:spPr bwMode="auto">
                    <a:xfrm>
                      <a:off x="0" y="0"/>
                      <a:ext cx="213360" cy="236220"/>
                    </a:xfrm>
                    <a:prstGeom prst="rect">
                      <a:avLst/>
                    </a:prstGeom>
                    <a:noFill/>
                    <a:ln w="9525">
                      <a:noFill/>
                      <a:miter lim="800000"/>
                      <a:headEnd/>
                      <a:tailEnd/>
                    </a:ln>
                  </pic:spPr>
                </pic:pic>
              </a:graphicData>
            </a:graphic>
          </wp:inline>
        </w:drawing>
      </w:r>
      <w:r w:rsidRPr="009E0706">
        <w:t xml:space="preserve"> (</w:t>
      </w:r>
      <w:r w:rsidR="004D5A38" w:rsidRPr="009E0706">
        <w:t>«</w:t>
      </w:r>
      <w:r w:rsidRPr="009E0706">
        <w:t>Сохранить изменения</w:t>
      </w:r>
      <w:r w:rsidR="004D5A38" w:rsidRPr="009E0706">
        <w:t>»</w:t>
      </w:r>
      <w:r w:rsidRPr="009E0706">
        <w:t>) и кнопкой</w:t>
      </w:r>
      <w:r w:rsidR="002A2BD2" w:rsidRPr="009E0706">
        <w:t xml:space="preserve"> </w:t>
      </w:r>
      <w:r w:rsidRPr="009E0706">
        <w:rPr>
          <w:noProof/>
        </w:rPr>
        <w:drawing>
          <wp:inline distT="0" distB="0" distL="0" distR="0" wp14:anchorId="1C7F03A1" wp14:editId="4FBAED49">
            <wp:extent cx="243840" cy="190500"/>
            <wp:effectExtent l="19050" t="0" r="3810" b="0"/>
            <wp:docPr id="21"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50" cstate="print"/>
                    <a:srcRect/>
                    <a:stretch>
                      <a:fillRect/>
                    </a:stretch>
                  </pic:blipFill>
                  <pic:spPr bwMode="auto">
                    <a:xfrm>
                      <a:off x="0" y="0"/>
                      <a:ext cx="243840" cy="190500"/>
                    </a:xfrm>
                    <a:prstGeom prst="rect">
                      <a:avLst/>
                    </a:prstGeom>
                    <a:noFill/>
                    <a:ln w="9525">
                      <a:noFill/>
                      <a:miter lim="800000"/>
                      <a:headEnd/>
                      <a:tailEnd/>
                    </a:ln>
                  </pic:spPr>
                </pic:pic>
              </a:graphicData>
            </a:graphic>
          </wp:inline>
        </w:drawing>
      </w:r>
      <w:r w:rsidRPr="009E0706">
        <w:t xml:space="preserve"> (</w:t>
      </w:r>
      <w:r w:rsidR="004D5A38" w:rsidRPr="009E0706">
        <w:t>«</w:t>
      </w:r>
      <w:r w:rsidRPr="009E0706">
        <w:t>Закрыть окно редактирования</w:t>
      </w:r>
      <w:r w:rsidR="004D5A38" w:rsidRPr="009E0706">
        <w:t>»</w:t>
      </w:r>
      <w:r w:rsidRPr="009E0706">
        <w:t>).</w:t>
      </w:r>
    </w:p>
    <w:p w:rsidR="006C63A0" w:rsidRPr="009E0706" w:rsidRDefault="006C63A0" w:rsidP="006C63A0">
      <w:pPr>
        <w:pStyle w:val="41"/>
        <w:rPr>
          <w:rFonts w:eastAsiaTheme="majorEastAsia"/>
        </w:rPr>
      </w:pPr>
      <w:r w:rsidRPr="009E0706">
        <w:rPr>
          <w:rFonts w:eastAsiaTheme="majorEastAsia"/>
        </w:rPr>
        <w:t>Использование сохраненных записей справочника «Шаблон листа согласования»</w:t>
      </w:r>
    </w:p>
    <w:p w:rsidR="006C63A0" w:rsidRPr="009E0706" w:rsidRDefault="006C63A0" w:rsidP="006C63A0">
      <w:pPr>
        <w:pStyle w:val="GOSTNormal"/>
      </w:pPr>
      <w:r w:rsidRPr="009E0706">
        <w:t>При создании новых документов</w:t>
      </w:r>
      <w:r w:rsidR="0049359B" w:rsidRPr="009E0706">
        <w:t xml:space="preserve">, используемых при ведении денежных обязательств </w:t>
      </w:r>
      <w:r w:rsidRPr="009E0706">
        <w:t xml:space="preserve">для настройки листа согласования можно воспользоваться сохраненными записями справочника «Шаблон листа согласования». Для этого необходимо на вкладке «Лист согласования» в верхнем левом углу нажать на активную ссылку </w:t>
      </w:r>
      <w:r w:rsidRPr="009E0706">
        <w:rPr>
          <w:noProof/>
        </w:rPr>
        <w:drawing>
          <wp:inline distT="0" distB="0" distL="0" distR="0" wp14:anchorId="512DF364" wp14:editId="6ADF366A">
            <wp:extent cx="1724025" cy="219075"/>
            <wp:effectExtent l="19050" t="0" r="9525" b="0"/>
            <wp:docPr id="32"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53" cstate="print"/>
                    <a:srcRect/>
                    <a:stretch>
                      <a:fillRect/>
                    </a:stretch>
                  </pic:blipFill>
                  <pic:spPr bwMode="auto">
                    <a:xfrm>
                      <a:off x="0" y="0"/>
                      <a:ext cx="1724025" cy="219075"/>
                    </a:xfrm>
                    <a:prstGeom prst="rect">
                      <a:avLst/>
                    </a:prstGeom>
                    <a:noFill/>
                    <a:ln w="9525">
                      <a:noFill/>
                      <a:miter lim="800000"/>
                      <a:headEnd/>
                      <a:tailEnd/>
                    </a:ln>
                  </pic:spPr>
                </pic:pic>
              </a:graphicData>
            </a:graphic>
          </wp:inline>
        </w:drawing>
      </w:r>
      <w:r w:rsidRPr="009E0706">
        <w:t>. Для выбора будут доступны шаблоны, в которых исполнителем указан текущий пользователь.</w:t>
      </w:r>
    </w:p>
    <w:p w:rsidR="00152DA3" w:rsidRPr="009E0706" w:rsidRDefault="00152DA3" w:rsidP="00152DA3">
      <w:pPr>
        <w:pStyle w:val="32"/>
        <w:tabs>
          <w:tab w:val="num" w:pos="720"/>
        </w:tabs>
        <w:ind w:left="720" w:hanging="720"/>
      </w:pPr>
      <w:bookmarkStart w:id="809" w:name="_Toc76572828"/>
      <w:bookmarkStart w:id="810" w:name="_Toc76578332"/>
      <w:bookmarkStart w:id="811" w:name="_Toc76590876"/>
      <w:bookmarkStart w:id="812" w:name="_Toc76633940"/>
      <w:bookmarkStart w:id="813" w:name="_Toc109037240"/>
      <w:bookmarkStart w:id="814" w:name="_Toc149654398"/>
      <w:bookmarkStart w:id="815" w:name="_Toc162867666"/>
      <w:bookmarkStart w:id="816" w:name="_Toc20229509"/>
      <w:bookmarkStart w:id="817" w:name="_Ref116308244"/>
      <w:r w:rsidRPr="009E0706">
        <w:t>Общие справочники</w:t>
      </w:r>
      <w:bookmarkEnd w:id="809"/>
      <w:bookmarkEnd w:id="810"/>
      <w:bookmarkEnd w:id="811"/>
      <w:bookmarkEnd w:id="812"/>
      <w:bookmarkEnd w:id="813"/>
      <w:bookmarkEnd w:id="814"/>
      <w:bookmarkEnd w:id="815"/>
    </w:p>
    <w:p w:rsidR="00152DA3" w:rsidRPr="009E0706" w:rsidRDefault="00152DA3" w:rsidP="00152DA3">
      <w:pPr>
        <w:pStyle w:val="GOSTNormal"/>
      </w:pPr>
      <w:r w:rsidRPr="009E0706">
        <w:t>Общие справочники, приведенные в данном разделе в качестве обзорной информации, доступны пользователям ПУР ЭБ исключительно для просмотра.</w:t>
      </w:r>
    </w:p>
    <w:p w:rsidR="00152DA3" w:rsidRPr="009E0706" w:rsidRDefault="00152DA3" w:rsidP="00152DA3">
      <w:pPr>
        <w:pStyle w:val="GOSTNormalWithout"/>
      </w:pPr>
      <w:r w:rsidRPr="009E0706">
        <w:t>Для просмотра справочников необходимо выполнить следующие действия:</w:t>
      </w:r>
    </w:p>
    <w:p w:rsidR="00357FAA" w:rsidRPr="009E0706" w:rsidRDefault="00357FAA" w:rsidP="00357FAA">
      <w:pPr>
        <w:pStyle w:val="GOSTListnum"/>
        <w:numPr>
          <w:ilvl w:val="0"/>
          <w:numId w:val="171"/>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357FAA" w:rsidP="00357FAA">
      <w:pPr>
        <w:pStyle w:val="GOSTListnum"/>
      </w:pPr>
      <w:r w:rsidRPr="009E0706">
        <w:t>Далее перемещаясь по дереву навигации развернуть ветку «Справочники»</w:t>
      </w:r>
      <w:r w:rsidR="00152DA3" w:rsidRPr="009E0706">
        <w:t xml:space="preserve"> (рис. </w:t>
      </w:r>
      <w:r w:rsidR="00152DA3" w:rsidRPr="009E0706">
        <w:fldChar w:fldCharType="begin"/>
      </w:r>
      <w:r w:rsidR="00152DA3" w:rsidRPr="009E0706">
        <w:instrText xml:space="preserve"> REF _Ref15038245 \h  \* MERGEFORMAT </w:instrText>
      </w:r>
      <w:r w:rsidR="00152DA3" w:rsidRPr="009E0706">
        <w:fldChar w:fldCharType="separate"/>
      </w:r>
      <w:r w:rsidR="008353AE">
        <w:rPr>
          <w:noProof/>
          <w:lang w:val="en-US"/>
        </w:rPr>
        <w:t>10</w:t>
      </w:r>
      <w:r w:rsidR="00152DA3" w:rsidRPr="009E0706">
        <w:fldChar w:fldCharType="end"/>
      </w:r>
      <w:r w:rsidR="00152DA3" w:rsidRPr="009E0706">
        <w:t>).</w:t>
      </w:r>
    </w:p>
    <w:p w:rsidR="00152DA3" w:rsidRPr="009E0706" w:rsidRDefault="00152DA3" w:rsidP="00152DA3">
      <w:pPr>
        <w:pStyle w:val="GOSTListnum"/>
        <w:numPr>
          <w:ilvl w:val="0"/>
          <w:numId w:val="15"/>
        </w:numPr>
      </w:pPr>
      <w:r w:rsidRPr="009E0706">
        <w:t>Выбрать нужный справочник из списка доступных. Список доступных справочников может меняться в зависимости от пользовательских настроек.</w:t>
      </w:r>
    </w:p>
    <w:p w:rsidR="00152DA3" w:rsidRPr="009E0706" w:rsidRDefault="00152DA3" w:rsidP="00152DA3">
      <w:pPr>
        <w:pStyle w:val="GOSTFigure"/>
      </w:pPr>
      <w:r w:rsidRPr="009E0706">
        <w:rPr>
          <w:noProof/>
        </w:rPr>
        <w:lastRenderedPageBreak/>
        <w:drawing>
          <wp:inline distT="0" distB="0" distL="0" distR="0" wp14:anchorId="6FCD8D3C" wp14:editId="3BB01AD4">
            <wp:extent cx="4400000" cy="5600000"/>
            <wp:effectExtent l="0" t="0" r="0" b="0"/>
            <wp:docPr id="86" name="Рисунок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Snap6.png"/>
                    <pic:cNvPicPr/>
                  </pic:nvPicPr>
                  <pic:blipFill>
                    <a:blip r:embed="rId54">
                      <a:extLst>
                        <a:ext uri="{28A0092B-C50C-407E-A947-70E740481C1C}">
                          <a14:useLocalDpi xmlns:a14="http://schemas.microsoft.com/office/drawing/2010/main" val="0"/>
                        </a:ext>
                      </a:extLst>
                    </a:blip>
                    <a:stretch>
                      <a:fillRect/>
                    </a:stretch>
                  </pic:blipFill>
                  <pic:spPr>
                    <a:xfrm>
                      <a:off x="0" y="0"/>
                      <a:ext cx="4400000" cy="5600000"/>
                    </a:xfrm>
                    <a:prstGeom prst="rect">
                      <a:avLst/>
                    </a:prstGeom>
                  </pic:spPr>
                </pic:pic>
              </a:graphicData>
            </a:graphic>
          </wp:inline>
        </w:drawing>
      </w:r>
    </w:p>
    <w:p w:rsidR="00152DA3" w:rsidRPr="009E0706" w:rsidRDefault="00152DA3" w:rsidP="00152DA3">
      <w:pPr>
        <w:pStyle w:val="GOSTFigName"/>
      </w:pPr>
      <w:r w:rsidRPr="009E0706">
        <w:rPr>
          <w:lang w:val="en-US"/>
        </w:rPr>
        <w:fldChar w:fldCharType="begin"/>
      </w:r>
      <w:r w:rsidRPr="009E0706">
        <w:rPr>
          <w:lang w:val="en-US"/>
        </w:rPr>
        <w:instrText xml:space="preserve"> SEQ Рисунок \* ARABIC </w:instrText>
      </w:r>
      <w:r w:rsidRPr="009E0706">
        <w:rPr>
          <w:lang w:val="en-US"/>
        </w:rPr>
        <w:fldChar w:fldCharType="separate"/>
      </w:r>
      <w:bookmarkStart w:id="818" w:name="_Ref15038245"/>
      <w:bookmarkStart w:id="819" w:name="_Toc15910556"/>
      <w:bookmarkStart w:id="820" w:name="_Toc76573731"/>
      <w:bookmarkStart w:id="821" w:name="_Toc76578361"/>
      <w:bookmarkStart w:id="822" w:name="_Toc76590935"/>
      <w:bookmarkStart w:id="823" w:name="_Toc76633984"/>
      <w:bookmarkStart w:id="824" w:name="_Toc109037476"/>
      <w:bookmarkStart w:id="825" w:name="_Toc149654455"/>
      <w:bookmarkStart w:id="826" w:name="_Toc162867720"/>
      <w:r w:rsidR="008353AE">
        <w:rPr>
          <w:noProof/>
          <w:lang w:val="en-US"/>
        </w:rPr>
        <w:t>10</w:t>
      </w:r>
      <w:bookmarkEnd w:id="818"/>
      <w:r w:rsidRPr="009E0706">
        <w:rPr>
          <w:lang w:val="en-US"/>
        </w:rPr>
        <w:fldChar w:fldCharType="end"/>
      </w:r>
      <w:r w:rsidRPr="009E0706">
        <w:t>. Пункт меню «Справочники»</w:t>
      </w:r>
      <w:bookmarkEnd w:id="819"/>
      <w:bookmarkEnd w:id="820"/>
      <w:bookmarkEnd w:id="821"/>
      <w:bookmarkEnd w:id="822"/>
      <w:bookmarkEnd w:id="823"/>
      <w:bookmarkEnd w:id="824"/>
      <w:bookmarkEnd w:id="825"/>
      <w:bookmarkEnd w:id="826"/>
    </w:p>
    <w:p w:rsidR="00152DA3" w:rsidRPr="009E0706" w:rsidRDefault="00152DA3" w:rsidP="00152DA3">
      <w:pPr>
        <w:pStyle w:val="GOSTNormalWithout"/>
      </w:pPr>
      <w:r w:rsidRPr="009E0706">
        <w:t>Перечень справочников, присутствующих в списке:</w:t>
      </w:r>
    </w:p>
    <w:p w:rsidR="00152DA3" w:rsidRPr="009E0706" w:rsidRDefault="00152DA3" w:rsidP="00152DA3">
      <w:pPr>
        <w:pStyle w:val="GOSTListmark1"/>
      </w:pPr>
      <w:r w:rsidRPr="009E0706">
        <w:t>Учет и Отчетность:</w:t>
      </w:r>
    </w:p>
    <w:p w:rsidR="00152DA3" w:rsidRPr="009E0706" w:rsidRDefault="00152DA3" w:rsidP="00152DA3">
      <w:pPr>
        <w:pStyle w:val="GOSTListmark2"/>
      </w:pPr>
      <w:r w:rsidRPr="009E0706">
        <w:t>Структуры документов для учета;</w:t>
      </w:r>
    </w:p>
    <w:p w:rsidR="00152DA3" w:rsidRPr="009E0706" w:rsidRDefault="00152DA3" w:rsidP="00152DA3">
      <w:pPr>
        <w:pStyle w:val="GOSTListmark2"/>
      </w:pPr>
      <w:r w:rsidRPr="009E0706">
        <w:t>Справочник отчетов по ЛС;</w:t>
      </w:r>
    </w:p>
    <w:p w:rsidR="00152DA3" w:rsidRPr="009E0706" w:rsidRDefault="00152DA3" w:rsidP="00152DA3">
      <w:pPr>
        <w:pStyle w:val="GOSTListmark2"/>
      </w:pPr>
      <w:r w:rsidRPr="009E0706">
        <w:t>Настройка запросов к ПУиО;</w:t>
      </w:r>
    </w:p>
    <w:p w:rsidR="00152DA3" w:rsidRPr="009E0706" w:rsidRDefault="00152DA3" w:rsidP="00152DA3">
      <w:pPr>
        <w:pStyle w:val="GOSTListmark2"/>
      </w:pPr>
      <w:r w:rsidRPr="009E0706">
        <w:t>Перечень показателей состояния лицевого счета;</w:t>
      </w:r>
    </w:p>
    <w:p w:rsidR="00152DA3" w:rsidRPr="009E0706" w:rsidRDefault="00152DA3" w:rsidP="00152DA3">
      <w:pPr>
        <w:pStyle w:val="GOSTListmark2"/>
      </w:pPr>
      <w:r w:rsidRPr="009E0706">
        <w:t>Показатели состояния лицевого счета;</w:t>
      </w:r>
    </w:p>
    <w:p w:rsidR="00152DA3" w:rsidRPr="009E0706" w:rsidRDefault="00152DA3" w:rsidP="00152DA3">
      <w:pPr>
        <w:pStyle w:val="GOSTListmark1"/>
      </w:pPr>
      <w:r w:rsidRPr="009E0706">
        <w:t>Общероссийские классификаторы:</w:t>
      </w:r>
    </w:p>
    <w:p w:rsidR="00152DA3" w:rsidRPr="009E0706" w:rsidRDefault="00152DA3" w:rsidP="00152DA3">
      <w:pPr>
        <w:pStyle w:val="GOSTListmark2"/>
      </w:pPr>
      <w:r w:rsidRPr="009E0706">
        <w:t>Общероссийский классификатор территорий муниципальных образований (ОКТМО);</w:t>
      </w:r>
    </w:p>
    <w:p w:rsidR="00152DA3" w:rsidRPr="009E0706" w:rsidRDefault="00152DA3" w:rsidP="00152DA3">
      <w:pPr>
        <w:pStyle w:val="GOSTListmark2"/>
      </w:pPr>
      <w:r w:rsidRPr="009E0706">
        <w:t>Общероссийский классификатор стран мира (ОКСМ);</w:t>
      </w:r>
    </w:p>
    <w:p w:rsidR="00152DA3" w:rsidRPr="009E0706" w:rsidRDefault="00152DA3" w:rsidP="00152DA3">
      <w:pPr>
        <w:pStyle w:val="GOSTListmark2"/>
      </w:pPr>
      <w:r w:rsidRPr="009E0706">
        <w:t>Общероссийский классификатор единиц измерения (ОКЕИ);</w:t>
      </w:r>
    </w:p>
    <w:p w:rsidR="00152DA3" w:rsidRPr="009E0706" w:rsidRDefault="00152DA3" w:rsidP="00152DA3">
      <w:pPr>
        <w:pStyle w:val="GOSTListmark2"/>
      </w:pPr>
      <w:r w:rsidRPr="009E0706">
        <w:t>Общероссийский классификатор валют (ОКВ);</w:t>
      </w:r>
    </w:p>
    <w:p w:rsidR="00152DA3" w:rsidRPr="009E0706" w:rsidRDefault="00152DA3" w:rsidP="00152DA3">
      <w:pPr>
        <w:pStyle w:val="GOSTListmark1"/>
      </w:pPr>
      <w:r w:rsidRPr="009E0706">
        <w:t>Таблица соответствия КБК;</w:t>
      </w:r>
    </w:p>
    <w:p w:rsidR="00152DA3" w:rsidRPr="009E0706" w:rsidRDefault="00152DA3" w:rsidP="00152DA3">
      <w:pPr>
        <w:pStyle w:val="GOSTListmark1"/>
      </w:pPr>
      <w:r w:rsidRPr="009E0706">
        <w:t>ГРБС, необслуживающиеся в ЭБ;</w:t>
      </w:r>
    </w:p>
    <w:p w:rsidR="00152DA3" w:rsidRPr="009E0706" w:rsidRDefault="00152DA3" w:rsidP="00152DA3">
      <w:pPr>
        <w:pStyle w:val="GOSTListmark1"/>
      </w:pPr>
      <w:r w:rsidRPr="009E0706">
        <w:lastRenderedPageBreak/>
        <w:t>Шаблон листа согласования (ТОФК);</w:t>
      </w:r>
    </w:p>
    <w:p w:rsidR="00152DA3" w:rsidRPr="009E0706" w:rsidRDefault="00152DA3" w:rsidP="00152DA3">
      <w:pPr>
        <w:pStyle w:val="GOSTListmark1"/>
      </w:pPr>
      <w:r w:rsidRPr="009E0706">
        <w:t>Шаблон листа согласования (Клиент);</w:t>
      </w:r>
    </w:p>
    <w:p w:rsidR="00152DA3" w:rsidRPr="009E0706" w:rsidRDefault="00152DA3" w:rsidP="00152DA3">
      <w:pPr>
        <w:pStyle w:val="GOSTListmark1"/>
      </w:pPr>
      <w:r w:rsidRPr="009E0706">
        <w:t>Виды НПА (Законодательные и иные правовые акты, определяющие расходные обязательства РФ);</w:t>
      </w:r>
    </w:p>
    <w:p w:rsidR="00152DA3" w:rsidRPr="009E0706" w:rsidRDefault="00152DA3" w:rsidP="00152DA3">
      <w:pPr>
        <w:pStyle w:val="GOSTListmark1"/>
      </w:pPr>
      <w:r w:rsidRPr="009E0706">
        <w:t>Объекты капитальных вложений (ОКВ/ОКС);</w:t>
      </w:r>
    </w:p>
    <w:p w:rsidR="00152DA3" w:rsidRPr="009E0706" w:rsidRDefault="00152DA3" w:rsidP="00152DA3">
      <w:pPr>
        <w:pStyle w:val="GOSTListmark1"/>
      </w:pPr>
      <w:r w:rsidRPr="009E0706">
        <w:t>Коды глав (ведомств);</w:t>
      </w:r>
    </w:p>
    <w:p w:rsidR="00152DA3" w:rsidRPr="009E0706" w:rsidRDefault="00152DA3" w:rsidP="00152DA3">
      <w:pPr>
        <w:pStyle w:val="GOSTListmark1"/>
      </w:pPr>
      <w:r w:rsidRPr="009E0706">
        <w:t>Коды видов расходов;</w:t>
      </w:r>
    </w:p>
    <w:p w:rsidR="00152DA3" w:rsidRPr="009E0706" w:rsidRDefault="00152DA3" w:rsidP="00152DA3">
      <w:pPr>
        <w:pStyle w:val="GOSTListmark1"/>
      </w:pPr>
      <w:r w:rsidRPr="009E0706">
        <w:t>Коды по ФКР;</w:t>
      </w:r>
    </w:p>
    <w:p w:rsidR="00152DA3" w:rsidRPr="009E0706" w:rsidRDefault="00152DA3" w:rsidP="00152DA3">
      <w:pPr>
        <w:pStyle w:val="GOSTListmark1"/>
      </w:pPr>
      <w:r w:rsidRPr="009E0706">
        <w:t>Коды целей субсидий/субвенций;</w:t>
      </w:r>
    </w:p>
    <w:p w:rsidR="00152DA3" w:rsidRPr="009E0706" w:rsidRDefault="00152DA3" w:rsidP="00152DA3">
      <w:pPr>
        <w:pStyle w:val="GOSTListmark1"/>
      </w:pPr>
      <w:r w:rsidRPr="009E0706">
        <w:t>Коды направлений расходов;</w:t>
      </w:r>
    </w:p>
    <w:p w:rsidR="00152DA3" w:rsidRPr="009E0706" w:rsidRDefault="00152DA3" w:rsidP="00152DA3">
      <w:pPr>
        <w:pStyle w:val="GOSTListmark1"/>
      </w:pPr>
      <w:r w:rsidRPr="009E0706">
        <w:t>Коды по КЦСР;</w:t>
      </w:r>
    </w:p>
    <w:p w:rsidR="00152DA3" w:rsidRPr="009E0706" w:rsidRDefault="00152DA3" w:rsidP="00152DA3">
      <w:pPr>
        <w:pStyle w:val="GOSTListmark1"/>
      </w:pPr>
      <w:r w:rsidRPr="009E0706">
        <w:t>Коды бюджетной классификации (КБК);</w:t>
      </w:r>
    </w:p>
    <w:p w:rsidR="00152DA3" w:rsidRPr="009E0706" w:rsidRDefault="00152DA3" w:rsidP="00152DA3">
      <w:pPr>
        <w:pStyle w:val="GOSTListmark1"/>
      </w:pPr>
      <w:r w:rsidRPr="009E0706">
        <w:t>Коды бюджетной классификации Расходы (КБК);</w:t>
      </w:r>
    </w:p>
    <w:p w:rsidR="00152DA3" w:rsidRPr="009E0706" w:rsidRDefault="00152DA3" w:rsidP="00152DA3">
      <w:pPr>
        <w:pStyle w:val="GOSTListmark1"/>
      </w:pPr>
      <w:r w:rsidRPr="009E0706">
        <w:t>Коды бюджетной классификации Доходы (КБК);</w:t>
      </w:r>
    </w:p>
    <w:p w:rsidR="00152DA3" w:rsidRPr="009E0706" w:rsidRDefault="00152DA3" w:rsidP="00152DA3">
      <w:pPr>
        <w:pStyle w:val="GOSTListmark1"/>
      </w:pPr>
      <w:r w:rsidRPr="009E0706">
        <w:t>Единый государственный реестр юридических лиц (ЕГРЮЛ);</w:t>
      </w:r>
    </w:p>
    <w:p w:rsidR="00152DA3" w:rsidRPr="009E0706" w:rsidRDefault="00152DA3" w:rsidP="00152DA3">
      <w:pPr>
        <w:pStyle w:val="GOSTListmark1"/>
      </w:pPr>
      <w:r w:rsidRPr="009E0706">
        <w:t>Сводный реестр;</w:t>
      </w:r>
    </w:p>
    <w:p w:rsidR="00152DA3" w:rsidRPr="009E0706" w:rsidRDefault="00152DA3" w:rsidP="00152DA3">
      <w:pPr>
        <w:pStyle w:val="GOSTListmark1"/>
      </w:pPr>
      <w:r w:rsidRPr="009E0706">
        <w:t>Лицевые счета;</w:t>
      </w:r>
    </w:p>
    <w:p w:rsidR="00152DA3" w:rsidRPr="009E0706" w:rsidRDefault="00152DA3" w:rsidP="00152DA3">
      <w:pPr>
        <w:pStyle w:val="GOSTListmark1"/>
      </w:pPr>
      <w:r w:rsidRPr="009E0706">
        <w:t>ТОФК;</w:t>
      </w:r>
    </w:p>
    <w:p w:rsidR="00152DA3" w:rsidRPr="009E0706" w:rsidRDefault="00152DA3" w:rsidP="00152DA3">
      <w:pPr>
        <w:pStyle w:val="GOSTListmark1"/>
      </w:pPr>
      <w:r w:rsidRPr="009E0706">
        <w:t>Бюджеты;</w:t>
      </w:r>
    </w:p>
    <w:p w:rsidR="00152DA3" w:rsidRPr="009E0706" w:rsidRDefault="00152DA3" w:rsidP="00152DA3">
      <w:pPr>
        <w:pStyle w:val="GOSTListmark1"/>
      </w:pPr>
      <w:r w:rsidRPr="009E0706">
        <w:t>Таблица соответствия кодов ОКАТО кодам ОКТМО;</w:t>
      </w:r>
    </w:p>
    <w:p w:rsidR="00152DA3" w:rsidRPr="009E0706" w:rsidRDefault="00152DA3" w:rsidP="00152DA3">
      <w:pPr>
        <w:pStyle w:val="GOSTListmark1"/>
      </w:pPr>
      <w:r w:rsidRPr="009E0706">
        <w:t>Таблица соответствия Видов Типам;</w:t>
      </w:r>
    </w:p>
    <w:p w:rsidR="00152DA3" w:rsidRPr="009E0706" w:rsidRDefault="00152DA3" w:rsidP="00152DA3">
      <w:pPr>
        <w:pStyle w:val="GOSTListmark1"/>
      </w:pPr>
      <w:r w:rsidRPr="009E0706">
        <w:t>Виды соглашений МФ;</w:t>
      </w:r>
    </w:p>
    <w:p w:rsidR="00152DA3" w:rsidRPr="009E0706" w:rsidRDefault="00152DA3" w:rsidP="00152DA3">
      <w:pPr>
        <w:pStyle w:val="GOSTListmark1"/>
      </w:pPr>
      <w:r w:rsidRPr="009E0706">
        <w:t>Схема кооперации;</w:t>
      </w:r>
    </w:p>
    <w:p w:rsidR="00152DA3" w:rsidRPr="009E0706" w:rsidRDefault="00152DA3" w:rsidP="00152DA3">
      <w:pPr>
        <w:pStyle w:val="GOSTListmark1"/>
      </w:pPr>
      <w:r w:rsidRPr="009E0706">
        <w:t>Группировка показателей ЛС;</w:t>
      </w:r>
    </w:p>
    <w:p w:rsidR="00152DA3" w:rsidRPr="009E0706" w:rsidRDefault="00152DA3" w:rsidP="00152DA3">
      <w:pPr>
        <w:pStyle w:val="GOSTListmark1"/>
      </w:pPr>
      <w:r w:rsidRPr="009E0706">
        <w:t>Календарь;</w:t>
      </w:r>
    </w:p>
    <w:p w:rsidR="00152DA3" w:rsidRPr="009E0706" w:rsidRDefault="00152DA3" w:rsidP="00152DA3">
      <w:pPr>
        <w:pStyle w:val="GOSTListmark1"/>
      </w:pPr>
      <w:r w:rsidRPr="009E0706">
        <w:t>КБК Виды источников 2.0;</w:t>
      </w:r>
    </w:p>
    <w:p w:rsidR="00152DA3" w:rsidRPr="009E0706" w:rsidRDefault="00152DA3" w:rsidP="00152DA3">
      <w:pPr>
        <w:pStyle w:val="GOSTListmark1"/>
      </w:pPr>
      <w:r w:rsidRPr="009E0706">
        <w:t>Типы документов;</w:t>
      </w:r>
    </w:p>
    <w:p w:rsidR="00152DA3" w:rsidRPr="009E0706" w:rsidRDefault="00152DA3" w:rsidP="00152DA3">
      <w:pPr>
        <w:pStyle w:val="GOSTListmark1"/>
      </w:pPr>
      <w:r w:rsidRPr="009E0706">
        <w:t>Типы контролей;</w:t>
      </w:r>
    </w:p>
    <w:p w:rsidR="00152DA3" w:rsidRPr="009E0706" w:rsidRDefault="00152DA3" w:rsidP="00152DA3">
      <w:pPr>
        <w:pStyle w:val="GOSTListmark1"/>
      </w:pPr>
      <w:r w:rsidRPr="009E0706">
        <w:t>Сферы бюджетного планирования;</w:t>
      </w:r>
    </w:p>
    <w:p w:rsidR="00152DA3" w:rsidRPr="009E0706" w:rsidRDefault="00152DA3" w:rsidP="00152DA3">
      <w:pPr>
        <w:pStyle w:val="GOSTListmark1"/>
      </w:pPr>
      <w:r w:rsidRPr="009E0706">
        <w:t>Департаменты МФ РФ;</w:t>
      </w:r>
    </w:p>
    <w:p w:rsidR="00152DA3" w:rsidRPr="009E0706" w:rsidRDefault="00152DA3" w:rsidP="00152DA3">
      <w:pPr>
        <w:pStyle w:val="GOSTListmark1"/>
      </w:pPr>
      <w:r w:rsidRPr="009E0706">
        <w:t>Виды специальных указаний;</w:t>
      </w:r>
    </w:p>
    <w:p w:rsidR="00152DA3" w:rsidRPr="009E0706" w:rsidRDefault="00152DA3" w:rsidP="00152DA3">
      <w:pPr>
        <w:pStyle w:val="GOSTListmark1"/>
      </w:pPr>
      <w:r w:rsidRPr="009E0706">
        <w:t>БА, ЛБО за счет целевых иностранных кредитов и перечень ПНО;</w:t>
      </w:r>
    </w:p>
    <w:p w:rsidR="00152DA3" w:rsidRPr="009E0706" w:rsidRDefault="00152DA3" w:rsidP="00152DA3">
      <w:pPr>
        <w:pStyle w:val="GOSTListmark1"/>
      </w:pPr>
      <w:r w:rsidRPr="009E0706">
        <w:t>Виды дополнительной информации для внесения в роспись;</w:t>
      </w:r>
    </w:p>
    <w:p w:rsidR="00152DA3" w:rsidRPr="009E0706" w:rsidRDefault="00152DA3" w:rsidP="00152DA3">
      <w:pPr>
        <w:pStyle w:val="GOSTListmark1"/>
      </w:pPr>
      <w:r w:rsidRPr="009E0706">
        <w:t>Виды изменений СБР;</w:t>
      </w:r>
    </w:p>
    <w:p w:rsidR="00152DA3" w:rsidRPr="009E0706" w:rsidRDefault="00152DA3" w:rsidP="00152DA3">
      <w:pPr>
        <w:pStyle w:val="GOSTListmark1"/>
      </w:pPr>
      <w:r w:rsidRPr="009E0706">
        <w:t>Виды оснований для внесения изменений в Роспись (По вопросу);</w:t>
      </w:r>
    </w:p>
    <w:p w:rsidR="00152DA3" w:rsidRPr="009E0706" w:rsidRDefault="00152DA3" w:rsidP="00152DA3">
      <w:pPr>
        <w:pStyle w:val="GOSTListmark1"/>
      </w:pPr>
      <w:r w:rsidRPr="009E0706">
        <w:t>Аналитические коды;</w:t>
      </w:r>
    </w:p>
    <w:p w:rsidR="00152DA3" w:rsidRPr="009E0706" w:rsidRDefault="00152DA3" w:rsidP="00152DA3">
      <w:pPr>
        <w:pStyle w:val="GOSTListmark1"/>
      </w:pPr>
      <w:r w:rsidRPr="009E0706">
        <w:t>Количество лет бюджетного планирования;</w:t>
      </w:r>
    </w:p>
    <w:p w:rsidR="00152DA3" w:rsidRPr="009E0706" w:rsidRDefault="00152DA3" w:rsidP="00152DA3">
      <w:pPr>
        <w:pStyle w:val="GOSTListmark1"/>
      </w:pPr>
      <w:r w:rsidRPr="009E0706">
        <w:t>Иерархия КБК;</w:t>
      </w:r>
    </w:p>
    <w:p w:rsidR="00152DA3" w:rsidRPr="009E0706" w:rsidRDefault="00152DA3" w:rsidP="00152DA3">
      <w:pPr>
        <w:pStyle w:val="GOSTListmark1"/>
      </w:pPr>
      <w:r w:rsidRPr="009E0706">
        <w:t>Перечень кодов мероприятий по информатизации;</w:t>
      </w:r>
    </w:p>
    <w:p w:rsidR="00152DA3" w:rsidRPr="009E0706" w:rsidRDefault="00152DA3" w:rsidP="00152DA3">
      <w:pPr>
        <w:pStyle w:val="GOSTListmark1"/>
      </w:pPr>
      <w:r w:rsidRPr="009E0706">
        <w:t>Взаимодействие с внешними системами;</w:t>
      </w:r>
    </w:p>
    <w:p w:rsidR="00152DA3" w:rsidRPr="009E0706" w:rsidRDefault="00152DA3" w:rsidP="00152DA3">
      <w:pPr>
        <w:pStyle w:val="GOSTListmark1"/>
      </w:pPr>
      <w:r w:rsidRPr="009E0706">
        <w:t>Период действия ПОФР;</w:t>
      </w:r>
    </w:p>
    <w:p w:rsidR="00152DA3" w:rsidRPr="009E0706" w:rsidRDefault="00152DA3" w:rsidP="00152DA3">
      <w:pPr>
        <w:pStyle w:val="GOSTListmark1"/>
      </w:pPr>
      <w:r w:rsidRPr="009E0706">
        <w:t>КБК Источники;</w:t>
      </w:r>
    </w:p>
    <w:p w:rsidR="00152DA3" w:rsidRPr="009E0706" w:rsidRDefault="00152DA3" w:rsidP="00152DA3">
      <w:pPr>
        <w:pStyle w:val="GOSTListmark1"/>
      </w:pPr>
      <w:r w:rsidRPr="009E0706">
        <w:t>Контрольные сроки обработки документов;</w:t>
      </w:r>
    </w:p>
    <w:p w:rsidR="00152DA3" w:rsidRPr="009E0706" w:rsidRDefault="00152DA3" w:rsidP="00152DA3">
      <w:pPr>
        <w:pStyle w:val="GOSTListmark1"/>
      </w:pPr>
      <w:r w:rsidRPr="009E0706">
        <w:t>Центр компетенции;</w:t>
      </w:r>
    </w:p>
    <w:p w:rsidR="00152DA3" w:rsidRPr="009E0706" w:rsidRDefault="00152DA3" w:rsidP="00152DA3">
      <w:pPr>
        <w:pStyle w:val="GOSTListmark1"/>
      </w:pPr>
      <w:r w:rsidRPr="009E0706">
        <w:t>Связи документов;</w:t>
      </w:r>
    </w:p>
    <w:p w:rsidR="00152DA3" w:rsidRPr="009E0706" w:rsidRDefault="00152DA3" w:rsidP="00152DA3">
      <w:pPr>
        <w:pStyle w:val="GOSTListmark1"/>
      </w:pPr>
      <w:r w:rsidRPr="009E0706">
        <w:t>Список организаций, которым не доступны функции формирования документов в ЕИС;</w:t>
      </w:r>
    </w:p>
    <w:p w:rsidR="00152DA3" w:rsidRPr="009E0706" w:rsidRDefault="00152DA3" w:rsidP="00152DA3">
      <w:pPr>
        <w:pStyle w:val="GOSTListmark1"/>
      </w:pPr>
      <w:r w:rsidRPr="009E0706">
        <w:t>Соответствие групп расходов и допустимых авансовых платежей;</w:t>
      </w:r>
    </w:p>
    <w:p w:rsidR="00152DA3" w:rsidRPr="009E0706" w:rsidRDefault="00152DA3" w:rsidP="00152DA3">
      <w:pPr>
        <w:pStyle w:val="GOSTListmark1"/>
      </w:pPr>
      <w:r w:rsidRPr="009E0706">
        <w:t>Перечни;</w:t>
      </w:r>
    </w:p>
    <w:p w:rsidR="00152DA3" w:rsidRPr="009E0706" w:rsidRDefault="00152DA3" w:rsidP="00152DA3">
      <w:pPr>
        <w:pStyle w:val="GOSTListmark1"/>
      </w:pPr>
      <w:r w:rsidRPr="009E0706">
        <w:t>Перечень НПА;</w:t>
      </w:r>
    </w:p>
    <w:p w:rsidR="00152DA3" w:rsidRPr="009E0706" w:rsidRDefault="00152DA3" w:rsidP="00152DA3">
      <w:pPr>
        <w:pStyle w:val="GOSTListmark1"/>
      </w:pPr>
      <w:r w:rsidRPr="009E0706">
        <w:lastRenderedPageBreak/>
        <w:t>Соответствие типов БС и ЛС;</w:t>
      </w:r>
    </w:p>
    <w:p w:rsidR="00152DA3" w:rsidRPr="009E0706" w:rsidRDefault="00152DA3" w:rsidP="00152DA3">
      <w:pPr>
        <w:pStyle w:val="GOSTListmark1"/>
      </w:pPr>
      <w:r w:rsidRPr="009E0706">
        <w:t>Банковские счета ФК;</w:t>
      </w:r>
    </w:p>
    <w:p w:rsidR="00152DA3" w:rsidRPr="009E0706" w:rsidRDefault="00152DA3" w:rsidP="00152DA3">
      <w:pPr>
        <w:pStyle w:val="GOSTListmark1"/>
      </w:pPr>
      <w:r w:rsidRPr="009E0706">
        <w:t>Российские Банки;</w:t>
      </w:r>
    </w:p>
    <w:p w:rsidR="00152DA3" w:rsidRPr="009E0706" w:rsidRDefault="00152DA3" w:rsidP="00152DA3">
      <w:pPr>
        <w:pStyle w:val="GOSTListmark1"/>
      </w:pPr>
      <w:r w:rsidRPr="009E0706">
        <w:t>Соответствие центров специализации и расчётных центров;</w:t>
      </w:r>
    </w:p>
    <w:p w:rsidR="00152DA3" w:rsidRPr="009E0706" w:rsidRDefault="00152DA3" w:rsidP="00152DA3">
      <w:pPr>
        <w:pStyle w:val="GOSTListmark1"/>
      </w:pPr>
      <w:r w:rsidRPr="009E0706">
        <w:t>Соответствие банковского счёта ТОФК (40116) организации, включённой в Сводный реестр;</w:t>
      </w:r>
    </w:p>
    <w:p w:rsidR="00152DA3" w:rsidRPr="009E0706" w:rsidRDefault="00152DA3" w:rsidP="00152DA3">
      <w:pPr>
        <w:pStyle w:val="GOSTListmark1"/>
      </w:pPr>
      <w:r w:rsidRPr="009E0706">
        <w:t>Банковские карты;</w:t>
      </w:r>
    </w:p>
    <w:p w:rsidR="00152DA3" w:rsidRPr="009E0706" w:rsidRDefault="00152DA3" w:rsidP="00152DA3">
      <w:pPr>
        <w:pStyle w:val="GOSTListmark1"/>
      </w:pPr>
      <w:r w:rsidRPr="009E0706">
        <w:t>Основания платежа;</w:t>
      </w:r>
    </w:p>
    <w:p w:rsidR="00152DA3" w:rsidRPr="009E0706" w:rsidRDefault="00152DA3" w:rsidP="00152DA3">
      <w:pPr>
        <w:pStyle w:val="GOSTListmark1"/>
      </w:pPr>
      <w:r w:rsidRPr="009E0706">
        <w:t>Статусы плательщика;</w:t>
      </w:r>
    </w:p>
    <w:p w:rsidR="00152DA3" w:rsidRPr="009E0706" w:rsidRDefault="00152DA3" w:rsidP="00152DA3">
      <w:pPr>
        <w:pStyle w:val="GOSTListmark1"/>
      </w:pPr>
      <w:r w:rsidRPr="009E0706">
        <w:t>Рекомендованный уровень конфиденциальности;</w:t>
      </w:r>
    </w:p>
    <w:p w:rsidR="00152DA3" w:rsidRPr="009E0706" w:rsidRDefault="00152DA3" w:rsidP="00152DA3">
      <w:pPr>
        <w:pStyle w:val="GOSTListmark1"/>
      </w:pPr>
      <w:r w:rsidRPr="009E0706">
        <w:t>Правила определения группы рискоемкости;</w:t>
      </w:r>
    </w:p>
    <w:p w:rsidR="00152DA3" w:rsidRPr="009E0706" w:rsidRDefault="00152DA3" w:rsidP="00152DA3">
      <w:pPr>
        <w:pStyle w:val="GOSTListmark1"/>
      </w:pPr>
      <w:r w:rsidRPr="009E0706">
        <w:t>Разделы лицевого счета;</w:t>
      </w:r>
    </w:p>
    <w:p w:rsidR="00152DA3" w:rsidRPr="009E0706" w:rsidRDefault="00152DA3" w:rsidP="00152DA3">
      <w:pPr>
        <w:pStyle w:val="GOSTListmark1"/>
      </w:pPr>
      <w:r w:rsidRPr="009E0706">
        <w:t>Национальные (федеральные) проекты;</w:t>
      </w:r>
    </w:p>
    <w:p w:rsidR="00152DA3" w:rsidRPr="009E0706" w:rsidRDefault="00152DA3" w:rsidP="00152DA3">
      <w:pPr>
        <w:pStyle w:val="GOSTListmark1"/>
      </w:pPr>
      <w:r w:rsidRPr="009E0706">
        <w:t>Реестр приостанавливаемых операций;</w:t>
      </w:r>
    </w:p>
    <w:p w:rsidR="00152DA3" w:rsidRPr="009E0706" w:rsidRDefault="00152DA3" w:rsidP="00152DA3">
      <w:pPr>
        <w:pStyle w:val="GOSTListmark1"/>
      </w:pPr>
      <w:r w:rsidRPr="009E0706">
        <w:t>Аналитические коды доходов и источников;</w:t>
      </w:r>
    </w:p>
    <w:p w:rsidR="00152DA3" w:rsidRPr="009E0706" w:rsidRDefault="00152DA3" w:rsidP="00152DA3">
      <w:pPr>
        <w:pStyle w:val="GOSTListmark1"/>
      </w:pPr>
      <w:r w:rsidRPr="009E0706">
        <w:t>Виды деятельности (источники средств);</w:t>
      </w:r>
    </w:p>
    <w:p w:rsidR="00152DA3" w:rsidRPr="009E0706" w:rsidRDefault="00152DA3" w:rsidP="00152DA3">
      <w:pPr>
        <w:pStyle w:val="GOSTListmark1"/>
      </w:pPr>
      <w:r w:rsidRPr="009E0706">
        <w:t>Символы кассовой отчетности;</w:t>
      </w:r>
    </w:p>
    <w:p w:rsidR="00152DA3" w:rsidRPr="009E0706" w:rsidRDefault="00152DA3" w:rsidP="00152DA3">
      <w:pPr>
        <w:pStyle w:val="GOSTListmark1"/>
      </w:pPr>
      <w:r w:rsidRPr="009E0706">
        <w:t>Книга регистрации казначейских счетов;</w:t>
      </w:r>
    </w:p>
    <w:p w:rsidR="00152DA3" w:rsidRPr="009E0706" w:rsidRDefault="00152DA3" w:rsidP="00152DA3">
      <w:pPr>
        <w:pStyle w:val="GOSTListmark1"/>
      </w:pPr>
      <w:r w:rsidRPr="009E0706">
        <w:t>Перечень специализаций;</w:t>
      </w:r>
    </w:p>
    <w:p w:rsidR="00152DA3" w:rsidRPr="009E0706" w:rsidRDefault="00152DA3" w:rsidP="00152DA3">
      <w:pPr>
        <w:pStyle w:val="GOSTListmark1"/>
      </w:pPr>
      <w:r w:rsidRPr="009E0706">
        <w:t>Соответствия кодов видов расходов кодам видов выплат на банковские карты „Мир” физических лиц;</w:t>
      </w:r>
    </w:p>
    <w:p w:rsidR="00152DA3" w:rsidRPr="009E0706" w:rsidRDefault="00152DA3" w:rsidP="00152DA3">
      <w:pPr>
        <w:pStyle w:val="GOSTListmark1"/>
      </w:pPr>
      <w:r w:rsidRPr="009E0706">
        <w:t>Коды субсидий НУБП;</w:t>
      </w:r>
    </w:p>
    <w:p w:rsidR="00152DA3" w:rsidRPr="009E0706" w:rsidRDefault="00152DA3" w:rsidP="00152DA3">
      <w:pPr>
        <w:pStyle w:val="GOSTListmark1"/>
      </w:pPr>
      <w:r w:rsidRPr="009E0706">
        <w:t>Перечень внешних систем;</w:t>
      </w:r>
    </w:p>
    <w:p w:rsidR="00152DA3" w:rsidRPr="009E0706" w:rsidRDefault="00152DA3" w:rsidP="00152DA3">
      <w:pPr>
        <w:pStyle w:val="GOSTListmark1"/>
      </w:pPr>
      <w:r w:rsidRPr="009E0706">
        <w:t>Условия ранжирования документов;</w:t>
      </w:r>
    </w:p>
    <w:p w:rsidR="00152DA3" w:rsidRPr="009E0706" w:rsidRDefault="00152DA3" w:rsidP="00152DA3">
      <w:pPr>
        <w:pStyle w:val="GOSTListmark1"/>
      </w:pPr>
      <w:r w:rsidRPr="009E0706">
        <w:t>Склонения валютных единиц;</w:t>
      </w:r>
    </w:p>
    <w:p w:rsidR="00152DA3" w:rsidRPr="009E0706" w:rsidRDefault="00152DA3" w:rsidP="00152DA3">
      <w:pPr>
        <w:pStyle w:val="GOSTListmark1"/>
      </w:pPr>
      <w:r w:rsidRPr="009E0706">
        <w:t>Курсы валют.</w:t>
      </w:r>
    </w:p>
    <w:p w:rsidR="00152DA3" w:rsidRPr="009E0706" w:rsidRDefault="00152DA3" w:rsidP="00152DA3">
      <w:pPr>
        <w:pStyle w:val="41"/>
        <w:tabs>
          <w:tab w:val="num" w:pos="864"/>
        </w:tabs>
        <w:ind w:left="864" w:hanging="864"/>
      </w:pPr>
      <w:bookmarkStart w:id="827" w:name="_Toc15910327"/>
      <w:bookmarkStart w:id="828" w:name="_Toc109037241"/>
      <w:r w:rsidRPr="009E0706">
        <w:t>Справочник «Структуры документов для учета»</w:t>
      </w:r>
      <w:bookmarkEnd w:id="827"/>
      <w:bookmarkEnd w:id="828"/>
    </w:p>
    <w:p w:rsidR="00152DA3" w:rsidRPr="009E0706" w:rsidRDefault="00152DA3" w:rsidP="00754BAB">
      <w:pPr>
        <w:pStyle w:val="GOSTListnum"/>
        <w:numPr>
          <w:ilvl w:val="0"/>
          <w:numId w:val="89"/>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 – Учет и Отчетность».</w:t>
      </w:r>
    </w:p>
    <w:p w:rsidR="00152DA3" w:rsidRPr="009E0706" w:rsidRDefault="00152DA3" w:rsidP="00152DA3">
      <w:pPr>
        <w:pStyle w:val="GOSTListnum"/>
        <w:numPr>
          <w:ilvl w:val="0"/>
          <w:numId w:val="15"/>
        </w:numPr>
      </w:pPr>
      <w:r w:rsidRPr="009E0706">
        <w:t>Выбрать справочник «Структуры документов для учета» (рис. </w:t>
      </w:r>
      <w:r w:rsidRPr="009E0706">
        <w:fldChar w:fldCharType="begin"/>
      </w:r>
      <w:r w:rsidRPr="009E0706">
        <w:instrText xml:space="preserve"> REF _Ref15038246 \h  \* MERGEFORMAT </w:instrText>
      </w:r>
      <w:r w:rsidRPr="009E0706">
        <w:fldChar w:fldCharType="separate"/>
      </w:r>
      <w:r w:rsidR="008353AE">
        <w:rPr>
          <w:noProof/>
        </w:rPr>
        <w:t>11</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6E01FD5F" wp14:editId="5D6214DB">
            <wp:extent cx="6120130" cy="1897380"/>
            <wp:effectExtent l="0" t="0" r="0" b="0"/>
            <wp:docPr id="124" name="Рисунок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6120130" cy="1897380"/>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829" w:name="_Ref15038246"/>
      <w:bookmarkStart w:id="830" w:name="_Toc15910557"/>
      <w:bookmarkStart w:id="831" w:name="_Toc76573732"/>
      <w:bookmarkStart w:id="832" w:name="_Toc76578362"/>
      <w:bookmarkStart w:id="833" w:name="_Toc76590936"/>
      <w:bookmarkStart w:id="834" w:name="_Toc76633985"/>
      <w:bookmarkStart w:id="835" w:name="_Toc109037477"/>
      <w:bookmarkStart w:id="836" w:name="_Toc149654456"/>
      <w:bookmarkStart w:id="837" w:name="_Toc162867721"/>
      <w:r w:rsidR="008353AE">
        <w:rPr>
          <w:noProof/>
        </w:rPr>
        <w:t>11</w:t>
      </w:r>
      <w:bookmarkEnd w:id="829"/>
      <w:r w:rsidRPr="009E0706">
        <w:rPr>
          <w:noProof/>
        </w:rPr>
        <w:fldChar w:fldCharType="end"/>
      </w:r>
      <w:r w:rsidRPr="009E0706">
        <w:t>. Справочник «Структуры документов для учета</w:t>
      </w:r>
      <w:bookmarkEnd w:id="830"/>
      <w:r w:rsidRPr="009E0706">
        <w:t>»</w:t>
      </w:r>
      <w:bookmarkEnd w:id="831"/>
      <w:bookmarkEnd w:id="832"/>
      <w:bookmarkEnd w:id="833"/>
      <w:bookmarkEnd w:id="834"/>
      <w:bookmarkEnd w:id="835"/>
      <w:bookmarkEnd w:id="836"/>
      <w:bookmarkEnd w:id="837"/>
    </w:p>
    <w:p w:rsidR="00152DA3" w:rsidRPr="009E0706" w:rsidRDefault="00152DA3" w:rsidP="00DF4D76">
      <w:pPr>
        <w:pStyle w:val="GOSTNormalWithout"/>
      </w:pPr>
      <w:r w:rsidRPr="009E0706">
        <w:lastRenderedPageBreak/>
        <w:t>Перечень полей списковой формы, присутствующих в справочнике по умолчанию:</w:t>
      </w:r>
    </w:p>
    <w:p w:rsidR="00152DA3" w:rsidRPr="009E0706" w:rsidRDefault="00152DA3" w:rsidP="00152DA3">
      <w:pPr>
        <w:pStyle w:val="GOSTListmark1"/>
      </w:pPr>
      <w:r w:rsidRPr="009E0706">
        <w:t>Системное имя;</w:t>
      </w:r>
    </w:p>
    <w:p w:rsidR="00152DA3" w:rsidRPr="009E0706" w:rsidRDefault="00152DA3" w:rsidP="00152DA3">
      <w:pPr>
        <w:pStyle w:val="GOSTListmark1"/>
      </w:pPr>
      <w:r w:rsidRPr="009E0706">
        <w:t xml:space="preserve">Группа </w:t>
      </w:r>
      <w:r w:rsidRPr="009E0706">
        <w:rPr>
          <w:lang w:val="en-US"/>
        </w:rPr>
        <w:t>FAH</w:t>
      </w:r>
      <w:r w:rsidRPr="009E0706">
        <w:t>;</w:t>
      </w:r>
    </w:p>
    <w:p w:rsidR="00152DA3" w:rsidRPr="009E0706" w:rsidRDefault="00152DA3" w:rsidP="00152DA3">
      <w:pPr>
        <w:pStyle w:val="GOSTListmark1"/>
      </w:pPr>
      <w:r w:rsidRPr="009E0706">
        <w:t xml:space="preserve">Тип </w:t>
      </w:r>
      <w:r w:rsidRPr="009E0706">
        <w:rPr>
          <w:lang w:val="en-US"/>
        </w:rPr>
        <w:t>FAH</w:t>
      </w:r>
      <w:r w:rsidRPr="009E0706">
        <w:t>;</w:t>
      </w:r>
    </w:p>
    <w:p w:rsidR="00152DA3" w:rsidRPr="009E0706" w:rsidRDefault="00152DA3" w:rsidP="00152DA3">
      <w:pPr>
        <w:pStyle w:val="GOSTListmark1"/>
      </w:pPr>
      <w:r w:rsidRPr="009E0706">
        <w:t>Наименование;</w:t>
      </w:r>
    </w:p>
    <w:p w:rsidR="00152DA3" w:rsidRPr="009E0706" w:rsidRDefault="00152DA3" w:rsidP="00152DA3">
      <w:pPr>
        <w:pStyle w:val="GOSTListmark1"/>
      </w:pPr>
      <w:r w:rsidRPr="009E0706">
        <w:t>Таблица хранения заголовка уфос;</w:t>
      </w:r>
    </w:p>
    <w:p w:rsidR="00152DA3" w:rsidRPr="009E0706" w:rsidRDefault="00152DA3" w:rsidP="00152DA3">
      <w:pPr>
        <w:pStyle w:val="GOSTListmark1"/>
      </w:pPr>
      <w:r w:rsidRPr="009E0706">
        <w:t>Представление для проекции заголовка уфос;</w:t>
      </w:r>
    </w:p>
    <w:p w:rsidR="00152DA3" w:rsidRPr="009E0706" w:rsidRDefault="00152DA3" w:rsidP="00152DA3">
      <w:pPr>
        <w:pStyle w:val="GOSTListmark1"/>
      </w:pPr>
      <w:r w:rsidRPr="009E0706">
        <w:t>Таблица хранения строк уфос;</w:t>
      </w:r>
    </w:p>
    <w:p w:rsidR="00152DA3" w:rsidRPr="009E0706" w:rsidRDefault="00152DA3" w:rsidP="00152DA3">
      <w:pPr>
        <w:pStyle w:val="GOSTListmark1"/>
      </w:pPr>
      <w:r w:rsidRPr="009E0706">
        <w:t>Представление для проекции строк уфос;</w:t>
      </w:r>
    </w:p>
    <w:p w:rsidR="00152DA3" w:rsidRPr="009E0706" w:rsidRDefault="00152DA3" w:rsidP="00152DA3">
      <w:pPr>
        <w:pStyle w:val="GOSTListmark1"/>
      </w:pPr>
      <w:r w:rsidRPr="009E0706">
        <w:t xml:space="preserve">Таблица хранения заголовка </w:t>
      </w:r>
      <w:r w:rsidRPr="009E0706">
        <w:rPr>
          <w:lang w:val="en-US"/>
        </w:rPr>
        <w:t>FAH</w:t>
      </w:r>
      <w:r w:rsidRPr="009E0706">
        <w:t>;</w:t>
      </w:r>
    </w:p>
    <w:p w:rsidR="00152DA3" w:rsidRPr="009E0706" w:rsidRDefault="00152DA3" w:rsidP="00152DA3">
      <w:pPr>
        <w:pStyle w:val="GOSTListmark1"/>
      </w:pPr>
      <w:r w:rsidRPr="009E0706">
        <w:t xml:space="preserve">Таблица хранения строк </w:t>
      </w:r>
      <w:r w:rsidRPr="009E0706">
        <w:rPr>
          <w:lang w:val="en-US"/>
        </w:rPr>
        <w:t>FAH</w:t>
      </w:r>
      <w:r w:rsidRPr="009E0706">
        <w:t>.</w:t>
      </w:r>
    </w:p>
    <w:p w:rsidR="00152DA3" w:rsidRPr="009E0706" w:rsidRDefault="00152DA3" w:rsidP="00152DA3">
      <w:pPr>
        <w:pStyle w:val="41"/>
        <w:tabs>
          <w:tab w:val="num" w:pos="864"/>
        </w:tabs>
        <w:ind w:left="864" w:hanging="864"/>
      </w:pPr>
      <w:bookmarkStart w:id="838" w:name="_Toc109037245"/>
      <w:bookmarkStart w:id="839" w:name="_Toc15910328"/>
      <w:bookmarkStart w:id="840" w:name="_Toc109037242"/>
      <w:r w:rsidRPr="009E0706">
        <w:t>Справочник «Справочник отчетов по ЛС»</w:t>
      </w:r>
      <w:bookmarkEnd w:id="838"/>
    </w:p>
    <w:p w:rsidR="00152DA3" w:rsidRPr="009E0706" w:rsidRDefault="00152DA3" w:rsidP="00754BAB">
      <w:pPr>
        <w:pStyle w:val="GOSTListnum"/>
        <w:numPr>
          <w:ilvl w:val="0"/>
          <w:numId w:val="90"/>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 – Учет и Отчетность».</w:t>
      </w:r>
    </w:p>
    <w:p w:rsidR="00152DA3" w:rsidRPr="009E0706" w:rsidRDefault="00152DA3" w:rsidP="00152DA3">
      <w:pPr>
        <w:pStyle w:val="GOSTListnum"/>
        <w:numPr>
          <w:ilvl w:val="0"/>
          <w:numId w:val="15"/>
        </w:numPr>
      </w:pPr>
      <w:r w:rsidRPr="009E0706">
        <w:t>Выбрать справочник «Справочник отчетов по ЛС» (рис. </w:t>
      </w:r>
      <w:r w:rsidRPr="009E0706">
        <w:fldChar w:fldCharType="begin"/>
      </w:r>
      <w:r w:rsidRPr="009E0706">
        <w:instrText xml:space="preserve"> REF _Ref75859370 \h  \* MERGEFORMAT </w:instrText>
      </w:r>
      <w:r w:rsidRPr="009E0706">
        <w:fldChar w:fldCharType="separate"/>
      </w:r>
      <w:r w:rsidR="008353AE">
        <w:rPr>
          <w:noProof/>
        </w:rPr>
        <w:t>12</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16C6EC67" wp14:editId="6867F2E6">
            <wp:extent cx="6120130" cy="1992630"/>
            <wp:effectExtent l="0" t="0" r="0" b="0"/>
            <wp:docPr id="123" name="Рисунок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6120130" cy="1992630"/>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841" w:name="_Ref75859370"/>
      <w:bookmarkStart w:id="842" w:name="_Toc76573736"/>
      <w:bookmarkStart w:id="843" w:name="_Toc76578366"/>
      <w:bookmarkStart w:id="844" w:name="_Toc76590940"/>
      <w:bookmarkStart w:id="845" w:name="_Toc76633989"/>
      <w:bookmarkStart w:id="846" w:name="_Toc109037481"/>
      <w:bookmarkStart w:id="847" w:name="_Toc149654457"/>
      <w:bookmarkStart w:id="848" w:name="_Toc162867722"/>
      <w:r w:rsidR="008353AE">
        <w:rPr>
          <w:noProof/>
        </w:rPr>
        <w:t>12</w:t>
      </w:r>
      <w:bookmarkEnd w:id="841"/>
      <w:r w:rsidRPr="009E0706">
        <w:rPr>
          <w:noProof/>
        </w:rPr>
        <w:fldChar w:fldCharType="end"/>
      </w:r>
      <w:r w:rsidRPr="009E0706">
        <w:t>. Справочник «Справочник отчетов по ЛС»</w:t>
      </w:r>
      <w:bookmarkEnd w:id="842"/>
      <w:bookmarkEnd w:id="843"/>
      <w:bookmarkEnd w:id="844"/>
      <w:bookmarkEnd w:id="845"/>
      <w:bookmarkEnd w:id="846"/>
      <w:bookmarkEnd w:id="847"/>
      <w:bookmarkEnd w:id="848"/>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Номер п/п;</w:t>
      </w:r>
    </w:p>
    <w:p w:rsidR="00152DA3" w:rsidRPr="009E0706" w:rsidRDefault="00152DA3" w:rsidP="00152DA3">
      <w:pPr>
        <w:pStyle w:val="GOSTListmark1"/>
      </w:pPr>
      <w:r w:rsidRPr="009E0706">
        <w:t>КФД;</w:t>
      </w:r>
    </w:p>
    <w:p w:rsidR="00152DA3" w:rsidRPr="009E0706" w:rsidRDefault="00152DA3" w:rsidP="00152DA3">
      <w:pPr>
        <w:pStyle w:val="GOSTListmark1"/>
      </w:pPr>
      <w:r w:rsidRPr="009E0706">
        <w:t>Наименование;</w:t>
      </w:r>
    </w:p>
    <w:p w:rsidR="00152DA3" w:rsidRPr="009E0706" w:rsidRDefault="00152DA3" w:rsidP="00152DA3">
      <w:pPr>
        <w:pStyle w:val="GOSTListmark1"/>
      </w:pPr>
      <w:r w:rsidRPr="009E0706">
        <w:t>Типы ЛС;</w:t>
      </w:r>
    </w:p>
    <w:p w:rsidR="00152DA3" w:rsidRPr="009E0706" w:rsidRDefault="00152DA3" w:rsidP="00152DA3">
      <w:pPr>
        <w:pStyle w:val="GOSTListmark1"/>
      </w:pPr>
      <w:r w:rsidRPr="009E0706">
        <w:t>Наименование программы;</w:t>
      </w:r>
    </w:p>
    <w:p w:rsidR="00152DA3" w:rsidRPr="009E0706" w:rsidRDefault="00152DA3" w:rsidP="00152DA3">
      <w:pPr>
        <w:pStyle w:val="GOSTListmark1"/>
      </w:pPr>
      <w:r w:rsidRPr="009E0706">
        <w:t>Периодичность;</w:t>
      </w:r>
    </w:p>
    <w:p w:rsidR="00152DA3" w:rsidRPr="009E0706" w:rsidRDefault="00152DA3" w:rsidP="00152DA3">
      <w:pPr>
        <w:pStyle w:val="GOSTListmark1"/>
      </w:pPr>
      <w:r w:rsidRPr="009E0706">
        <w:t>Статус;</w:t>
      </w:r>
    </w:p>
    <w:p w:rsidR="00152DA3" w:rsidRPr="009E0706" w:rsidRDefault="00152DA3" w:rsidP="00152DA3">
      <w:pPr>
        <w:pStyle w:val="GOSTListmark1"/>
      </w:pPr>
      <w:r w:rsidRPr="009E0706">
        <w:t>Дата начала периода;</w:t>
      </w:r>
    </w:p>
    <w:p w:rsidR="00152DA3" w:rsidRPr="009E0706" w:rsidRDefault="00152DA3" w:rsidP="00152DA3">
      <w:pPr>
        <w:pStyle w:val="GOSTListmark1"/>
      </w:pPr>
      <w:r w:rsidRPr="009E0706">
        <w:t>Дата окончания периода;</w:t>
      </w:r>
    </w:p>
    <w:p w:rsidR="00152DA3" w:rsidRPr="009E0706" w:rsidRDefault="00152DA3" w:rsidP="00152DA3">
      <w:pPr>
        <w:pStyle w:val="GOSTListmark1"/>
      </w:pPr>
      <w:r w:rsidRPr="009E0706">
        <w:t>Примечание.</w:t>
      </w:r>
    </w:p>
    <w:p w:rsidR="00152DA3" w:rsidRPr="009E0706" w:rsidRDefault="00152DA3" w:rsidP="00152DA3">
      <w:pPr>
        <w:pStyle w:val="41"/>
        <w:tabs>
          <w:tab w:val="num" w:pos="864"/>
        </w:tabs>
        <w:ind w:left="864" w:hanging="864"/>
        <w:rPr>
          <w:rStyle w:val="GOSTReporterror"/>
        </w:rPr>
      </w:pPr>
      <w:r w:rsidRPr="009E0706">
        <w:lastRenderedPageBreak/>
        <w:t xml:space="preserve">Справочник «Настройка запросов к </w:t>
      </w:r>
      <w:r w:rsidRPr="009E0706">
        <w:rPr>
          <w:rStyle w:val="GOSTReporterror"/>
        </w:rPr>
        <w:t>ПУиО»</w:t>
      </w:r>
      <w:bookmarkEnd w:id="839"/>
      <w:bookmarkEnd w:id="840"/>
    </w:p>
    <w:p w:rsidR="00152DA3" w:rsidRPr="009E0706" w:rsidRDefault="00152DA3" w:rsidP="00754BAB">
      <w:pPr>
        <w:pStyle w:val="GOSTListnum"/>
        <w:numPr>
          <w:ilvl w:val="0"/>
          <w:numId w:val="91"/>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 – Учет и Отчетность».</w:t>
      </w:r>
    </w:p>
    <w:p w:rsidR="00152DA3" w:rsidRPr="009E0706" w:rsidRDefault="00152DA3" w:rsidP="00152DA3">
      <w:pPr>
        <w:pStyle w:val="GOSTListnum"/>
        <w:numPr>
          <w:ilvl w:val="0"/>
          <w:numId w:val="15"/>
        </w:numPr>
      </w:pPr>
      <w:r w:rsidRPr="009E0706">
        <w:t xml:space="preserve">Выбрать справочник «Настройка запросов к </w:t>
      </w:r>
      <w:r w:rsidRPr="009E0706">
        <w:rPr>
          <w:rStyle w:val="GOSTReporterror"/>
        </w:rPr>
        <w:t>ПУиО</w:t>
      </w:r>
      <w:r w:rsidRPr="009E0706">
        <w:t>» (рис. </w:t>
      </w:r>
      <w:r w:rsidRPr="009E0706">
        <w:fldChar w:fldCharType="begin"/>
      </w:r>
      <w:r w:rsidRPr="009E0706">
        <w:instrText xml:space="preserve"> REF _Ref15038247 \h  \* MERGEFORMAT </w:instrText>
      </w:r>
      <w:r w:rsidRPr="009E0706">
        <w:fldChar w:fldCharType="separate"/>
      </w:r>
      <w:r w:rsidR="008353AE">
        <w:rPr>
          <w:noProof/>
        </w:rPr>
        <w:t>13</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76DE4655" wp14:editId="483D107B">
            <wp:extent cx="6120130" cy="2112645"/>
            <wp:effectExtent l="0" t="0" r="0" b="0"/>
            <wp:docPr id="122" name="Рисунок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6120130" cy="2112645"/>
                    </a:xfrm>
                    <a:prstGeom prst="rect">
                      <a:avLst/>
                    </a:prstGeom>
                  </pic:spPr>
                </pic:pic>
              </a:graphicData>
            </a:graphic>
          </wp:inline>
        </w:drawing>
      </w:r>
    </w:p>
    <w:p w:rsidR="00152DA3" w:rsidRPr="009E0706" w:rsidRDefault="00152DA3" w:rsidP="00152DA3">
      <w:pPr>
        <w:pStyle w:val="GOSTFigName"/>
        <w:rPr>
          <w:rStyle w:val="GOSTReporterror"/>
        </w:rPr>
      </w:pPr>
      <w:r w:rsidRPr="009E0706">
        <w:rPr>
          <w:noProof/>
        </w:rPr>
        <w:fldChar w:fldCharType="begin"/>
      </w:r>
      <w:r w:rsidRPr="009E0706">
        <w:rPr>
          <w:noProof/>
        </w:rPr>
        <w:instrText xml:space="preserve"> SEQ Рисунок \* ARABIC </w:instrText>
      </w:r>
      <w:r w:rsidRPr="009E0706">
        <w:rPr>
          <w:noProof/>
        </w:rPr>
        <w:fldChar w:fldCharType="separate"/>
      </w:r>
      <w:bookmarkStart w:id="849" w:name="_Ref15038247"/>
      <w:bookmarkStart w:id="850" w:name="_Toc15910558"/>
      <w:bookmarkStart w:id="851" w:name="_Toc76573733"/>
      <w:bookmarkStart w:id="852" w:name="_Toc76578363"/>
      <w:bookmarkStart w:id="853" w:name="_Toc76590937"/>
      <w:bookmarkStart w:id="854" w:name="_Toc76633986"/>
      <w:bookmarkStart w:id="855" w:name="_Toc109037478"/>
      <w:bookmarkStart w:id="856" w:name="_Toc149654458"/>
      <w:bookmarkStart w:id="857" w:name="_Toc162867723"/>
      <w:r w:rsidR="008353AE">
        <w:rPr>
          <w:noProof/>
        </w:rPr>
        <w:t>13</w:t>
      </w:r>
      <w:bookmarkEnd w:id="849"/>
      <w:r w:rsidRPr="009E0706">
        <w:rPr>
          <w:noProof/>
        </w:rPr>
        <w:fldChar w:fldCharType="end"/>
      </w:r>
      <w:r w:rsidRPr="009E0706">
        <w:t xml:space="preserve">. Справочник «Настройка запросов к </w:t>
      </w:r>
      <w:r w:rsidRPr="009E0706">
        <w:rPr>
          <w:rStyle w:val="GOSTReporterror"/>
        </w:rPr>
        <w:t>ПУиО</w:t>
      </w:r>
      <w:bookmarkEnd w:id="850"/>
      <w:r w:rsidRPr="009E0706">
        <w:rPr>
          <w:rStyle w:val="GOSTReporterror"/>
        </w:rPr>
        <w:t>»</w:t>
      </w:r>
      <w:bookmarkEnd w:id="851"/>
      <w:bookmarkEnd w:id="852"/>
      <w:bookmarkEnd w:id="853"/>
      <w:bookmarkEnd w:id="854"/>
      <w:bookmarkEnd w:id="855"/>
      <w:bookmarkEnd w:id="856"/>
      <w:bookmarkEnd w:id="857"/>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Код;</w:t>
      </w:r>
    </w:p>
    <w:p w:rsidR="00152DA3" w:rsidRPr="009E0706" w:rsidRDefault="00152DA3" w:rsidP="00152DA3">
      <w:pPr>
        <w:pStyle w:val="GOSTListmark1"/>
      </w:pPr>
      <w:r w:rsidRPr="009E0706">
        <w:t>Наименование;</w:t>
      </w:r>
    </w:p>
    <w:p w:rsidR="00152DA3" w:rsidRPr="009E0706" w:rsidRDefault="00152DA3" w:rsidP="00152DA3">
      <w:pPr>
        <w:pStyle w:val="GOSTListmark1"/>
      </w:pPr>
      <w:r w:rsidRPr="009E0706">
        <w:t>Книга;</w:t>
      </w:r>
    </w:p>
    <w:p w:rsidR="00152DA3" w:rsidRPr="009E0706" w:rsidRDefault="00152DA3" w:rsidP="00152DA3">
      <w:pPr>
        <w:pStyle w:val="GOSTListmark1"/>
      </w:pPr>
      <w:r w:rsidRPr="009E0706">
        <w:t>Формуляр;</w:t>
      </w:r>
    </w:p>
    <w:p w:rsidR="00152DA3" w:rsidRPr="009E0706" w:rsidRDefault="00152DA3" w:rsidP="00152DA3">
      <w:pPr>
        <w:pStyle w:val="GOSTListmark1"/>
      </w:pPr>
      <w:r w:rsidRPr="009E0706">
        <w:t>Вид запрашиваемых остатков;</w:t>
      </w:r>
    </w:p>
    <w:p w:rsidR="00152DA3" w:rsidRPr="009E0706" w:rsidRDefault="00152DA3" w:rsidP="00152DA3">
      <w:pPr>
        <w:pStyle w:val="GOSTListmark1"/>
      </w:pPr>
      <w:r w:rsidRPr="009E0706">
        <w:t>Таблица формуляров для регистрации полученных данных;</w:t>
      </w:r>
    </w:p>
    <w:p w:rsidR="00152DA3" w:rsidRPr="009E0706" w:rsidRDefault="00152DA3" w:rsidP="00152DA3">
      <w:pPr>
        <w:pStyle w:val="GOSTListmark1"/>
      </w:pPr>
      <w:r w:rsidRPr="009E0706">
        <w:t>Дата действия с;</w:t>
      </w:r>
    </w:p>
    <w:p w:rsidR="00152DA3" w:rsidRPr="009E0706" w:rsidRDefault="00152DA3" w:rsidP="00152DA3">
      <w:pPr>
        <w:pStyle w:val="GOSTListmark1"/>
      </w:pPr>
      <w:r w:rsidRPr="009E0706">
        <w:t>Дата действия по;</w:t>
      </w:r>
    </w:p>
    <w:p w:rsidR="00152DA3" w:rsidRPr="009E0706" w:rsidRDefault="00152DA3" w:rsidP="00152DA3">
      <w:pPr>
        <w:pStyle w:val="GOSTListmark1"/>
      </w:pPr>
      <w:r w:rsidRPr="009E0706">
        <w:t>Дата изменения.</w:t>
      </w:r>
    </w:p>
    <w:p w:rsidR="00152DA3" w:rsidRPr="009E0706" w:rsidRDefault="00152DA3" w:rsidP="00152DA3">
      <w:pPr>
        <w:pStyle w:val="41"/>
        <w:tabs>
          <w:tab w:val="num" w:pos="864"/>
        </w:tabs>
        <w:ind w:left="864" w:hanging="864"/>
      </w:pPr>
      <w:bookmarkStart w:id="858" w:name="_Toc15910329"/>
      <w:bookmarkStart w:id="859" w:name="_Toc109037243"/>
      <w:r w:rsidRPr="009E0706">
        <w:t>Справочник «Перечень показателей состояния лицевого счета»</w:t>
      </w:r>
      <w:bookmarkEnd w:id="858"/>
      <w:bookmarkEnd w:id="859"/>
    </w:p>
    <w:p w:rsidR="00152DA3" w:rsidRPr="009E0706" w:rsidRDefault="00152DA3" w:rsidP="00754BAB">
      <w:pPr>
        <w:pStyle w:val="GOSTListnum"/>
        <w:numPr>
          <w:ilvl w:val="0"/>
          <w:numId w:val="92"/>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 – Учет и Отчетность».</w:t>
      </w:r>
    </w:p>
    <w:p w:rsidR="00152DA3" w:rsidRPr="009E0706" w:rsidRDefault="00152DA3" w:rsidP="00152DA3">
      <w:pPr>
        <w:pStyle w:val="GOSTListnum"/>
        <w:numPr>
          <w:ilvl w:val="0"/>
          <w:numId w:val="15"/>
        </w:numPr>
      </w:pPr>
      <w:r w:rsidRPr="009E0706">
        <w:t>Выбрать справочник «Перечень показателей состояния лицевого счета» (рис. </w:t>
      </w:r>
      <w:r w:rsidRPr="009E0706">
        <w:fldChar w:fldCharType="begin"/>
      </w:r>
      <w:r w:rsidRPr="009E0706">
        <w:instrText xml:space="preserve"> REF _Ref15038248 \h  \* MERGEFORMAT </w:instrText>
      </w:r>
      <w:r w:rsidRPr="009E0706">
        <w:fldChar w:fldCharType="separate"/>
      </w:r>
      <w:r w:rsidR="008353AE">
        <w:rPr>
          <w:noProof/>
        </w:rPr>
        <w:t>14</w:t>
      </w:r>
      <w:r w:rsidRPr="009E0706">
        <w:fldChar w:fldCharType="end"/>
      </w:r>
      <w:r w:rsidRPr="009E0706">
        <w:t>).</w:t>
      </w:r>
    </w:p>
    <w:p w:rsidR="00152DA3" w:rsidRPr="009E0706" w:rsidRDefault="00152DA3" w:rsidP="00152DA3">
      <w:pPr>
        <w:pStyle w:val="GOSTFigure"/>
      </w:pPr>
      <w:r w:rsidRPr="009E0706">
        <w:rPr>
          <w:noProof/>
        </w:rPr>
        <w:lastRenderedPageBreak/>
        <w:drawing>
          <wp:inline distT="0" distB="0" distL="0" distR="0" wp14:anchorId="69AE2436" wp14:editId="58B00A2D">
            <wp:extent cx="6120130" cy="1827530"/>
            <wp:effectExtent l="0" t="0" r="0" b="0"/>
            <wp:docPr id="120" name="Рисунок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6120130" cy="1827530"/>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860" w:name="_Ref15038248"/>
      <w:bookmarkStart w:id="861" w:name="_Toc15910559"/>
      <w:bookmarkStart w:id="862" w:name="_Toc76573734"/>
      <w:bookmarkStart w:id="863" w:name="_Toc76578364"/>
      <w:bookmarkStart w:id="864" w:name="_Toc76590938"/>
      <w:bookmarkStart w:id="865" w:name="_Toc76633987"/>
      <w:bookmarkStart w:id="866" w:name="_Toc109037479"/>
      <w:bookmarkStart w:id="867" w:name="_Toc149654459"/>
      <w:bookmarkStart w:id="868" w:name="_Toc162867724"/>
      <w:r w:rsidR="008353AE">
        <w:rPr>
          <w:noProof/>
        </w:rPr>
        <w:t>14</w:t>
      </w:r>
      <w:bookmarkEnd w:id="860"/>
      <w:r w:rsidRPr="009E0706">
        <w:rPr>
          <w:noProof/>
        </w:rPr>
        <w:fldChar w:fldCharType="end"/>
      </w:r>
      <w:r w:rsidRPr="009E0706">
        <w:t>. Справочник «Перечень показателей состояния лицевого счета</w:t>
      </w:r>
      <w:bookmarkEnd w:id="861"/>
      <w:r w:rsidRPr="009E0706">
        <w:t>»</w:t>
      </w:r>
      <w:bookmarkEnd w:id="862"/>
      <w:bookmarkEnd w:id="863"/>
      <w:bookmarkEnd w:id="864"/>
      <w:bookmarkEnd w:id="865"/>
      <w:bookmarkEnd w:id="866"/>
      <w:bookmarkEnd w:id="867"/>
      <w:bookmarkEnd w:id="868"/>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Номер по порядку;</w:t>
      </w:r>
    </w:p>
    <w:p w:rsidR="00152DA3" w:rsidRPr="009E0706" w:rsidRDefault="00152DA3" w:rsidP="00152DA3">
      <w:pPr>
        <w:pStyle w:val="GOSTListmark1"/>
      </w:pPr>
      <w:r w:rsidRPr="009E0706">
        <w:t>Наименование показателя;</w:t>
      </w:r>
    </w:p>
    <w:p w:rsidR="00152DA3" w:rsidRPr="009E0706" w:rsidRDefault="00152DA3" w:rsidP="00152DA3">
      <w:pPr>
        <w:pStyle w:val="GOSTListmark1"/>
      </w:pPr>
      <w:r w:rsidRPr="009E0706">
        <w:t>Код показателя к книге бухгалтерского учета;</w:t>
      </w:r>
    </w:p>
    <w:p w:rsidR="00152DA3" w:rsidRPr="009E0706" w:rsidRDefault="00152DA3" w:rsidP="00152DA3">
      <w:pPr>
        <w:pStyle w:val="GOSTListmark1"/>
      </w:pPr>
      <w:r w:rsidRPr="009E0706">
        <w:t>Код аналитического показателя состояния лицевого счета;</w:t>
      </w:r>
    </w:p>
    <w:p w:rsidR="00152DA3" w:rsidRPr="009E0706" w:rsidRDefault="00152DA3" w:rsidP="00152DA3">
      <w:pPr>
        <w:pStyle w:val="GOSTListmark1"/>
      </w:pPr>
      <w:r w:rsidRPr="009E0706">
        <w:t>Код сегмента хранения показателя в книге бухгалтерского учета;</w:t>
      </w:r>
    </w:p>
    <w:p w:rsidR="00152DA3" w:rsidRPr="009E0706" w:rsidRDefault="00152DA3" w:rsidP="00152DA3">
      <w:pPr>
        <w:pStyle w:val="GOSTListmark1"/>
      </w:pPr>
      <w:r w:rsidRPr="009E0706">
        <w:t>Код сегмента хранения аналитического в книге учета состояния лицевого счета;</w:t>
      </w:r>
    </w:p>
    <w:p w:rsidR="00152DA3" w:rsidRPr="009E0706" w:rsidRDefault="00152DA3" w:rsidP="00152DA3">
      <w:pPr>
        <w:pStyle w:val="GOSTListmark1"/>
      </w:pPr>
      <w:r w:rsidRPr="009E0706">
        <w:t>Книга учета;</w:t>
      </w:r>
    </w:p>
    <w:p w:rsidR="00152DA3" w:rsidRPr="009E0706" w:rsidRDefault="00152DA3" w:rsidP="00152DA3">
      <w:pPr>
        <w:pStyle w:val="GOSTListmark1"/>
      </w:pPr>
      <w:r w:rsidRPr="009E0706">
        <w:t>Системное наименование книги учета;</w:t>
      </w:r>
    </w:p>
    <w:p w:rsidR="00152DA3" w:rsidRPr="009E0706" w:rsidRDefault="00152DA3" w:rsidP="00152DA3">
      <w:pPr>
        <w:pStyle w:val="GOSTListmark1"/>
      </w:pPr>
      <w:r w:rsidRPr="009E0706">
        <w:t>Статус;</w:t>
      </w:r>
    </w:p>
    <w:p w:rsidR="00152DA3" w:rsidRPr="009E0706" w:rsidRDefault="00152DA3" w:rsidP="00152DA3">
      <w:pPr>
        <w:pStyle w:val="GOSTListmark1"/>
      </w:pPr>
      <w:r w:rsidRPr="009E0706">
        <w:t>Дата начала действия;</w:t>
      </w:r>
    </w:p>
    <w:p w:rsidR="00152DA3" w:rsidRPr="009E0706" w:rsidRDefault="00152DA3" w:rsidP="00152DA3">
      <w:pPr>
        <w:pStyle w:val="GOSTListmark1"/>
      </w:pPr>
      <w:r w:rsidRPr="009E0706">
        <w:t>Дата окончания действия;</w:t>
      </w:r>
    </w:p>
    <w:p w:rsidR="00152DA3" w:rsidRPr="009E0706" w:rsidRDefault="00152DA3" w:rsidP="00152DA3">
      <w:pPr>
        <w:pStyle w:val="GOSTListmark1"/>
      </w:pPr>
      <w:r w:rsidRPr="009E0706">
        <w:t>Примечание.</w:t>
      </w:r>
    </w:p>
    <w:p w:rsidR="00152DA3" w:rsidRPr="009E0706" w:rsidRDefault="00152DA3" w:rsidP="00152DA3">
      <w:pPr>
        <w:pStyle w:val="41"/>
        <w:tabs>
          <w:tab w:val="num" w:pos="864"/>
        </w:tabs>
        <w:ind w:left="864" w:hanging="864"/>
      </w:pPr>
      <w:bookmarkStart w:id="869" w:name="_Toc15910330"/>
      <w:bookmarkStart w:id="870" w:name="_Toc109037244"/>
      <w:r w:rsidRPr="009E0706">
        <w:t>Справочник «Показатели состояния лицевого счета»</w:t>
      </w:r>
      <w:bookmarkEnd w:id="869"/>
      <w:bookmarkEnd w:id="870"/>
    </w:p>
    <w:p w:rsidR="00152DA3" w:rsidRPr="009E0706" w:rsidRDefault="00152DA3" w:rsidP="00754BAB">
      <w:pPr>
        <w:pStyle w:val="GOSTListnum"/>
        <w:numPr>
          <w:ilvl w:val="0"/>
          <w:numId w:val="93"/>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 – Учет и Отчетность».</w:t>
      </w:r>
    </w:p>
    <w:p w:rsidR="00152DA3" w:rsidRPr="009E0706" w:rsidRDefault="00152DA3" w:rsidP="00152DA3">
      <w:pPr>
        <w:pStyle w:val="GOSTListnum"/>
        <w:numPr>
          <w:ilvl w:val="0"/>
          <w:numId w:val="15"/>
        </w:numPr>
      </w:pPr>
      <w:r w:rsidRPr="009E0706">
        <w:t>Выбрать справочник «Показатели состояния лицевого счета» (рис. </w:t>
      </w:r>
      <w:r w:rsidRPr="009E0706">
        <w:fldChar w:fldCharType="begin"/>
      </w:r>
      <w:r w:rsidRPr="009E0706">
        <w:instrText xml:space="preserve"> REF _Ref15038249 \h  \* MERGEFORMAT </w:instrText>
      </w:r>
      <w:r w:rsidRPr="009E0706">
        <w:fldChar w:fldCharType="separate"/>
      </w:r>
      <w:r w:rsidR="008353AE">
        <w:rPr>
          <w:noProof/>
        </w:rPr>
        <w:t>15</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74834306" wp14:editId="6AAF45D9">
            <wp:extent cx="6120130" cy="2033905"/>
            <wp:effectExtent l="0" t="0" r="0" b="0"/>
            <wp:docPr id="117" name="Рисунок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6120130" cy="2033905"/>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871" w:name="_Ref15038249"/>
      <w:bookmarkStart w:id="872" w:name="_Toc15910560"/>
      <w:bookmarkStart w:id="873" w:name="_Toc76573735"/>
      <w:bookmarkStart w:id="874" w:name="_Toc76578365"/>
      <w:bookmarkStart w:id="875" w:name="_Toc76590939"/>
      <w:bookmarkStart w:id="876" w:name="_Toc76633988"/>
      <w:bookmarkStart w:id="877" w:name="_Toc109037480"/>
      <w:bookmarkStart w:id="878" w:name="_Toc149654460"/>
      <w:bookmarkStart w:id="879" w:name="_Toc162867725"/>
      <w:r w:rsidR="008353AE">
        <w:rPr>
          <w:noProof/>
        </w:rPr>
        <w:t>15</w:t>
      </w:r>
      <w:bookmarkEnd w:id="871"/>
      <w:r w:rsidRPr="009E0706">
        <w:rPr>
          <w:noProof/>
        </w:rPr>
        <w:fldChar w:fldCharType="end"/>
      </w:r>
      <w:r w:rsidRPr="009E0706">
        <w:t>. Справочник «Показатели состояния лицевого счета</w:t>
      </w:r>
      <w:bookmarkEnd w:id="872"/>
      <w:r w:rsidRPr="009E0706">
        <w:t>»</w:t>
      </w:r>
      <w:bookmarkEnd w:id="873"/>
      <w:bookmarkEnd w:id="874"/>
      <w:bookmarkEnd w:id="875"/>
      <w:bookmarkEnd w:id="876"/>
      <w:bookmarkEnd w:id="877"/>
      <w:bookmarkEnd w:id="878"/>
      <w:bookmarkEnd w:id="879"/>
    </w:p>
    <w:p w:rsidR="00152DA3" w:rsidRPr="009E0706" w:rsidRDefault="00152DA3" w:rsidP="00152DA3">
      <w:pPr>
        <w:pStyle w:val="GOSTNormalWithout"/>
      </w:pPr>
      <w:r w:rsidRPr="009E0706">
        <w:lastRenderedPageBreak/>
        <w:t>Перечень полей, присутствующих в справочнике по умолчанию:</w:t>
      </w:r>
    </w:p>
    <w:p w:rsidR="00152DA3" w:rsidRPr="009E0706" w:rsidRDefault="00152DA3" w:rsidP="00152DA3">
      <w:pPr>
        <w:pStyle w:val="GOSTListmark1"/>
      </w:pPr>
      <w:r w:rsidRPr="009E0706">
        <w:t>Номер по порядку;</w:t>
      </w:r>
    </w:p>
    <w:p w:rsidR="00152DA3" w:rsidRPr="009E0706" w:rsidRDefault="00152DA3" w:rsidP="00152DA3">
      <w:pPr>
        <w:pStyle w:val="GOSTListmark1"/>
      </w:pPr>
      <w:r w:rsidRPr="009E0706">
        <w:t>Коды ЛС, для которых доступно формирование показателя;</w:t>
      </w:r>
    </w:p>
    <w:p w:rsidR="00152DA3" w:rsidRPr="009E0706" w:rsidRDefault="00152DA3" w:rsidP="00152DA3">
      <w:pPr>
        <w:pStyle w:val="GOSTListmark1"/>
      </w:pPr>
      <w:r w:rsidRPr="009E0706">
        <w:t>Код показателя;</w:t>
      </w:r>
    </w:p>
    <w:p w:rsidR="00152DA3" w:rsidRPr="009E0706" w:rsidRDefault="00152DA3" w:rsidP="00152DA3">
      <w:pPr>
        <w:pStyle w:val="GOSTListmark1"/>
      </w:pPr>
      <w:r w:rsidRPr="009E0706">
        <w:t>Наименование показателя состояния лицевого счета;</w:t>
      </w:r>
    </w:p>
    <w:p w:rsidR="00152DA3" w:rsidRPr="009E0706" w:rsidRDefault="00152DA3" w:rsidP="00152DA3">
      <w:pPr>
        <w:pStyle w:val="GOSTListmark1"/>
      </w:pPr>
      <w:r w:rsidRPr="009E0706">
        <w:t>Группировочный показатель;</w:t>
      </w:r>
    </w:p>
    <w:p w:rsidR="00152DA3" w:rsidRPr="009E0706" w:rsidRDefault="00152DA3" w:rsidP="00152DA3">
      <w:pPr>
        <w:pStyle w:val="GOSTListmark1"/>
      </w:pPr>
      <w:r w:rsidRPr="009E0706">
        <w:t>Дата начала действия;</w:t>
      </w:r>
    </w:p>
    <w:p w:rsidR="00152DA3" w:rsidRPr="009E0706" w:rsidRDefault="00152DA3" w:rsidP="00152DA3">
      <w:pPr>
        <w:pStyle w:val="GOSTListmark1"/>
      </w:pPr>
      <w:r w:rsidRPr="009E0706">
        <w:t>Дата окончания действия;</w:t>
      </w:r>
    </w:p>
    <w:p w:rsidR="00152DA3" w:rsidRPr="009E0706" w:rsidRDefault="00152DA3" w:rsidP="00152DA3">
      <w:pPr>
        <w:pStyle w:val="GOSTListmark1"/>
      </w:pPr>
      <w:r w:rsidRPr="009E0706">
        <w:t>Статус.</w:t>
      </w:r>
    </w:p>
    <w:p w:rsidR="00152DA3" w:rsidRPr="009E0706" w:rsidRDefault="00152DA3" w:rsidP="00152DA3">
      <w:pPr>
        <w:pStyle w:val="41"/>
        <w:tabs>
          <w:tab w:val="num" w:pos="864"/>
        </w:tabs>
        <w:ind w:left="864" w:hanging="864"/>
      </w:pPr>
      <w:bookmarkStart w:id="880" w:name="_Toc15910352"/>
      <w:bookmarkStart w:id="881" w:name="_Toc109037271"/>
      <w:bookmarkStart w:id="882" w:name="_Toc15910331"/>
      <w:bookmarkStart w:id="883" w:name="_Toc109037246"/>
      <w:r w:rsidRPr="009E0706">
        <w:t>Справочник «Общероссийский классификатор территорий муниципальных образований (ОКТМО)»</w:t>
      </w:r>
      <w:bookmarkEnd w:id="880"/>
      <w:bookmarkEnd w:id="881"/>
    </w:p>
    <w:p w:rsidR="00152DA3" w:rsidRPr="009E0706" w:rsidRDefault="00152DA3" w:rsidP="00754BAB">
      <w:pPr>
        <w:pStyle w:val="GOSTListnum"/>
        <w:numPr>
          <w:ilvl w:val="0"/>
          <w:numId w:val="94"/>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 – Общероссийские классификаторы».</w:t>
      </w:r>
    </w:p>
    <w:p w:rsidR="00152DA3" w:rsidRPr="009E0706" w:rsidRDefault="00152DA3" w:rsidP="00152DA3">
      <w:pPr>
        <w:pStyle w:val="GOSTListnum"/>
        <w:numPr>
          <w:ilvl w:val="0"/>
          <w:numId w:val="15"/>
        </w:numPr>
      </w:pPr>
      <w:r w:rsidRPr="009E0706">
        <w:t>Выбрать справочник «Общероссийский классификатор территорий муниципальных образований (ОКТМО)» (рис. </w:t>
      </w:r>
      <w:r w:rsidRPr="009E0706">
        <w:fldChar w:fldCharType="begin"/>
      </w:r>
      <w:r w:rsidRPr="009E0706">
        <w:instrText xml:space="preserve"> REF _Ref15393415 \h  \* MERGEFORMAT </w:instrText>
      </w:r>
      <w:r w:rsidRPr="009E0706">
        <w:fldChar w:fldCharType="separate"/>
      </w:r>
      <w:r w:rsidR="008353AE">
        <w:rPr>
          <w:noProof/>
        </w:rPr>
        <w:t>16</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61177BA8" wp14:editId="5CEFD676">
            <wp:extent cx="6120130" cy="1422400"/>
            <wp:effectExtent l="0" t="0" r="0" b="0"/>
            <wp:docPr id="114" name="Рисунок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6120130" cy="1422400"/>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884" w:name="_Ref15393415"/>
      <w:bookmarkStart w:id="885" w:name="_Toc15910582"/>
      <w:bookmarkStart w:id="886" w:name="_Toc76573762"/>
      <w:bookmarkStart w:id="887" w:name="_Toc76578392"/>
      <w:bookmarkStart w:id="888" w:name="_Toc76590966"/>
      <w:bookmarkStart w:id="889" w:name="_Toc76634015"/>
      <w:bookmarkStart w:id="890" w:name="_Toc109037507"/>
      <w:bookmarkStart w:id="891" w:name="_Toc149654461"/>
      <w:bookmarkStart w:id="892" w:name="_Toc162867726"/>
      <w:r w:rsidR="008353AE">
        <w:rPr>
          <w:noProof/>
        </w:rPr>
        <w:t>16</w:t>
      </w:r>
      <w:bookmarkEnd w:id="884"/>
      <w:r w:rsidRPr="009E0706">
        <w:rPr>
          <w:noProof/>
        </w:rPr>
        <w:fldChar w:fldCharType="end"/>
      </w:r>
      <w:r w:rsidRPr="009E0706">
        <w:t>. Справочник «Общероссийский классификатор территорий муниципальных образований (ОКТМО)</w:t>
      </w:r>
      <w:bookmarkEnd w:id="885"/>
      <w:r w:rsidRPr="009E0706">
        <w:t>»</w:t>
      </w:r>
      <w:bookmarkEnd w:id="886"/>
      <w:bookmarkEnd w:id="887"/>
      <w:bookmarkEnd w:id="888"/>
      <w:bookmarkEnd w:id="889"/>
      <w:bookmarkEnd w:id="890"/>
      <w:bookmarkEnd w:id="891"/>
      <w:bookmarkEnd w:id="892"/>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Код региона;</w:t>
      </w:r>
    </w:p>
    <w:p w:rsidR="00152DA3" w:rsidRPr="009E0706" w:rsidRDefault="00152DA3" w:rsidP="00152DA3">
      <w:pPr>
        <w:pStyle w:val="GOSTListmark1"/>
      </w:pPr>
      <w:r w:rsidRPr="009E0706">
        <w:t>Код района или города МО;</w:t>
      </w:r>
    </w:p>
    <w:p w:rsidR="00152DA3" w:rsidRPr="009E0706" w:rsidRDefault="00152DA3" w:rsidP="00152DA3">
      <w:pPr>
        <w:pStyle w:val="GOSTListmark1"/>
      </w:pPr>
      <w:r w:rsidRPr="009E0706">
        <w:t>Код поселения МО;</w:t>
      </w:r>
    </w:p>
    <w:p w:rsidR="00152DA3" w:rsidRPr="009E0706" w:rsidRDefault="00152DA3" w:rsidP="00152DA3">
      <w:pPr>
        <w:pStyle w:val="GOSTListmark1"/>
      </w:pPr>
      <w:r w:rsidRPr="009E0706">
        <w:t>Код населенного пункта;</w:t>
      </w:r>
    </w:p>
    <w:p w:rsidR="00152DA3" w:rsidRPr="009E0706" w:rsidRDefault="00152DA3" w:rsidP="00152DA3">
      <w:pPr>
        <w:pStyle w:val="GOSTListmark1"/>
      </w:pPr>
      <w:r w:rsidRPr="009E0706">
        <w:t>Контрольное число;</w:t>
      </w:r>
    </w:p>
    <w:p w:rsidR="00152DA3" w:rsidRPr="009E0706" w:rsidRDefault="00152DA3" w:rsidP="00152DA3">
      <w:pPr>
        <w:pStyle w:val="GOSTListmark1"/>
      </w:pPr>
      <w:r w:rsidRPr="009E0706">
        <w:t>Раздел;</w:t>
      </w:r>
    </w:p>
    <w:p w:rsidR="00152DA3" w:rsidRPr="009E0706" w:rsidRDefault="00152DA3" w:rsidP="00152DA3">
      <w:pPr>
        <w:pStyle w:val="GOSTListmark1"/>
      </w:pPr>
      <w:r w:rsidRPr="009E0706">
        <w:t>Совокупный код;</w:t>
      </w:r>
    </w:p>
    <w:p w:rsidR="00152DA3" w:rsidRPr="009E0706" w:rsidRDefault="00152DA3" w:rsidP="00152DA3">
      <w:pPr>
        <w:pStyle w:val="GOSTListmark1"/>
      </w:pPr>
      <w:r w:rsidRPr="009E0706">
        <w:t>Наименование;</w:t>
      </w:r>
    </w:p>
    <w:p w:rsidR="00152DA3" w:rsidRPr="009E0706" w:rsidRDefault="00152DA3" w:rsidP="00152DA3">
      <w:pPr>
        <w:pStyle w:val="GOSTListmark1"/>
      </w:pPr>
      <w:r w:rsidRPr="009E0706">
        <w:t>Наименование центра;</w:t>
      </w:r>
    </w:p>
    <w:p w:rsidR="00152DA3" w:rsidRPr="009E0706" w:rsidRDefault="00152DA3" w:rsidP="00152DA3">
      <w:pPr>
        <w:pStyle w:val="GOSTListmark1"/>
      </w:pPr>
      <w:r w:rsidRPr="009E0706">
        <w:t>Номер последнего изменения;</w:t>
      </w:r>
    </w:p>
    <w:p w:rsidR="00152DA3" w:rsidRPr="009E0706" w:rsidRDefault="00152DA3" w:rsidP="00152DA3">
      <w:pPr>
        <w:pStyle w:val="GOSTListmark1"/>
      </w:pPr>
      <w:r w:rsidRPr="009E0706">
        <w:t>Тип последнего изменения;</w:t>
      </w:r>
    </w:p>
    <w:p w:rsidR="00152DA3" w:rsidRPr="009E0706" w:rsidRDefault="00152DA3" w:rsidP="00152DA3">
      <w:pPr>
        <w:pStyle w:val="GOSTListmark1"/>
      </w:pPr>
      <w:r w:rsidRPr="009E0706">
        <w:t>Дата введения изменения;</w:t>
      </w:r>
    </w:p>
    <w:p w:rsidR="00152DA3" w:rsidRPr="009E0706" w:rsidRDefault="00152DA3" w:rsidP="00152DA3">
      <w:pPr>
        <w:pStyle w:val="GOSTListmark1"/>
      </w:pPr>
      <w:r w:rsidRPr="009E0706">
        <w:t>Дата принятия изменения;</w:t>
      </w:r>
    </w:p>
    <w:p w:rsidR="00152DA3" w:rsidRPr="009E0706" w:rsidRDefault="00152DA3" w:rsidP="00152DA3">
      <w:pPr>
        <w:pStyle w:val="GOSTListmark1"/>
      </w:pPr>
      <w:r w:rsidRPr="009E0706">
        <w:t>Статус записи;</w:t>
      </w:r>
    </w:p>
    <w:p w:rsidR="00152DA3" w:rsidRPr="009E0706" w:rsidRDefault="00152DA3" w:rsidP="00152DA3">
      <w:pPr>
        <w:pStyle w:val="GOSTListmark1"/>
      </w:pPr>
      <w:r w:rsidRPr="009E0706">
        <w:t>Дата начала действия записи;</w:t>
      </w:r>
    </w:p>
    <w:p w:rsidR="00152DA3" w:rsidRPr="009E0706" w:rsidRDefault="00152DA3" w:rsidP="00152DA3">
      <w:pPr>
        <w:pStyle w:val="GOSTListmark1"/>
      </w:pPr>
      <w:r w:rsidRPr="009E0706">
        <w:t>Дата окончания действия записи.</w:t>
      </w:r>
    </w:p>
    <w:p w:rsidR="00152DA3" w:rsidRPr="009E0706" w:rsidRDefault="00152DA3" w:rsidP="00152DA3">
      <w:pPr>
        <w:pStyle w:val="41"/>
        <w:tabs>
          <w:tab w:val="num" w:pos="864"/>
        </w:tabs>
        <w:ind w:left="864" w:hanging="864"/>
      </w:pPr>
      <w:bookmarkStart w:id="893" w:name="_Toc15910353"/>
      <w:bookmarkStart w:id="894" w:name="_Toc109037272"/>
      <w:r w:rsidRPr="009E0706">
        <w:lastRenderedPageBreak/>
        <w:t>Справочник «Общероссийский классификатор стран мира (ОКСМ)»</w:t>
      </w:r>
      <w:bookmarkEnd w:id="893"/>
      <w:bookmarkEnd w:id="894"/>
    </w:p>
    <w:p w:rsidR="00152DA3" w:rsidRPr="009E0706" w:rsidRDefault="00152DA3" w:rsidP="00754BAB">
      <w:pPr>
        <w:pStyle w:val="GOSTListnum"/>
        <w:numPr>
          <w:ilvl w:val="0"/>
          <w:numId w:val="95"/>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 – Общероссийские классификаторы».</w:t>
      </w:r>
    </w:p>
    <w:p w:rsidR="00152DA3" w:rsidRPr="009E0706" w:rsidRDefault="00152DA3" w:rsidP="00152DA3">
      <w:pPr>
        <w:pStyle w:val="GOSTListnum"/>
        <w:numPr>
          <w:ilvl w:val="0"/>
          <w:numId w:val="15"/>
        </w:numPr>
      </w:pPr>
      <w:r w:rsidRPr="009E0706">
        <w:t>Выбрать справочник «Общероссийский классификатор стран мира (ОКСМ)» (рис. </w:t>
      </w:r>
      <w:r w:rsidRPr="009E0706">
        <w:fldChar w:fldCharType="begin"/>
      </w:r>
      <w:r w:rsidRPr="009E0706">
        <w:instrText xml:space="preserve"> REF _Ref15564449 \h  \* MERGEFORMAT </w:instrText>
      </w:r>
      <w:r w:rsidRPr="009E0706">
        <w:fldChar w:fldCharType="separate"/>
      </w:r>
      <w:r w:rsidR="008353AE">
        <w:rPr>
          <w:noProof/>
        </w:rPr>
        <w:t>17</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7803656C" wp14:editId="3556EA67">
            <wp:extent cx="6120130" cy="1826260"/>
            <wp:effectExtent l="0" t="0" r="0" b="0"/>
            <wp:docPr id="732" name="Рисунок 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1"/>
                    <a:stretch>
                      <a:fillRect/>
                    </a:stretch>
                  </pic:blipFill>
                  <pic:spPr>
                    <a:xfrm>
                      <a:off x="0" y="0"/>
                      <a:ext cx="6120130" cy="1826260"/>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895" w:name="_Ref15564449"/>
      <w:bookmarkStart w:id="896" w:name="_Toc15910583"/>
      <w:bookmarkStart w:id="897" w:name="_Toc76573763"/>
      <w:bookmarkStart w:id="898" w:name="_Toc76578393"/>
      <w:bookmarkStart w:id="899" w:name="_Toc76590967"/>
      <w:bookmarkStart w:id="900" w:name="_Toc76634016"/>
      <w:bookmarkStart w:id="901" w:name="_Toc109037508"/>
      <w:bookmarkStart w:id="902" w:name="_Toc149654462"/>
      <w:bookmarkStart w:id="903" w:name="_Toc162867727"/>
      <w:r w:rsidR="008353AE">
        <w:rPr>
          <w:noProof/>
        </w:rPr>
        <w:t>17</w:t>
      </w:r>
      <w:bookmarkEnd w:id="895"/>
      <w:r w:rsidRPr="009E0706">
        <w:rPr>
          <w:noProof/>
        </w:rPr>
        <w:fldChar w:fldCharType="end"/>
      </w:r>
      <w:r w:rsidRPr="009E0706">
        <w:t>. Справочник «Общероссийский классификатор стран мира (ОКСМ)</w:t>
      </w:r>
      <w:bookmarkEnd w:id="896"/>
      <w:r w:rsidRPr="009E0706">
        <w:t>»</w:t>
      </w:r>
      <w:bookmarkEnd w:id="897"/>
      <w:bookmarkEnd w:id="898"/>
      <w:bookmarkEnd w:id="899"/>
      <w:bookmarkEnd w:id="900"/>
      <w:bookmarkEnd w:id="901"/>
      <w:bookmarkEnd w:id="902"/>
      <w:bookmarkEnd w:id="903"/>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Код;</w:t>
      </w:r>
    </w:p>
    <w:p w:rsidR="00152DA3" w:rsidRPr="009E0706" w:rsidRDefault="00152DA3" w:rsidP="00152DA3">
      <w:pPr>
        <w:pStyle w:val="GOSTListmark1"/>
      </w:pPr>
      <w:r w:rsidRPr="009E0706">
        <w:t>Краткое наименование;</w:t>
      </w:r>
    </w:p>
    <w:p w:rsidR="00152DA3" w:rsidRPr="009E0706" w:rsidRDefault="00152DA3" w:rsidP="00152DA3">
      <w:pPr>
        <w:pStyle w:val="GOSTListmark1"/>
      </w:pPr>
      <w:r w:rsidRPr="009E0706">
        <w:t>Полное наименование;</w:t>
      </w:r>
    </w:p>
    <w:p w:rsidR="00152DA3" w:rsidRPr="009E0706" w:rsidRDefault="00152DA3" w:rsidP="00152DA3">
      <w:pPr>
        <w:pStyle w:val="GOSTListmark1"/>
      </w:pPr>
      <w:r w:rsidRPr="009E0706">
        <w:t>Буквенный код альфа-2;</w:t>
      </w:r>
    </w:p>
    <w:p w:rsidR="00152DA3" w:rsidRPr="009E0706" w:rsidRDefault="00152DA3" w:rsidP="00152DA3">
      <w:pPr>
        <w:pStyle w:val="GOSTListmark1"/>
      </w:pPr>
      <w:r w:rsidRPr="009E0706">
        <w:t>Буквенный код альфа-3;</w:t>
      </w:r>
    </w:p>
    <w:p w:rsidR="00152DA3" w:rsidRPr="009E0706" w:rsidRDefault="00152DA3" w:rsidP="00152DA3">
      <w:pPr>
        <w:pStyle w:val="GOSTListmark1"/>
      </w:pPr>
      <w:r w:rsidRPr="009E0706">
        <w:t>Дата введения изменения;</w:t>
      </w:r>
    </w:p>
    <w:p w:rsidR="00152DA3" w:rsidRPr="009E0706" w:rsidRDefault="00152DA3" w:rsidP="00152DA3">
      <w:pPr>
        <w:pStyle w:val="GOSTListmark1"/>
      </w:pPr>
      <w:r w:rsidRPr="009E0706">
        <w:t>Дата принятия изменения;</w:t>
      </w:r>
    </w:p>
    <w:p w:rsidR="00152DA3" w:rsidRPr="009E0706" w:rsidRDefault="00152DA3" w:rsidP="00152DA3">
      <w:pPr>
        <w:pStyle w:val="GOSTListmark1"/>
      </w:pPr>
      <w:r w:rsidRPr="009E0706">
        <w:t>Тип последнего изменения;</w:t>
      </w:r>
    </w:p>
    <w:p w:rsidR="00152DA3" w:rsidRPr="009E0706" w:rsidRDefault="00152DA3" w:rsidP="00152DA3">
      <w:pPr>
        <w:pStyle w:val="GOSTListmark1"/>
      </w:pPr>
      <w:r w:rsidRPr="009E0706">
        <w:t>Статус записи.</w:t>
      </w:r>
    </w:p>
    <w:p w:rsidR="00152DA3" w:rsidRPr="009E0706" w:rsidRDefault="00152DA3" w:rsidP="00152DA3">
      <w:pPr>
        <w:pStyle w:val="41"/>
        <w:tabs>
          <w:tab w:val="num" w:pos="864"/>
        </w:tabs>
        <w:ind w:left="864" w:hanging="864"/>
      </w:pPr>
      <w:bookmarkStart w:id="904" w:name="_Toc15910354"/>
      <w:bookmarkStart w:id="905" w:name="_Toc109037273"/>
      <w:r w:rsidRPr="009E0706">
        <w:t>Справочник «Общероссийский классификатор единиц измерения (ОКЕИ)»</w:t>
      </w:r>
      <w:bookmarkEnd w:id="904"/>
      <w:bookmarkEnd w:id="905"/>
    </w:p>
    <w:p w:rsidR="00152DA3" w:rsidRPr="009E0706" w:rsidRDefault="00152DA3" w:rsidP="00754BAB">
      <w:pPr>
        <w:pStyle w:val="GOSTListnum"/>
        <w:numPr>
          <w:ilvl w:val="0"/>
          <w:numId w:val="96"/>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 – Общероссийские классификаторы».</w:t>
      </w:r>
    </w:p>
    <w:p w:rsidR="00152DA3" w:rsidRPr="009E0706" w:rsidRDefault="00152DA3" w:rsidP="00152DA3">
      <w:pPr>
        <w:pStyle w:val="GOSTListnum"/>
        <w:numPr>
          <w:ilvl w:val="0"/>
          <w:numId w:val="15"/>
        </w:numPr>
      </w:pPr>
      <w:r w:rsidRPr="009E0706">
        <w:t>Выбрать справочник «Общероссийский классификатор единиц измерения (ОКЕИ)» (рис. </w:t>
      </w:r>
      <w:r w:rsidRPr="009E0706">
        <w:fldChar w:fldCharType="begin"/>
      </w:r>
      <w:r w:rsidRPr="009E0706">
        <w:instrText xml:space="preserve"> REF _Ref15393773 \h  \* MERGEFORMAT </w:instrText>
      </w:r>
      <w:r w:rsidRPr="009E0706">
        <w:fldChar w:fldCharType="separate"/>
      </w:r>
      <w:r w:rsidR="008353AE">
        <w:rPr>
          <w:noProof/>
        </w:rPr>
        <w:t>18</w:t>
      </w:r>
      <w:r w:rsidRPr="009E0706">
        <w:fldChar w:fldCharType="end"/>
      </w:r>
      <w:r w:rsidRPr="009E0706">
        <w:t>).</w:t>
      </w:r>
    </w:p>
    <w:p w:rsidR="00152DA3" w:rsidRPr="009E0706" w:rsidRDefault="00152DA3" w:rsidP="00152DA3">
      <w:pPr>
        <w:pStyle w:val="GOSTFigure"/>
      </w:pPr>
      <w:r w:rsidRPr="009E0706">
        <w:rPr>
          <w:noProof/>
        </w:rPr>
        <w:lastRenderedPageBreak/>
        <w:drawing>
          <wp:inline distT="0" distB="0" distL="0" distR="0" wp14:anchorId="626B4928" wp14:editId="48E27845">
            <wp:extent cx="6120130" cy="1516380"/>
            <wp:effectExtent l="0" t="0" r="0" b="0"/>
            <wp:docPr id="733" name="Рисунок 7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6120130" cy="1516380"/>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906" w:name="_Ref15393773"/>
      <w:bookmarkStart w:id="907" w:name="_Toc15910584"/>
      <w:bookmarkStart w:id="908" w:name="_Toc76573764"/>
      <w:bookmarkStart w:id="909" w:name="_Toc76578394"/>
      <w:bookmarkStart w:id="910" w:name="_Toc76590968"/>
      <w:bookmarkStart w:id="911" w:name="_Toc76634017"/>
      <w:bookmarkStart w:id="912" w:name="_Toc109037509"/>
      <w:bookmarkStart w:id="913" w:name="_Toc149654463"/>
      <w:bookmarkStart w:id="914" w:name="_Toc162867728"/>
      <w:r w:rsidR="008353AE">
        <w:rPr>
          <w:noProof/>
        </w:rPr>
        <w:t>18</w:t>
      </w:r>
      <w:bookmarkEnd w:id="906"/>
      <w:r w:rsidRPr="009E0706">
        <w:rPr>
          <w:noProof/>
        </w:rPr>
        <w:fldChar w:fldCharType="end"/>
      </w:r>
      <w:r w:rsidRPr="009E0706">
        <w:t>. Справочник «Общероссийский классификатор единиц измерения (ОКЕИ)</w:t>
      </w:r>
      <w:bookmarkEnd w:id="907"/>
      <w:r w:rsidRPr="009E0706">
        <w:t>»</w:t>
      </w:r>
      <w:bookmarkEnd w:id="908"/>
      <w:bookmarkEnd w:id="909"/>
      <w:bookmarkEnd w:id="910"/>
      <w:bookmarkEnd w:id="911"/>
      <w:bookmarkEnd w:id="912"/>
      <w:bookmarkEnd w:id="913"/>
      <w:bookmarkEnd w:id="914"/>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Код;</w:t>
      </w:r>
    </w:p>
    <w:p w:rsidR="00152DA3" w:rsidRPr="009E0706" w:rsidRDefault="00152DA3" w:rsidP="00152DA3">
      <w:pPr>
        <w:pStyle w:val="GOSTListmark1"/>
      </w:pPr>
      <w:r w:rsidRPr="009E0706">
        <w:t>Раздел;</w:t>
      </w:r>
    </w:p>
    <w:p w:rsidR="00152DA3" w:rsidRPr="009E0706" w:rsidRDefault="00152DA3" w:rsidP="00152DA3">
      <w:pPr>
        <w:pStyle w:val="GOSTListmark1"/>
      </w:pPr>
      <w:r w:rsidRPr="009E0706">
        <w:t>Группа;</w:t>
      </w:r>
    </w:p>
    <w:p w:rsidR="00152DA3" w:rsidRPr="009E0706" w:rsidRDefault="00152DA3" w:rsidP="00152DA3">
      <w:pPr>
        <w:pStyle w:val="GOSTListmark1"/>
      </w:pPr>
      <w:r w:rsidRPr="009E0706">
        <w:t>Наименование;</w:t>
      </w:r>
    </w:p>
    <w:p w:rsidR="00152DA3" w:rsidRPr="009E0706" w:rsidRDefault="00152DA3" w:rsidP="00152DA3">
      <w:pPr>
        <w:pStyle w:val="GOSTListmark1"/>
      </w:pPr>
      <w:r w:rsidRPr="009E0706">
        <w:t>Условное обозначение национальное;</w:t>
      </w:r>
    </w:p>
    <w:p w:rsidR="00152DA3" w:rsidRPr="009E0706" w:rsidRDefault="00152DA3" w:rsidP="00152DA3">
      <w:pPr>
        <w:pStyle w:val="GOSTListmark1"/>
      </w:pPr>
      <w:r w:rsidRPr="009E0706">
        <w:t>Условное обозначение международное;</w:t>
      </w:r>
    </w:p>
    <w:p w:rsidR="00152DA3" w:rsidRPr="009E0706" w:rsidRDefault="00152DA3" w:rsidP="00152DA3">
      <w:pPr>
        <w:pStyle w:val="GOSTListmark1"/>
      </w:pPr>
      <w:r w:rsidRPr="009E0706">
        <w:t>Буквенный код национальный;</w:t>
      </w:r>
    </w:p>
    <w:p w:rsidR="00152DA3" w:rsidRPr="009E0706" w:rsidRDefault="00152DA3" w:rsidP="00152DA3">
      <w:pPr>
        <w:pStyle w:val="GOSTListmark1"/>
      </w:pPr>
      <w:r w:rsidRPr="009E0706">
        <w:t>Буквенный код международный;</w:t>
      </w:r>
    </w:p>
    <w:p w:rsidR="00152DA3" w:rsidRPr="009E0706" w:rsidRDefault="00152DA3" w:rsidP="00152DA3">
      <w:pPr>
        <w:pStyle w:val="GOSTListmark1"/>
      </w:pPr>
      <w:r w:rsidRPr="009E0706">
        <w:t>Номер последнего изменения;</w:t>
      </w:r>
    </w:p>
    <w:p w:rsidR="00152DA3" w:rsidRPr="009E0706" w:rsidRDefault="00152DA3" w:rsidP="00152DA3">
      <w:pPr>
        <w:pStyle w:val="GOSTListmark1"/>
      </w:pPr>
      <w:r w:rsidRPr="009E0706">
        <w:t>Тип последнего изменения;</w:t>
      </w:r>
    </w:p>
    <w:p w:rsidR="00152DA3" w:rsidRPr="009E0706" w:rsidRDefault="00152DA3" w:rsidP="00152DA3">
      <w:pPr>
        <w:pStyle w:val="GOSTListmark1"/>
      </w:pPr>
      <w:r w:rsidRPr="009E0706">
        <w:t>Дата введения изменения;</w:t>
      </w:r>
    </w:p>
    <w:p w:rsidR="00152DA3" w:rsidRPr="009E0706" w:rsidRDefault="00152DA3" w:rsidP="00152DA3">
      <w:pPr>
        <w:pStyle w:val="GOSTListmark1"/>
      </w:pPr>
      <w:r w:rsidRPr="009E0706">
        <w:t>Дата принятия изменения;</w:t>
      </w:r>
    </w:p>
    <w:p w:rsidR="00152DA3" w:rsidRPr="009E0706" w:rsidRDefault="00152DA3" w:rsidP="00152DA3">
      <w:pPr>
        <w:pStyle w:val="GOSTListmark1"/>
      </w:pPr>
      <w:r w:rsidRPr="009E0706">
        <w:t>Статус записи;</w:t>
      </w:r>
    </w:p>
    <w:p w:rsidR="00152DA3" w:rsidRPr="009E0706" w:rsidRDefault="00152DA3" w:rsidP="00152DA3">
      <w:pPr>
        <w:pStyle w:val="GOSTListmark1"/>
      </w:pPr>
      <w:r w:rsidRPr="009E0706">
        <w:t>Дата начала действия записи;</w:t>
      </w:r>
    </w:p>
    <w:p w:rsidR="00152DA3" w:rsidRPr="009E0706" w:rsidRDefault="00152DA3" w:rsidP="00152DA3">
      <w:pPr>
        <w:pStyle w:val="GOSTListmark1"/>
      </w:pPr>
      <w:r w:rsidRPr="009E0706">
        <w:t>Дата окончания действия записи.</w:t>
      </w:r>
    </w:p>
    <w:p w:rsidR="00152DA3" w:rsidRPr="009E0706" w:rsidRDefault="00152DA3" w:rsidP="00152DA3">
      <w:pPr>
        <w:pStyle w:val="41"/>
        <w:tabs>
          <w:tab w:val="num" w:pos="864"/>
        </w:tabs>
        <w:ind w:left="864" w:hanging="864"/>
      </w:pPr>
      <w:bookmarkStart w:id="915" w:name="_Toc15910355"/>
      <w:bookmarkStart w:id="916" w:name="_Toc109037274"/>
      <w:r w:rsidRPr="009E0706">
        <w:t>Справочник «Общероссийский классификатор валют (ОКВ)»</w:t>
      </w:r>
      <w:bookmarkEnd w:id="915"/>
      <w:bookmarkEnd w:id="916"/>
    </w:p>
    <w:p w:rsidR="00152DA3" w:rsidRPr="009E0706" w:rsidRDefault="00152DA3" w:rsidP="00754BAB">
      <w:pPr>
        <w:pStyle w:val="GOSTListnum"/>
        <w:numPr>
          <w:ilvl w:val="0"/>
          <w:numId w:val="97"/>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 – Общероссийские классификаторы».</w:t>
      </w:r>
    </w:p>
    <w:p w:rsidR="00152DA3" w:rsidRPr="009E0706" w:rsidRDefault="00152DA3" w:rsidP="00152DA3">
      <w:pPr>
        <w:pStyle w:val="GOSTListnum"/>
        <w:numPr>
          <w:ilvl w:val="0"/>
          <w:numId w:val="15"/>
        </w:numPr>
      </w:pPr>
      <w:r w:rsidRPr="009E0706">
        <w:t>Выбрать справочник «Общероссийский классификатор валют (ОКВ)» (рис. </w:t>
      </w:r>
      <w:r w:rsidRPr="009E0706">
        <w:fldChar w:fldCharType="begin"/>
      </w:r>
      <w:r w:rsidRPr="009E0706">
        <w:instrText xml:space="preserve"> REF _Ref15394650 \h  \* MERGEFORMAT </w:instrText>
      </w:r>
      <w:r w:rsidRPr="009E0706">
        <w:fldChar w:fldCharType="separate"/>
      </w:r>
      <w:r w:rsidR="008353AE">
        <w:rPr>
          <w:noProof/>
        </w:rPr>
        <w:t>19</w:t>
      </w:r>
      <w:r w:rsidRPr="009E0706">
        <w:fldChar w:fldCharType="end"/>
      </w:r>
      <w:r w:rsidRPr="009E0706">
        <w:t>).</w:t>
      </w:r>
    </w:p>
    <w:p w:rsidR="00152DA3" w:rsidRPr="009E0706" w:rsidRDefault="00152DA3" w:rsidP="00152DA3">
      <w:pPr>
        <w:pStyle w:val="GOSTFigure"/>
      </w:pPr>
      <w:r w:rsidRPr="009E0706">
        <w:rPr>
          <w:noProof/>
        </w:rPr>
        <w:lastRenderedPageBreak/>
        <w:drawing>
          <wp:inline distT="0" distB="0" distL="0" distR="0" wp14:anchorId="332CC8C2" wp14:editId="581E7E36">
            <wp:extent cx="6120130" cy="2315845"/>
            <wp:effectExtent l="0" t="0" r="0" b="0"/>
            <wp:docPr id="734" name="Рисунок 7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6120130" cy="2315845"/>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917" w:name="_Ref15394650"/>
      <w:bookmarkStart w:id="918" w:name="_Toc15910585"/>
      <w:bookmarkStart w:id="919" w:name="_Toc76573765"/>
      <w:bookmarkStart w:id="920" w:name="_Toc76578395"/>
      <w:bookmarkStart w:id="921" w:name="_Toc76590969"/>
      <w:bookmarkStart w:id="922" w:name="_Toc76634018"/>
      <w:bookmarkStart w:id="923" w:name="_Toc109037510"/>
      <w:bookmarkStart w:id="924" w:name="_Toc149654464"/>
      <w:bookmarkStart w:id="925" w:name="_Toc162867729"/>
      <w:r w:rsidR="008353AE">
        <w:rPr>
          <w:noProof/>
        </w:rPr>
        <w:t>19</w:t>
      </w:r>
      <w:bookmarkEnd w:id="917"/>
      <w:r w:rsidRPr="009E0706">
        <w:rPr>
          <w:noProof/>
        </w:rPr>
        <w:fldChar w:fldCharType="end"/>
      </w:r>
      <w:r w:rsidRPr="009E0706">
        <w:t>. Справочник «Общероссийский классификатор валют (ОКВ)</w:t>
      </w:r>
      <w:bookmarkEnd w:id="918"/>
      <w:r w:rsidRPr="009E0706">
        <w:t>»</w:t>
      </w:r>
      <w:bookmarkEnd w:id="919"/>
      <w:bookmarkEnd w:id="920"/>
      <w:bookmarkEnd w:id="921"/>
      <w:bookmarkEnd w:id="922"/>
      <w:bookmarkEnd w:id="923"/>
      <w:bookmarkEnd w:id="924"/>
      <w:bookmarkEnd w:id="925"/>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Цифровой код валюты;</w:t>
      </w:r>
    </w:p>
    <w:p w:rsidR="00152DA3" w:rsidRPr="009E0706" w:rsidRDefault="00152DA3" w:rsidP="00152DA3">
      <w:pPr>
        <w:pStyle w:val="GOSTListmark1"/>
      </w:pPr>
      <w:r w:rsidRPr="009E0706">
        <w:t>Буквенный код валюты;</w:t>
      </w:r>
    </w:p>
    <w:p w:rsidR="00152DA3" w:rsidRPr="009E0706" w:rsidRDefault="00152DA3" w:rsidP="00152DA3">
      <w:pPr>
        <w:pStyle w:val="GOSTListmark1"/>
      </w:pPr>
      <w:r w:rsidRPr="009E0706">
        <w:t>Наименование валюты;</w:t>
      </w:r>
    </w:p>
    <w:p w:rsidR="00152DA3" w:rsidRPr="009E0706" w:rsidRDefault="00152DA3" w:rsidP="00152DA3">
      <w:pPr>
        <w:pStyle w:val="GOSTListmark1"/>
      </w:pPr>
      <w:r w:rsidRPr="009E0706">
        <w:t>Тип последнего изменения;</w:t>
      </w:r>
    </w:p>
    <w:p w:rsidR="00152DA3" w:rsidRPr="009E0706" w:rsidRDefault="00152DA3" w:rsidP="00152DA3">
      <w:pPr>
        <w:pStyle w:val="GOSTListmark1"/>
      </w:pPr>
      <w:r w:rsidRPr="009E0706">
        <w:t>Дата принятия изменения;</w:t>
      </w:r>
    </w:p>
    <w:p w:rsidR="00152DA3" w:rsidRPr="009E0706" w:rsidRDefault="00152DA3" w:rsidP="00152DA3">
      <w:pPr>
        <w:pStyle w:val="GOSTListmark1"/>
      </w:pPr>
      <w:r w:rsidRPr="009E0706">
        <w:t>Дата введения изменения;</w:t>
      </w:r>
    </w:p>
    <w:p w:rsidR="00152DA3" w:rsidRPr="009E0706" w:rsidRDefault="00152DA3" w:rsidP="00152DA3">
      <w:pPr>
        <w:pStyle w:val="GOSTListmark1"/>
      </w:pPr>
      <w:r w:rsidRPr="009E0706">
        <w:t>Статус записи.</w:t>
      </w:r>
    </w:p>
    <w:p w:rsidR="00152DA3" w:rsidRPr="009E0706" w:rsidRDefault="00152DA3" w:rsidP="00152DA3">
      <w:pPr>
        <w:pStyle w:val="41"/>
        <w:tabs>
          <w:tab w:val="num" w:pos="864"/>
        </w:tabs>
        <w:ind w:left="864" w:hanging="864"/>
      </w:pPr>
      <w:r w:rsidRPr="009E0706">
        <w:t>Справочник «Таблица соответствия КБК»</w:t>
      </w:r>
      <w:bookmarkEnd w:id="882"/>
      <w:bookmarkEnd w:id="883"/>
    </w:p>
    <w:p w:rsidR="00152DA3" w:rsidRPr="009E0706" w:rsidRDefault="00152DA3" w:rsidP="00754BAB">
      <w:pPr>
        <w:pStyle w:val="GOSTListnum"/>
        <w:numPr>
          <w:ilvl w:val="0"/>
          <w:numId w:val="98"/>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 рабочей области выбрать справочник «Таблица соответствия КБК» (рис. </w:t>
      </w:r>
      <w:r w:rsidRPr="009E0706">
        <w:fldChar w:fldCharType="begin"/>
      </w:r>
      <w:r w:rsidRPr="009E0706">
        <w:instrText xml:space="preserve"> REF _Ref15044191 \h  \* MERGEFORMAT </w:instrText>
      </w:r>
      <w:r w:rsidRPr="009E0706">
        <w:fldChar w:fldCharType="separate"/>
      </w:r>
      <w:r w:rsidR="008353AE">
        <w:rPr>
          <w:noProof/>
        </w:rPr>
        <w:t>20</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24DCBF40" wp14:editId="43A1C7BA">
            <wp:extent cx="6120130" cy="2590165"/>
            <wp:effectExtent l="0" t="0" r="0" b="0"/>
            <wp:docPr id="735" name="Рисунок 7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6120130" cy="2590165"/>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926" w:name="_Ref15044191"/>
      <w:bookmarkStart w:id="927" w:name="_Toc15910561"/>
      <w:bookmarkStart w:id="928" w:name="_Toc76573737"/>
      <w:bookmarkStart w:id="929" w:name="_Toc76578367"/>
      <w:bookmarkStart w:id="930" w:name="_Toc76590941"/>
      <w:bookmarkStart w:id="931" w:name="_Toc76633990"/>
      <w:bookmarkStart w:id="932" w:name="_Toc109037482"/>
      <w:bookmarkStart w:id="933" w:name="_Toc149654465"/>
      <w:bookmarkStart w:id="934" w:name="_Toc162867730"/>
      <w:r w:rsidR="008353AE">
        <w:rPr>
          <w:noProof/>
        </w:rPr>
        <w:t>20</w:t>
      </w:r>
      <w:bookmarkEnd w:id="926"/>
      <w:r w:rsidRPr="009E0706">
        <w:rPr>
          <w:noProof/>
        </w:rPr>
        <w:fldChar w:fldCharType="end"/>
      </w:r>
      <w:r w:rsidRPr="009E0706">
        <w:t>. Справочник «Таблица соответствия КБК</w:t>
      </w:r>
      <w:bookmarkEnd w:id="927"/>
      <w:r w:rsidRPr="009E0706">
        <w:t>»</w:t>
      </w:r>
      <w:bookmarkEnd w:id="928"/>
      <w:bookmarkEnd w:id="929"/>
      <w:bookmarkEnd w:id="930"/>
      <w:bookmarkEnd w:id="931"/>
      <w:bookmarkEnd w:id="932"/>
      <w:bookmarkEnd w:id="933"/>
      <w:bookmarkEnd w:id="934"/>
    </w:p>
    <w:p w:rsidR="00152DA3" w:rsidRPr="009E0706" w:rsidRDefault="00152DA3" w:rsidP="00152DA3">
      <w:pPr>
        <w:pStyle w:val="GOSTNormalWithout"/>
      </w:pPr>
      <w:r w:rsidRPr="009E0706">
        <w:lastRenderedPageBreak/>
        <w:t>Перечень полей, присутствующих в справочнике по умолчанию:</w:t>
      </w:r>
    </w:p>
    <w:p w:rsidR="00152DA3" w:rsidRPr="009E0706" w:rsidRDefault="00152DA3" w:rsidP="00152DA3">
      <w:pPr>
        <w:pStyle w:val="GOSTListmark1"/>
      </w:pPr>
      <w:r w:rsidRPr="009E0706">
        <w:t>Статус;</w:t>
      </w:r>
    </w:p>
    <w:p w:rsidR="00152DA3" w:rsidRPr="009E0706" w:rsidRDefault="00152DA3" w:rsidP="00152DA3">
      <w:pPr>
        <w:pStyle w:val="GOSTListmark1"/>
      </w:pPr>
      <w:r w:rsidRPr="009E0706">
        <w:t>Действующий ЦСР;</w:t>
      </w:r>
    </w:p>
    <w:p w:rsidR="00152DA3" w:rsidRPr="009E0706" w:rsidRDefault="00152DA3" w:rsidP="00152DA3">
      <w:pPr>
        <w:pStyle w:val="GOSTListmark1"/>
      </w:pPr>
      <w:r w:rsidRPr="009E0706">
        <w:t>Дата начала действия;</w:t>
      </w:r>
    </w:p>
    <w:p w:rsidR="00152DA3" w:rsidRPr="009E0706" w:rsidRDefault="00152DA3" w:rsidP="00152DA3">
      <w:pPr>
        <w:pStyle w:val="GOSTListmark1"/>
      </w:pPr>
      <w:r w:rsidRPr="009E0706">
        <w:t>Дата окончания действия.</w:t>
      </w:r>
    </w:p>
    <w:p w:rsidR="00152DA3" w:rsidRPr="009E0706" w:rsidRDefault="00152DA3" w:rsidP="00152DA3">
      <w:pPr>
        <w:pStyle w:val="41"/>
        <w:tabs>
          <w:tab w:val="num" w:pos="864"/>
        </w:tabs>
        <w:ind w:left="864" w:hanging="864"/>
      </w:pPr>
      <w:bookmarkStart w:id="935" w:name="_Toc15910332"/>
      <w:bookmarkStart w:id="936" w:name="_Toc109037247"/>
      <w:r w:rsidRPr="009E0706">
        <w:t xml:space="preserve">Справочник «ГРБС, </w:t>
      </w:r>
      <w:r w:rsidRPr="009E0706">
        <w:rPr>
          <w:rStyle w:val="GOSTReporterror"/>
        </w:rPr>
        <w:t>необслуживающиеся</w:t>
      </w:r>
      <w:r w:rsidRPr="009E0706">
        <w:t xml:space="preserve"> в ЭБ»</w:t>
      </w:r>
      <w:bookmarkEnd w:id="935"/>
      <w:bookmarkEnd w:id="936"/>
    </w:p>
    <w:p w:rsidR="00152DA3" w:rsidRPr="009E0706" w:rsidRDefault="00152DA3" w:rsidP="00754BAB">
      <w:pPr>
        <w:pStyle w:val="GOSTListnum"/>
        <w:numPr>
          <w:ilvl w:val="0"/>
          <w:numId w:val="99"/>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 xml:space="preserve">Выбрать справочник «ГРБС, </w:t>
      </w:r>
      <w:r w:rsidRPr="009E0706">
        <w:rPr>
          <w:rStyle w:val="GOSTReporterror"/>
        </w:rPr>
        <w:t>необслуживающиеся</w:t>
      </w:r>
      <w:r w:rsidRPr="009E0706">
        <w:t xml:space="preserve"> в ЭБ» (рис. </w:t>
      </w:r>
      <w:r w:rsidRPr="009E0706">
        <w:fldChar w:fldCharType="begin"/>
      </w:r>
      <w:r w:rsidRPr="009E0706">
        <w:instrText xml:space="preserve"> REF _Ref15044205 \h  \* MERGEFORMAT </w:instrText>
      </w:r>
      <w:r w:rsidRPr="009E0706">
        <w:fldChar w:fldCharType="separate"/>
      </w:r>
      <w:r w:rsidR="008353AE">
        <w:rPr>
          <w:noProof/>
        </w:rPr>
        <w:t>21</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3077FD5E" wp14:editId="063FCDFA">
            <wp:extent cx="6120130" cy="2666365"/>
            <wp:effectExtent l="0" t="0" r="0" b="0"/>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6120130" cy="2666365"/>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937" w:name="_Ref15044205"/>
      <w:bookmarkStart w:id="938" w:name="_Toc15910562"/>
      <w:bookmarkStart w:id="939" w:name="_Toc76573738"/>
      <w:bookmarkStart w:id="940" w:name="_Toc76578368"/>
      <w:bookmarkStart w:id="941" w:name="_Toc76590942"/>
      <w:bookmarkStart w:id="942" w:name="_Toc76633991"/>
      <w:bookmarkStart w:id="943" w:name="_Toc109037483"/>
      <w:bookmarkStart w:id="944" w:name="_Toc149654466"/>
      <w:bookmarkStart w:id="945" w:name="_Toc162867731"/>
      <w:r w:rsidR="008353AE">
        <w:rPr>
          <w:noProof/>
        </w:rPr>
        <w:t>21</w:t>
      </w:r>
      <w:bookmarkEnd w:id="937"/>
      <w:r w:rsidRPr="009E0706">
        <w:rPr>
          <w:noProof/>
        </w:rPr>
        <w:fldChar w:fldCharType="end"/>
      </w:r>
      <w:r w:rsidRPr="009E0706">
        <w:t xml:space="preserve">. Справочник «ГРБС, </w:t>
      </w:r>
      <w:r w:rsidRPr="009E0706">
        <w:rPr>
          <w:rStyle w:val="GOSTReporterror"/>
        </w:rPr>
        <w:t>необслуживающиеся</w:t>
      </w:r>
      <w:r w:rsidRPr="009E0706">
        <w:t xml:space="preserve"> в ЭБ</w:t>
      </w:r>
      <w:bookmarkEnd w:id="938"/>
      <w:r w:rsidRPr="009E0706">
        <w:t>»</w:t>
      </w:r>
      <w:bookmarkEnd w:id="939"/>
      <w:bookmarkEnd w:id="940"/>
      <w:bookmarkEnd w:id="941"/>
      <w:bookmarkEnd w:id="942"/>
      <w:bookmarkEnd w:id="943"/>
      <w:bookmarkEnd w:id="944"/>
      <w:bookmarkEnd w:id="945"/>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Полное наименование ГРБС;</w:t>
      </w:r>
    </w:p>
    <w:p w:rsidR="00152DA3" w:rsidRPr="009E0706" w:rsidRDefault="00152DA3" w:rsidP="00152DA3">
      <w:pPr>
        <w:pStyle w:val="GOSTListmark1"/>
      </w:pPr>
      <w:r w:rsidRPr="009E0706">
        <w:t>Код ГРБС по Сводному реестру;</w:t>
      </w:r>
    </w:p>
    <w:p w:rsidR="00152DA3" w:rsidRPr="009E0706" w:rsidRDefault="00152DA3" w:rsidP="00152DA3">
      <w:pPr>
        <w:pStyle w:val="GOSTListmark1"/>
      </w:pPr>
      <w:r w:rsidRPr="009E0706">
        <w:t>Номер Л/С;</w:t>
      </w:r>
    </w:p>
    <w:p w:rsidR="00152DA3" w:rsidRPr="009E0706" w:rsidRDefault="00152DA3" w:rsidP="00152DA3">
      <w:pPr>
        <w:pStyle w:val="GOSTListmark1"/>
      </w:pPr>
      <w:r w:rsidRPr="009E0706">
        <w:t>Код ТОФК;</w:t>
      </w:r>
    </w:p>
    <w:p w:rsidR="00152DA3" w:rsidRPr="009E0706" w:rsidRDefault="00152DA3" w:rsidP="00152DA3">
      <w:pPr>
        <w:pStyle w:val="GOSTListmark1"/>
      </w:pPr>
      <w:r w:rsidRPr="009E0706">
        <w:t>Статус документа.</w:t>
      </w:r>
    </w:p>
    <w:p w:rsidR="00152DA3" w:rsidRPr="009E0706" w:rsidRDefault="00152DA3" w:rsidP="00152DA3">
      <w:pPr>
        <w:pStyle w:val="41"/>
        <w:tabs>
          <w:tab w:val="num" w:pos="864"/>
        </w:tabs>
        <w:ind w:left="864" w:hanging="864"/>
      </w:pPr>
      <w:bookmarkStart w:id="946" w:name="_Toc15910333"/>
      <w:bookmarkStart w:id="947" w:name="_Toc109037248"/>
      <w:r w:rsidRPr="009E0706">
        <w:t>Справочник «Виды НПА (Законодательные и иные правовые акты, определяющие расходные обязательства РФ)»</w:t>
      </w:r>
      <w:bookmarkEnd w:id="946"/>
      <w:bookmarkEnd w:id="947"/>
    </w:p>
    <w:p w:rsidR="00152DA3" w:rsidRPr="009E0706" w:rsidRDefault="00152DA3" w:rsidP="00754BAB">
      <w:pPr>
        <w:pStyle w:val="GOSTListnum"/>
        <w:numPr>
          <w:ilvl w:val="0"/>
          <w:numId w:val="100"/>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«Виды НПА (Законодательные и иные правовые акты, определяющие расходные обязательства РФ)» (рис. </w:t>
      </w:r>
      <w:r w:rsidRPr="009E0706">
        <w:fldChar w:fldCharType="begin"/>
      </w:r>
      <w:r w:rsidRPr="009E0706">
        <w:instrText xml:space="preserve"> REF _Ref15044216 \h  \* MERGEFORMAT </w:instrText>
      </w:r>
      <w:r w:rsidRPr="009E0706">
        <w:fldChar w:fldCharType="separate"/>
      </w:r>
      <w:r w:rsidR="008353AE">
        <w:rPr>
          <w:noProof/>
        </w:rPr>
        <w:t>22</w:t>
      </w:r>
      <w:r w:rsidRPr="009E0706">
        <w:fldChar w:fldCharType="end"/>
      </w:r>
      <w:r w:rsidRPr="009E0706">
        <w:t>).</w:t>
      </w:r>
    </w:p>
    <w:p w:rsidR="00152DA3" w:rsidRPr="009E0706" w:rsidRDefault="00152DA3" w:rsidP="00152DA3">
      <w:pPr>
        <w:pStyle w:val="GOSTFigure"/>
      </w:pPr>
      <w:r w:rsidRPr="009E0706">
        <w:rPr>
          <w:noProof/>
        </w:rPr>
        <w:lastRenderedPageBreak/>
        <w:drawing>
          <wp:inline distT="0" distB="0" distL="0" distR="0" wp14:anchorId="58CDA697" wp14:editId="647CE697">
            <wp:extent cx="6120130" cy="2174240"/>
            <wp:effectExtent l="0" t="0" r="0" b="0"/>
            <wp:docPr id="736" name="Рисунок 7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6120130" cy="2174240"/>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948" w:name="_Ref15044216"/>
      <w:bookmarkStart w:id="949" w:name="_Toc15910563"/>
      <w:bookmarkStart w:id="950" w:name="_Toc76573739"/>
      <w:bookmarkStart w:id="951" w:name="_Toc76578369"/>
      <w:bookmarkStart w:id="952" w:name="_Toc76590943"/>
      <w:bookmarkStart w:id="953" w:name="_Toc76633992"/>
      <w:bookmarkStart w:id="954" w:name="_Toc109037484"/>
      <w:bookmarkStart w:id="955" w:name="_Toc149654467"/>
      <w:bookmarkStart w:id="956" w:name="_Toc162867732"/>
      <w:r w:rsidR="008353AE">
        <w:rPr>
          <w:noProof/>
        </w:rPr>
        <w:t>22</w:t>
      </w:r>
      <w:bookmarkEnd w:id="948"/>
      <w:r w:rsidRPr="009E0706">
        <w:rPr>
          <w:noProof/>
        </w:rPr>
        <w:fldChar w:fldCharType="end"/>
      </w:r>
      <w:r w:rsidRPr="009E0706">
        <w:t>. Справочник «Виды НПА (Законодательные и иные правовые акты, определяющие расходные обязательства РФ)</w:t>
      </w:r>
      <w:bookmarkEnd w:id="949"/>
      <w:r w:rsidRPr="009E0706">
        <w:t>»</w:t>
      </w:r>
      <w:bookmarkEnd w:id="950"/>
      <w:bookmarkEnd w:id="951"/>
      <w:bookmarkEnd w:id="952"/>
      <w:bookmarkEnd w:id="953"/>
      <w:bookmarkEnd w:id="954"/>
      <w:bookmarkEnd w:id="955"/>
      <w:bookmarkEnd w:id="956"/>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Код;</w:t>
      </w:r>
    </w:p>
    <w:p w:rsidR="00152DA3" w:rsidRPr="009E0706" w:rsidRDefault="00152DA3" w:rsidP="00152DA3">
      <w:pPr>
        <w:pStyle w:val="GOSTListmark1"/>
      </w:pPr>
      <w:r w:rsidRPr="009E0706">
        <w:t>Сокращенное наименование;</w:t>
      </w:r>
    </w:p>
    <w:p w:rsidR="00152DA3" w:rsidRPr="009E0706" w:rsidRDefault="00152DA3" w:rsidP="00152DA3">
      <w:pPr>
        <w:pStyle w:val="GOSTListmark1"/>
      </w:pPr>
      <w:r w:rsidRPr="009E0706">
        <w:t>Полное наименование.</w:t>
      </w:r>
    </w:p>
    <w:p w:rsidR="00152DA3" w:rsidRPr="009E0706" w:rsidRDefault="00152DA3" w:rsidP="00152DA3">
      <w:pPr>
        <w:pStyle w:val="41"/>
        <w:tabs>
          <w:tab w:val="num" w:pos="864"/>
        </w:tabs>
        <w:ind w:left="864" w:hanging="864"/>
      </w:pPr>
      <w:bookmarkStart w:id="957" w:name="_Toc109037249"/>
      <w:bookmarkStart w:id="958" w:name="_Toc15910335"/>
      <w:r w:rsidRPr="009E0706">
        <w:t>Справочник «Объекты капитальных вложений (ОКВ/ОКС)»</w:t>
      </w:r>
      <w:bookmarkEnd w:id="957"/>
    </w:p>
    <w:p w:rsidR="00152DA3" w:rsidRPr="009E0706" w:rsidRDefault="00152DA3" w:rsidP="00754BAB">
      <w:pPr>
        <w:pStyle w:val="GOSTListnum"/>
        <w:numPr>
          <w:ilvl w:val="0"/>
          <w:numId w:val="101"/>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«Объекты капитальных вложений (ОКВ/ОКС)» (рис. </w:t>
      </w:r>
      <w:r w:rsidRPr="009E0706">
        <w:fldChar w:fldCharType="begin"/>
      </w:r>
      <w:r w:rsidRPr="009E0706">
        <w:instrText xml:space="preserve"> REF _Ref75938850 \h  \* MERGEFORMAT </w:instrText>
      </w:r>
      <w:r w:rsidRPr="009E0706">
        <w:fldChar w:fldCharType="separate"/>
      </w:r>
      <w:r w:rsidR="008353AE">
        <w:rPr>
          <w:noProof/>
        </w:rPr>
        <w:t>23</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26A712BD" wp14:editId="72869501">
            <wp:extent cx="6120130" cy="1367790"/>
            <wp:effectExtent l="0" t="0" r="0" b="0"/>
            <wp:docPr id="737" name="Рисунок 7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6120130" cy="1367790"/>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959" w:name="_Ref75938850"/>
      <w:bookmarkStart w:id="960" w:name="_Toc76573740"/>
      <w:bookmarkStart w:id="961" w:name="_Toc76578370"/>
      <w:bookmarkStart w:id="962" w:name="_Toc76590944"/>
      <w:bookmarkStart w:id="963" w:name="_Toc76633993"/>
      <w:bookmarkStart w:id="964" w:name="_Toc109037485"/>
      <w:bookmarkStart w:id="965" w:name="_Toc149654468"/>
      <w:bookmarkStart w:id="966" w:name="_Toc162867733"/>
      <w:r w:rsidR="008353AE">
        <w:rPr>
          <w:noProof/>
        </w:rPr>
        <w:t>23</w:t>
      </w:r>
      <w:bookmarkEnd w:id="959"/>
      <w:r w:rsidRPr="009E0706">
        <w:rPr>
          <w:noProof/>
        </w:rPr>
        <w:fldChar w:fldCharType="end"/>
      </w:r>
      <w:r w:rsidRPr="009E0706">
        <w:t>. Справочник «Объекты капитальных вложений (ОКВ/ОКС)</w:t>
      </w:r>
      <w:bookmarkEnd w:id="960"/>
      <w:bookmarkEnd w:id="961"/>
      <w:bookmarkEnd w:id="962"/>
      <w:bookmarkEnd w:id="963"/>
      <w:bookmarkEnd w:id="964"/>
      <w:bookmarkEnd w:id="965"/>
      <w:bookmarkEnd w:id="966"/>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Статус записи;</w:t>
      </w:r>
    </w:p>
    <w:p w:rsidR="00152DA3" w:rsidRPr="009E0706" w:rsidRDefault="00152DA3" w:rsidP="00152DA3">
      <w:pPr>
        <w:pStyle w:val="GOSTListmark1"/>
      </w:pPr>
      <w:r w:rsidRPr="009E0706">
        <w:t>Код ОКВ;</w:t>
      </w:r>
    </w:p>
    <w:p w:rsidR="00152DA3" w:rsidRPr="009E0706" w:rsidRDefault="00152DA3" w:rsidP="00152DA3">
      <w:pPr>
        <w:pStyle w:val="GOSTListmark1"/>
      </w:pPr>
      <w:r w:rsidRPr="009E0706">
        <w:t>Наименование ОКВ;</w:t>
      </w:r>
    </w:p>
    <w:p w:rsidR="00152DA3" w:rsidRPr="009E0706" w:rsidRDefault="00152DA3" w:rsidP="00152DA3">
      <w:pPr>
        <w:pStyle w:val="GOSTListmark1"/>
      </w:pPr>
      <w:r w:rsidRPr="009E0706">
        <w:t>Дата начала периода действия;</w:t>
      </w:r>
    </w:p>
    <w:p w:rsidR="00152DA3" w:rsidRPr="009E0706" w:rsidRDefault="00152DA3" w:rsidP="00152DA3">
      <w:pPr>
        <w:pStyle w:val="GOSTListmark1"/>
      </w:pPr>
      <w:r w:rsidRPr="009E0706">
        <w:t>Дата окончания периода действия;</w:t>
      </w:r>
    </w:p>
    <w:p w:rsidR="00152DA3" w:rsidRPr="009E0706" w:rsidRDefault="00152DA3" w:rsidP="00152DA3">
      <w:pPr>
        <w:pStyle w:val="GOSTListmark1"/>
      </w:pPr>
      <w:r w:rsidRPr="009E0706">
        <w:t>Код вышестоящего объекта ОКВ;</w:t>
      </w:r>
    </w:p>
    <w:p w:rsidR="00152DA3" w:rsidRPr="009E0706" w:rsidRDefault="00152DA3" w:rsidP="00152DA3">
      <w:pPr>
        <w:pStyle w:val="GOSTListmark1"/>
      </w:pPr>
      <w:r w:rsidRPr="009E0706">
        <w:t>Наименование вышестоящего объекта ОКВ;</w:t>
      </w:r>
    </w:p>
    <w:p w:rsidR="00152DA3" w:rsidRPr="009E0706" w:rsidRDefault="00152DA3" w:rsidP="00152DA3">
      <w:pPr>
        <w:pStyle w:val="GOSTListmark1"/>
      </w:pPr>
      <w:r w:rsidRPr="009E0706">
        <w:t>Код заказчика;</w:t>
      </w:r>
    </w:p>
    <w:p w:rsidR="00152DA3" w:rsidRPr="009E0706" w:rsidRDefault="00152DA3" w:rsidP="00152DA3">
      <w:pPr>
        <w:pStyle w:val="GOSTListmark1"/>
      </w:pPr>
      <w:r w:rsidRPr="009E0706">
        <w:t>Наименование заказчика;</w:t>
      </w:r>
    </w:p>
    <w:p w:rsidR="00152DA3" w:rsidRPr="009E0706" w:rsidRDefault="00152DA3" w:rsidP="00152DA3">
      <w:pPr>
        <w:pStyle w:val="GOSTListmark1"/>
      </w:pPr>
      <w:r w:rsidRPr="009E0706">
        <w:t>Код застройщика;</w:t>
      </w:r>
    </w:p>
    <w:p w:rsidR="00152DA3" w:rsidRPr="009E0706" w:rsidRDefault="00152DA3" w:rsidP="00152DA3">
      <w:pPr>
        <w:pStyle w:val="GOSTListmark1"/>
      </w:pPr>
      <w:r w:rsidRPr="009E0706">
        <w:t>Наименование застройщика;</w:t>
      </w:r>
    </w:p>
    <w:p w:rsidR="00152DA3" w:rsidRPr="009E0706" w:rsidRDefault="00152DA3" w:rsidP="00152DA3">
      <w:pPr>
        <w:pStyle w:val="GOSTListmark1"/>
      </w:pPr>
      <w:r w:rsidRPr="009E0706">
        <w:lastRenderedPageBreak/>
        <w:t>Код ГРБС;</w:t>
      </w:r>
    </w:p>
    <w:p w:rsidR="00152DA3" w:rsidRPr="009E0706" w:rsidRDefault="00152DA3" w:rsidP="00152DA3">
      <w:pPr>
        <w:pStyle w:val="GOSTListmark1"/>
      </w:pPr>
      <w:r w:rsidRPr="009E0706">
        <w:t>Наименование ГРБС;</w:t>
      </w:r>
    </w:p>
    <w:p w:rsidR="00152DA3" w:rsidRPr="009E0706" w:rsidRDefault="00152DA3" w:rsidP="00152DA3">
      <w:pPr>
        <w:pStyle w:val="GOSTListmark1"/>
      </w:pPr>
      <w:r w:rsidRPr="009E0706">
        <w:t>Признак актуальности;</w:t>
      </w:r>
    </w:p>
    <w:p w:rsidR="00152DA3" w:rsidRPr="009E0706" w:rsidRDefault="00152DA3" w:rsidP="00152DA3">
      <w:pPr>
        <w:pStyle w:val="GOSTListmark1"/>
      </w:pPr>
      <w:r w:rsidRPr="009E0706">
        <w:t>Дата создания записи;</w:t>
      </w:r>
    </w:p>
    <w:p w:rsidR="00152DA3" w:rsidRPr="009E0706" w:rsidRDefault="00152DA3" w:rsidP="00152DA3">
      <w:pPr>
        <w:pStyle w:val="GOSTListmark1"/>
      </w:pPr>
      <w:r w:rsidRPr="009E0706">
        <w:t>Дата закрытия записи;</w:t>
      </w:r>
    </w:p>
    <w:p w:rsidR="00152DA3" w:rsidRPr="009E0706" w:rsidRDefault="00152DA3" w:rsidP="00152DA3">
      <w:pPr>
        <w:pStyle w:val="GOSTListmark1"/>
      </w:pPr>
      <w:r w:rsidRPr="009E0706">
        <w:t>Дата изменения записи.</w:t>
      </w:r>
    </w:p>
    <w:p w:rsidR="00152DA3" w:rsidRPr="009E0706" w:rsidRDefault="00152DA3" w:rsidP="00152DA3">
      <w:pPr>
        <w:pStyle w:val="41"/>
        <w:tabs>
          <w:tab w:val="num" w:pos="864"/>
        </w:tabs>
        <w:ind w:left="864" w:hanging="864"/>
      </w:pPr>
      <w:bookmarkStart w:id="967" w:name="_Toc109037250"/>
      <w:r w:rsidRPr="009E0706">
        <w:t>Справочник «Коды глав (ведомств)»</w:t>
      </w:r>
      <w:bookmarkEnd w:id="958"/>
      <w:bookmarkEnd w:id="967"/>
    </w:p>
    <w:p w:rsidR="00152DA3" w:rsidRPr="009E0706" w:rsidRDefault="00152DA3" w:rsidP="00754BAB">
      <w:pPr>
        <w:pStyle w:val="GOSTListnum"/>
        <w:numPr>
          <w:ilvl w:val="0"/>
          <w:numId w:val="102"/>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«Коды глав (ведомств)» (рис. </w:t>
      </w:r>
      <w:r w:rsidRPr="009E0706">
        <w:fldChar w:fldCharType="begin"/>
      </w:r>
      <w:r w:rsidRPr="009E0706">
        <w:instrText xml:space="preserve"> REF _Ref15044238 \h  \* MERGEFORMAT </w:instrText>
      </w:r>
      <w:r w:rsidRPr="009E0706">
        <w:fldChar w:fldCharType="separate"/>
      </w:r>
      <w:r w:rsidR="008353AE">
        <w:rPr>
          <w:noProof/>
        </w:rPr>
        <w:t>24</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300F37FB" wp14:editId="52E37252">
            <wp:extent cx="6120130" cy="1791970"/>
            <wp:effectExtent l="0" t="0" r="0" b="0"/>
            <wp:docPr id="738" name="Рисунок 7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6120130" cy="1791970"/>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968" w:name="_Ref15044238"/>
      <w:bookmarkStart w:id="969" w:name="_Toc15910565"/>
      <w:bookmarkStart w:id="970" w:name="_Toc76573741"/>
      <w:bookmarkStart w:id="971" w:name="_Toc76578371"/>
      <w:bookmarkStart w:id="972" w:name="_Toc76590945"/>
      <w:bookmarkStart w:id="973" w:name="_Toc76633994"/>
      <w:bookmarkStart w:id="974" w:name="_Toc109037486"/>
      <w:bookmarkStart w:id="975" w:name="_Toc149654469"/>
      <w:bookmarkStart w:id="976" w:name="_Toc162867734"/>
      <w:r w:rsidR="008353AE">
        <w:rPr>
          <w:noProof/>
        </w:rPr>
        <w:t>24</w:t>
      </w:r>
      <w:bookmarkEnd w:id="968"/>
      <w:r w:rsidRPr="009E0706">
        <w:rPr>
          <w:noProof/>
        </w:rPr>
        <w:fldChar w:fldCharType="end"/>
      </w:r>
      <w:r w:rsidRPr="009E0706">
        <w:t>. Справочник «Коды глав (ведомств)</w:t>
      </w:r>
      <w:bookmarkEnd w:id="969"/>
      <w:r w:rsidRPr="009E0706">
        <w:t>»</w:t>
      </w:r>
      <w:bookmarkEnd w:id="970"/>
      <w:bookmarkEnd w:id="971"/>
      <w:bookmarkEnd w:id="972"/>
      <w:bookmarkEnd w:id="973"/>
      <w:bookmarkEnd w:id="974"/>
      <w:bookmarkEnd w:id="975"/>
      <w:bookmarkEnd w:id="976"/>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Код;</w:t>
      </w:r>
    </w:p>
    <w:p w:rsidR="00152DA3" w:rsidRPr="009E0706" w:rsidRDefault="00152DA3" w:rsidP="00152DA3">
      <w:pPr>
        <w:pStyle w:val="GOSTListmark1"/>
      </w:pPr>
      <w:r w:rsidRPr="009E0706">
        <w:t>Сокращенное наименование;</w:t>
      </w:r>
    </w:p>
    <w:p w:rsidR="00152DA3" w:rsidRPr="009E0706" w:rsidRDefault="00152DA3" w:rsidP="00152DA3">
      <w:pPr>
        <w:pStyle w:val="GOSTListmark1"/>
      </w:pPr>
      <w:r w:rsidRPr="009E0706">
        <w:t>Полное наименование;</w:t>
      </w:r>
    </w:p>
    <w:p w:rsidR="00152DA3" w:rsidRPr="009E0706" w:rsidRDefault="00152DA3" w:rsidP="00152DA3">
      <w:pPr>
        <w:pStyle w:val="GOSTListmark1"/>
      </w:pPr>
      <w:r w:rsidRPr="009E0706">
        <w:t>Код бюджета;</w:t>
      </w:r>
    </w:p>
    <w:p w:rsidR="00152DA3" w:rsidRPr="009E0706" w:rsidRDefault="00152DA3" w:rsidP="00152DA3">
      <w:pPr>
        <w:pStyle w:val="GOSTListmark1"/>
      </w:pPr>
      <w:r w:rsidRPr="009E0706">
        <w:t>Наименование бюджета;</w:t>
      </w:r>
    </w:p>
    <w:p w:rsidR="00152DA3" w:rsidRPr="009E0706" w:rsidRDefault="00152DA3" w:rsidP="00152DA3">
      <w:pPr>
        <w:pStyle w:val="GOSTListmark1"/>
      </w:pPr>
      <w:r w:rsidRPr="009E0706">
        <w:t>Код ТОФК;</w:t>
      </w:r>
    </w:p>
    <w:p w:rsidR="00152DA3" w:rsidRPr="009E0706" w:rsidRDefault="00152DA3" w:rsidP="00152DA3">
      <w:pPr>
        <w:pStyle w:val="GOSTListmark1"/>
      </w:pPr>
      <w:r w:rsidRPr="009E0706">
        <w:t>Наименование ТОФК;</w:t>
      </w:r>
    </w:p>
    <w:p w:rsidR="00152DA3" w:rsidRPr="009E0706" w:rsidRDefault="00152DA3" w:rsidP="00152DA3">
      <w:pPr>
        <w:pStyle w:val="GOSTListmark1"/>
      </w:pPr>
      <w:r w:rsidRPr="009E0706">
        <w:t>Бизнес статус;</w:t>
      </w:r>
    </w:p>
    <w:p w:rsidR="00152DA3" w:rsidRPr="009E0706" w:rsidRDefault="00152DA3" w:rsidP="00152DA3">
      <w:pPr>
        <w:pStyle w:val="GOSTListmark1"/>
      </w:pPr>
      <w:r w:rsidRPr="009E0706">
        <w:t>Дата включения;</w:t>
      </w:r>
    </w:p>
    <w:p w:rsidR="00152DA3" w:rsidRPr="009E0706" w:rsidRDefault="00152DA3" w:rsidP="00152DA3">
      <w:pPr>
        <w:pStyle w:val="GOSTListmark1"/>
      </w:pPr>
      <w:r w:rsidRPr="009E0706">
        <w:t>Дата исключения;</w:t>
      </w:r>
    </w:p>
    <w:p w:rsidR="00152DA3" w:rsidRPr="009E0706" w:rsidRDefault="00152DA3" w:rsidP="00152DA3">
      <w:pPr>
        <w:pStyle w:val="GOSTListmark1"/>
      </w:pPr>
      <w:r w:rsidRPr="009E0706">
        <w:t>Статус записи;</w:t>
      </w:r>
    </w:p>
    <w:p w:rsidR="00152DA3" w:rsidRPr="009E0706" w:rsidRDefault="00152DA3" w:rsidP="00152DA3">
      <w:pPr>
        <w:pStyle w:val="GOSTListmark1"/>
      </w:pPr>
      <w:r w:rsidRPr="009E0706">
        <w:t>Дата начала действия записи;</w:t>
      </w:r>
    </w:p>
    <w:p w:rsidR="00152DA3" w:rsidRPr="009E0706" w:rsidRDefault="00152DA3" w:rsidP="00152DA3">
      <w:pPr>
        <w:pStyle w:val="GOSTListmark1"/>
      </w:pPr>
      <w:r w:rsidRPr="009E0706">
        <w:t>Дата окончания действия записи.</w:t>
      </w:r>
    </w:p>
    <w:p w:rsidR="00152DA3" w:rsidRPr="009E0706" w:rsidRDefault="00152DA3" w:rsidP="00152DA3">
      <w:pPr>
        <w:pStyle w:val="41"/>
        <w:tabs>
          <w:tab w:val="num" w:pos="864"/>
        </w:tabs>
        <w:ind w:left="864" w:hanging="864"/>
      </w:pPr>
      <w:bookmarkStart w:id="977" w:name="_Toc15910336"/>
      <w:bookmarkStart w:id="978" w:name="_Toc109037251"/>
      <w:r w:rsidRPr="009E0706">
        <w:t>Справочник «Коды видов расходов»</w:t>
      </w:r>
      <w:bookmarkEnd w:id="977"/>
      <w:bookmarkEnd w:id="978"/>
    </w:p>
    <w:p w:rsidR="00152DA3" w:rsidRPr="009E0706" w:rsidRDefault="00152DA3" w:rsidP="00754BAB">
      <w:pPr>
        <w:pStyle w:val="GOSTListnum"/>
        <w:numPr>
          <w:ilvl w:val="0"/>
          <w:numId w:val="103"/>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«Коды видов расходов» (рис. </w:t>
      </w:r>
      <w:r w:rsidRPr="009E0706">
        <w:fldChar w:fldCharType="begin"/>
      </w:r>
      <w:r w:rsidRPr="009E0706">
        <w:instrText xml:space="preserve"> REF _Ref15044250 \h  \* MERGEFORMAT </w:instrText>
      </w:r>
      <w:r w:rsidRPr="009E0706">
        <w:fldChar w:fldCharType="separate"/>
      </w:r>
      <w:r w:rsidR="008353AE">
        <w:rPr>
          <w:noProof/>
        </w:rPr>
        <w:t>25</w:t>
      </w:r>
      <w:r w:rsidRPr="009E0706">
        <w:fldChar w:fldCharType="end"/>
      </w:r>
      <w:r w:rsidRPr="009E0706">
        <w:t>).</w:t>
      </w:r>
    </w:p>
    <w:p w:rsidR="00152DA3" w:rsidRPr="009E0706" w:rsidRDefault="00152DA3" w:rsidP="00152DA3">
      <w:pPr>
        <w:pStyle w:val="GOSTFigure"/>
      </w:pPr>
      <w:r w:rsidRPr="009E0706">
        <w:rPr>
          <w:noProof/>
        </w:rPr>
        <w:lastRenderedPageBreak/>
        <w:drawing>
          <wp:inline distT="0" distB="0" distL="0" distR="0" wp14:anchorId="7AA5A155" wp14:editId="3F2B2926">
            <wp:extent cx="6120130" cy="1574165"/>
            <wp:effectExtent l="0" t="0" r="0" b="0"/>
            <wp:docPr id="33" name="Рисунок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6120130" cy="1574165"/>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979" w:name="_Ref15044250"/>
      <w:bookmarkStart w:id="980" w:name="_Toc15910566"/>
      <w:bookmarkStart w:id="981" w:name="_Toc76573742"/>
      <w:bookmarkStart w:id="982" w:name="_Toc76578372"/>
      <w:bookmarkStart w:id="983" w:name="_Toc76590946"/>
      <w:bookmarkStart w:id="984" w:name="_Toc76633995"/>
      <w:bookmarkStart w:id="985" w:name="_Toc109037487"/>
      <w:bookmarkStart w:id="986" w:name="_Toc149654470"/>
      <w:bookmarkStart w:id="987" w:name="_Toc162867735"/>
      <w:r w:rsidR="008353AE">
        <w:rPr>
          <w:noProof/>
        </w:rPr>
        <w:t>25</w:t>
      </w:r>
      <w:bookmarkEnd w:id="979"/>
      <w:r w:rsidRPr="009E0706">
        <w:rPr>
          <w:noProof/>
        </w:rPr>
        <w:fldChar w:fldCharType="end"/>
      </w:r>
      <w:r w:rsidRPr="009E0706">
        <w:t>. Справочник «Коды видов расходов</w:t>
      </w:r>
      <w:bookmarkEnd w:id="980"/>
      <w:r w:rsidRPr="009E0706">
        <w:t>»</w:t>
      </w:r>
      <w:bookmarkEnd w:id="981"/>
      <w:bookmarkEnd w:id="982"/>
      <w:bookmarkEnd w:id="983"/>
      <w:bookmarkEnd w:id="984"/>
      <w:bookmarkEnd w:id="985"/>
      <w:bookmarkEnd w:id="986"/>
      <w:bookmarkEnd w:id="987"/>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Код;</w:t>
      </w:r>
    </w:p>
    <w:p w:rsidR="00152DA3" w:rsidRPr="009E0706" w:rsidRDefault="00152DA3" w:rsidP="00152DA3">
      <w:pPr>
        <w:pStyle w:val="GOSTListmark1"/>
      </w:pPr>
      <w:r w:rsidRPr="009E0706">
        <w:t>Сокращенное наименование;</w:t>
      </w:r>
    </w:p>
    <w:p w:rsidR="00152DA3" w:rsidRPr="009E0706" w:rsidRDefault="00152DA3" w:rsidP="00152DA3">
      <w:pPr>
        <w:pStyle w:val="GOSTListmark1"/>
      </w:pPr>
      <w:r w:rsidRPr="009E0706">
        <w:t>Полное наименование;</w:t>
      </w:r>
    </w:p>
    <w:p w:rsidR="00152DA3" w:rsidRPr="009E0706" w:rsidRDefault="00152DA3" w:rsidP="00152DA3">
      <w:pPr>
        <w:pStyle w:val="GOSTListmark1"/>
      </w:pPr>
      <w:r w:rsidRPr="009E0706">
        <w:t>Код вышестоящего;</w:t>
      </w:r>
    </w:p>
    <w:p w:rsidR="00152DA3" w:rsidRPr="009E0706" w:rsidRDefault="00152DA3" w:rsidP="00152DA3">
      <w:pPr>
        <w:pStyle w:val="GOSTListmark1"/>
      </w:pPr>
      <w:r w:rsidRPr="009E0706">
        <w:t>Наименование вышестоящего;</w:t>
      </w:r>
    </w:p>
    <w:p w:rsidR="00152DA3" w:rsidRPr="009E0706" w:rsidRDefault="00152DA3" w:rsidP="00152DA3">
      <w:pPr>
        <w:pStyle w:val="GOSTListmark1"/>
      </w:pPr>
      <w:r w:rsidRPr="009E0706">
        <w:t>Код бюджета;</w:t>
      </w:r>
    </w:p>
    <w:p w:rsidR="00152DA3" w:rsidRPr="009E0706" w:rsidRDefault="00152DA3" w:rsidP="00152DA3">
      <w:pPr>
        <w:pStyle w:val="GOSTListmark1"/>
      </w:pPr>
      <w:r w:rsidRPr="009E0706">
        <w:t>Наименование бюджета;</w:t>
      </w:r>
    </w:p>
    <w:p w:rsidR="00152DA3" w:rsidRPr="009E0706" w:rsidRDefault="00152DA3" w:rsidP="00152DA3">
      <w:pPr>
        <w:pStyle w:val="GOSTListmark1"/>
      </w:pPr>
      <w:r w:rsidRPr="009E0706">
        <w:t>Код ТОФК;</w:t>
      </w:r>
    </w:p>
    <w:p w:rsidR="00152DA3" w:rsidRPr="009E0706" w:rsidRDefault="00152DA3" w:rsidP="00152DA3">
      <w:pPr>
        <w:pStyle w:val="GOSTListmark1"/>
      </w:pPr>
      <w:r w:rsidRPr="009E0706">
        <w:t>Наименование ТОФК;</w:t>
      </w:r>
    </w:p>
    <w:p w:rsidR="00152DA3" w:rsidRPr="009E0706" w:rsidRDefault="00152DA3" w:rsidP="00152DA3">
      <w:pPr>
        <w:pStyle w:val="GOSTListmark1"/>
      </w:pPr>
      <w:r w:rsidRPr="009E0706">
        <w:t>Бизнес статус;</w:t>
      </w:r>
    </w:p>
    <w:p w:rsidR="00152DA3" w:rsidRPr="009E0706" w:rsidRDefault="00152DA3" w:rsidP="00152DA3">
      <w:pPr>
        <w:pStyle w:val="GOSTListmark1"/>
      </w:pPr>
      <w:r w:rsidRPr="009E0706">
        <w:t>Дата включения;</w:t>
      </w:r>
    </w:p>
    <w:p w:rsidR="00152DA3" w:rsidRPr="009E0706" w:rsidRDefault="00152DA3" w:rsidP="00152DA3">
      <w:pPr>
        <w:pStyle w:val="GOSTListmark1"/>
      </w:pPr>
      <w:r w:rsidRPr="009E0706">
        <w:t>Дата исключения;</w:t>
      </w:r>
    </w:p>
    <w:p w:rsidR="00152DA3" w:rsidRPr="009E0706" w:rsidRDefault="00152DA3" w:rsidP="00152DA3">
      <w:pPr>
        <w:pStyle w:val="GOSTListmark1"/>
      </w:pPr>
      <w:r w:rsidRPr="009E0706">
        <w:t>Статус записи;</w:t>
      </w:r>
    </w:p>
    <w:p w:rsidR="00152DA3" w:rsidRPr="009E0706" w:rsidRDefault="00152DA3" w:rsidP="00152DA3">
      <w:pPr>
        <w:pStyle w:val="GOSTListmark1"/>
      </w:pPr>
      <w:r w:rsidRPr="009E0706">
        <w:t>Дата начала действия записи;</w:t>
      </w:r>
    </w:p>
    <w:p w:rsidR="00152DA3" w:rsidRPr="009E0706" w:rsidRDefault="00152DA3" w:rsidP="00152DA3">
      <w:pPr>
        <w:pStyle w:val="GOSTListmark1"/>
      </w:pPr>
      <w:r w:rsidRPr="009E0706">
        <w:t>Дата окончания действия записи.</w:t>
      </w:r>
    </w:p>
    <w:p w:rsidR="00152DA3" w:rsidRPr="009E0706" w:rsidRDefault="00152DA3" w:rsidP="00152DA3">
      <w:pPr>
        <w:pStyle w:val="41"/>
        <w:tabs>
          <w:tab w:val="num" w:pos="864"/>
        </w:tabs>
        <w:ind w:left="864" w:hanging="864"/>
      </w:pPr>
      <w:bookmarkStart w:id="988" w:name="_Toc15910337"/>
      <w:bookmarkStart w:id="989" w:name="_Toc109037252"/>
      <w:r w:rsidRPr="009E0706">
        <w:t>Справочник «Коды по ФКР»</w:t>
      </w:r>
      <w:bookmarkEnd w:id="988"/>
      <w:bookmarkEnd w:id="989"/>
    </w:p>
    <w:p w:rsidR="00152DA3" w:rsidRPr="009E0706" w:rsidRDefault="00152DA3" w:rsidP="00754BAB">
      <w:pPr>
        <w:pStyle w:val="GOSTListnum"/>
        <w:numPr>
          <w:ilvl w:val="0"/>
          <w:numId w:val="104"/>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«Коды по ФКР» (рис. </w:t>
      </w:r>
      <w:r w:rsidRPr="009E0706">
        <w:fldChar w:fldCharType="begin"/>
      </w:r>
      <w:r w:rsidRPr="009E0706">
        <w:instrText xml:space="preserve"> REF _Ref15044261 \h  \* MERGEFORMAT </w:instrText>
      </w:r>
      <w:r w:rsidRPr="009E0706">
        <w:fldChar w:fldCharType="separate"/>
      </w:r>
      <w:r w:rsidR="008353AE">
        <w:rPr>
          <w:noProof/>
        </w:rPr>
        <w:t>26</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75D6669A" wp14:editId="3D2B0CF2">
            <wp:extent cx="6120130" cy="1501775"/>
            <wp:effectExtent l="0" t="0" r="0" b="0"/>
            <wp:docPr id="34" name="Рисунок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6120130" cy="1501775"/>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990" w:name="_Ref15044261"/>
      <w:bookmarkStart w:id="991" w:name="_Toc15910567"/>
      <w:bookmarkStart w:id="992" w:name="_Toc76573743"/>
      <w:bookmarkStart w:id="993" w:name="_Toc76578373"/>
      <w:bookmarkStart w:id="994" w:name="_Toc76590947"/>
      <w:bookmarkStart w:id="995" w:name="_Toc76633996"/>
      <w:bookmarkStart w:id="996" w:name="_Toc109037488"/>
      <w:bookmarkStart w:id="997" w:name="_Toc149654471"/>
      <w:bookmarkStart w:id="998" w:name="_Toc162867736"/>
      <w:r w:rsidR="008353AE">
        <w:rPr>
          <w:noProof/>
        </w:rPr>
        <w:t>26</w:t>
      </w:r>
      <w:bookmarkEnd w:id="990"/>
      <w:r w:rsidRPr="009E0706">
        <w:rPr>
          <w:noProof/>
        </w:rPr>
        <w:fldChar w:fldCharType="end"/>
      </w:r>
      <w:r w:rsidRPr="009E0706">
        <w:t>. Справочник «Коды по ФКР</w:t>
      </w:r>
      <w:bookmarkEnd w:id="991"/>
      <w:r w:rsidRPr="009E0706">
        <w:t>»</w:t>
      </w:r>
      <w:bookmarkEnd w:id="992"/>
      <w:bookmarkEnd w:id="993"/>
      <w:bookmarkEnd w:id="994"/>
      <w:bookmarkEnd w:id="995"/>
      <w:bookmarkEnd w:id="996"/>
      <w:bookmarkEnd w:id="997"/>
      <w:bookmarkEnd w:id="998"/>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Код раздела;</w:t>
      </w:r>
    </w:p>
    <w:p w:rsidR="00152DA3" w:rsidRPr="009E0706" w:rsidRDefault="00152DA3" w:rsidP="00152DA3">
      <w:pPr>
        <w:pStyle w:val="GOSTListmark1"/>
      </w:pPr>
      <w:r w:rsidRPr="009E0706">
        <w:t>Код подраздела;</w:t>
      </w:r>
    </w:p>
    <w:p w:rsidR="00152DA3" w:rsidRPr="009E0706" w:rsidRDefault="00152DA3" w:rsidP="00152DA3">
      <w:pPr>
        <w:pStyle w:val="GOSTListmark1"/>
      </w:pPr>
      <w:r w:rsidRPr="009E0706">
        <w:t>Совокупный код;</w:t>
      </w:r>
    </w:p>
    <w:p w:rsidR="00152DA3" w:rsidRPr="009E0706" w:rsidRDefault="00152DA3" w:rsidP="00152DA3">
      <w:pPr>
        <w:pStyle w:val="GOSTListmark1"/>
      </w:pPr>
      <w:r w:rsidRPr="009E0706">
        <w:lastRenderedPageBreak/>
        <w:t>Сокращенное наименование;</w:t>
      </w:r>
    </w:p>
    <w:p w:rsidR="00152DA3" w:rsidRPr="009E0706" w:rsidRDefault="00152DA3" w:rsidP="00152DA3">
      <w:pPr>
        <w:pStyle w:val="GOSTListmark1"/>
      </w:pPr>
      <w:r w:rsidRPr="009E0706">
        <w:t>Полное наименование;</w:t>
      </w:r>
    </w:p>
    <w:p w:rsidR="00152DA3" w:rsidRPr="009E0706" w:rsidRDefault="00152DA3" w:rsidP="00152DA3">
      <w:pPr>
        <w:pStyle w:val="GOSTListmark1"/>
      </w:pPr>
      <w:r w:rsidRPr="009E0706">
        <w:t>Код вышестоящего;</w:t>
      </w:r>
    </w:p>
    <w:p w:rsidR="00152DA3" w:rsidRPr="009E0706" w:rsidRDefault="00152DA3" w:rsidP="00152DA3">
      <w:pPr>
        <w:pStyle w:val="GOSTListmark1"/>
      </w:pPr>
      <w:r w:rsidRPr="009E0706">
        <w:t>Наименование вышестоящего;</w:t>
      </w:r>
    </w:p>
    <w:p w:rsidR="00152DA3" w:rsidRPr="009E0706" w:rsidRDefault="00152DA3" w:rsidP="00152DA3">
      <w:pPr>
        <w:pStyle w:val="GOSTListmark1"/>
      </w:pPr>
      <w:r w:rsidRPr="009E0706">
        <w:t>Код ТОФК;</w:t>
      </w:r>
    </w:p>
    <w:p w:rsidR="00152DA3" w:rsidRPr="009E0706" w:rsidRDefault="00152DA3" w:rsidP="00152DA3">
      <w:pPr>
        <w:pStyle w:val="GOSTListmark1"/>
      </w:pPr>
      <w:r w:rsidRPr="009E0706">
        <w:t>Наименование ТОФК;</w:t>
      </w:r>
    </w:p>
    <w:p w:rsidR="00152DA3" w:rsidRPr="009E0706" w:rsidRDefault="00152DA3" w:rsidP="00152DA3">
      <w:pPr>
        <w:pStyle w:val="GOSTListmark1"/>
      </w:pPr>
      <w:r w:rsidRPr="009E0706">
        <w:t>Статус ФКР;</w:t>
      </w:r>
    </w:p>
    <w:p w:rsidR="00152DA3" w:rsidRPr="009E0706" w:rsidRDefault="00152DA3" w:rsidP="00152DA3">
      <w:pPr>
        <w:pStyle w:val="GOSTListmark1"/>
      </w:pPr>
      <w:r w:rsidRPr="009E0706">
        <w:t>Дата включения;</w:t>
      </w:r>
    </w:p>
    <w:p w:rsidR="00152DA3" w:rsidRPr="009E0706" w:rsidRDefault="00152DA3" w:rsidP="00152DA3">
      <w:pPr>
        <w:pStyle w:val="GOSTListmark1"/>
      </w:pPr>
      <w:r w:rsidRPr="009E0706">
        <w:t>Дата исключения;</w:t>
      </w:r>
    </w:p>
    <w:p w:rsidR="00152DA3" w:rsidRPr="009E0706" w:rsidRDefault="00152DA3" w:rsidP="00152DA3">
      <w:pPr>
        <w:pStyle w:val="GOSTListmark1"/>
      </w:pPr>
      <w:r w:rsidRPr="009E0706">
        <w:t>Статус записи;</w:t>
      </w:r>
    </w:p>
    <w:p w:rsidR="00152DA3" w:rsidRPr="009E0706" w:rsidRDefault="00152DA3" w:rsidP="00152DA3">
      <w:pPr>
        <w:pStyle w:val="GOSTListmark1"/>
      </w:pPr>
      <w:r w:rsidRPr="009E0706">
        <w:t>Дата начала действия записи;</w:t>
      </w:r>
    </w:p>
    <w:p w:rsidR="00152DA3" w:rsidRPr="009E0706" w:rsidRDefault="00152DA3" w:rsidP="00152DA3">
      <w:pPr>
        <w:pStyle w:val="GOSTListmark1"/>
      </w:pPr>
      <w:r w:rsidRPr="009E0706">
        <w:t>Дата окончания действия записи.</w:t>
      </w:r>
    </w:p>
    <w:p w:rsidR="00152DA3" w:rsidRPr="009E0706" w:rsidRDefault="00152DA3" w:rsidP="00152DA3">
      <w:pPr>
        <w:pStyle w:val="41"/>
        <w:tabs>
          <w:tab w:val="num" w:pos="864"/>
        </w:tabs>
        <w:ind w:left="864" w:hanging="864"/>
      </w:pPr>
      <w:bookmarkStart w:id="999" w:name="_Toc15910338"/>
      <w:bookmarkStart w:id="1000" w:name="_Toc109037253"/>
      <w:r w:rsidRPr="009E0706">
        <w:t>Справочник «Коды целей субсидий/субвенций»</w:t>
      </w:r>
      <w:bookmarkEnd w:id="999"/>
      <w:bookmarkEnd w:id="1000"/>
    </w:p>
    <w:p w:rsidR="00152DA3" w:rsidRPr="009E0706" w:rsidRDefault="00152DA3" w:rsidP="00754BAB">
      <w:pPr>
        <w:pStyle w:val="GOSTListnum"/>
        <w:numPr>
          <w:ilvl w:val="0"/>
          <w:numId w:val="105"/>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«Коды целей субсидий/субвенций» (рис. </w:t>
      </w:r>
      <w:r w:rsidRPr="009E0706">
        <w:fldChar w:fldCharType="begin"/>
      </w:r>
      <w:r w:rsidRPr="009E0706">
        <w:instrText xml:space="preserve"> REF _Ref15044273 \h  \* MERGEFORMAT </w:instrText>
      </w:r>
      <w:r w:rsidRPr="009E0706">
        <w:fldChar w:fldCharType="separate"/>
      </w:r>
      <w:r w:rsidR="008353AE">
        <w:rPr>
          <w:noProof/>
        </w:rPr>
        <w:t>27</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379C6214" wp14:editId="056B5BA8">
            <wp:extent cx="6120130" cy="1243330"/>
            <wp:effectExtent l="0" t="0" r="0" b="0"/>
            <wp:docPr id="739" name="Рисунок 7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6120130" cy="1243330"/>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001" w:name="_Ref15044273"/>
      <w:bookmarkStart w:id="1002" w:name="_Toc15910568"/>
      <w:bookmarkStart w:id="1003" w:name="_Toc76573744"/>
      <w:bookmarkStart w:id="1004" w:name="_Toc76578374"/>
      <w:bookmarkStart w:id="1005" w:name="_Toc76590948"/>
      <w:bookmarkStart w:id="1006" w:name="_Toc76633997"/>
      <w:bookmarkStart w:id="1007" w:name="_Toc109037489"/>
      <w:bookmarkStart w:id="1008" w:name="_Toc149654472"/>
      <w:bookmarkStart w:id="1009" w:name="_Toc162867737"/>
      <w:r w:rsidR="008353AE">
        <w:rPr>
          <w:noProof/>
        </w:rPr>
        <w:t>27</w:t>
      </w:r>
      <w:bookmarkEnd w:id="1001"/>
      <w:r w:rsidRPr="009E0706">
        <w:rPr>
          <w:noProof/>
        </w:rPr>
        <w:fldChar w:fldCharType="end"/>
      </w:r>
      <w:r w:rsidRPr="009E0706">
        <w:t xml:space="preserve">. </w:t>
      </w:r>
      <w:bookmarkEnd w:id="1002"/>
      <w:r w:rsidRPr="009E0706">
        <w:t>Справочник «Коды целей субсидий/субвенций»</w:t>
      </w:r>
      <w:bookmarkEnd w:id="1003"/>
      <w:bookmarkEnd w:id="1004"/>
      <w:bookmarkEnd w:id="1005"/>
      <w:bookmarkEnd w:id="1006"/>
      <w:bookmarkEnd w:id="1007"/>
      <w:bookmarkEnd w:id="1008"/>
      <w:bookmarkEnd w:id="1009"/>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Статус;</w:t>
      </w:r>
    </w:p>
    <w:p w:rsidR="00152DA3" w:rsidRPr="009E0706" w:rsidRDefault="00152DA3" w:rsidP="00152DA3">
      <w:pPr>
        <w:pStyle w:val="GOSTListmark1"/>
      </w:pPr>
      <w:r w:rsidRPr="009E0706">
        <w:t>Дата действия с;</w:t>
      </w:r>
    </w:p>
    <w:p w:rsidR="00152DA3" w:rsidRPr="009E0706" w:rsidRDefault="00152DA3" w:rsidP="00152DA3">
      <w:pPr>
        <w:pStyle w:val="GOSTListmark1"/>
      </w:pPr>
      <w:r w:rsidRPr="009E0706">
        <w:t>Дата действия по;</w:t>
      </w:r>
    </w:p>
    <w:p w:rsidR="00152DA3" w:rsidRPr="009E0706" w:rsidRDefault="00152DA3" w:rsidP="00152DA3">
      <w:pPr>
        <w:pStyle w:val="GOSTListmark1"/>
      </w:pPr>
      <w:r w:rsidRPr="009E0706">
        <w:t>Дата внесения изменений;</w:t>
      </w:r>
    </w:p>
    <w:p w:rsidR="00152DA3" w:rsidRPr="009E0706" w:rsidRDefault="00152DA3" w:rsidP="00152DA3">
      <w:pPr>
        <w:pStyle w:val="GOSTListmark1"/>
      </w:pPr>
      <w:r w:rsidRPr="009E0706">
        <w:t>Код цели;</w:t>
      </w:r>
    </w:p>
    <w:p w:rsidR="00152DA3" w:rsidRPr="009E0706" w:rsidRDefault="00152DA3" w:rsidP="00152DA3">
      <w:pPr>
        <w:pStyle w:val="GOSTListmark1"/>
      </w:pPr>
      <w:r w:rsidRPr="009E0706">
        <w:t>Сокращенное наименование;</w:t>
      </w:r>
    </w:p>
    <w:p w:rsidR="00152DA3" w:rsidRPr="009E0706" w:rsidRDefault="00152DA3" w:rsidP="00152DA3">
      <w:pPr>
        <w:pStyle w:val="GOSTListmark1"/>
      </w:pPr>
      <w:r w:rsidRPr="009E0706">
        <w:t>Полное наименование;</w:t>
      </w:r>
    </w:p>
    <w:p w:rsidR="00152DA3" w:rsidRPr="009E0706" w:rsidRDefault="00152DA3" w:rsidP="00152DA3">
      <w:pPr>
        <w:pStyle w:val="GOSTListmark1"/>
      </w:pPr>
      <w:r w:rsidRPr="009E0706">
        <w:t>Код бюджета;</w:t>
      </w:r>
    </w:p>
    <w:p w:rsidR="00152DA3" w:rsidRPr="009E0706" w:rsidRDefault="00152DA3" w:rsidP="00152DA3">
      <w:pPr>
        <w:pStyle w:val="GOSTListmark1"/>
      </w:pPr>
      <w:r w:rsidRPr="009E0706">
        <w:t>Наименование бюджета;</w:t>
      </w:r>
    </w:p>
    <w:p w:rsidR="00152DA3" w:rsidRPr="009E0706" w:rsidRDefault="00152DA3" w:rsidP="00152DA3">
      <w:pPr>
        <w:pStyle w:val="GOSTListmark1"/>
      </w:pPr>
      <w:r w:rsidRPr="009E0706">
        <w:t>Код уровня бюджета;</w:t>
      </w:r>
    </w:p>
    <w:p w:rsidR="00152DA3" w:rsidRPr="009E0706" w:rsidRDefault="00152DA3" w:rsidP="00152DA3">
      <w:pPr>
        <w:pStyle w:val="GOSTListmark1"/>
      </w:pPr>
      <w:r w:rsidRPr="009E0706">
        <w:t>Код вышестоящего;</w:t>
      </w:r>
    </w:p>
    <w:p w:rsidR="00152DA3" w:rsidRPr="009E0706" w:rsidRDefault="00152DA3" w:rsidP="00152DA3">
      <w:pPr>
        <w:pStyle w:val="GOSTListmark1"/>
      </w:pPr>
      <w:r w:rsidRPr="009E0706">
        <w:t>Шаблон расходов;</w:t>
      </w:r>
    </w:p>
    <w:p w:rsidR="00152DA3" w:rsidRPr="009E0706" w:rsidRDefault="00152DA3" w:rsidP="00152DA3">
      <w:pPr>
        <w:pStyle w:val="GOSTListmark1"/>
      </w:pPr>
      <w:r w:rsidRPr="009E0706">
        <w:t>Шаблон доходов;</w:t>
      </w:r>
    </w:p>
    <w:p w:rsidR="00152DA3" w:rsidRPr="009E0706" w:rsidRDefault="00152DA3" w:rsidP="00152DA3">
      <w:pPr>
        <w:pStyle w:val="GOSTListmark1"/>
      </w:pPr>
      <w:r w:rsidRPr="009E0706">
        <w:t>Признак отсутствия контроля от ОрФК;</w:t>
      </w:r>
    </w:p>
    <w:p w:rsidR="00152DA3" w:rsidRPr="009E0706" w:rsidRDefault="00152DA3" w:rsidP="00152DA3">
      <w:pPr>
        <w:pStyle w:val="GOSTListmark1"/>
      </w:pPr>
      <w:r w:rsidRPr="009E0706">
        <w:t>Признак отнесения к дополнительной классификации;</w:t>
      </w:r>
    </w:p>
    <w:p w:rsidR="00152DA3" w:rsidRPr="009E0706" w:rsidRDefault="00152DA3" w:rsidP="00152DA3">
      <w:pPr>
        <w:pStyle w:val="GOSTListmark1"/>
      </w:pPr>
      <w:r w:rsidRPr="009E0706">
        <w:t>Код объекта по ФАИП;</w:t>
      </w:r>
    </w:p>
    <w:p w:rsidR="00152DA3" w:rsidRPr="009E0706" w:rsidRDefault="00152DA3" w:rsidP="00152DA3">
      <w:pPr>
        <w:pStyle w:val="GOSTListmark1"/>
      </w:pPr>
      <w:r w:rsidRPr="009E0706">
        <w:t>ТОФК;</w:t>
      </w:r>
    </w:p>
    <w:p w:rsidR="00152DA3" w:rsidRPr="009E0706" w:rsidRDefault="00152DA3" w:rsidP="00152DA3">
      <w:pPr>
        <w:pStyle w:val="GOSTListmark1"/>
      </w:pPr>
      <w:r w:rsidRPr="009E0706">
        <w:t>Наименование ТОФК;</w:t>
      </w:r>
    </w:p>
    <w:p w:rsidR="00152DA3" w:rsidRPr="009E0706" w:rsidRDefault="00152DA3" w:rsidP="00152DA3">
      <w:pPr>
        <w:pStyle w:val="GOSTListmark1"/>
      </w:pPr>
      <w:r w:rsidRPr="009E0706">
        <w:t>Дата начала действия записи;</w:t>
      </w:r>
    </w:p>
    <w:p w:rsidR="00152DA3" w:rsidRPr="009E0706" w:rsidRDefault="00152DA3" w:rsidP="00152DA3">
      <w:pPr>
        <w:pStyle w:val="GOSTListmark1"/>
      </w:pPr>
      <w:r w:rsidRPr="009E0706">
        <w:lastRenderedPageBreak/>
        <w:t>Дата окончания действия записи.</w:t>
      </w:r>
    </w:p>
    <w:p w:rsidR="00152DA3" w:rsidRPr="009E0706" w:rsidRDefault="00152DA3" w:rsidP="00152DA3">
      <w:pPr>
        <w:pStyle w:val="41"/>
        <w:tabs>
          <w:tab w:val="num" w:pos="864"/>
        </w:tabs>
        <w:ind w:left="864" w:hanging="864"/>
      </w:pPr>
      <w:bookmarkStart w:id="1010" w:name="_Toc109037254"/>
      <w:bookmarkStart w:id="1011" w:name="_Toc15910339"/>
      <w:r w:rsidRPr="009E0706">
        <w:t>Справочник «Коды направлений расходов»</w:t>
      </w:r>
      <w:bookmarkEnd w:id="1010"/>
    </w:p>
    <w:p w:rsidR="00152DA3" w:rsidRPr="009E0706" w:rsidRDefault="00152DA3" w:rsidP="00754BAB">
      <w:pPr>
        <w:pStyle w:val="GOSTListnum"/>
        <w:numPr>
          <w:ilvl w:val="0"/>
          <w:numId w:val="106"/>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«Коды направлений расходов» (рис. </w:t>
      </w:r>
      <w:r w:rsidRPr="009E0706">
        <w:fldChar w:fldCharType="begin"/>
      </w:r>
      <w:r w:rsidRPr="009E0706">
        <w:instrText xml:space="preserve"> REF _Ref75957411 \h  \* MERGEFORMAT </w:instrText>
      </w:r>
      <w:r w:rsidRPr="009E0706">
        <w:fldChar w:fldCharType="separate"/>
      </w:r>
      <w:r w:rsidR="008353AE">
        <w:rPr>
          <w:noProof/>
        </w:rPr>
        <w:t>28</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02A7ECF7" wp14:editId="7F3A644B">
            <wp:extent cx="6120130" cy="1727200"/>
            <wp:effectExtent l="0" t="0" r="0" b="0"/>
            <wp:docPr id="740" name="Рисунок 7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Snap5.png"/>
                    <pic:cNvPicPr/>
                  </pic:nvPicPr>
                  <pic:blipFill>
                    <a:blip r:embed="rId72">
                      <a:extLst>
                        <a:ext uri="{28A0092B-C50C-407E-A947-70E740481C1C}">
                          <a14:useLocalDpi xmlns:a14="http://schemas.microsoft.com/office/drawing/2010/main" val="0"/>
                        </a:ext>
                      </a:extLst>
                    </a:blip>
                    <a:stretch>
                      <a:fillRect/>
                    </a:stretch>
                  </pic:blipFill>
                  <pic:spPr>
                    <a:xfrm>
                      <a:off x="0" y="0"/>
                      <a:ext cx="6120130" cy="1727200"/>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012" w:name="_Ref75957411"/>
      <w:bookmarkStart w:id="1013" w:name="_Toc76573745"/>
      <w:bookmarkStart w:id="1014" w:name="_Toc76578375"/>
      <w:bookmarkStart w:id="1015" w:name="_Toc76590949"/>
      <w:bookmarkStart w:id="1016" w:name="_Toc76633998"/>
      <w:bookmarkStart w:id="1017" w:name="_Toc109037490"/>
      <w:bookmarkStart w:id="1018" w:name="_Toc149654473"/>
      <w:bookmarkStart w:id="1019" w:name="_Toc162867738"/>
      <w:r w:rsidR="008353AE">
        <w:rPr>
          <w:noProof/>
        </w:rPr>
        <w:t>28</w:t>
      </w:r>
      <w:bookmarkEnd w:id="1012"/>
      <w:r w:rsidRPr="009E0706">
        <w:rPr>
          <w:noProof/>
        </w:rPr>
        <w:fldChar w:fldCharType="end"/>
      </w:r>
      <w:r w:rsidRPr="009E0706">
        <w:t>. Справочник «Коды направлений расходов»</w:t>
      </w:r>
      <w:bookmarkEnd w:id="1013"/>
      <w:bookmarkEnd w:id="1014"/>
      <w:bookmarkEnd w:id="1015"/>
      <w:bookmarkEnd w:id="1016"/>
      <w:bookmarkEnd w:id="1017"/>
      <w:bookmarkEnd w:id="1018"/>
      <w:bookmarkEnd w:id="1019"/>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Код направления расходов;</w:t>
      </w:r>
    </w:p>
    <w:p w:rsidR="00152DA3" w:rsidRPr="009E0706" w:rsidRDefault="00152DA3" w:rsidP="00152DA3">
      <w:pPr>
        <w:pStyle w:val="GOSTListmark1"/>
      </w:pPr>
      <w:r w:rsidRPr="009E0706">
        <w:t>Полное наименование;</w:t>
      </w:r>
    </w:p>
    <w:p w:rsidR="00152DA3" w:rsidRPr="009E0706" w:rsidRDefault="00152DA3" w:rsidP="00152DA3">
      <w:pPr>
        <w:pStyle w:val="GOSTListmark1"/>
      </w:pPr>
      <w:r w:rsidRPr="009E0706">
        <w:t>Дата включения;</w:t>
      </w:r>
    </w:p>
    <w:p w:rsidR="00152DA3" w:rsidRPr="009E0706" w:rsidRDefault="00152DA3" w:rsidP="00152DA3">
      <w:pPr>
        <w:pStyle w:val="GOSTListmark1"/>
      </w:pPr>
      <w:r w:rsidRPr="009E0706">
        <w:t>Дата исключения;</w:t>
      </w:r>
    </w:p>
    <w:p w:rsidR="00152DA3" w:rsidRPr="009E0706" w:rsidRDefault="00152DA3" w:rsidP="00152DA3">
      <w:pPr>
        <w:pStyle w:val="GOSTListmark1"/>
      </w:pPr>
      <w:r w:rsidRPr="009E0706">
        <w:t>Статус записи;</w:t>
      </w:r>
    </w:p>
    <w:p w:rsidR="00152DA3" w:rsidRPr="009E0706" w:rsidRDefault="00152DA3" w:rsidP="00152DA3">
      <w:pPr>
        <w:pStyle w:val="GOSTListmark1"/>
      </w:pPr>
      <w:r w:rsidRPr="009E0706">
        <w:t>Дата начала действия записи;</w:t>
      </w:r>
    </w:p>
    <w:p w:rsidR="00152DA3" w:rsidRPr="009E0706" w:rsidRDefault="00152DA3" w:rsidP="00152DA3">
      <w:pPr>
        <w:pStyle w:val="GOSTListmark1"/>
      </w:pPr>
      <w:r w:rsidRPr="009E0706">
        <w:t>Дата окончания действия записи;</w:t>
      </w:r>
    </w:p>
    <w:p w:rsidR="00152DA3" w:rsidRPr="009E0706" w:rsidRDefault="00152DA3" w:rsidP="00152DA3">
      <w:pPr>
        <w:pStyle w:val="GOSTListmark1"/>
      </w:pPr>
      <w:r w:rsidRPr="009E0706">
        <w:t>Признак в соответствии с приказом 65н.</w:t>
      </w:r>
    </w:p>
    <w:p w:rsidR="00152DA3" w:rsidRPr="009E0706" w:rsidRDefault="00152DA3" w:rsidP="00152DA3">
      <w:pPr>
        <w:pStyle w:val="41"/>
        <w:tabs>
          <w:tab w:val="num" w:pos="864"/>
        </w:tabs>
        <w:ind w:left="864" w:hanging="864"/>
      </w:pPr>
      <w:bookmarkStart w:id="1020" w:name="_Toc109037255"/>
      <w:r w:rsidRPr="009E0706">
        <w:t>Справочник «Коды по КЦСР»</w:t>
      </w:r>
      <w:bookmarkEnd w:id="1011"/>
      <w:bookmarkEnd w:id="1020"/>
    </w:p>
    <w:p w:rsidR="00152DA3" w:rsidRPr="009E0706" w:rsidRDefault="00152DA3" w:rsidP="00754BAB">
      <w:pPr>
        <w:pStyle w:val="GOSTListnum"/>
        <w:numPr>
          <w:ilvl w:val="0"/>
          <w:numId w:val="107"/>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«Коды по КЦСР» (рис. </w:t>
      </w:r>
      <w:r w:rsidRPr="009E0706">
        <w:fldChar w:fldCharType="begin"/>
      </w:r>
      <w:r w:rsidRPr="009E0706">
        <w:instrText xml:space="preserve"> REF _Ref15045508 \h  \* MERGEFORMAT </w:instrText>
      </w:r>
      <w:r w:rsidRPr="009E0706">
        <w:fldChar w:fldCharType="separate"/>
      </w:r>
      <w:r w:rsidR="008353AE">
        <w:rPr>
          <w:noProof/>
        </w:rPr>
        <w:t>29</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7E2683A9" wp14:editId="2695E940">
            <wp:extent cx="6120130" cy="1172210"/>
            <wp:effectExtent l="0" t="0" r="0" b="0"/>
            <wp:docPr id="741" name="Рисунок 7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3"/>
                    <a:stretch>
                      <a:fillRect/>
                    </a:stretch>
                  </pic:blipFill>
                  <pic:spPr>
                    <a:xfrm>
                      <a:off x="0" y="0"/>
                      <a:ext cx="6120130" cy="1172210"/>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021" w:name="_Ref15045508"/>
      <w:bookmarkStart w:id="1022" w:name="_Toc15910569"/>
      <w:bookmarkStart w:id="1023" w:name="_Toc76573746"/>
      <w:bookmarkStart w:id="1024" w:name="_Toc76578376"/>
      <w:bookmarkStart w:id="1025" w:name="_Toc76590950"/>
      <w:bookmarkStart w:id="1026" w:name="_Toc76633999"/>
      <w:bookmarkStart w:id="1027" w:name="_Toc109037491"/>
      <w:bookmarkStart w:id="1028" w:name="_Toc149654474"/>
      <w:bookmarkStart w:id="1029" w:name="_Toc162867739"/>
      <w:r w:rsidR="008353AE">
        <w:rPr>
          <w:noProof/>
        </w:rPr>
        <w:t>29</w:t>
      </w:r>
      <w:bookmarkEnd w:id="1021"/>
      <w:r w:rsidRPr="009E0706">
        <w:rPr>
          <w:noProof/>
        </w:rPr>
        <w:fldChar w:fldCharType="end"/>
      </w:r>
      <w:r w:rsidRPr="009E0706">
        <w:t>. Справочник «Коды по КЦСР</w:t>
      </w:r>
      <w:bookmarkEnd w:id="1022"/>
      <w:r w:rsidRPr="009E0706">
        <w:t>»</w:t>
      </w:r>
      <w:bookmarkEnd w:id="1023"/>
      <w:bookmarkEnd w:id="1024"/>
      <w:bookmarkEnd w:id="1025"/>
      <w:bookmarkEnd w:id="1026"/>
      <w:bookmarkEnd w:id="1027"/>
      <w:bookmarkEnd w:id="1028"/>
      <w:bookmarkEnd w:id="1029"/>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Код программного (непрограммного) направления расходов;</w:t>
      </w:r>
    </w:p>
    <w:p w:rsidR="00152DA3" w:rsidRPr="009E0706" w:rsidRDefault="00152DA3" w:rsidP="00152DA3">
      <w:pPr>
        <w:pStyle w:val="GOSTListmark1"/>
      </w:pPr>
      <w:r w:rsidRPr="009E0706">
        <w:lastRenderedPageBreak/>
        <w:t>Код подпрограммы;</w:t>
      </w:r>
    </w:p>
    <w:p w:rsidR="00152DA3" w:rsidRPr="009E0706" w:rsidRDefault="00152DA3" w:rsidP="00152DA3">
      <w:pPr>
        <w:pStyle w:val="GOSTListmark1"/>
      </w:pPr>
      <w:r w:rsidRPr="009E0706">
        <w:t>Код направления расходов;</w:t>
      </w:r>
    </w:p>
    <w:p w:rsidR="00152DA3" w:rsidRPr="009E0706" w:rsidRDefault="00152DA3" w:rsidP="00152DA3">
      <w:pPr>
        <w:pStyle w:val="GOSTListmark1"/>
      </w:pPr>
      <w:r w:rsidRPr="009E0706">
        <w:t>Совокупный код;</w:t>
      </w:r>
    </w:p>
    <w:p w:rsidR="00152DA3" w:rsidRPr="009E0706" w:rsidRDefault="00152DA3" w:rsidP="00152DA3">
      <w:pPr>
        <w:pStyle w:val="GOSTListmark1"/>
      </w:pPr>
      <w:r w:rsidRPr="009E0706">
        <w:t>Сокращенное наименование;</w:t>
      </w:r>
    </w:p>
    <w:p w:rsidR="00152DA3" w:rsidRPr="009E0706" w:rsidRDefault="00152DA3" w:rsidP="00152DA3">
      <w:pPr>
        <w:pStyle w:val="GOSTListmark1"/>
      </w:pPr>
      <w:r w:rsidRPr="009E0706">
        <w:t>Полное наименование;</w:t>
      </w:r>
    </w:p>
    <w:p w:rsidR="00152DA3" w:rsidRPr="009E0706" w:rsidRDefault="00152DA3" w:rsidP="00152DA3">
      <w:pPr>
        <w:pStyle w:val="GOSTListmark1"/>
      </w:pPr>
      <w:r w:rsidRPr="009E0706">
        <w:t>Код вышестоящего;</w:t>
      </w:r>
    </w:p>
    <w:p w:rsidR="00152DA3" w:rsidRPr="009E0706" w:rsidRDefault="00152DA3" w:rsidP="00152DA3">
      <w:pPr>
        <w:pStyle w:val="GOSTListmark1"/>
      </w:pPr>
      <w:r w:rsidRPr="009E0706">
        <w:t>Наименование вышестоящего;</w:t>
      </w:r>
    </w:p>
    <w:p w:rsidR="00152DA3" w:rsidRPr="009E0706" w:rsidRDefault="00152DA3" w:rsidP="00152DA3">
      <w:pPr>
        <w:pStyle w:val="GOSTListmark1"/>
      </w:pPr>
      <w:r w:rsidRPr="009E0706">
        <w:t>Код бюджета;</w:t>
      </w:r>
    </w:p>
    <w:p w:rsidR="00152DA3" w:rsidRPr="009E0706" w:rsidRDefault="00152DA3" w:rsidP="00152DA3">
      <w:pPr>
        <w:pStyle w:val="GOSTListmark1"/>
      </w:pPr>
      <w:r w:rsidRPr="009E0706">
        <w:t>Наименование бюджета;</w:t>
      </w:r>
    </w:p>
    <w:p w:rsidR="00152DA3" w:rsidRPr="009E0706" w:rsidRDefault="00152DA3" w:rsidP="00152DA3">
      <w:pPr>
        <w:pStyle w:val="GOSTListmark1"/>
      </w:pPr>
      <w:r w:rsidRPr="009E0706">
        <w:t>ТОФК;</w:t>
      </w:r>
    </w:p>
    <w:p w:rsidR="00152DA3" w:rsidRPr="009E0706" w:rsidRDefault="00152DA3" w:rsidP="00152DA3">
      <w:pPr>
        <w:pStyle w:val="GOSTListmark1"/>
      </w:pPr>
      <w:r w:rsidRPr="009E0706">
        <w:t>Наименование ТОФК;</w:t>
      </w:r>
    </w:p>
    <w:p w:rsidR="00152DA3" w:rsidRPr="009E0706" w:rsidRDefault="00152DA3" w:rsidP="00152DA3">
      <w:pPr>
        <w:pStyle w:val="GOSTListmark1"/>
      </w:pPr>
      <w:r w:rsidRPr="009E0706">
        <w:t>Бизнес статус;</w:t>
      </w:r>
    </w:p>
    <w:p w:rsidR="00152DA3" w:rsidRPr="009E0706" w:rsidRDefault="00152DA3" w:rsidP="00152DA3">
      <w:pPr>
        <w:pStyle w:val="GOSTListmark1"/>
      </w:pPr>
      <w:r w:rsidRPr="009E0706">
        <w:t>Дата включения;</w:t>
      </w:r>
    </w:p>
    <w:p w:rsidR="00152DA3" w:rsidRPr="009E0706" w:rsidRDefault="00152DA3" w:rsidP="00152DA3">
      <w:pPr>
        <w:pStyle w:val="GOSTListmark1"/>
      </w:pPr>
      <w:r w:rsidRPr="009E0706">
        <w:t>Дата исключения;</w:t>
      </w:r>
    </w:p>
    <w:p w:rsidR="00152DA3" w:rsidRPr="009E0706" w:rsidRDefault="00152DA3" w:rsidP="00152DA3">
      <w:pPr>
        <w:pStyle w:val="GOSTListmark1"/>
      </w:pPr>
      <w:r w:rsidRPr="009E0706">
        <w:t>Статус записи;</w:t>
      </w:r>
    </w:p>
    <w:p w:rsidR="00152DA3" w:rsidRPr="009E0706" w:rsidRDefault="00152DA3" w:rsidP="00152DA3">
      <w:pPr>
        <w:pStyle w:val="GOSTListmark1"/>
      </w:pPr>
      <w:r w:rsidRPr="009E0706">
        <w:t>Дата начала действия записи;</w:t>
      </w:r>
    </w:p>
    <w:p w:rsidR="00152DA3" w:rsidRPr="009E0706" w:rsidRDefault="00152DA3" w:rsidP="00152DA3">
      <w:pPr>
        <w:pStyle w:val="GOSTListmark1"/>
      </w:pPr>
      <w:r w:rsidRPr="009E0706">
        <w:t>Дата окончания действия записи.</w:t>
      </w:r>
    </w:p>
    <w:p w:rsidR="00152DA3" w:rsidRPr="009E0706" w:rsidRDefault="00152DA3" w:rsidP="00152DA3">
      <w:pPr>
        <w:pStyle w:val="41"/>
        <w:tabs>
          <w:tab w:val="num" w:pos="864"/>
        </w:tabs>
        <w:ind w:left="864" w:hanging="864"/>
      </w:pPr>
      <w:bookmarkStart w:id="1030" w:name="_Toc15910340"/>
      <w:bookmarkStart w:id="1031" w:name="_Toc109037256"/>
      <w:r w:rsidRPr="009E0706">
        <w:t>Справочник «Коды бюджетной классификации (КБК)»</w:t>
      </w:r>
      <w:bookmarkEnd w:id="1030"/>
      <w:bookmarkEnd w:id="1031"/>
    </w:p>
    <w:p w:rsidR="00152DA3" w:rsidRPr="009E0706" w:rsidRDefault="00152DA3" w:rsidP="00754BAB">
      <w:pPr>
        <w:pStyle w:val="GOSTListnum"/>
        <w:numPr>
          <w:ilvl w:val="0"/>
          <w:numId w:val="108"/>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«Коды бюджетной классификации (КБК)» (рис. </w:t>
      </w:r>
      <w:r w:rsidRPr="009E0706">
        <w:fldChar w:fldCharType="begin"/>
      </w:r>
      <w:r w:rsidRPr="009E0706">
        <w:instrText xml:space="preserve"> REF _Ref15045852 \h  \* MERGEFORMAT </w:instrText>
      </w:r>
      <w:r w:rsidRPr="009E0706">
        <w:fldChar w:fldCharType="separate"/>
      </w:r>
      <w:r w:rsidR="008353AE">
        <w:rPr>
          <w:noProof/>
        </w:rPr>
        <w:t>30</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602203A8" wp14:editId="13F321D8">
            <wp:extent cx="6120130" cy="1266190"/>
            <wp:effectExtent l="0" t="0" r="0" b="0"/>
            <wp:docPr id="742" name="Рисунок 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6120130" cy="1266190"/>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032" w:name="_Ref15045852"/>
      <w:bookmarkStart w:id="1033" w:name="_Toc15910570"/>
      <w:bookmarkStart w:id="1034" w:name="_Toc76573747"/>
      <w:bookmarkStart w:id="1035" w:name="_Toc76578377"/>
      <w:bookmarkStart w:id="1036" w:name="_Toc76590951"/>
      <w:bookmarkStart w:id="1037" w:name="_Toc76634000"/>
      <w:bookmarkStart w:id="1038" w:name="_Toc109037492"/>
      <w:bookmarkStart w:id="1039" w:name="_Toc149654475"/>
      <w:bookmarkStart w:id="1040" w:name="_Toc162867740"/>
      <w:r w:rsidR="008353AE">
        <w:rPr>
          <w:noProof/>
        </w:rPr>
        <w:t>30</w:t>
      </w:r>
      <w:bookmarkEnd w:id="1032"/>
      <w:r w:rsidRPr="009E0706">
        <w:rPr>
          <w:noProof/>
        </w:rPr>
        <w:fldChar w:fldCharType="end"/>
      </w:r>
      <w:r w:rsidRPr="009E0706">
        <w:t>. Справочник «Коды бюджетной классификации (КБК)</w:t>
      </w:r>
      <w:bookmarkEnd w:id="1033"/>
      <w:r w:rsidRPr="009E0706">
        <w:t>»</w:t>
      </w:r>
      <w:bookmarkEnd w:id="1034"/>
      <w:bookmarkEnd w:id="1035"/>
      <w:bookmarkEnd w:id="1036"/>
      <w:bookmarkEnd w:id="1037"/>
      <w:bookmarkEnd w:id="1038"/>
      <w:bookmarkEnd w:id="1039"/>
      <w:bookmarkEnd w:id="1040"/>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Код главы;</w:t>
      </w:r>
    </w:p>
    <w:p w:rsidR="00152DA3" w:rsidRPr="009E0706" w:rsidRDefault="00152DA3" w:rsidP="00152DA3">
      <w:pPr>
        <w:pStyle w:val="GOSTListmark1"/>
      </w:pPr>
      <w:r w:rsidRPr="009E0706">
        <w:t>Код раздела и подраздела;</w:t>
      </w:r>
    </w:p>
    <w:p w:rsidR="00152DA3" w:rsidRPr="009E0706" w:rsidRDefault="00152DA3" w:rsidP="00152DA3">
      <w:pPr>
        <w:pStyle w:val="GOSTListmark1"/>
      </w:pPr>
      <w:r w:rsidRPr="009E0706">
        <w:t>Код целевой статьи;</w:t>
      </w:r>
    </w:p>
    <w:p w:rsidR="00152DA3" w:rsidRPr="009E0706" w:rsidRDefault="00152DA3" w:rsidP="00152DA3">
      <w:pPr>
        <w:pStyle w:val="GOSTListmark1"/>
      </w:pPr>
      <w:r w:rsidRPr="009E0706">
        <w:t>Код вида расходов;</w:t>
      </w:r>
    </w:p>
    <w:p w:rsidR="00152DA3" w:rsidRPr="009E0706" w:rsidRDefault="00152DA3" w:rsidP="00152DA3">
      <w:pPr>
        <w:pStyle w:val="GOSTListmark1"/>
      </w:pPr>
      <w:r w:rsidRPr="009E0706">
        <w:t>Код КОСГУ;</w:t>
      </w:r>
    </w:p>
    <w:p w:rsidR="00152DA3" w:rsidRPr="009E0706" w:rsidRDefault="00152DA3" w:rsidP="00152DA3">
      <w:pPr>
        <w:pStyle w:val="GOSTListmark1"/>
      </w:pPr>
      <w:r w:rsidRPr="009E0706">
        <w:t>Совокупный код;</w:t>
      </w:r>
    </w:p>
    <w:p w:rsidR="00152DA3" w:rsidRPr="009E0706" w:rsidRDefault="00152DA3" w:rsidP="00152DA3">
      <w:pPr>
        <w:pStyle w:val="GOSTListmark1"/>
      </w:pPr>
      <w:r w:rsidRPr="009E0706">
        <w:t>Сокращенное наименование;</w:t>
      </w:r>
    </w:p>
    <w:p w:rsidR="00152DA3" w:rsidRPr="009E0706" w:rsidRDefault="00152DA3" w:rsidP="00152DA3">
      <w:pPr>
        <w:pStyle w:val="GOSTListmark1"/>
      </w:pPr>
      <w:r w:rsidRPr="009E0706">
        <w:t>Полное наименование;</w:t>
      </w:r>
    </w:p>
    <w:p w:rsidR="00152DA3" w:rsidRPr="009E0706" w:rsidRDefault="00152DA3" w:rsidP="00152DA3">
      <w:pPr>
        <w:pStyle w:val="GOSTListmark1"/>
      </w:pPr>
      <w:r w:rsidRPr="009E0706">
        <w:t>Тип КБК;</w:t>
      </w:r>
    </w:p>
    <w:p w:rsidR="00152DA3" w:rsidRPr="009E0706" w:rsidRDefault="00152DA3" w:rsidP="00152DA3">
      <w:pPr>
        <w:pStyle w:val="GOSTListmark1"/>
      </w:pPr>
      <w:r w:rsidRPr="009E0706">
        <w:t>Код бюджета;</w:t>
      </w:r>
    </w:p>
    <w:p w:rsidR="00152DA3" w:rsidRPr="009E0706" w:rsidRDefault="00152DA3" w:rsidP="00152DA3">
      <w:pPr>
        <w:pStyle w:val="GOSTListmark1"/>
      </w:pPr>
      <w:r w:rsidRPr="009E0706">
        <w:t>Наименование бюджета;</w:t>
      </w:r>
    </w:p>
    <w:p w:rsidR="00152DA3" w:rsidRPr="009E0706" w:rsidRDefault="00152DA3" w:rsidP="00152DA3">
      <w:pPr>
        <w:pStyle w:val="GOSTListmark1"/>
      </w:pPr>
      <w:r w:rsidRPr="009E0706">
        <w:t>Признак лимитируемых расходов;</w:t>
      </w:r>
    </w:p>
    <w:p w:rsidR="00152DA3" w:rsidRPr="009E0706" w:rsidRDefault="00152DA3" w:rsidP="00152DA3">
      <w:pPr>
        <w:pStyle w:val="GOSTListmark1"/>
      </w:pPr>
      <w:r w:rsidRPr="009E0706">
        <w:t>Код ТОФК (где введен);</w:t>
      </w:r>
    </w:p>
    <w:p w:rsidR="00152DA3" w:rsidRPr="009E0706" w:rsidRDefault="00152DA3" w:rsidP="00152DA3">
      <w:pPr>
        <w:pStyle w:val="GOSTListmark1"/>
      </w:pPr>
      <w:r w:rsidRPr="009E0706">
        <w:t>Наименование ТОФК (где введен);</w:t>
      </w:r>
    </w:p>
    <w:p w:rsidR="00152DA3" w:rsidRPr="009E0706" w:rsidRDefault="00152DA3" w:rsidP="00152DA3">
      <w:pPr>
        <w:pStyle w:val="GOSTListmark1"/>
      </w:pPr>
      <w:r w:rsidRPr="009E0706">
        <w:lastRenderedPageBreak/>
        <w:t>Бизнес статус записи;</w:t>
      </w:r>
    </w:p>
    <w:p w:rsidR="00152DA3" w:rsidRPr="009E0706" w:rsidRDefault="00152DA3" w:rsidP="00152DA3">
      <w:pPr>
        <w:pStyle w:val="GOSTListmark1"/>
      </w:pPr>
      <w:r w:rsidRPr="009E0706">
        <w:t>Дата включения кода в справочник;</w:t>
      </w:r>
    </w:p>
    <w:p w:rsidR="00152DA3" w:rsidRPr="009E0706" w:rsidRDefault="00152DA3" w:rsidP="00152DA3">
      <w:pPr>
        <w:pStyle w:val="GOSTListmark1"/>
      </w:pPr>
      <w:r w:rsidRPr="009E0706">
        <w:t>Дата исключения кода из справочника;</w:t>
      </w:r>
    </w:p>
    <w:p w:rsidR="00152DA3" w:rsidRPr="009E0706" w:rsidRDefault="00152DA3" w:rsidP="00152DA3">
      <w:pPr>
        <w:pStyle w:val="GOSTListmark1"/>
      </w:pPr>
      <w:r w:rsidRPr="009E0706">
        <w:t>Статус записи;</w:t>
      </w:r>
    </w:p>
    <w:p w:rsidR="00152DA3" w:rsidRPr="009E0706" w:rsidRDefault="00152DA3" w:rsidP="00152DA3">
      <w:pPr>
        <w:pStyle w:val="GOSTListmark1"/>
      </w:pPr>
      <w:r w:rsidRPr="009E0706">
        <w:t>Дата начала действия записи;</w:t>
      </w:r>
    </w:p>
    <w:p w:rsidR="00152DA3" w:rsidRPr="009E0706" w:rsidRDefault="00152DA3" w:rsidP="00152DA3">
      <w:pPr>
        <w:pStyle w:val="GOSTListmark1"/>
      </w:pPr>
      <w:r w:rsidRPr="009E0706">
        <w:t>Дата окончания действия записи.</w:t>
      </w:r>
    </w:p>
    <w:p w:rsidR="00152DA3" w:rsidRPr="009E0706" w:rsidRDefault="00152DA3" w:rsidP="00152DA3">
      <w:pPr>
        <w:pStyle w:val="41"/>
        <w:tabs>
          <w:tab w:val="num" w:pos="864"/>
        </w:tabs>
        <w:ind w:left="864" w:hanging="864"/>
      </w:pPr>
      <w:bookmarkStart w:id="1041" w:name="_Toc15910341"/>
      <w:bookmarkStart w:id="1042" w:name="_Toc109037257"/>
      <w:r w:rsidRPr="009E0706">
        <w:t>Справочник «Коды бюджетной классификации Расходы (КБК)»</w:t>
      </w:r>
      <w:bookmarkEnd w:id="1041"/>
      <w:bookmarkEnd w:id="1042"/>
    </w:p>
    <w:p w:rsidR="00152DA3" w:rsidRPr="009E0706" w:rsidRDefault="00152DA3" w:rsidP="00754BAB">
      <w:pPr>
        <w:pStyle w:val="GOSTListnum"/>
        <w:numPr>
          <w:ilvl w:val="0"/>
          <w:numId w:val="109"/>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«Коды бюджетной классификации Расходы (КБК)» (рис. </w:t>
      </w:r>
      <w:r w:rsidRPr="009E0706">
        <w:fldChar w:fldCharType="begin"/>
      </w:r>
      <w:r w:rsidRPr="009E0706">
        <w:instrText xml:space="preserve"> REF _Ref15046756 \h  \* MERGEFORMAT </w:instrText>
      </w:r>
      <w:r w:rsidRPr="009E0706">
        <w:fldChar w:fldCharType="separate"/>
      </w:r>
      <w:r w:rsidR="008353AE">
        <w:rPr>
          <w:noProof/>
        </w:rPr>
        <w:t>31</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71661ED4" wp14:editId="75B9902A">
            <wp:extent cx="6120130" cy="1181100"/>
            <wp:effectExtent l="0" t="0" r="0" b="0"/>
            <wp:docPr id="743" name="Рисунок 7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6120130" cy="1181100"/>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043" w:name="_Ref15046756"/>
      <w:bookmarkStart w:id="1044" w:name="_Toc15910571"/>
      <w:bookmarkStart w:id="1045" w:name="_Toc76573748"/>
      <w:bookmarkStart w:id="1046" w:name="_Toc76578378"/>
      <w:bookmarkStart w:id="1047" w:name="_Toc76590952"/>
      <w:bookmarkStart w:id="1048" w:name="_Toc76634001"/>
      <w:bookmarkStart w:id="1049" w:name="_Toc109037493"/>
      <w:bookmarkStart w:id="1050" w:name="_Toc149654476"/>
      <w:bookmarkStart w:id="1051" w:name="_Toc162867741"/>
      <w:r w:rsidR="008353AE">
        <w:rPr>
          <w:noProof/>
        </w:rPr>
        <w:t>31</w:t>
      </w:r>
      <w:bookmarkEnd w:id="1043"/>
      <w:r w:rsidRPr="009E0706">
        <w:rPr>
          <w:noProof/>
        </w:rPr>
        <w:fldChar w:fldCharType="end"/>
      </w:r>
      <w:r w:rsidRPr="009E0706">
        <w:t>. Справочник «Коды бюджетной классификации Расходы (КБК)</w:t>
      </w:r>
      <w:bookmarkEnd w:id="1044"/>
      <w:r w:rsidRPr="009E0706">
        <w:t>»</w:t>
      </w:r>
      <w:bookmarkEnd w:id="1045"/>
      <w:bookmarkEnd w:id="1046"/>
      <w:bookmarkEnd w:id="1047"/>
      <w:bookmarkEnd w:id="1048"/>
      <w:bookmarkEnd w:id="1049"/>
      <w:bookmarkEnd w:id="1050"/>
      <w:bookmarkEnd w:id="1051"/>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Дата создания записи;</w:t>
      </w:r>
    </w:p>
    <w:p w:rsidR="00152DA3" w:rsidRPr="009E0706" w:rsidRDefault="00152DA3" w:rsidP="00152DA3">
      <w:pPr>
        <w:pStyle w:val="GOSTListmark1"/>
      </w:pPr>
      <w:r w:rsidRPr="009E0706">
        <w:t>КБК;</w:t>
      </w:r>
    </w:p>
    <w:p w:rsidR="00152DA3" w:rsidRPr="009E0706" w:rsidRDefault="00152DA3" w:rsidP="00152DA3">
      <w:pPr>
        <w:pStyle w:val="GOSTListmark1"/>
      </w:pPr>
      <w:r w:rsidRPr="009E0706">
        <w:t>Наименование КБК;</w:t>
      </w:r>
    </w:p>
    <w:p w:rsidR="00152DA3" w:rsidRPr="009E0706" w:rsidRDefault="00152DA3" w:rsidP="00152DA3">
      <w:pPr>
        <w:pStyle w:val="GOSTListmark1"/>
      </w:pPr>
      <w:r w:rsidRPr="009E0706">
        <w:t>Дата открытия КБК;</w:t>
      </w:r>
    </w:p>
    <w:p w:rsidR="00152DA3" w:rsidRPr="009E0706" w:rsidRDefault="00152DA3" w:rsidP="00152DA3">
      <w:pPr>
        <w:pStyle w:val="GOSTListmark1"/>
      </w:pPr>
      <w:r w:rsidRPr="009E0706">
        <w:t>Дата закрытия КБК;</w:t>
      </w:r>
    </w:p>
    <w:p w:rsidR="00152DA3" w:rsidRPr="009E0706" w:rsidRDefault="00152DA3" w:rsidP="00152DA3">
      <w:pPr>
        <w:pStyle w:val="GOSTListmark1"/>
      </w:pPr>
      <w:r w:rsidRPr="009E0706">
        <w:t>Статус записи;</w:t>
      </w:r>
    </w:p>
    <w:p w:rsidR="00152DA3" w:rsidRPr="009E0706" w:rsidRDefault="00152DA3" w:rsidP="00152DA3">
      <w:pPr>
        <w:pStyle w:val="GOSTListmark1"/>
      </w:pPr>
      <w:r w:rsidRPr="009E0706">
        <w:t>Тип КБК;</w:t>
      </w:r>
    </w:p>
    <w:p w:rsidR="00152DA3" w:rsidRPr="009E0706" w:rsidRDefault="00152DA3" w:rsidP="00152DA3">
      <w:pPr>
        <w:pStyle w:val="GOSTListmark1"/>
      </w:pPr>
      <w:r w:rsidRPr="009E0706">
        <w:t>Код бюджета;</w:t>
      </w:r>
    </w:p>
    <w:p w:rsidR="00152DA3" w:rsidRPr="009E0706" w:rsidRDefault="00152DA3" w:rsidP="00152DA3">
      <w:pPr>
        <w:pStyle w:val="GOSTListmark1"/>
      </w:pPr>
      <w:r w:rsidRPr="009E0706">
        <w:t>Тип бюджета;</w:t>
      </w:r>
    </w:p>
    <w:p w:rsidR="00152DA3" w:rsidRPr="009E0706" w:rsidRDefault="00152DA3" w:rsidP="00152DA3">
      <w:pPr>
        <w:pStyle w:val="GOSTListmark1"/>
      </w:pPr>
      <w:r w:rsidRPr="009E0706">
        <w:t>Наименование бюджета;</w:t>
      </w:r>
    </w:p>
    <w:p w:rsidR="00152DA3" w:rsidRPr="009E0706" w:rsidRDefault="00152DA3" w:rsidP="00152DA3">
      <w:pPr>
        <w:pStyle w:val="GOSTListmark1"/>
      </w:pPr>
      <w:r w:rsidRPr="009E0706">
        <w:t>Код ТОФК;</w:t>
      </w:r>
    </w:p>
    <w:p w:rsidR="00152DA3" w:rsidRPr="009E0706" w:rsidRDefault="00152DA3" w:rsidP="00152DA3">
      <w:pPr>
        <w:pStyle w:val="GOSTListmark1"/>
      </w:pPr>
      <w:r w:rsidRPr="009E0706">
        <w:t>Наименование ТОФК;</w:t>
      </w:r>
    </w:p>
    <w:p w:rsidR="00152DA3" w:rsidRPr="009E0706" w:rsidRDefault="00152DA3" w:rsidP="00152DA3">
      <w:pPr>
        <w:pStyle w:val="GOSTListmark1"/>
      </w:pPr>
      <w:r w:rsidRPr="009E0706">
        <w:t>Код главы;</w:t>
      </w:r>
    </w:p>
    <w:p w:rsidR="00152DA3" w:rsidRPr="009E0706" w:rsidRDefault="00152DA3" w:rsidP="00152DA3">
      <w:pPr>
        <w:pStyle w:val="GOSTListmark1"/>
      </w:pPr>
      <w:r w:rsidRPr="009E0706">
        <w:t>Код раздела и подраздела;</w:t>
      </w:r>
    </w:p>
    <w:p w:rsidR="00152DA3" w:rsidRPr="009E0706" w:rsidRDefault="00152DA3" w:rsidP="00152DA3">
      <w:pPr>
        <w:pStyle w:val="GOSTListmark1"/>
      </w:pPr>
      <w:r w:rsidRPr="009E0706">
        <w:t>Код целевой статьи;</w:t>
      </w:r>
    </w:p>
    <w:p w:rsidR="00152DA3" w:rsidRPr="009E0706" w:rsidRDefault="00152DA3" w:rsidP="00152DA3">
      <w:pPr>
        <w:pStyle w:val="GOSTListmark1"/>
      </w:pPr>
      <w:r w:rsidRPr="009E0706">
        <w:t>Код вида расходов;</w:t>
      </w:r>
    </w:p>
    <w:p w:rsidR="00152DA3" w:rsidRPr="009E0706" w:rsidRDefault="00152DA3" w:rsidP="00152DA3">
      <w:pPr>
        <w:pStyle w:val="GOSTListmark1"/>
      </w:pPr>
      <w:r w:rsidRPr="009E0706">
        <w:t>Дата закрытия записи;</w:t>
      </w:r>
    </w:p>
    <w:p w:rsidR="00152DA3" w:rsidRPr="009E0706" w:rsidRDefault="00152DA3" w:rsidP="00152DA3">
      <w:pPr>
        <w:pStyle w:val="GOSTListmark1"/>
      </w:pPr>
      <w:r w:rsidRPr="009E0706">
        <w:t>Дата последнего изменения записи;</w:t>
      </w:r>
    </w:p>
    <w:p w:rsidR="00152DA3" w:rsidRPr="009E0706" w:rsidRDefault="00152DA3" w:rsidP="00152DA3">
      <w:pPr>
        <w:pStyle w:val="GOSTListmark1"/>
      </w:pPr>
      <w:r w:rsidRPr="009E0706">
        <w:t>Способ формирования;</w:t>
      </w:r>
    </w:p>
    <w:p w:rsidR="00152DA3" w:rsidRPr="009E0706" w:rsidRDefault="00152DA3" w:rsidP="00152DA3">
      <w:pPr>
        <w:pStyle w:val="GOSTListmark1"/>
      </w:pPr>
      <w:r w:rsidRPr="009E0706">
        <w:t>Уровень конфиденциальности.</w:t>
      </w:r>
    </w:p>
    <w:p w:rsidR="00152DA3" w:rsidRPr="009E0706" w:rsidRDefault="00152DA3" w:rsidP="00152DA3">
      <w:pPr>
        <w:pStyle w:val="41"/>
        <w:tabs>
          <w:tab w:val="num" w:pos="864"/>
        </w:tabs>
        <w:ind w:left="864" w:hanging="864"/>
      </w:pPr>
      <w:bookmarkStart w:id="1052" w:name="_Toc109037258"/>
      <w:bookmarkStart w:id="1053" w:name="_Toc15910342"/>
      <w:r w:rsidRPr="009E0706">
        <w:t>Справочник «Коды бюджетной классификации Доходы (КБК)»</w:t>
      </w:r>
      <w:bookmarkEnd w:id="1052"/>
    </w:p>
    <w:p w:rsidR="00152DA3" w:rsidRPr="009E0706" w:rsidRDefault="00152DA3" w:rsidP="00754BAB">
      <w:pPr>
        <w:pStyle w:val="GOSTListnum"/>
        <w:numPr>
          <w:ilvl w:val="0"/>
          <w:numId w:val="110"/>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lastRenderedPageBreak/>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«Коды бюджетной классификации Доходы (КБК)» (рис. </w:t>
      </w:r>
      <w:r w:rsidRPr="009E0706">
        <w:fldChar w:fldCharType="begin"/>
      </w:r>
      <w:r w:rsidRPr="009E0706">
        <w:instrText xml:space="preserve"> REF _Ref76056467 \h  \* MERGEFORMAT </w:instrText>
      </w:r>
      <w:r w:rsidRPr="009E0706">
        <w:fldChar w:fldCharType="separate"/>
      </w:r>
      <w:r w:rsidR="008353AE">
        <w:rPr>
          <w:noProof/>
        </w:rPr>
        <w:t>32</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6ADCA3DA" wp14:editId="2D86C122">
            <wp:extent cx="6120130" cy="1711325"/>
            <wp:effectExtent l="0" t="0" r="0" b="0"/>
            <wp:docPr id="35" name="Рисунок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Snap3.png"/>
                    <pic:cNvPicPr/>
                  </pic:nvPicPr>
                  <pic:blipFill>
                    <a:blip r:embed="rId76">
                      <a:extLst>
                        <a:ext uri="{28A0092B-C50C-407E-A947-70E740481C1C}">
                          <a14:useLocalDpi xmlns:a14="http://schemas.microsoft.com/office/drawing/2010/main" val="0"/>
                        </a:ext>
                      </a:extLst>
                    </a:blip>
                    <a:stretch>
                      <a:fillRect/>
                    </a:stretch>
                  </pic:blipFill>
                  <pic:spPr>
                    <a:xfrm>
                      <a:off x="0" y="0"/>
                      <a:ext cx="6120130" cy="1711325"/>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054" w:name="_Ref76056467"/>
      <w:bookmarkStart w:id="1055" w:name="_Toc76573749"/>
      <w:bookmarkStart w:id="1056" w:name="_Toc76578379"/>
      <w:bookmarkStart w:id="1057" w:name="_Toc76590953"/>
      <w:bookmarkStart w:id="1058" w:name="_Toc76634002"/>
      <w:bookmarkStart w:id="1059" w:name="_Toc109037494"/>
      <w:bookmarkStart w:id="1060" w:name="_Toc149654477"/>
      <w:bookmarkStart w:id="1061" w:name="_Toc162867742"/>
      <w:r w:rsidR="008353AE">
        <w:rPr>
          <w:noProof/>
        </w:rPr>
        <w:t>32</w:t>
      </w:r>
      <w:bookmarkEnd w:id="1054"/>
      <w:r w:rsidRPr="009E0706">
        <w:rPr>
          <w:noProof/>
        </w:rPr>
        <w:fldChar w:fldCharType="end"/>
      </w:r>
      <w:r w:rsidRPr="009E0706">
        <w:t>. Справочник «Коды бюджетной классификации Доходы (КБК)»</w:t>
      </w:r>
      <w:bookmarkEnd w:id="1055"/>
      <w:bookmarkEnd w:id="1056"/>
      <w:bookmarkEnd w:id="1057"/>
      <w:bookmarkEnd w:id="1058"/>
      <w:bookmarkEnd w:id="1059"/>
      <w:bookmarkEnd w:id="1060"/>
      <w:bookmarkEnd w:id="1061"/>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КБК;</w:t>
      </w:r>
    </w:p>
    <w:p w:rsidR="00152DA3" w:rsidRPr="009E0706" w:rsidRDefault="00152DA3" w:rsidP="00152DA3">
      <w:pPr>
        <w:pStyle w:val="GOSTListmark1"/>
      </w:pPr>
      <w:r w:rsidRPr="009E0706">
        <w:t>Наименование КБК;</w:t>
      </w:r>
    </w:p>
    <w:p w:rsidR="00152DA3" w:rsidRPr="009E0706" w:rsidRDefault="00152DA3" w:rsidP="00152DA3">
      <w:pPr>
        <w:pStyle w:val="GOSTListmark1"/>
      </w:pPr>
      <w:r w:rsidRPr="009E0706">
        <w:t>Тип бюджета;</w:t>
      </w:r>
    </w:p>
    <w:p w:rsidR="00152DA3" w:rsidRPr="009E0706" w:rsidRDefault="00152DA3" w:rsidP="00152DA3">
      <w:pPr>
        <w:pStyle w:val="GOSTListmark1"/>
      </w:pPr>
      <w:r w:rsidRPr="009E0706">
        <w:t>Дата открытия КБК;</w:t>
      </w:r>
    </w:p>
    <w:p w:rsidR="00152DA3" w:rsidRPr="009E0706" w:rsidRDefault="00152DA3" w:rsidP="00152DA3">
      <w:pPr>
        <w:pStyle w:val="GOSTListmark1"/>
      </w:pPr>
      <w:r w:rsidRPr="009E0706">
        <w:t>Дата закрытия КБК;</w:t>
      </w:r>
    </w:p>
    <w:p w:rsidR="00152DA3" w:rsidRPr="009E0706" w:rsidRDefault="00152DA3" w:rsidP="00152DA3">
      <w:pPr>
        <w:pStyle w:val="GOSTListmark1"/>
      </w:pPr>
      <w:r w:rsidRPr="009E0706">
        <w:t>Дата формирования записи;</w:t>
      </w:r>
    </w:p>
    <w:p w:rsidR="00152DA3" w:rsidRPr="009E0706" w:rsidRDefault="00152DA3" w:rsidP="00152DA3">
      <w:pPr>
        <w:pStyle w:val="GOSTListmark1"/>
      </w:pPr>
      <w:r w:rsidRPr="009E0706">
        <w:t>Дата последнего изменения.</w:t>
      </w:r>
    </w:p>
    <w:p w:rsidR="00152DA3" w:rsidRPr="009E0706" w:rsidRDefault="00152DA3" w:rsidP="00152DA3">
      <w:pPr>
        <w:pStyle w:val="41"/>
        <w:tabs>
          <w:tab w:val="num" w:pos="864"/>
        </w:tabs>
        <w:ind w:left="864" w:hanging="864"/>
      </w:pPr>
      <w:bookmarkStart w:id="1062" w:name="_Toc109037259"/>
      <w:r w:rsidRPr="009E0706">
        <w:t>Справочник «Единый государственный реестр юридических лиц (ЕГРЮЛ)»</w:t>
      </w:r>
      <w:bookmarkEnd w:id="1053"/>
      <w:bookmarkEnd w:id="1062"/>
    </w:p>
    <w:p w:rsidR="00152DA3" w:rsidRPr="009E0706" w:rsidRDefault="00152DA3" w:rsidP="00754BAB">
      <w:pPr>
        <w:pStyle w:val="GOSTListnum"/>
        <w:numPr>
          <w:ilvl w:val="0"/>
          <w:numId w:val="111"/>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«Единый государственный реестр юридических лиц (ЕГРЮЛ)» (рис. </w:t>
      </w:r>
      <w:r w:rsidRPr="009E0706">
        <w:fldChar w:fldCharType="begin"/>
      </w:r>
      <w:r w:rsidRPr="009E0706">
        <w:instrText xml:space="preserve"> REF _Ref15047363 \h  \* MERGEFORMAT </w:instrText>
      </w:r>
      <w:r w:rsidRPr="009E0706">
        <w:fldChar w:fldCharType="separate"/>
      </w:r>
      <w:r w:rsidR="008353AE">
        <w:rPr>
          <w:noProof/>
        </w:rPr>
        <w:t>33</w:t>
      </w:r>
      <w:r w:rsidRPr="009E0706">
        <w:fldChar w:fldCharType="end"/>
      </w:r>
      <w:r w:rsidRPr="009E0706">
        <w:t>).</w:t>
      </w:r>
    </w:p>
    <w:p w:rsidR="00152DA3" w:rsidRPr="009E0706" w:rsidRDefault="00152DA3" w:rsidP="00152DA3">
      <w:pPr>
        <w:pStyle w:val="GOSTFigure"/>
        <w:rPr>
          <w:lang w:val="en-US"/>
        </w:rPr>
      </w:pPr>
      <w:r w:rsidRPr="009E0706">
        <w:rPr>
          <w:noProof/>
        </w:rPr>
        <w:drawing>
          <wp:inline distT="0" distB="0" distL="0" distR="0" wp14:anchorId="25ABEE39" wp14:editId="4FDED560">
            <wp:extent cx="6120130" cy="2083435"/>
            <wp:effectExtent l="0" t="0" r="0" b="0"/>
            <wp:docPr id="744" name="Рисунок 7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6120130" cy="2083435"/>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063" w:name="_Ref15047363"/>
      <w:bookmarkStart w:id="1064" w:name="_Toc15910572"/>
      <w:bookmarkStart w:id="1065" w:name="_Toc76573750"/>
      <w:bookmarkStart w:id="1066" w:name="_Toc76578380"/>
      <w:bookmarkStart w:id="1067" w:name="_Toc76590954"/>
      <w:bookmarkStart w:id="1068" w:name="_Toc76634003"/>
      <w:bookmarkStart w:id="1069" w:name="_Toc109037495"/>
      <w:bookmarkStart w:id="1070" w:name="_Toc149654478"/>
      <w:bookmarkStart w:id="1071" w:name="_Toc162867743"/>
      <w:r w:rsidR="008353AE">
        <w:rPr>
          <w:noProof/>
        </w:rPr>
        <w:t>33</w:t>
      </w:r>
      <w:bookmarkEnd w:id="1063"/>
      <w:r w:rsidRPr="009E0706">
        <w:rPr>
          <w:noProof/>
        </w:rPr>
        <w:fldChar w:fldCharType="end"/>
      </w:r>
      <w:r w:rsidRPr="009E0706">
        <w:t>. Справочник «Единый государственный реестр юридических лиц (ЕГРЮЛ)</w:t>
      </w:r>
      <w:bookmarkEnd w:id="1064"/>
      <w:r w:rsidRPr="009E0706">
        <w:t>»</w:t>
      </w:r>
      <w:bookmarkEnd w:id="1065"/>
      <w:bookmarkEnd w:id="1066"/>
      <w:bookmarkEnd w:id="1067"/>
      <w:bookmarkEnd w:id="1068"/>
      <w:bookmarkEnd w:id="1069"/>
      <w:bookmarkEnd w:id="1070"/>
      <w:bookmarkEnd w:id="1071"/>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ОГРН;</w:t>
      </w:r>
    </w:p>
    <w:p w:rsidR="00152DA3" w:rsidRPr="009E0706" w:rsidRDefault="00152DA3" w:rsidP="00152DA3">
      <w:pPr>
        <w:pStyle w:val="GOSTListmark1"/>
      </w:pPr>
      <w:r w:rsidRPr="009E0706">
        <w:t>ИНН;</w:t>
      </w:r>
    </w:p>
    <w:p w:rsidR="00152DA3" w:rsidRPr="009E0706" w:rsidRDefault="00152DA3" w:rsidP="00152DA3">
      <w:pPr>
        <w:pStyle w:val="GOSTListmark1"/>
      </w:pPr>
      <w:r w:rsidRPr="009E0706">
        <w:lastRenderedPageBreak/>
        <w:t>КПП;</w:t>
      </w:r>
    </w:p>
    <w:p w:rsidR="00152DA3" w:rsidRPr="009E0706" w:rsidRDefault="00152DA3" w:rsidP="00152DA3">
      <w:pPr>
        <w:pStyle w:val="GOSTListmark1"/>
      </w:pPr>
      <w:r w:rsidRPr="009E0706">
        <w:t>Наименование ОПФ;</w:t>
      </w:r>
    </w:p>
    <w:p w:rsidR="00152DA3" w:rsidRPr="009E0706" w:rsidRDefault="00152DA3" w:rsidP="00152DA3">
      <w:pPr>
        <w:pStyle w:val="GOSTListmark1"/>
      </w:pPr>
      <w:r w:rsidRPr="009E0706">
        <w:t>Дата образования;</w:t>
      </w:r>
    </w:p>
    <w:p w:rsidR="00152DA3" w:rsidRPr="009E0706" w:rsidRDefault="00152DA3" w:rsidP="00152DA3">
      <w:pPr>
        <w:pStyle w:val="GOSTListmark1"/>
      </w:pPr>
      <w:r w:rsidRPr="009E0706">
        <w:t>Дата прекращения;</w:t>
      </w:r>
    </w:p>
    <w:p w:rsidR="00152DA3" w:rsidRPr="009E0706" w:rsidRDefault="00152DA3" w:rsidP="00152DA3">
      <w:pPr>
        <w:pStyle w:val="GOSTListmark1"/>
      </w:pPr>
      <w:r w:rsidRPr="009E0706">
        <w:t>Статус записи;</w:t>
      </w:r>
    </w:p>
    <w:p w:rsidR="00152DA3" w:rsidRPr="009E0706" w:rsidRDefault="00152DA3" w:rsidP="00152DA3">
      <w:pPr>
        <w:pStyle w:val="GOSTListmark1"/>
      </w:pPr>
      <w:r w:rsidRPr="009E0706">
        <w:t>Дата начала действия записи;</w:t>
      </w:r>
    </w:p>
    <w:p w:rsidR="00152DA3" w:rsidRPr="009E0706" w:rsidRDefault="00152DA3" w:rsidP="00152DA3">
      <w:pPr>
        <w:pStyle w:val="GOSTListmark1"/>
      </w:pPr>
      <w:r w:rsidRPr="009E0706">
        <w:t>Дата окончания действия записи;</w:t>
      </w:r>
    </w:p>
    <w:p w:rsidR="00152DA3" w:rsidRPr="009E0706" w:rsidRDefault="00152DA3" w:rsidP="00152DA3">
      <w:pPr>
        <w:pStyle w:val="GOSTListmark1"/>
      </w:pPr>
      <w:r w:rsidRPr="009E0706">
        <w:t>Дата форм сведений из ЕГРЮЛ;</w:t>
      </w:r>
    </w:p>
    <w:p w:rsidR="00152DA3" w:rsidRPr="009E0706" w:rsidRDefault="00152DA3" w:rsidP="00152DA3">
      <w:pPr>
        <w:pStyle w:val="GOSTListmark1"/>
      </w:pPr>
      <w:r w:rsidRPr="009E0706">
        <w:t>Название загружаемого файла.</w:t>
      </w:r>
    </w:p>
    <w:p w:rsidR="00152DA3" w:rsidRPr="009E0706" w:rsidRDefault="00152DA3" w:rsidP="00152DA3">
      <w:pPr>
        <w:pStyle w:val="41"/>
        <w:tabs>
          <w:tab w:val="num" w:pos="864"/>
        </w:tabs>
        <w:ind w:left="864" w:hanging="864"/>
      </w:pPr>
      <w:bookmarkStart w:id="1072" w:name="_Toc15910343"/>
      <w:bookmarkStart w:id="1073" w:name="_Toc109037260"/>
      <w:r w:rsidRPr="009E0706">
        <w:t>Справочник «Сводный реестр»</w:t>
      </w:r>
      <w:bookmarkEnd w:id="1072"/>
      <w:bookmarkEnd w:id="1073"/>
    </w:p>
    <w:p w:rsidR="00152DA3" w:rsidRPr="009E0706" w:rsidRDefault="00152DA3" w:rsidP="00754BAB">
      <w:pPr>
        <w:pStyle w:val="GOSTListnum"/>
        <w:numPr>
          <w:ilvl w:val="0"/>
          <w:numId w:val="112"/>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«Сводный реестр» (рис. </w:t>
      </w:r>
      <w:r w:rsidRPr="009E0706">
        <w:fldChar w:fldCharType="begin"/>
      </w:r>
      <w:r w:rsidRPr="009E0706">
        <w:instrText xml:space="preserve"> REF _Ref15047364 \h  \* MERGEFORMAT </w:instrText>
      </w:r>
      <w:r w:rsidRPr="009E0706">
        <w:fldChar w:fldCharType="separate"/>
      </w:r>
      <w:r w:rsidR="008353AE">
        <w:rPr>
          <w:noProof/>
        </w:rPr>
        <w:t>34</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32ACA775" wp14:editId="24A0F658">
            <wp:extent cx="6120130" cy="1056640"/>
            <wp:effectExtent l="0" t="0" r="0" b="0"/>
            <wp:docPr id="745" name="Рисунок 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6120130" cy="1056640"/>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074" w:name="_Ref15047364"/>
      <w:bookmarkStart w:id="1075" w:name="_Toc15910573"/>
      <w:bookmarkStart w:id="1076" w:name="_Toc76573751"/>
      <w:bookmarkStart w:id="1077" w:name="_Toc76578381"/>
      <w:bookmarkStart w:id="1078" w:name="_Toc76590955"/>
      <w:bookmarkStart w:id="1079" w:name="_Toc76634004"/>
      <w:bookmarkStart w:id="1080" w:name="_Toc109037496"/>
      <w:bookmarkStart w:id="1081" w:name="_Toc149654479"/>
      <w:bookmarkStart w:id="1082" w:name="_Toc162867744"/>
      <w:r w:rsidR="008353AE">
        <w:rPr>
          <w:noProof/>
        </w:rPr>
        <w:t>34</w:t>
      </w:r>
      <w:bookmarkEnd w:id="1074"/>
      <w:r w:rsidRPr="009E0706">
        <w:rPr>
          <w:noProof/>
        </w:rPr>
        <w:fldChar w:fldCharType="end"/>
      </w:r>
      <w:r w:rsidRPr="009E0706">
        <w:t>. Справочник «Сводный реестр</w:t>
      </w:r>
      <w:bookmarkEnd w:id="1075"/>
      <w:r w:rsidRPr="009E0706">
        <w:t>»</w:t>
      </w:r>
      <w:bookmarkEnd w:id="1076"/>
      <w:bookmarkEnd w:id="1077"/>
      <w:bookmarkEnd w:id="1078"/>
      <w:bookmarkEnd w:id="1079"/>
      <w:bookmarkEnd w:id="1080"/>
      <w:bookmarkEnd w:id="1081"/>
      <w:bookmarkEnd w:id="1082"/>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Временная Метка Распространения;</w:t>
      </w:r>
    </w:p>
    <w:p w:rsidR="00152DA3" w:rsidRPr="009E0706" w:rsidRDefault="00152DA3" w:rsidP="00152DA3">
      <w:pPr>
        <w:pStyle w:val="GOSTListmark1"/>
      </w:pPr>
      <w:r w:rsidRPr="009E0706">
        <w:t>ППО, создавшее организацию;</w:t>
      </w:r>
    </w:p>
    <w:p w:rsidR="00152DA3" w:rsidRPr="009E0706" w:rsidRDefault="00152DA3" w:rsidP="00152DA3">
      <w:pPr>
        <w:pStyle w:val="GOSTListmark1"/>
      </w:pPr>
      <w:r w:rsidRPr="009E0706">
        <w:t>Код ППО учредителя;</w:t>
      </w:r>
    </w:p>
    <w:p w:rsidR="00152DA3" w:rsidRPr="009E0706" w:rsidRDefault="00152DA3" w:rsidP="00152DA3">
      <w:pPr>
        <w:pStyle w:val="GOSTListmark1"/>
      </w:pPr>
      <w:r w:rsidRPr="009E0706">
        <w:t>Код Главы по БК;</w:t>
      </w:r>
    </w:p>
    <w:p w:rsidR="00152DA3" w:rsidRPr="009E0706" w:rsidRDefault="00152DA3" w:rsidP="00152DA3">
      <w:pPr>
        <w:pStyle w:val="GOSTListmark1"/>
      </w:pPr>
      <w:r w:rsidRPr="009E0706">
        <w:t>Код организации;</w:t>
      </w:r>
    </w:p>
    <w:p w:rsidR="00152DA3" w:rsidRPr="009E0706" w:rsidRDefault="00152DA3" w:rsidP="00152DA3">
      <w:pPr>
        <w:pStyle w:val="GOSTListmark1"/>
      </w:pPr>
      <w:r w:rsidRPr="009E0706">
        <w:t>Номер организации;</w:t>
      </w:r>
    </w:p>
    <w:p w:rsidR="00152DA3" w:rsidRPr="009E0706" w:rsidRDefault="00152DA3" w:rsidP="00152DA3">
      <w:pPr>
        <w:pStyle w:val="GOSTListmark1"/>
      </w:pPr>
      <w:r w:rsidRPr="009E0706">
        <w:t>Сокращенное наименование организации;</w:t>
      </w:r>
    </w:p>
    <w:p w:rsidR="00152DA3" w:rsidRPr="009E0706" w:rsidRDefault="00152DA3" w:rsidP="00152DA3">
      <w:pPr>
        <w:pStyle w:val="GOSTListmark1"/>
      </w:pPr>
      <w:r w:rsidRPr="009E0706">
        <w:t>Полное наименование организации;</w:t>
      </w:r>
    </w:p>
    <w:p w:rsidR="00152DA3" w:rsidRPr="009E0706" w:rsidRDefault="00152DA3" w:rsidP="00152DA3">
      <w:pPr>
        <w:pStyle w:val="GOSTListmark1"/>
      </w:pPr>
      <w:r w:rsidRPr="009E0706">
        <w:t>ОГРН;</w:t>
      </w:r>
    </w:p>
    <w:p w:rsidR="00152DA3" w:rsidRPr="009E0706" w:rsidRDefault="00152DA3" w:rsidP="00152DA3">
      <w:pPr>
        <w:pStyle w:val="GOSTListmark1"/>
      </w:pPr>
      <w:r w:rsidRPr="009E0706">
        <w:t>ИНН;</w:t>
      </w:r>
    </w:p>
    <w:p w:rsidR="00152DA3" w:rsidRPr="009E0706" w:rsidRDefault="00152DA3" w:rsidP="00152DA3">
      <w:pPr>
        <w:pStyle w:val="GOSTListmark1"/>
      </w:pPr>
      <w:r w:rsidRPr="009E0706">
        <w:t>КПП;</w:t>
      </w:r>
    </w:p>
    <w:p w:rsidR="00152DA3" w:rsidRPr="009E0706" w:rsidRDefault="00152DA3" w:rsidP="00152DA3">
      <w:pPr>
        <w:pStyle w:val="GOSTListmark1"/>
      </w:pPr>
      <w:r w:rsidRPr="009E0706">
        <w:t>Тип организации;</w:t>
      </w:r>
    </w:p>
    <w:p w:rsidR="00152DA3" w:rsidRPr="009E0706" w:rsidRDefault="00152DA3" w:rsidP="00152DA3">
      <w:pPr>
        <w:pStyle w:val="GOSTListmark1"/>
      </w:pPr>
      <w:r w:rsidRPr="009E0706">
        <w:t>Тип учреждения;</w:t>
      </w:r>
    </w:p>
    <w:p w:rsidR="00152DA3" w:rsidRPr="009E0706" w:rsidRDefault="00152DA3" w:rsidP="00152DA3">
      <w:pPr>
        <w:pStyle w:val="GOSTListmark1"/>
      </w:pPr>
      <w:r w:rsidRPr="009E0706">
        <w:t>Уполномоченная организация;</w:t>
      </w:r>
    </w:p>
    <w:p w:rsidR="00152DA3" w:rsidRPr="009E0706" w:rsidRDefault="00152DA3" w:rsidP="00152DA3">
      <w:pPr>
        <w:pStyle w:val="GOSTListmark1"/>
      </w:pPr>
      <w:r w:rsidRPr="009E0706">
        <w:t>Наименование уполномоченной организации;</w:t>
      </w:r>
    </w:p>
    <w:p w:rsidR="00152DA3" w:rsidRPr="009E0706" w:rsidRDefault="00152DA3" w:rsidP="00152DA3">
      <w:pPr>
        <w:pStyle w:val="GOSTListmark1"/>
      </w:pPr>
      <w:r w:rsidRPr="009E0706">
        <w:t>Бюджет;</w:t>
      </w:r>
    </w:p>
    <w:p w:rsidR="00152DA3" w:rsidRPr="009E0706" w:rsidRDefault="00152DA3" w:rsidP="00152DA3">
      <w:pPr>
        <w:pStyle w:val="GOSTListmark1"/>
      </w:pPr>
      <w:r w:rsidRPr="009E0706">
        <w:t>Наименование бюджета;</w:t>
      </w:r>
    </w:p>
    <w:p w:rsidR="00152DA3" w:rsidRPr="009E0706" w:rsidRDefault="00152DA3" w:rsidP="00152DA3">
      <w:pPr>
        <w:pStyle w:val="GOSTListmark1"/>
      </w:pPr>
      <w:r w:rsidRPr="009E0706">
        <w:t>Уровень бюджета;</w:t>
      </w:r>
    </w:p>
    <w:p w:rsidR="00152DA3" w:rsidRPr="009E0706" w:rsidRDefault="00152DA3" w:rsidP="00152DA3">
      <w:pPr>
        <w:pStyle w:val="GOSTListmark1"/>
      </w:pPr>
      <w:r w:rsidRPr="009E0706">
        <w:t>Наименование уровня бюджета;</w:t>
      </w:r>
    </w:p>
    <w:p w:rsidR="00152DA3" w:rsidRPr="009E0706" w:rsidRDefault="00152DA3" w:rsidP="00152DA3">
      <w:pPr>
        <w:pStyle w:val="GOSTListmark1"/>
      </w:pPr>
      <w:r w:rsidRPr="009E0706">
        <w:t>Статус организации;</w:t>
      </w:r>
    </w:p>
    <w:p w:rsidR="00152DA3" w:rsidRPr="009E0706" w:rsidRDefault="00152DA3" w:rsidP="00152DA3">
      <w:pPr>
        <w:pStyle w:val="GOSTListmark1"/>
      </w:pPr>
      <w:r w:rsidRPr="009E0706">
        <w:t>Дата включения организации;</w:t>
      </w:r>
    </w:p>
    <w:p w:rsidR="00152DA3" w:rsidRPr="009E0706" w:rsidRDefault="00152DA3" w:rsidP="00152DA3">
      <w:pPr>
        <w:pStyle w:val="GOSTListmark1"/>
      </w:pPr>
      <w:r w:rsidRPr="009E0706">
        <w:t>Дата изменения сведений;</w:t>
      </w:r>
    </w:p>
    <w:p w:rsidR="00152DA3" w:rsidRPr="009E0706" w:rsidRDefault="00152DA3" w:rsidP="00152DA3">
      <w:pPr>
        <w:pStyle w:val="GOSTListmark1"/>
      </w:pPr>
      <w:r w:rsidRPr="009E0706">
        <w:t>Дата исключения;</w:t>
      </w:r>
    </w:p>
    <w:p w:rsidR="00152DA3" w:rsidRPr="009E0706" w:rsidRDefault="00152DA3" w:rsidP="00152DA3">
      <w:pPr>
        <w:pStyle w:val="GOSTListmark1"/>
      </w:pPr>
      <w:r w:rsidRPr="009E0706">
        <w:lastRenderedPageBreak/>
        <w:t>Дата прекращения деятельности;</w:t>
      </w:r>
    </w:p>
    <w:p w:rsidR="00152DA3" w:rsidRPr="009E0706" w:rsidRDefault="00152DA3" w:rsidP="00152DA3">
      <w:pPr>
        <w:pStyle w:val="GOSTListmark1"/>
      </w:pPr>
      <w:r w:rsidRPr="009E0706">
        <w:t>Уникальный номер реестровой записи;</w:t>
      </w:r>
    </w:p>
    <w:p w:rsidR="00152DA3" w:rsidRPr="009E0706" w:rsidRDefault="00152DA3" w:rsidP="00152DA3">
      <w:pPr>
        <w:pStyle w:val="GOSTListmark1"/>
      </w:pPr>
      <w:r w:rsidRPr="009E0706">
        <w:t>Статус записи;</w:t>
      </w:r>
    </w:p>
    <w:p w:rsidR="00152DA3" w:rsidRPr="009E0706" w:rsidRDefault="00152DA3" w:rsidP="00152DA3">
      <w:pPr>
        <w:pStyle w:val="GOSTListmark1"/>
      </w:pPr>
      <w:r w:rsidRPr="009E0706">
        <w:t>Заявка на включение организации;</w:t>
      </w:r>
    </w:p>
    <w:p w:rsidR="00152DA3" w:rsidRPr="009E0706" w:rsidRDefault="00152DA3" w:rsidP="00152DA3">
      <w:pPr>
        <w:pStyle w:val="GOSTListmark1"/>
      </w:pPr>
      <w:r w:rsidRPr="009E0706">
        <w:t>Заявка на изменение сведений;</w:t>
      </w:r>
    </w:p>
    <w:p w:rsidR="00152DA3" w:rsidRPr="009E0706" w:rsidRDefault="00152DA3" w:rsidP="00152DA3">
      <w:pPr>
        <w:pStyle w:val="GOSTListmark1"/>
      </w:pPr>
      <w:r w:rsidRPr="009E0706">
        <w:t>Заявка на включение организации (</w:t>
      </w:r>
      <w:r w:rsidRPr="009E0706">
        <w:rPr>
          <w:lang w:val="en-US"/>
        </w:rPr>
        <w:t>GUID</w:t>
      </w:r>
      <w:r w:rsidRPr="009E0706">
        <w:t>);</w:t>
      </w:r>
    </w:p>
    <w:p w:rsidR="00152DA3" w:rsidRPr="009E0706" w:rsidRDefault="00152DA3" w:rsidP="00152DA3">
      <w:pPr>
        <w:pStyle w:val="GOSTListmark1"/>
      </w:pPr>
      <w:r w:rsidRPr="009E0706">
        <w:t>Заявка на изменение сведений (</w:t>
      </w:r>
      <w:r w:rsidRPr="009E0706">
        <w:rPr>
          <w:lang w:val="en-US"/>
        </w:rPr>
        <w:t>GUID</w:t>
      </w:r>
      <w:r w:rsidRPr="009E0706">
        <w:t>);</w:t>
      </w:r>
    </w:p>
    <w:p w:rsidR="00152DA3" w:rsidRPr="009E0706" w:rsidRDefault="00152DA3" w:rsidP="00152DA3">
      <w:pPr>
        <w:pStyle w:val="GOSTListmark1"/>
      </w:pPr>
      <w:r w:rsidRPr="009E0706">
        <w:t>Код ОрФК обслуживания;</w:t>
      </w:r>
    </w:p>
    <w:p w:rsidR="00152DA3" w:rsidRPr="009E0706" w:rsidRDefault="00152DA3" w:rsidP="00152DA3">
      <w:pPr>
        <w:pStyle w:val="GOSTListmark1"/>
      </w:pPr>
      <w:r w:rsidRPr="009E0706">
        <w:t>Дата начала действия записи;</w:t>
      </w:r>
    </w:p>
    <w:p w:rsidR="00152DA3" w:rsidRPr="009E0706" w:rsidRDefault="00152DA3" w:rsidP="00152DA3">
      <w:pPr>
        <w:pStyle w:val="GOSTListmark1"/>
      </w:pPr>
      <w:r w:rsidRPr="009E0706">
        <w:t>Организация находится в процессе реорганизации. Мероприятие 2;</w:t>
      </w:r>
    </w:p>
    <w:p w:rsidR="00152DA3" w:rsidRPr="009E0706" w:rsidRDefault="00152DA3" w:rsidP="00152DA3">
      <w:pPr>
        <w:pStyle w:val="GOSTListmark1"/>
      </w:pPr>
      <w:r w:rsidRPr="009E0706">
        <w:t>Организация находится в процессе реорганизации. Мероприятие 3;</w:t>
      </w:r>
    </w:p>
    <w:p w:rsidR="00152DA3" w:rsidRPr="009E0706" w:rsidRDefault="00152DA3" w:rsidP="00152DA3">
      <w:pPr>
        <w:pStyle w:val="GOSTListmark1"/>
      </w:pPr>
      <w:r w:rsidRPr="009E0706">
        <w:t>Организация находится в процессе реорганизации. Мероприятие 4;</w:t>
      </w:r>
    </w:p>
    <w:p w:rsidR="00152DA3" w:rsidRPr="009E0706" w:rsidRDefault="00152DA3" w:rsidP="00152DA3">
      <w:pPr>
        <w:pStyle w:val="GOSTListmark1"/>
      </w:pPr>
      <w:r w:rsidRPr="009E0706">
        <w:t>Не подлежит размещению Интернет;</w:t>
      </w:r>
    </w:p>
    <w:p w:rsidR="00152DA3" w:rsidRPr="009E0706" w:rsidRDefault="00152DA3" w:rsidP="00152DA3">
      <w:pPr>
        <w:pStyle w:val="GOSTListmark1"/>
      </w:pPr>
      <w:r w:rsidRPr="009E0706">
        <w:t>Опубликовано на ЕПБС;</w:t>
      </w:r>
    </w:p>
    <w:p w:rsidR="00152DA3" w:rsidRPr="009E0706" w:rsidRDefault="00152DA3" w:rsidP="00152DA3">
      <w:pPr>
        <w:pStyle w:val="GOSTListmark1"/>
      </w:pPr>
      <w:r w:rsidRPr="009E0706">
        <w:t>Опубликовано на ОС ГМУ.</w:t>
      </w:r>
    </w:p>
    <w:p w:rsidR="00152DA3" w:rsidRPr="009E0706" w:rsidRDefault="00152DA3" w:rsidP="00152DA3">
      <w:pPr>
        <w:pStyle w:val="GOSTNote"/>
      </w:pPr>
      <w:r w:rsidRPr="009E0706">
        <w:rPr>
          <w:rStyle w:val="GOSTSymBold"/>
        </w:rPr>
        <w:t>Примечание.</w:t>
      </w:r>
      <w:r w:rsidRPr="009E0706">
        <w:tab/>
        <w:t>При формировании СБО организацией, передавшей полномочия ПБС важно, чтобы в справочнике для данной организации были указаны счета по л/с с кодом 14. В противном случае система выдаст предупреждение «У организации &lt;код по СвР&gt; отсутствуют лицевые счета по переданным полномочиям».</w:t>
      </w:r>
    </w:p>
    <w:p w:rsidR="00152DA3" w:rsidRPr="009E0706" w:rsidRDefault="00152DA3" w:rsidP="00152DA3">
      <w:pPr>
        <w:pStyle w:val="GOSTNoteContinue"/>
      </w:pPr>
      <w:r w:rsidRPr="009E0706">
        <w:t>Работа с записями данного справочника ведется в Подсистеме НСИ ЭБ и описана в документе «Руководство работников (представителей) участников системы «Электронный бюджет» по работе с подсистемой (компонентом, модулем)» на модуль формирования и ведения реестра участников бюджетного процесса, а также юридических лиц, не являющихся участниками бюджетного процесса, подсистема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p w:rsidR="00152DA3" w:rsidRPr="009E0706" w:rsidRDefault="00152DA3" w:rsidP="00152DA3">
      <w:pPr>
        <w:pStyle w:val="41"/>
        <w:tabs>
          <w:tab w:val="num" w:pos="864"/>
        </w:tabs>
        <w:ind w:left="864" w:hanging="864"/>
      </w:pPr>
      <w:bookmarkStart w:id="1083" w:name="_Toc15910344"/>
      <w:bookmarkStart w:id="1084" w:name="_Toc109037261"/>
      <w:r w:rsidRPr="009E0706">
        <w:t>Справочник «Лицевые счета»</w:t>
      </w:r>
      <w:bookmarkEnd w:id="1083"/>
      <w:bookmarkEnd w:id="1084"/>
    </w:p>
    <w:p w:rsidR="00152DA3" w:rsidRPr="009E0706" w:rsidRDefault="00152DA3" w:rsidP="00754BAB">
      <w:pPr>
        <w:pStyle w:val="GOSTListnum"/>
        <w:numPr>
          <w:ilvl w:val="0"/>
          <w:numId w:val="113"/>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«Лицевые счета» (рис. </w:t>
      </w:r>
      <w:r w:rsidRPr="009E0706">
        <w:fldChar w:fldCharType="begin"/>
      </w:r>
      <w:r w:rsidRPr="009E0706">
        <w:instrText xml:space="preserve"> REF _Ref15047365 \h  \* MERGEFORMAT </w:instrText>
      </w:r>
      <w:r w:rsidRPr="009E0706">
        <w:fldChar w:fldCharType="separate"/>
      </w:r>
      <w:r w:rsidR="008353AE">
        <w:rPr>
          <w:noProof/>
        </w:rPr>
        <w:t>35</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4E174258" wp14:editId="6D590288">
            <wp:extent cx="6120130" cy="1042670"/>
            <wp:effectExtent l="0" t="0" r="0" b="0"/>
            <wp:docPr id="746" name="Рисунок 7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6120130" cy="1042670"/>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085" w:name="_Ref15047365"/>
      <w:bookmarkStart w:id="1086" w:name="_Toc15910574"/>
      <w:bookmarkStart w:id="1087" w:name="_Toc76573752"/>
      <w:bookmarkStart w:id="1088" w:name="_Toc76578382"/>
      <w:bookmarkStart w:id="1089" w:name="_Toc76590956"/>
      <w:bookmarkStart w:id="1090" w:name="_Toc76634005"/>
      <w:bookmarkStart w:id="1091" w:name="_Toc109037497"/>
      <w:bookmarkStart w:id="1092" w:name="_Toc149654480"/>
      <w:bookmarkStart w:id="1093" w:name="_Toc162867745"/>
      <w:r w:rsidR="008353AE">
        <w:rPr>
          <w:noProof/>
        </w:rPr>
        <w:t>35</w:t>
      </w:r>
      <w:bookmarkEnd w:id="1085"/>
      <w:r w:rsidRPr="009E0706">
        <w:rPr>
          <w:noProof/>
        </w:rPr>
        <w:fldChar w:fldCharType="end"/>
      </w:r>
      <w:r w:rsidRPr="009E0706">
        <w:t>. Справочник «Лицевые счета</w:t>
      </w:r>
      <w:bookmarkEnd w:id="1086"/>
      <w:r w:rsidRPr="009E0706">
        <w:t>»</w:t>
      </w:r>
      <w:bookmarkEnd w:id="1087"/>
      <w:bookmarkEnd w:id="1088"/>
      <w:bookmarkEnd w:id="1089"/>
      <w:bookmarkEnd w:id="1090"/>
      <w:bookmarkEnd w:id="1091"/>
      <w:bookmarkEnd w:id="1092"/>
      <w:bookmarkEnd w:id="1093"/>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bookmarkStart w:id="1094" w:name="_Toc15910345"/>
      <w:r w:rsidRPr="009E0706">
        <w:t>Тип лицевого счета;</w:t>
      </w:r>
    </w:p>
    <w:p w:rsidR="00152DA3" w:rsidRPr="009E0706" w:rsidRDefault="00152DA3" w:rsidP="00152DA3">
      <w:pPr>
        <w:pStyle w:val="GOSTListmark1"/>
      </w:pPr>
      <w:r w:rsidRPr="009E0706">
        <w:t>Регион ТОФК открытия;</w:t>
      </w:r>
    </w:p>
    <w:p w:rsidR="00152DA3" w:rsidRPr="009E0706" w:rsidRDefault="00152DA3" w:rsidP="00152DA3">
      <w:pPr>
        <w:pStyle w:val="GOSTListmark1"/>
      </w:pPr>
      <w:r w:rsidRPr="009E0706">
        <w:lastRenderedPageBreak/>
        <w:t>Тип бюджета;</w:t>
      </w:r>
    </w:p>
    <w:p w:rsidR="00152DA3" w:rsidRPr="009E0706" w:rsidRDefault="00152DA3" w:rsidP="00152DA3">
      <w:pPr>
        <w:pStyle w:val="GOSTListmark1"/>
      </w:pPr>
      <w:r w:rsidRPr="009E0706">
        <w:t>Учетный номер;</w:t>
      </w:r>
    </w:p>
    <w:p w:rsidR="00152DA3" w:rsidRPr="009E0706" w:rsidRDefault="00152DA3" w:rsidP="00152DA3">
      <w:pPr>
        <w:pStyle w:val="GOSTListmark1"/>
      </w:pPr>
      <w:r w:rsidRPr="009E0706">
        <w:t>Контрольный разряд;</w:t>
      </w:r>
    </w:p>
    <w:p w:rsidR="00152DA3" w:rsidRPr="009E0706" w:rsidRDefault="00152DA3" w:rsidP="00152DA3">
      <w:pPr>
        <w:pStyle w:val="GOSTListmark1"/>
      </w:pPr>
      <w:r w:rsidRPr="009E0706">
        <w:t>Номер лицевого счета;</w:t>
      </w:r>
    </w:p>
    <w:p w:rsidR="00152DA3" w:rsidRPr="009E0706" w:rsidRDefault="00152DA3" w:rsidP="00152DA3">
      <w:pPr>
        <w:pStyle w:val="GOSTListmark1"/>
      </w:pPr>
      <w:r w:rsidRPr="009E0706">
        <w:t>Код клиента;</w:t>
      </w:r>
    </w:p>
    <w:p w:rsidR="00152DA3" w:rsidRPr="009E0706" w:rsidRDefault="00152DA3" w:rsidP="00152DA3">
      <w:pPr>
        <w:pStyle w:val="GOSTListmark1"/>
      </w:pPr>
      <w:r w:rsidRPr="009E0706">
        <w:t>Код организации по Сводному реестру;</w:t>
      </w:r>
    </w:p>
    <w:p w:rsidR="00152DA3" w:rsidRPr="009E0706" w:rsidRDefault="00152DA3" w:rsidP="00152DA3">
      <w:pPr>
        <w:pStyle w:val="GOSTListmark1"/>
      </w:pPr>
      <w:r w:rsidRPr="009E0706">
        <w:t>Краткое наименование владельца ЛС;</w:t>
      </w:r>
    </w:p>
    <w:p w:rsidR="00152DA3" w:rsidRPr="009E0706" w:rsidRDefault="00152DA3" w:rsidP="00152DA3">
      <w:pPr>
        <w:pStyle w:val="GOSTListmark1"/>
      </w:pPr>
      <w:r w:rsidRPr="009E0706">
        <w:t>Полное наименование владельца ЛС;</w:t>
      </w:r>
    </w:p>
    <w:p w:rsidR="00152DA3" w:rsidRPr="009E0706" w:rsidRDefault="00152DA3" w:rsidP="00152DA3">
      <w:pPr>
        <w:pStyle w:val="GOSTListmark1"/>
      </w:pPr>
      <w:r w:rsidRPr="009E0706">
        <w:t>Код по Сводному реестру ПБС принимающего полномочия;</w:t>
      </w:r>
    </w:p>
    <w:p w:rsidR="00152DA3" w:rsidRPr="009E0706" w:rsidRDefault="00152DA3" w:rsidP="00152DA3">
      <w:pPr>
        <w:pStyle w:val="GOSTListmark1"/>
      </w:pPr>
      <w:r w:rsidRPr="009E0706">
        <w:t>Наименование ПБС принимающего полномочия;</w:t>
      </w:r>
    </w:p>
    <w:p w:rsidR="00152DA3" w:rsidRPr="009E0706" w:rsidRDefault="00152DA3" w:rsidP="00152DA3">
      <w:pPr>
        <w:pStyle w:val="GOSTListmark1"/>
      </w:pPr>
      <w:r w:rsidRPr="009E0706">
        <w:t>Код бюджета;</w:t>
      </w:r>
    </w:p>
    <w:p w:rsidR="00152DA3" w:rsidRPr="009E0706" w:rsidRDefault="00152DA3" w:rsidP="00152DA3">
      <w:pPr>
        <w:pStyle w:val="GOSTListmark1"/>
      </w:pPr>
      <w:r w:rsidRPr="009E0706">
        <w:t>Наименование бюджета;</w:t>
      </w:r>
    </w:p>
    <w:p w:rsidR="00152DA3" w:rsidRPr="009E0706" w:rsidRDefault="00152DA3" w:rsidP="00152DA3">
      <w:pPr>
        <w:pStyle w:val="GOSTListmark1"/>
      </w:pPr>
      <w:r w:rsidRPr="009E0706">
        <w:t>Номер казначейского счета;</w:t>
      </w:r>
    </w:p>
    <w:p w:rsidR="00152DA3" w:rsidRPr="009E0706" w:rsidRDefault="00152DA3" w:rsidP="00152DA3">
      <w:pPr>
        <w:pStyle w:val="GOSTListmark1"/>
      </w:pPr>
      <w:r w:rsidRPr="009E0706">
        <w:t>Код Главы по БК;</w:t>
      </w:r>
    </w:p>
    <w:p w:rsidR="00152DA3" w:rsidRPr="009E0706" w:rsidRDefault="00152DA3" w:rsidP="00152DA3">
      <w:pPr>
        <w:pStyle w:val="GOSTListmark1"/>
      </w:pPr>
      <w:r w:rsidRPr="009E0706">
        <w:t>Сокращенное наименование главы по БК;</w:t>
      </w:r>
    </w:p>
    <w:p w:rsidR="00152DA3" w:rsidRPr="009E0706" w:rsidRDefault="00152DA3" w:rsidP="00152DA3">
      <w:pPr>
        <w:pStyle w:val="GOSTListmark1"/>
      </w:pPr>
      <w:r w:rsidRPr="009E0706">
        <w:t>Признак контура;</w:t>
      </w:r>
    </w:p>
    <w:p w:rsidR="00152DA3" w:rsidRPr="009E0706" w:rsidRDefault="00152DA3" w:rsidP="00152DA3">
      <w:pPr>
        <w:pStyle w:val="GOSTListmark1"/>
      </w:pPr>
      <w:r w:rsidRPr="009E0706">
        <w:t>Контур в кот ведутся операции по ЛС;</w:t>
      </w:r>
    </w:p>
    <w:p w:rsidR="00152DA3" w:rsidRPr="009E0706" w:rsidRDefault="00152DA3" w:rsidP="00152DA3">
      <w:pPr>
        <w:pStyle w:val="GOSTListmark1"/>
      </w:pPr>
      <w:r w:rsidRPr="009E0706">
        <w:t>Код ТОФК/ТО по месту открытия ЛС;</w:t>
      </w:r>
    </w:p>
    <w:p w:rsidR="00152DA3" w:rsidRPr="009E0706" w:rsidRDefault="00152DA3" w:rsidP="00152DA3">
      <w:pPr>
        <w:pStyle w:val="GOSTListmark1"/>
      </w:pPr>
      <w:r w:rsidRPr="009E0706">
        <w:t>Наименование ТОФК/ТО по месту открытия ЛС;</w:t>
      </w:r>
    </w:p>
    <w:p w:rsidR="00152DA3" w:rsidRPr="009E0706" w:rsidRDefault="00152DA3" w:rsidP="00152DA3">
      <w:pPr>
        <w:pStyle w:val="GOSTListmark1"/>
      </w:pPr>
      <w:r w:rsidRPr="009E0706">
        <w:t>Код ТОФК/ТО по месту обслуживания ЛС;</w:t>
      </w:r>
    </w:p>
    <w:p w:rsidR="00152DA3" w:rsidRPr="009E0706" w:rsidRDefault="00152DA3" w:rsidP="00152DA3">
      <w:pPr>
        <w:pStyle w:val="GOSTListmark1"/>
      </w:pPr>
      <w:r w:rsidRPr="009E0706">
        <w:t>Наименование ТОФК/ТО по месту обслуживания ЛС;</w:t>
      </w:r>
    </w:p>
    <w:p w:rsidR="00152DA3" w:rsidRPr="009E0706" w:rsidRDefault="00152DA3" w:rsidP="00152DA3">
      <w:pPr>
        <w:pStyle w:val="GOSTListmark1"/>
      </w:pPr>
      <w:r w:rsidRPr="009E0706">
        <w:t>Код ТОФК по месту нахождения клиента;</w:t>
      </w:r>
    </w:p>
    <w:p w:rsidR="00152DA3" w:rsidRPr="009E0706" w:rsidRDefault="00152DA3" w:rsidP="00152DA3">
      <w:pPr>
        <w:pStyle w:val="GOSTListmark1"/>
      </w:pPr>
      <w:r w:rsidRPr="009E0706">
        <w:t>Наименование ТОФК по месту нахождения клиента;</w:t>
      </w:r>
    </w:p>
    <w:p w:rsidR="00152DA3" w:rsidRPr="009E0706" w:rsidRDefault="00152DA3" w:rsidP="00152DA3">
      <w:pPr>
        <w:pStyle w:val="GOSTListmark1"/>
      </w:pPr>
      <w:r w:rsidRPr="009E0706">
        <w:t>Обслуживается в Фин. органе;</w:t>
      </w:r>
    </w:p>
    <w:p w:rsidR="00152DA3" w:rsidRPr="009E0706" w:rsidRDefault="00152DA3" w:rsidP="00152DA3">
      <w:pPr>
        <w:pStyle w:val="GOSTListmark1"/>
      </w:pPr>
      <w:r w:rsidRPr="009E0706">
        <w:t>Бизнес статус записи;</w:t>
      </w:r>
    </w:p>
    <w:p w:rsidR="00152DA3" w:rsidRPr="009E0706" w:rsidRDefault="00152DA3" w:rsidP="00152DA3">
      <w:pPr>
        <w:pStyle w:val="GOSTListmark1"/>
      </w:pPr>
      <w:r w:rsidRPr="009E0706">
        <w:t>Дата открытия;</w:t>
      </w:r>
    </w:p>
    <w:p w:rsidR="00152DA3" w:rsidRPr="009E0706" w:rsidRDefault="00152DA3" w:rsidP="00152DA3">
      <w:pPr>
        <w:pStyle w:val="GOSTListmark1"/>
      </w:pPr>
      <w:r w:rsidRPr="009E0706">
        <w:t>Дата закрытия;</w:t>
      </w:r>
    </w:p>
    <w:p w:rsidR="00152DA3" w:rsidRPr="009E0706" w:rsidRDefault="00152DA3" w:rsidP="00152DA3">
      <w:pPr>
        <w:pStyle w:val="GOSTListmark1"/>
      </w:pPr>
      <w:r w:rsidRPr="009E0706">
        <w:t>Статус записи;</w:t>
      </w:r>
    </w:p>
    <w:p w:rsidR="00152DA3" w:rsidRPr="009E0706" w:rsidRDefault="00152DA3" w:rsidP="00152DA3">
      <w:pPr>
        <w:pStyle w:val="GOSTListmark1"/>
      </w:pPr>
      <w:r w:rsidRPr="009E0706">
        <w:t>Дата начала действия записи;</w:t>
      </w:r>
    </w:p>
    <w:p w:rsidR="00152DA3" w:rsidRPr="009E0706" w:rsidRDefault="00152DA3" w:rsidP="00152DA3">
      <w:pPr>
        <w:pStyle w:val="GOSTListmark1"/>
      </w:pPr>
      <w:r w:rsidRPr="009E0706">
        <w:t>Дата окончания действия записи;</w:t>
      </w:r>
    </w:p>
    <w:p w:rsidR="00152DA3" w:rsidRPr="009E0706" w:rsidRDefault="00152DA3" w:rsidP="00152DA3">
      <w:pPr>
        <w:pStyle w:val="GOSTListmark1"/>
      </w:pPr>
      <w:r w:rsidRPr="009E0706">
        <w:t>Признак ПИМ;</w:t>
      </w:r>
    </w:p>
    <w:p w:rsidR="00152DA3" w:rsidRPr="009E0706" w:rsidRDefault="00152DA3" w:rsidP="00152DA3">
      <w:pPr>
        <w:pStyle w:val="GOSTListmark1"/>
      </w:pPr>
      <w:r w:rsidRPr="009E0706">
        <w:t>Код системы.</w:t>
      </w:r>
    </w:p>
    <w:p w:rsidR="00152DA3" w:rsidRPr="009E0706" w:rsidRDefault="00152DA3" w:rsidP="00152DA3">
      <w:pPr>
        <w:pStyle w:val="GOSTNote"/>
      </w:pPr>
      <w:r w:rsidRPr="009E0706">
        <w:rPr>
          <w:rStyle w:val="GOSTSymBold"/>
        </w:rPr>
        <w:t>Примечание.</w:t>
      </w:r>
      <w:r w:rsidRPr="009E0706">
        <w:tab/>
        <w:t>При формировании СБО организацией, передавшей полномочия ПБС важно, чтобы в справочнике для данной организации (код организации по СвР) были указаны счета по л/с с кодом 14. В противном случае документ будет переведен на статус «К отмене».</w:t>
      </w:r>
    </w:p>
    <w:p w:rsidR="00152DA3" w:rsidRPr="009E0706" w:rsidRDefault="00152DA3" w:rsidP="00152DA3">
      <w:pPr>
        <w:pStyle w:val="GOSTNoteContinue"/>
      </w:pPr>
      <w:r w:rsidRPr="009E0706">
        <w:t>Работа с записями данного справочника ведется в Подсистеме НСИ ЭБ и описана в документе «Руководство работников (представителей) участников системы «Электронный бюджет» по работе с подсистемой (компонентом, модулем)»</w:t>
      </w:r>
      <w:r w:rsidRPr="009E0706">
        <w:rPr>
          <w:rFonts w:eastAsia="Calibri"/>
        </w:rPr>
        <w:t xml:space="preserve"> на </w:t>
      </w:r>
      <w:r w:rsidRPr="009E0706">
        <w:t>модуль ведения лицевых счетов подсистемы ведения нормативной справочной информации государственной интегрированной информационной системы управления общественными финансами «Электронный бюджет».</w:t>
      </w:r>
    </w:p>
    <w:p w:rsidR="00152DA3" w:rsidRPr="009E0706" w:rsidRDefault="00152DA3" w:rsidP="00152DA3">
      <w:pPr>
        <w:pStyle w:val="41"/>
        <w:tabs>
          <w:tab w:val="num" w:pos="864"/>
        </w:tabs>
        <w:ind w:left="864" w:hanging="864"/>
      </w:pPr>
      <w:bookmarkStart w:id="1095" w:name="_Toc109037262"/>
      <w:r w:rsidRPr="009E0706">
        <w:t>Справочник «ТОФК»</w:t>
      </w:r>
      <w:bookmarkEnd w:id="1094"/>
      <w:bookmarkEnd w:id="1095"/>
    </w:p>
    <w:p w:rsidR="00152DA3" w:rsidRPr="009E0706" w:rsidRDefault="00152DA3" w:rsidP="00754BAB">
      <w:pPr>
        <w:pStyle w:val="GOSTListnum"/>
        <w:numPr>
          <w:ilvl w:val="0"/>
          <w:numId w:val="114"/>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lastRenderedPageBreak/>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«ТОФК» (рис. </w:t>
      </w:r>
      <w:r w:rsidRPr="009E0706">
        <w:fldChar w:fldCharType="begin"/>
      </w:r>
      <w:r w:rsidRPr="009E0706">
        <w:instrText xml:space="preserve"> REF _Ref15047366 \h  \* MERGEFORMAT </w:instrText>
      </w:r>
      <w:r w:rsidRPr="009E0706">
        <w:fldChar w:fldCharType="separate"/>
      </w:r>
      <w:r w:rsidR="008353AE">
        <w:rPr>
          <w:noProof/>
        </w:rPr>
        <w:t>36</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0AC31013" wp14:editId="784C5555">
            <wp:extent cx="6120130" cy="1801495"/>
            <wp:effectExtent l="0" t="0" r="0" b="0"/>
            <wp:docPr id="747" name="Рисунок 7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6120130" cy="1801495"/>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096" w:name="_Ref15047366"/>
      <w:bookmarkStart w:id="1097" w:name="_Toc15910575"/>
      <w:bookmarkStart w:id="1098" w:name="_Toc76573753"/>
      <w:bookmarkStart w:id="1099" w:name="_Toc76578383"/>
      <w:bookmarkStart w:id="1100" w:name="_Toc76590957"/>
      <w:bookmarkStart w:id="1101" w:name="_Toc76634006"/>
      <w:bookmarkStart w:id="1102" w:name="_Toc109037498"/>
      <w:bookmarkStart w:id="1103" w:name="_Toc149654481"/>
      <w:bookmarkStart w:id="1104" w:name="_Toc162867746"/>
      <w:r w:rsidR="008353AE">
        <w:rPr>
          <w:noProof/>
        </w:rPr>
        <w:t>36</w:t>
      </w:r>
      <w:bookmarkEnd w:id="1096"/>
      <w:r w:rsidRPr="009E0706">
        <w:rPr>
          <w:noProof/>
        </w:rPr>
        <w:fldChar w:fldCharType="end"/>
      </w:r>
      <w:r w:rsidRPr="009E0706">
        <w:t>. Справочник «ТОФК</w:t>
      </w:r>
      <w:bookmarkEnd w:id="1097"/>
      <w:r w:rsidRPr="009E0706">
        <w:t>»</w:t>
      </w:r>
      <w:bookmarkEnd w:id="1098"/>
      <w:bookmarkEnd w:id="1099"/>
      <w:bookmarkEnd w:id="1100"/>
      <w:bookmarkEnd w:id="1101"/>
      <w:bookmarkEnd w:id="1102"/>
      <w:bookmarkEnd w:id="1103"/>
      <w:bookmarkEnd w:id="1104"/>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Код;</w:t>
      </w:r>
    </w:p>
    <w:p w:rsidR="00152DA3" w:rsidRPr="009E0706" w:rsidRDefault="00152DA3" w:rsidP="00152DA3">
      <w:pPr>
        <w:pStyle w:val="GOSTListmark1"/>
      </w:pPr>
      <w:r w:rsidRPr="009E0706">
        <w:t>Сокращенное наименование;</w:t>
      </w:r>
    </w:p>
    <w:p w:rsidR="00152DA3" w:rsidRPr="009E0706" w:rsidRDefault="00152DA3" w:rsidP="00152DA3">
      <w:pPr>
        <w:pStyle w:val="GOSTListmark1"/>
      </w:pPr>
      <w:r w:rsidRPr="009E0706">
        <w:t>Полное наименование;</w:t>
      </w:r>
    </w:p>
    <w:p w:rsidR="00152DA3" w:rsidRPr="009E0706" w:rsidRDefault="00152DA3" w:rsidP="00152DA3">
      <w:pPr>
        <w:pStyle w:val="GOSTListmark1"/>
      </w:pPr>
      <w:r w:rsidRPr="009E0706">
        <w:t>ИНН;</w:t>
      </w:r>
    </w:p>
    <w:p w:rsidR="00152DA3" w:rsidRPr="009E0706" w:rsidRDefault="00152DA3" w:rsidP="00152DA3">
      <w:pPr>
        <w:pStyle w:val="GOSTListmark1"/>
      </w:pPr>
      <w:r w:rsidRPr="009E0706">
        <w:t>КПП;</w:t>
      </w:r>
    </w:p>
    <w:p w:rsidR="00152DA3" w:rsidRPr="009E0706" w:rsidRDefault="00152DA3" w:rsidP="00152DA3">
      <w:pPr>
        <w:pStyle w:val="GOSTListmark1"/>
      </w:pPr>
      <w:r w:rsidRPr="009E0706">
        <w:t>Юридический адрес;</w:t>
      </w:r>
    </w:p>
    <w:p w:rsidR="00152DA3" w:rsidRPr="009E0706" w:rsidRDefault="00152DA3" w:rsidP="00152DA3">
      <w:pPr>
        <w:pStyle w:val="GOSTListmark1"/>
      </w:pPr>
      <w:r w:rsidRPr="009E0706">
        <w:t>Код ТОФК;</w:t>
      </w:r>
    </w:p>
    <w:p w:rsidR="00152DA3" w:rsidRPr="009E0706" w:rsidRDefault="00152DA3" w:rsidP="00152DA3">
      <w:pPr>
        <w:pStyle w:val="GOSTListmark1"/>
      </w:pPr>
      <w:r w:rsidRPr="009E0706">
        <w:t>Наименование ТОФК;</w:t>
      </w:r>
    </w:p>
    <w:p w:rsidR="00152DA3" w:rsidRPr="009E0706" w:rsidRDefault="00152DA3" w:rsidP="00152DA3">
      <w:pPr>
        <w:pStyle w:val="GOSTListmark1"/>
      </w:pPr>
      <w:r w:rsidRPr="009E0706">
        <w:t>Бизнес статус;</w:t>
      </w:r>
    </w:p>
    <w:p w:rsidR="00152DA3" w:rsidRPr="009E0706" w:rsidRDefault="00152DA3" w:rsidP="00152DA3">
      <w:pPr>
        <w:pStyle w:val="GOSTListmark1"/>
      </w:pPr>
      <w:r w:rsidRPr="009E0706">
        <w:t>Дата создания ОрФК;</w:t>
      </w:r>
    </w:p>
    <w:p w:rsidR="00152DA3" w:rsidRPr="009E0706" w:rsidRDefault="00152DA3" w:rsidP="00152DA3">
      <w:pPr>
        <w:pStyle w:val="GOSTListmark1"/>
      </w:pPr>
      <w:r w:rsidRPr="009E0706">
        <w:t>Дата ликвидации ОрФК;</w:t>
      </w:r>
    </w:p>
    <w:p w:rsidR="00152DA3" w:rsidRPr="009E0706" w:rsidRDefault="00152DA3" w:rsidP="00152DA3">
      <w:pPr>
        <w:pStyle w:val="GOSTListmark1"/>
      </w:pPr>
      <w:r w:rsidRPr="009E0706">
        <w:t>Статус записи;</w:t>
      </w:r>
    </w:p>
    <w:p w:rsidR="00152DA3" w:rsidRPr="009E0706" w:rsidRDefault="00152DA3" w:rsidP="00152DA3">
      <w:pPr>
        <w:pStyle w:val="GOSTListmark1"/>
      </w:pPr>
      <w:r w:rsidRPr="009E0706">
        <w:t>Дата начала действия записи;</w:t>
      </w:r>
    </w:p>
    <w:p w:rsidR="00152DA3" w:rsidRPr="009E0706" w:rsidRDefault="00152DA3" w:rsidP="00152DA3">
      <w:pPr>
        <w:pStyle w:val="GOSTListmark1"/>
      </w:pPr>
      <w:r w:rsidRPr="009E0706">
        <w:t>Дата окончания действия записи.</w:t>
      </w:r>
    </w:p>
    <w:p w:rsidR="00152DA3" w:rsidRPr="009E0706" w:rsidRDefault="00152DA3" w:rsidP="00152DA3">
      <w:pPr>
        <w:pStyle w:val="41"/>
        <w:tabs>
          <w:tab w:val="num" w:pos="864"/>
        </w:tabs>
        <w:ind w:left="864" w:hanging="864"/>
      </w:pPr>
      <w:bookmarkStart w:id="1105" w:name="_Toc15910346"/>
      <w:bookmarkStart w:id="1106" w:name="_Toc109037263"/>
      <w:r w:rsidRPr="009E0706">
        <w:t>Справочник «Бюджеты»</w:t>
      </w:r>
      <w:bookmarkEnd w:id="1105"/>
      <w:bookmarkEnd w:id="1106"/>
    </w:p>
    <w:p w:rsidR="00152DA3" w:rsidRPr="009E0706" w:rsidRDefault="00152DA3" w:rsidP="00754BAB">
      <w:pPr>
        <w:pStyle w:val="GOSTListnum"/>
        <w:numPr>
          <w:ilvl w:val="0"/>
          <w:numId w:val="115"/>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«Бюджеты» (рис. </w:t>
      </w:r>
      <w:r w:rsidRPr="009E0706">
        <w:fldChar w:fldCharType="begin"/>
      </w:r>
      <w:r w:rsidRPr="009E0706">
        <w:instrText xml:space="preserve"> REF _Ref15047367 \h  \* MERGEFORMAT </w:instrText>
      </w:r>
      <w:r w:rsidRPr="009E0706">
        <w:fldChar w:fldCharType="separate"/>
      </w:r>
      <w:r w:rsidR="008353AE">
        <w:rPr>
          <w:noProof/>
        </w:rPr>
        <w:t>37</w:t>
      </w:r>
      <w:r w:rsidRPr="009E0706">
        <w:fldChar w:fldCharType="end"/>
      </w:r>
      <w:r w:rsidRPr="009E0706">
        <w:t>).</w:t>
      </w:r>
    </w:p>
    <w:p w:rsidR="00152DA3" w:rsidRPr="009E0706" w:rsidRDefault="00152DA3" w:rsidP="00152DA3">
      <w:pPr>
        <w:pStyle w:val="GOSTFigure"/>
      </w:pPr>
      <w:r w:rsidRPr="009E0706">
        <w:rPr>
          <w:noProof/>
        </w:rPr>
        <w:lastRenderedPageBreak/>
        <w:drawing>
          <wp:inline distT="0" distB="0" distL="0" distR="0" wp14:anchorId="23729312" wp14:editId="7D80D04F">
            <wp:extent cx="6120130" cy="1917065"/>
            <wp:effectExtent l="0" t="0" r="0" b="0"/>
            <wp:docPr id="748" name="Рисунок 7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6120130" cy="1917065"/>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107" w:name="_Ref15047367"/>
      <w:bookmarkStart w:id="1108" w:name="_Toc15910576"/>
      <w:bookmarkStart w:id="1109" w:name="_Toc76573754"/>
      <w:bookmarkStart w:id="1110" w:name="_Toc76578384"/>
      <w:bookmarkStart w:id="1111" w:name="_Toc76590958"/>
      <w:bookmarkStart w:id="1112" w:name="_Toc76634007"/>
      <w:bookmarkStart w:id="1113" w:name="_Toc109037499"/>
      <w:bookmarkStart w:id="1114" w:name="_Toc149654482"/>
      <w:bookmarkStart w:id="1115" w:name="_Toc162867747"/>
      <w:r w:rsidR="008353AE">
        <w:rPr>
          <w:noProof/>
        </w:rPr>
        <w:t>37</w:t>
      </w:r>
      <w:bookmarkEnd w:id="1107"/>
      <w:r w:rsidRPr="009E0706">
        <w:rPr>
          <w:noProof/>
        </w:rPr>
        <w:fldChar w:fldCharType="end"/>
      </w:r>
      <w:r w:rsidRPr="009E0706">
        <w:t>. Справочник «Бюджеты</w:t>
      </w:r>
      <w:bookmarkEnd w:id="1108"/>
      <w:r w:rsidRPr="009E0706">
        <w:t>»</w:t>
      </w:r>
      <w:bookmarkEnd w:id="1109"/>
      <w:bookmarkEnd w:id="1110"/>
      <w:bookmarkEnd w:id="1111"/>
      <w:bookmarkEnd w:id="1112"/>
      <w:bookmarkEnd w:id="1113"/>
      <w:bookmarkEnd w:id="1114"/>
      <w:bookmarkEnd w:id="1115"/>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Код бюджета;</w:t>
      </w:r>
    </w:p>
    <w:p w:rsidR="00152DA3" w:rsidRPr="009E0706" w:rsidRDefault="00152DA3" w:rsidP="00152DA3">
      <w:pPr>
        <w:pStyle w:val="GOSTListmark1"/>
      </w:pPr>
      <w:r w:rsidRPr="009E0706">
        <w:t>Наименование.</w:t>
      </w:r>
    </w:p>
    <w:p w:rsidR="00152DA3" w:rsidRPr="009E0706" w:rsidRDefault="00152DA3" w:rsidP="00152DA3">
      <w:pPr>
        <w:pStyle w:val="41"/>
        <w:tabs>
          <w:tab w:val="num" w:pos="864"/>
        </w:tabs>
        <w:ind w:left="864" w:hanging="864"/>
      </w:pPr>
      <w:bookmarkStart w:id="1116" w:name="_Toc15910347"/>
      <w:bookmarkStart w:id="1117" w:name="_Toc109037264"/>
      <w:r w:rsidRPr="009E0706">
        <w:t>Справочник «Таблица соответствия кодов ОКАТО кодам ОКТМО»</w:t>
      </w:r>
      <w:bookmarkEnd w:id="1116"/>
      <w:bookmarkEnd w:id="1117"/>
    </w:p>
    <w:p w:rsidR="00152DA3" w:rsidRPr="009E0706" w:rsidRDefault="00152DA3" w:rsidP="00754BAB">
      <w:pPr>
        <w:pStyle w:val="GOSTListnum"/>
        <w:numPr>
          <w:ilvl w:val="0"/>
          <w:numId w:val="116"/>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«Таблица соответствия кодов ОКАТО кодам ОКТМО» (рис. </w:t>
      </w:r>
      <w:r w:rsidRPr="009E0706">
        <w:fldChar w:fldCharType="begin"/>
      </w:r>
      <w:r w:rsidRPr="009E0706">
        <w:instrText xml:space="preserve"> REF _Ref15047368 \h  \* MERGEFORMAT </w:instrText>
      </w:r>
      <w:r w:rsidRPr="009E0706">
        <w:fldChar w:fldCharType="separate"/>
      </w:r>
      <w:r w:rsidR="008353AE">
        <w:rPr>
          <w:noProof/>
        </w:rPr>
        <w:t>38</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51C45E6F" wp14:editId="7567AC5A">
            <wp:extent cx="6120130" cy="1014095"/>
            <wp:effectExtent l="0" t="0" r="0" b="0"/>
            <wp:docPr id="749" name="Рисунок 7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6120130" cy="1014095"/>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118" w:name="_Ref15047368"/>
      <w:bookmarkStart w:id="1119" w:name="_Toc15910577"/>
      <w:bookmarkStart w:id="1120" w:name="_Toc76573755"/>
      <w:bookmarkStart w:id="1121" w:name="_Toc76578385"/>
      <w:bookmarkStart w:id="1122" w:name="_Toc76590959"/>
      <w:bookmarkStart w:id="1123" w:name="_Toc76634008"/>
      <w:bookmarkStart w:id="1124" w:name="_Toc109037500"/>
      <w:bookmarkStart w:id="1125" w:name="_Toc149654483"/>
      <w:bookmarkStart w:id="1126" w:name="_Toc162867748"/>
      <w:r w:rsidR="008353AE">
        <w:rPr>
          <w:noProof/>
        </w:rPr>
        <w:t>38</w:t>
      </w:r>
      <w:bookmarkEnd w:id="1118"/>
      <w:r w:rsidRPr="009E0706">
        <w:rPr>
          <w:noProof/>
        </w:rPr>
        <w:fldChar w:fldCharType="end"/>
      </w:r>
      <w:r w:rsidRPr="009E0706">
        <w:t>. Справочник «Таблица соответствия кодов ОКАТО кодам ОКТМО</w:t>
      </w:r>
      <w:bookmarkEnd w:id="1119"/>
      <w:r w:rsidRPr="009E0706">
        <w:t>»</w:t>
      </w:r>
      <w:bookmarkEnd w:id="1120"/>
      <w:bookmarkEnd w:id="1121"/>
      <w:bookmarkEnd w:id="1122"/>
      <w:bookmarkEnd w:id="1123"/>
      <w:bookmarkEnd w:id="1124"/>
      <w:bookmarkEnd w:id="1125"/>
      <w:bookmarkEnd w:id="1126"/>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Код записи;</w:t>
      </w:r>
    </w:p>
    <w:p w:rsidR="00152DA3" w:rsidRPr="009E0706" w:rsidRDefault="00152DA3" w:rsidP="00152DA3">
      <w:pPr>
        <w:pStyle w:val="GOSTListmark1"/>
      </w:pPr>
      <w:r w:rsidRPr="009E0706">
        <w:t>Код ОКТМО;</w:t>
      </w:r>
    </w:p>
    <w:p w:rsidR="00152DA3" w:rsidRPr="009E0706" w:rsidRDefault="00152DA3" w:rsidP="00152DA3">
      <w:pPr>
        <w:pStyle w:val="GOSTListmark1"/>
      </w:pPr>
      <w:r w:rsidRPr="009E0706">
        <w:t>Код ОКТМО (временный);</w:t>
      </w:r>
    </w:p>
    <w:p w:rsidR="00152DA3" w:rsidRPr="009E0706" w:rsidRDefault="00152DA3" w:rsidP="00152DA3">
      <w:pPr>
        <w:pStyle w:val="GOSTListmark1"/>
      </w:pPr>
      <w:r w:rsidRPr="009E0706">
        <w:t>Код ОКАТО;</w:t>
      </w:r>
    </w:p>
    <w:p w:rsidR="00152DA3" w:rsidRPr="009E0706" w:rsidRDefault="00152DA3" w:rsidP="00152DA3">
      <w:pPr>
        <w:pStyle w:val="GOSTListmark1"/>
      </w:pPr>
      <w:r w:rsidRPr="009E0706">
        <w:t>Код по ОКАТО (применяемый);</w:t>
      </w:r>
    </w:p>
    <w:p w:rsidR="00152DA3" w:rsidRPr="009E0706" w:rsidRDefault="00152DA3" w:rsidP="00152DA3">
      <w:pPr>
        <w:pStyle w:val="GOSTListmark1"/>
      </w:pPr>
      <w:r w:rsidRPr="009E0706">
        <w:t>Наименование;</w:t>
      </w:r>
    </w:p>
    <w:p w:rsidR="00152DA3" w:rsidRPr="009E0706" w:rsidRDefault="00152DA3" w:rsidP="00152DA3">
      <w:pPr>
        <w:pStyle w:val="GOSTListmark1"/>
      </w:pPr>
      <w:r w:rsidRPr="009E0706">
        <w:t>Наименование по проекту изменения ОКТМО;</w:t>
      </w:r>
    </w:p>
    <w:p w:rsidR="00152DA3" w:rsidRPr="009E0706" w:rsidRDefault="00152DA3" w:rsidP="00152DA3">
      <w:pPr>
        <w:pStyle w:val="GOSTListmark1"/>
      </w:pPr>
      <w:r w:rsidRPr="009E0706">
        <w:t>Признак бюджетополучателя;</w:t>
      </w:r>
    </w:p>
    <w:p w:rsidR="00152DA3" w:rsidRPr="009E0706" w:rsidRDefault="00152DA3" w:rsidP="00152DA3">
      <w:pPr>
        <w:pStyle w:val="GOSTListmark1"/>
      </w:pPr>
      <w:r w:rsidRPr="009E0706">
        <w:t>ОКТМО бюджетополучателя;</w:t>
      </w:r>
    </w:p>
    <w:p w:rsidR="00152DA3" w:rsidRPr="009E0706" w:rsidRDefault="00152DA3" w:rsidP="00152DA3">
      <w:pPr>
        <w:pStyle w:val="GOSTListmark1"/>
      </w:pPr>
      <w:r w:rsidRPr="009E0706">
        <w:t>Наименование бюджетополучателя;</w:t>
      </w:r>
    </w:p>
    <w:p w:rsidR="00152DA3" w:rsidRPr="009E0706" w:rsidRDefault="00152DA3" w:rsidP="00152DA3">
      <w:pPr>
        <w:pStyle w:val="GOSTListmark1"/>
      </w:pPr>
      <w:r w:rsidRPr="009E0706">
        <w:t>Код типа ППО МО;</w:t>
      </w:r>
    </w:p>
    <w:p w:rsidR="00152DA3" w:rsidRPr="009E0706" w:rsidRDefault="00152DA3" w:rsidP="00152DA3">
      <w:pPr>
        <w:pStyle w:val="GOSTListmark1"/>
      </w:pPr>
      <w:r w:rsidRPr="009E0706">
        <w:t>Наименование типа ППО МО;</w:t>
      </w:r>
    </w:p>
    <w:p w:rsidR="00152DA3" w:rsidRPr="009E0706" w:rsidRDefault="00152DA3" w:rsidP="00152DA3">
      <w:pPr>
        <w:pStyle w:val="GOSTListmark1"/>
      </w:pPr>
      <w:r w:rsidRPr="009E0706">
        <w:t>ОКТМО вышестоящего;</w:t>
      </w:r>
    </w:p>
    <w:p w:rsidR="00152DA3" w:rsidRPr="009E0706" w:rsidRDefault="00152DA3" w:rsidP="00152DA3">
      <w:pPr>
        <w:pStyle w:val="GOSTListmark1"/>
      </w:pPr>
      <w:r w:rsidRPr="009E0706">
        <w:t>Наименование вышестоящего;</w:t>
      </w:r>
    </w:p>
    <w:p w:rsidR="00152DA3" w:rsidRPr="009E0706" w:rsidRDefault="00152DA3" w:rsidP="00152DA3">
      <w:pPr>
        <w:pStyle w:val="GOSTListmark1"/>
      </w:pPr>
      <w:r w:rsidRPr="009E0706">
        <w:t>Код заявки на изменение записи;</w:t>
      </w:r>
    </w:p>
    <w:p w:rsidR="00152DA3" w:rsidRPr="009E0706" w:rsidRDefault="00152DA3" w:rsidP="00152DA3">
      <w:pPr>
        <w:pStyle w:val="GOSTListmark1"/>
      </w:pPr>
      <w:r w:rsidRPr="009E0706">
        <w:lastRenderedPageBreak/>
        <w:t>Дата включения;</w:t>
      </w:r>
    </w:p>
    <w:p w:rsidR="00152DA3" w:rsidRPr="009E0706" w:rsidRDefault="00152DA3" w:rsidP="00152DA3">
      <w:pPr>
        <w:pStyle w:val="GOSTListmark1"/>
      </w:pPr>
      <w:r w:rsidRPr="009E0706">
        <w:t>Дата исключения;</w:t>
      </w:r>
    </w:p>
    <w:p w:rsidR="00152DA3" w:rsidRPr="009E0706" w:rsidRDefault="00152DA3" w:rsidP="00152DA3">
      <w:pPr>
        <w:pStyle w:val="GOSTListmark1"/>
      </w:pPr>
      <w:r w:rsidRPr="009E0706">
        <w:t>Статус записи;</w:t>
      </w:r>
    </w:p>
    <w:p w:rsidR="00152DA3" w:rsidRPr="009E0706" w:rsidRDefault="00152DA3" w:rsidP="00152DA3">
      <w:pPr>
        <w:pStyle w:val="GOSTListmark1"/>
      </w:pPr>
      <w:r w:rsidRPr="009E0706">
        <w:t>Дата начала действия записи;</w:t>
      </w:r>
    </w:p>
    <w:p w:rsidR="00152DA3" w:rsidRPr="009E0706" w:rsidRDefault="00152DA3" w:rsidP="00152DA3">
      <w:pPr>
        <w:pStyle w:val="GOSTListmark1"/>
      </w:pPr>
      <w:r w:rsidRPr="009E0706">
        <w:t>Дата окончания действия записи.</w:t>
      </w:r>
    </w:p>
    <w:p w:rsidR="00152DA3" w:rsidRPr="009E0706" w:rsidRDefault="00152DA3" w:rsidP="00152DA3">
      <w:pPr>
        <w:pStyle w:val="41"/>
        <w:tabs>
          <w:tab w:val="num" w:pos="864"/>
        </w:tabs>
        <w:ind w:left="864" w:hanging="864"/>
      </w:pPr>
      <w:bookmarkStart w:id="1127" w:name="_Toc15910348"/>
      <w:bookmarkStart w:id="1128" w:name="_Toc109037265"/>
      <w:r w:rsidRPr="009E0706">
        <w:t>Справочник «Таблица соответствия Видов Типам»</w:t>
      </w:r>
      <w:bookmarkEnd w:id="1127"/>
      <w:bookmarkEnd w:id="1128"/>
    </w:p>
    <w:p w:rsidR="00152DA3" w:rsidRPr="009E0706" w:rsidRDefault="00152DA3" w:rsidP="00754BAB">
      <w:pPr>
        <w:pStyle w:val="GOSTListnum"/>
        <w:numPr>
          <w:ilvl w:val="0"/>
          <w:numId w:val="117"/>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«Таблица соответствия Видов Типам» (рис. </w:t>
      </w:r>
      <w:r w:rsidRPr="009E0706">
        <w:fldChar w:fldCharType="begin"/>
      </w:r>
      <w:r w:rsidRPr="009E0706">
        <w:instrText xml:space="preserve"> REF _Ref15047369 \h  \* MERGEFORMAT </w:instrText>
      </w:r>
      <w:r w:rsidRPr="009E0706">
        <w:fldChar w:fldCharType="separate"/>
      </w:r>
      <w:r w:rsidR="008353AE">
        <w:rPr>
          <w:noProof/>
        </w:rPr>
        <w:t>39</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254BE558" wp14:editId="6BAA2321">
            <wp:extent cx="6120130" cy="2026920"/>
            <wp:effectExtent l="0" t="0" r="0" b="0"/>
            <wp:docPr id="750" name="Рисунок 7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6120130" cy="2026920"/>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129" w:name="_Ref15047369"/>
      <w:bookmarkStart w:id="1130" w:name="_Toc15910578"/>
      <w:bookmarkStart w:id="1131" w:name="_Toc76573756"/>
      <w:bookmarkStart w:id="1132" w:name="_Toc76578386"/>
      <w:bookmarkStart w:id="1133" w:name="_Toc76590960"/>
      <w:bookmarkStart w:id="1134" w:name="_Toc76634009"/>
      <w:bookmarkStart w:id="1135" w:name="_Toc109037501"/>
      <w:bookmarkStart w:id="1136" w:name="_Toc149654484"/>
      <w:bookmarkStart w:id="1137" w:name="_Toc162867749"/>
      <w:r w:rsidR="008353AE">
        <w:rPr>
          <w:noProof/>
        </w:rPr>
        <w:t>39</w:t>
      </w:r>
      <w:bookmarkEnd w:id="1129"/>
      <w:r w:rsidRPr="009E0706">
        <w:rPr>
          <w:noProof/>
        </w:rPr>
        <w:fldChar w:fldCharType="end"/>
      </w:r>
      <w:r w:rsidRPr="009E0706">
        <w:t>. Справочник «Таблица соответствия Видов Типам</w:t>
      </w:r>
      <w:bookmarkEnd w:id="1130"/>
      <w:r w:rsidRPr="009E0706">
        <w:t>»</w:t>
      </w:r>
      <w:bookmarkEnd w:id="1131"/>
      <w:bookmarkEnd w:id="1132"/>
      <w:bookmarkEnd w:id="1133"/>
      <w:bookmarkEnd w:id="1134"/>
      <w:bookmarkEnd w:id="1135"/>
      <w:bookmarkEnd w:id="1136"/>
      <w:bookmarkEnd w:id="1137"/>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Код вида соглашения;</w:t>
      </w:r>
    </w:p>
    <w:p w:rsidR="00152DA3" w:rsidRPr="009E0706" w:rsidRDefault="00152DA3" w:rsidP="00152DA3">
      <w:pPr>
        <w:pStyle w:val="GOSTListmark1"/>
      </w:pPr>
      <w:r w:rsidRPr="009E0706">
        <w:t>Наименование вида соглашения;</w:t>
      </w:r>
    </w:p>
    <w:p w:rsidR="00152DA3" w:rsidRPr="009E0706" w:rsidRDefault="00152DA3" w:rsidP="00152DA3">
      <w:pPr>
        <w:pStyle w:val="GOSTListmark1"/>
      </w:pPr>
      <w:r w:rsidRPr="009E0706">
        <w:t>Код типа соглашения;</w:t>
      </w:r>
    </w:p>
    <w:p w:rsidR="00152DA3" w:rsidRPr="009E0706" w:rsidRDefault="00152DA3" w:rsidP="00152DA3">
      <w:pPr>
        <w:pStyle w:val="GOSTListmark1"/>
      </w:pPr>
      <w:r w:rsidRPr="009E0706">
        <w:t>Наименование типа соглашения;</w:t>
      </w:r>
    </w:p>
    <w:p w:rsidR="00152DA3" w:rsidRPr="009E0706" w:rsidRDefault="00152DA3" w:rsidP="00152DA3">
      <w:pPr>
        <w:pStyle w:val="GOSTListmark1"/>
      </w:pPr>
      <w:r w:rsidRPr="009E0706">
        <w:t>Дата начала действия;</w:t>
      </w:r>
    </w:p>
    <w:p w:rsidR="00152DA3" w:rsidRPr="009E0706" w:rsidRDefault="00152DA3" w:rsidP="00152DA3">
      <w:pPr>
        <w:pStyle w:val="GOSTListmark1"/>
      </w:pPr>
      <w:r w:rsidRPr="009E0706">
        <w:t>Дата окончания действия;</w:t>
      </w:r>
    </w:p>
    <w:p w:rsidR="00152DA3" w:rsidRPr="009E0706" w:rsidRDefault="00152DA3" w:rsidP="00152DA3">
      <w:pPr>
        <w:pStyle w:val="GOSTListmark1"/>
      </w:pPr>
      <w:r w:rsidRPr="009E0706">
        <w:t>Примечание;</w:t>
      </w:r>
    </w:p>
    <w:p w:rsidR="00152DA3" w:rsidRPr="009E0706" w:rsidRDefault="00152DA3" w:rsidP="00152DA3">
      <w:pPr>
        <w:pStyle w:val="GOSTListmark1"/>
      </w:pPr>
      <w:r w:rsidRPr="009E0706">
        <w:t>Статус документа.</w:t>
      </w:r>
    </w:p>
    <w:p w:rsidR="00152DA3" w:rsidRPr="009E0706" w:rsidRDefault="00152DA3" w:rsidP="00152DA3">
      <w:pPr>
        <w:pStyle w:val="41"/>
        <w:tabs>
          <w:tab w:val="num" w:pos="864"/>
        </w:tabs>
        <w:ind w:left="864" w:hanging="864"/>
      </w:pPr>
      <w:bookmarkStart w:id="1138" w:name="_Toc15910349"/>
      <w:bookmarkStart w:id="1139" w:name="_Toc109037266"/>
      <w:r w:rsidRPr="009E0706">
        <w:t>Справочник «Виды соглашений МФ»</w:t>
      </w:r>
      <w:bookmarkEnd w:id="1138"/>
      <w:bookmarkEnd w:id="1139"/>
    </w:p>
    <w:p w:rsidR="00152DA3" w:rsidRPr="009E0706" w:rsidRDefault="00152DA3" w:rsidP="00754BAB">
      <w:pPr>
        <w:pStyle w:val="GOSTListnum"/>
        <w:numPr>
          <w:ilvl w:val="0"/>
          <w:numId w:val="118"/>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«Виды соглашений МФ» (рис. </w:t>
      </w:r>
      <w:r w:rsidRPr="009E0706">
        <w:fldChar w:fldCharType="begin"/>
      </w:r>
      <w:r w:rsidRPr="009E0706">
        <w:instrText xml:space="preserve"> REF _Ref15047415 \h  \* MERGEFORMAT </w:instrText>
      </w:r>
      <w:r w:rsidRPr="009E0706">
        <w:fldChar w:fldCharType="separate"/>
      </w:r>
      <w:r w:rsidR="008353AE">
        <w:rPr>
          <w:noProof/>
        </w:rPr>
        <w:t>40</w:t>
      </w:r>
      <w:r w:rsidRPr="009E0706">
        <w:fldChar w:fldCharType="end"/>
      </w:r>
      <w:r w:rsidRPr="009E0706">
        <w:t>).</w:t>
      </w:r>
    </w:p>
    <w:p w:rsidR="00152DA3" w:rsidRPr="009E0706" w:rsidRDefault="00152DA3" w:rsidP="00152DA3">
      <w:pPr>
        <w:pStyle w:val="GOSTFigure"/>
      </w:pPr>
      <w:r w:rsidRPr="009E0706">
        <w:rPr>
          <w:noProof/>
        </w:rPr>
        <w:lastRenderedPageBreak/>
        <w:drawing>
          <wp:inline distT="0" distB="0" distL="0" distR="0" wp14:anchorId="791291BC" wp14:editId="586DD71A">
            <wp:extent cx="6120130" cy="2428875"/>
            <wp:effectExtent l="0" t="0" r="0" b="0"/>
            <wp:docPr id="751" name="Рисунок 7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6120130" cy="2428875"/>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140" w:name="_Ref15047415"/>
      <w:bookmarkStart w:id="1141" w:name="_Toc15910579"/>
      <w:bookmarkStart w:id="1142" w:name="_Toc76573757"/>
      <w:bookmarkStart w:id="1143" w:name="_Toc76578387"/>
      <w:bookmarkStart w:id="1144" w:name="_Toc76590961"/>
      <w:bookmarkStart w:id="1145" w:name="_Toc76634010"/>
      <w:bookmarkStart w:id="1146" w:name="_Toc109037502"/>
      <w:bookmarkStart w:id="1147" w:name="_Toc149654485"/>
      <w:bookmarkStart w:id="1148" w:name="_Toc162867750"/>
      <w:r w:rsidR="008353AE">
        <w:rPr>
          <w:noProof/>
        </w:rPr>
        <w:t>40</w:t>
      </w:r>
      <w:bookmarkEnd w:id="1140"/>
      <w:r w:rsidRPr="009E0706">
        <w:rPr>
          <w:noProof/>
        </w:rPr>
        <w:fldChar w:fldCharType="end"/>
      </w:r>
      <w:r w:rsidRPr="009E0706">
        <w:t>. Справочник «Виды соглашений МФ</w:t>
      </w:r>
      <w:bookmarkEnd w:id="1141"/>
      <w:r w:rsidRPr="009E0706">
        <w:t>»</w:t>
      </w:r>
      <w:bookmarkEnd w:id="1142"/>
      <w:bookmarkEnd w:id="1143"/>
      <w:bookmarkEnd w:id="1144"/>
      <w:bookmarkEnd w:id="1145"/>
      <w:bookmarkEnd w:id="1146"/>
      <w:bookmarkEnd w:id="1147"/>
      <w:bookmarkEnd w:id="1148"/>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Код вида соглашения;</w:t>
      </w:r>
    </w:p>
    <w:p w:rsidR="00152DA3" w:rsidRPr="009E0706" w:rsidRDefault="00152DA3" w:rsidP="00152DA3">
      <w:pPr>
        <w:pStyle w:val="GOSTListmark1"/>
      </w:pPr>
      <w:r w:rsidRPr="009E0706">
        <w:t>Наименование вида соглашения (договора)/НПА;</w:t>
      </w:r>
    </w:p>
    <w:p w:rsidR="00152DA3" w:rsidRPr="009E0706" w:rsidRDefault="00152DA3" w:rsidP="00152DA3">
      <w:pPr>
        <w:pStyle w:val="GOSTListmark1"/>
      </w:pPr>
      <w:r w:rsidRPr="009E0706">
        <w:t>Примечание;</w:t>
      </w:r>
    </w:p>
    <w:p w:rsidR="00152DA3" w:rsidRPr="009E0706" w:rsidRDefault="00152DA3" w:rsidP="00152DA3">
      <w:pPr>
        <w:pStyle w:val="GOSTListmark1"/>
      </w:pPr>
      <w:r w:rsidRPr="009E0706">
        <w:t>Статус записи.</w:t>
      </w:r>
    </w:p>
    <w:p w:rsidR="00152DA3" w:rsidRPr="009E0706" w:rsidRDefault="00152DA3" w:rsidP="00152DA3">
      <w:pPr>
        <w:pStyle w:val="41"/>
        <w:tabs>
          <w:tab w:val="num" w:pos="864"/>
        </w:tabs>
        <w:ind w:left="864" w:hanging="864"/>
      </w:pPr>
      <w:bookmarkStart w:id="1149" w:name="_Toc16072643"/>
      <w:bookmarkStart w:id="1150" w:name="_Toc16502654"/>
      <w:bookmarkStart w:id="1151" w:name="_Toc109037267"/>
      <w:bookmarkStart w:id="1152" w:name="_Toc15910350"/>
      <w:r w:rsidRPr="009E0706">
        <w:t>Справочник «Схема кооперации»</w:t>
      </w:r>
      <w:bookmarkEnd w:id="1149"/>
      <w:bookmarkEnd w:id="1150"/>
      <w:bookmarkEnd w:id="1151"/>
    </w:p>
    <w:p w:rsidR="00152DA3" w:rsidRPr="009E0706" w:rsidRDefault="00152DA3" w:rsidP="00754BAB">
      <w:pPr>
        <w:pStyle w:val="GOSTListnum"/>
        <w:numPr>
          <w:ilvl w:val="0"/>
          <w:numId w:val="119"/>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«Схема кооперации» (рис. </w:t>
      </w:r>
      <w:r w:rsidRPr="009E0706">
        <w:fldChar w:fldCharType="begin"/>
      </w:r>
      <w:r w:rsidRPr="009E0706">
        <w:instrText xml:space="preserve"> REF _Ref16062945 \h  \* MERGEFORMAT </w:instrText>
      </w:r>
      <w:r w:rsidRPr="009E0706">
        <w:fldChar w:fldCharType="separate"/>
      </w:r>
      <w:r w:rsidR="008353AE">
        <w:rPr>
          <w:noProof/>
        </w:rPr>
        <w:t>41</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08E1D964" wp14:editId="5B5D75BE">
            <wp:extent cx="6120130" cy="1599565"/>
            <wp:effectExtent l="0" t="0" r="0" b="0"/>
            <wp:docPr id="752" name="Рисунок 7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6120130" cy="1599565"/>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153" w:name="_Ref16062945"/>
      <w:bookmarkStart w:id="1154" w:name="_Toc16072754"/>
      <w:bookmarkStart w:id="1155" w:name="_Toc16502744"/>
      <w:bookmarkStart w:id="1156" w:name="_Toc76573758"/>
      <w:bookmarkStart w:id="1157" w:name="_Toc76578388"/>
      <w:bookmarkStart w:id="1158" w:name="_Toc76590962"/>
      <w:bookmarkStart w:id="1159" w:name="_Toc76634011"/>
      <w:bookmarkStart w:id="1160" w:name="_Toc109037503"/>
      <w:bookmarkStart w:id="1161" w:name="_Toc149654486"/>
      <w:bookmarkStart w:id="1162" w:name="_Toc162867751"/>
      <w:r w:rsidR="008353AE">
        <w:rPr>
          <w:noProof/>
        </w:rPr>
        <w:t>41</w:t>
      </w:r>
      <w:bookmarkEnd w:id="1153"/>
      <w:r w:rsidRPr="009E0706">
        <w:rPr>
          <w:noProof/>
        </w:rPr>
        <w:fldChar w:fldCharType="end"/>
      </w:r>
      <w:r w:rsidRPr="009E0706">
        <w:t>. Справочник «Схема кооперации</w:t>
      </w:r>
      <w:bookmarkEnd w:id="1154"/>
      <w:bookmarkEnd w:id="1155"/>
      <w:r w:rsidRPr="009E0706">
        <w:t>»</w:t>
      </w:r>
      <w:bookmarkEnd w:id="1156"/>
      <w:bookmarkEnd w:id="1157"/>
      <w:bookmarkEnd w:id="1158"/>
      <w:bookmarkEnd w:id="1159"/>
      <w:bookmarkEnd w:id="1160"/>
      <w:bookmarkEnd w:id="1161"/>
      <w:bookmarkEnd w:id="1162"/>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Статус документа;</w:t>
      </w:r>
    </w:p>
    <w:p w:rsidR="00152DA3" w:rsidRPr="009E0706" w:rsidRDefault="00152DA3" w:rsidP="00152DA3">
      <w:pPr>
        <w:pStyle w:val="GOSTListmark1"/>
      </w:pPr>
      <w:r w:rsidRPr="009E0706">
        <w:t>Уровень иерархии;</w:t>
      </w:r>
    </w:p>
    <w:p w:rsidR="00152DA3" w:rsidRPr="009E0706" w:rsidRDefault="00152DA3" w:rsidP="00152DA3">
      <w:pPr>
        <w:pStyle w:val="GOSTListmark1"/>
      </w:pPr>
      <w:r w:rsidRPr="009E0706">
        <w:t>Код главы по БК государственного заказчика (ГРБС);</w:t>
      </w:r>
    </w:p>
    <w:p w:rsidR="00152DA3" w:rsidRPr="009E0706" w:rsidRDefault="00152DA3" w:rsidP="00152DA3">
      <w:pPr>
        <w:pStyle w:val="GOSTListmark1"/>
      </w:pPr>
      <w:r w:rsidRPr="009E0706">
        <w:t>Номер ЛС исполнителя/получателя;</w:t>
      </w:r>
    </w:p>
    <w:p w:rsidR="00152DA3" w:rsidRPr="009E0706" w:rsidRDefault="00152DA3" w:rsidP="00152DA3">
      <w:pPr>
        <w:pStyle w:val="GOSTListmark1"/>
      </w:pPr>
      <w:r w:rsidRPr="009E0706">
        <w:t>Номер ЛС заказчика;</w:t>
      </w:r>
    </w:p>
    <w:p w:rsidR="00152DA3" w:rsidRPr="009E0706" w:rsidRDefault="00152DA3" w:rsidP="00152DA3">
      <w:pPr>
        <w:pStyle w:val="GOSTListmark1"/>
      </w:pPr>
      <w:r w:rsidRPr="009E0706">
        <w:t>Номер государственного контракта (договора);</w:t>
      </w:r>
    </w:p>
    <w:p w:rsidR="00152DA3" w:rsidRPr="009E0706" w:rsidRDefault="00152DA3" w:rsidP="00152DA3">
      <w:pPr>
        <w:pStyle w:val="GOSTListmark1"/>
      </w:pPr>
      <w:r w:rsidRPr="009E0706">
        <w:t>Дата государственного контракта (договора);</w:t>
      </w:r>
    </w:p>
    <w:p w:rsidR="00152DA3" w:rsidRPr="009E0706" w:rsidRDefault="00152DA3" w:rsidP="00152DA3">
      <w:pPr>
        <w:pStyle w:val="GOSTListmark1"/>
      </w:pPr>
      <w:r w:rsidRPr="009E0706">
        <w:t>Идентификатор государственного контракта, договора (соглашения);</w:t>
      </w:r>
    </w:p>
    <w:p w:rsidR="00152DA3" w:rsidRPr="009E0706" w:rsidRDefault="00152DA3" w:rsidP="00152DA3">
      <w:pPr>
        <w:pStyle w:val="GOSTListmark1"/>
      </w:pPr>
      <w:r w:rsidRPr="009E0706">
        <w:lastRenderedPageBreak/>
        <w:t>Год по кооперации;</w:t>
      </w:r>
    </w:p>
    <w:p w:rsidR="00152DA3" w:rsidRPr="009E0706" w:rsidRDefault="00152DA3" w:rsidP="00152DA3">
      <w:pPr>
        <w:pStyle w:val="GOSTListmark1"/>
      </w:pPr>
      <w:r w:rsidRPr="009E0706">
        <w:t>Дата действия с;</w:t>
      </w:r>
    </w:p>
    <w:p w:rsidR="00152DA3" w:rsidRPr="009E0706" w:rsidRDefault="00152DA3" w:rsidP="00152DA3">
      <w:pPr>
        <w:pStyle w:val="GOSTListmark1"/>
      </w:pPr>
      <w:r w:rsidRPr="009E0706">
        <w:t>Дата действия по;</w:t>
      </w:r>
    </w:p>
    <w:p w:rsidR="00152DA3" w:rsidRPr="009E0706" w:rsidRDefault="00152DA3" w:rsidP="00152DA3">
      <w:pPr>
        <w:pStyle w:val="GOSTListmark1"/>
      </w:pPr>
      <w:r w:rsidRPr="009E0706">
        <w:t>Активно;</w:t>
      </w:r>
    </w:p>
    <w:p w:rsidR="00152DA3" w:rsidRPr="009E0706" w:rsidRDefault="00152DA3" w:rsidP="00152DA3">
      <w:pPr>
        <w:pStyle w:val="GOSTListmark1"/>
      </w:pPr>
      <w:r w:rsidRPr="009E0706">
        <w:t>Статус в АСФК;</w:t>
      </w:r>
    </w:p>
    <w:p w:rsidR="00152DA3" w:rsidRPr="009E0706" w:rsidRDefault="00152DA3" w:rsidP="00152DA3">
      <w:pPr>
        <w:pStyle w:val="GOSTListmark1"/>
      </w:pPr>
      <w:r w:rsidRPr="009E0706">
        <w:t>Где введен.</w:t>
      </w:r>
    </w:p>
    <w:p w:rsidR="00152DA3" w:rsidRPr="009E0706" w:rsidRDefault="00152DA3" w:rsidP="00152DA3">
      <w:pPr>
        <w:pStyle w:val="41"/>
        <w:tabs>
          <w:tab w:val="num" w:pos="864"/>
        </w:tabs>
        <w:ind w:left="864" w:hanging="864"/>
      </w:pPr>
      <w:bookmarkStart w:id="1163" w:name="_Toc109037268"/>
      <w:r w:rsidRPr="009E0706">
        <w:t>Справочник «Группировка показателей ЛС»</w:t>
      </w:r>
      <w:bookmarkEnd w:id="1152"/>
      <w:bookmarkEnd w:id="1163"/>
    </w:p>
    <w:p w:rsidR="00152DA3" w:rsidRPr="009E0706" w:rsidRDefault="00152DA3" w:rsidP="00754BAB">
      <w:pPr>
        <w:pStyle w:val="GOSTListnum"/>
        <w:numPr>
          <w:ilvl w:val="0"/>
          <w:numId w:val="120"/>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«Группировка показателей ЛС» (рис. </w:t>
      </w:r>
      <w:r w:rsidRPr="009E0706">
        <w:fldChar w:fldCharType="begin"/>
      </w:r>
      <w:r w:rsidRPr="009E0706">
        <w:instrText xml:space="preserve"> REF _Ref15392569 \h  \* MERGEFORMAT </w:instrText>
      </w:r>
      <w:r w:rsidRPr="009E0706">
        <w:fldChar w:fldCharType="separate"/>
      </w:r>
      <w:r w:rsidR="008353AE">
        <w:rPr>
          <w:noProof/>
        </w:rPr>
        <w:t>42</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2B7ADE81" wp14:editId="23B6C498">
            <wp:extent cx="6120130" cy="1662430"/>
            <wp:effectExtent l="0" t="0" r="0" b="0"/>
            <wp:docPr id="92" name="Рисунок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6120130" cy="1662430"/>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164" w:name="_Ref15392569"/>
      <w:bookmarkStart w:id="1165" w:name="_Toc15910580"/>
      <w:bookmarkStart w:id="1166" w:name="_Toc76573759"/>
      <w:bookmarkStart w:id="1167" w:name="_Toc76578389"/>
      <w:bookmarkStart w:id="1168" w:name="_Toc76590963"/>
      <w:bookmarkStart w:id="1169" w:name="_Toc76634012"/>
      <w:bookmarkStart w:id="1170" w:name="_Toc109037504"/>
      <w:bookmarkStart w:id="1171" w:name="_Toc149654487"/>
      <w:bookmarkStart w:id="1172" w:name="_Toc162867752"/>
      <w:r w:rsidR="008353AE">
        <w:rPr>
          <w:noProof/>
        </w:rPr>
        <w:t>42</w:t>
      </w:r>
      <w:bookmarkEnd w:id="1164"/>
      <w:r w:rsidRPr="009E0706">
        <w:rPr>
          <w:noProof/>
        </w:rPr>
        <w:fldChar w:fldCharType="end"/>
      </w:r>
      <w:r w:rsidRPr="009E0706">
        <w:t>. Справочник «Группировка показателей ЛС</w:t>
      </w:r>
      <w:bookmarkEnd w:id="1165"/>
      <w:r w:rsidRPr="009E0706">
        <w:t>»</w:t>
      </w:r>
      <w:bookmarkEnd w:id="1166"/>
      <w:bookmarkEnd w:id="1167"/>
      <w:bookmarkEnd w:id="1168"/>
      <w:bookmarkEnd w:id="1169"/>
      <w:bookmarkEnd w:id="1170"/>
      <w:bookmarkEnd w:id="1171"/>
      <w:bookmarkEnd w:id="1172"/>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Показатель ЛС;</w:t>
      </w:r>
    </w:p>
    <w:p w:rsidR="00152DA3" w:rsidRPr="009E0706" w:rsidRDefault="00152DA3" w:rsidP="00152DA3">
      <w:pPr>
        <w:pStyle w:val="GOSTListmark1"/>
      </w:pPr>
      <w:r w:rsidRPr="009E0706">
        <w:t>Наименование сгруппированного показателя;</w:t>
      </w:r>
    </w:p>
    <w:p w:rsidR="00152DA3" w:rsidRPr="009E0706" w:rsidRDefault="00152DA3" w:rsidP="00152DA3">
      <w:pPr>
        <w:pStyle w:val="GOSTListmark1"/>
      </w:pPr>
      <w:r w:rsidRPr="009E0706">
        <w:t>Правила расчета;</w:t>
      </w:r>
    </w:p>
    <w:p w:rsidR="00152DA3" w:rsidRPr="009E0706" w:rsidRDefault="00152DA3" w:rsidP="00152DA3">
      <w:pPr>
        <w:pStyle w:val="GOSTListmark1"/>
      </w:pPr>
      <w:r w:rsidRPr="009E0706">
        <w:t>Признак суммы;</w:t>
      </w:r>
    </w:p>
    <w:p w:rsidR="00152DA3" w:rsidRPr="009E0706" w:rsidRDefault="00152DA3" w:rsidP="00152DA3">
      <w:pPr>
        <w:pStyle w:val="GOSTListmark1"/>
      </w:pPr>
      <w:r w:rsidRPr="009E0706">
        <w:t>л/с с кодом 03;</w:t>
      </w:r>
    </w:p>
    <w:p w:rsidR="00152DA3" w:rsidRPr="009E0706" w:rsidRDefault="00152DA3" w:rsidP="00152DA3">
      <w:pPr>
        <w:pStyle w:val="GOSTListmark1"/>
      </w:pPr>
      <w:r w:rsidRPr="009E0706">
        <w:t>л/с с кодом 14;</w:t>
      </w:r>
    </w:p>
    <w:p w:rsidR="00152DA3" w:rsidRPr="009E0706" w:rsidRDefault="00152DA3" w:rsidP="00152DA3">
      <w:pPr>
        <w:pStyle w:val="GOSTListmark1"/>
      </w:pPr>
      <w:r w:rsidRPr="009E0706">
        <w:t>л/с с кодом 41;</w:t>
      </w:r>
    </w:p>
    <w:p w:rsidR="00152DA3" w:rsidRPr="009E0706" w:rsidRDefault="00152DA3" w:rsidP="00152DA3">
      <w:pPr>
        <w:pStyle w:val="GOSTListmark1"/>
      </w:pPr>
      <w:r w:rsidRPr="009E0706">
        <w:t>Дата действия с;</w:t>
      </w:r>
    </w:p>
    <w:p w:rsidR="00152DA3" w:rsidRPr="009E0706" w:rsidRDefault="00152DA3" w:rsidP="00152DA3">
      <w:pPr>
        <w:pStyle w:val="GOSTListmark1"/>
      </w:pPr>
      <w:r w:rsidRPr="009E0706">
        <w:t>Дата действия по;</w:t>
      </w:r>
    </w:p>
    <w:p w:rsidR="00152DA3" w:rsidRPr="009E0706" w:rsidRDefault="00152DA3" w:rsidP="00152DA3">
      <w:pPr>
        <w:pStyle w:val="GOSTListmark1"/>
      </w:pPr>
      <w:r w:rsidRPr="009E0706">
        <w:t>Статус документа;</w:t>
      </w:r>
    </w:p>
    <w:p w:rsidR="00152DA3" w:rsidRPr="009E0706" w:rsidRDefault="00152DA3" w:rsidP="00152DA3">
      <w:pPr>
        <w:pStyle w:val="GOSTListmark1"/>
      </w:pPr>
      <w:r w:rsidRPr="009E0706">
        <w:t>Актуальность;</w:t>
      </w:r>
    </w:p>
    <w:p w:rsidR="00152DA3" w:rsidRPr="009E0706" w:rsidRDefault="00152DA3" w:rsidP="00152DA3">
      <w:pPr>
        <w:pStyle w:val="GOSTListmark1"/>
      </w:pPr>
      <w:r w:rsidRPr="009E0706">
        <w:t>Дата и время создания;</w:t>
      </w:r>
    </w:p>
    <w:p w:rsidR="00152DA3" w:rsidRPr="009E0706" w:rsidRDefault="00152DA3" w:rsidP="00152DA3">
      <w:pPr>
        <w:pStyle w:val="GOSTListmark1"/>
      </w:pPr>
      <w:r w:rsidRPr="009E0706">
        <w:t>Уникальный идентификатор (ГУИД</w:t>
      </w:r>
      <w:r w:rsidRPr="009E0706">
        <w:rPr>
          <w:lang w:val="en-US"/>
        </w:rPr>
        <w:t>)</w:t>
      </w:r>
      <w:r w:rsidRPr="009E0706">
        <w:t>.</w:t>
      </w:r>
    </w:p>
    <w:p w:rsidR="00152DA3" w:rsidRPr="009E0706" w:rsidRDefault="00152DA3" w:rsidP="00152DA3">
      <w:pPr>
        <w:pStyle w:val="41"/>
        <w:tabs>
          <w:tab w:val="num" w:pos="864"/>
        </w:tabs>
        <w:ind w:left="864" w:hanging="864"/>
      </w:pPr>
      <w:bookmarkStart w:id="1173" w:name="_Toc15657997"/>
      <w:bookmarkStart w:id="1174" w:name="_Toc16007832"/>
      <w:bookmarkStart w:id="1175" w:name="_Toc16072645"/>
      <w:bookmarkStart w:id="1176" w:name="_Toc16502656"/>
      <w:bookmarkStart w:id="1177" w:name="_Toc109037269"/>
      <w:bookmarkStart w:id="1178" w:name="_Toc15910351"/>
      <w:r w:rsidRPr="009E0706">
        <w:t>Справочник «</w:t>
      </w:r>
      <w:bookmarkEnd w:id="1173"/>
      <w:r w:rsidRPr="009E0706">
        <w:t>Календарь»</w:t>
      </w:r>
      <w:bookmarkEnd w:id="1174"/>
      <w:bookmarkEnd w:id="1175"/>
      <w:bookmarkEnd w:id="1176"/>
      <w:bookmarkEnd w:id="1177"/>
    </w:p>
    <w:p w:rsidR="00152DA3" w:rsidRPr="009E0706" w:rsidRDefault="00152DA3" w:rsidP="00754BAB">
      <w:pPr>
        <w:pStyle w:val="GOSTListnum"/>
        <w:numPr>
          <w:ilvl w:val="0"/>
          <w:numId w:val="121"/>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«Календарь» (рис. </w:t>
      </w:r>
      <w:r w:rsidRPr="009E0706">
        <w:fldChar w:fldCharType="begin"/>
      </w:r>
      <w:r w:rsidRPr="009E0706">
        <w:instrText xml:space="preserve"> REF _Ref16064629 \h  \* MERGEFORMAT </w:instrText>
      </w:r>
      <w:r w:rsidRPr="009E0706">
        <w:fldChar w:fldCharType="separate"/>
      </w:r>
      <w:r w:rsidR="008353AE">
        <w:rPr>
          <w:noProof/>
        </w:rPr>
        <w:t>43</w:t>
      </w:r>
      <w:r w:rsidRPr="009E0706">
        <w:fldChar w:fldCharType="end"/>
      </w:r>
      <w:r w:rsidRPr="009E0706">
        <w:t>).</w:t>
      </w:r>
    </w:p>
    <w:p w:rsidR="00152DA3" w:rsidRPr="009E0706" w:rsidRDefault="00152DA3" w:rsidP="00152DA3">
      <w:pPr>
        <w:pStyle w:val="GOSTFigure"/>
      </w:pPr>
      <w:r w:rsidRPr="009E0706">
        <w:rPr>
          <w:noProof/>
        </w:rPr>
        <w:lastRenderedPageBreak/>
        <w:drawing>
          <wp:inline distT="0" distB="0" distL="0" distR="0" wp14:anchorId="35A0CADE" wp14:editId="749383B5">
            <wp:extent cx="6120130" cy="1263650"/>
            <wp:effectExtent l="0" t="0" r="0" b="0"/>
            <wp:docPr id="36" name="Рисунок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Snap7.png"/>
                    <pic:cNvPicPr/>
                  </pic:nvPicPr>
                  <pic:blipFill>
                    <a:blip r:embed="rId87">
                      <a:extLst>
                        <a:ext uri="{28A0092B-C50C-407E-A947-70E740481C1C}">
                          <a14:useLocalDpi xmlns:a14="http://schemas.microsoft.com/office/drawing/2010/main" val="0"/>
                        </a:ext>
                      </a:extLst>
                    </a:blip>
                    <a:stretch>
                      <a:fillRect/>
                    </a:stretch>
                  </pic:blipFill>
                  <pic:spPr>
                    <a:xfrm>
                      <a:off x="0" y="0"/>
                      <a:ext cx="6120130" cy="1263650"/>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179" w:name="_Ref16064629"/>
      <w:bookmarkStart w:id="1180" w:name="_Toc15658227"/>
      <w:bookmarkStart w:id="1181" w:name="_Toc16007906"/>
      <w:bookmarkStart w:id="1182" w:name="_Toc16072756"/>
      <w:bookmarkStart w:id="1183" w:name="_Toc16502746"/>
      <w:bookmarkStart w:id="1184" w:name="_Toc76573760"/>
      <w:bookmarkStart w:id="1185" w:name="_Toc76578390"/>
      <w:bookmarkStart w:id="1186" w:name="_Toc76590964"/>
      <w:bookmarkStart w:id="1187" w:name="_Toc76634013"/>
      <w:bookmarkStart w:id="1188" w:name="_Toc109037505"/>
      <w:bookmarkStart w:id="1189" w:name="_Toc149654488"/>
      <w:bookmarkStart w:id="1190" w:name="_Toc162867753"/>
      <w:r w:rsidR="008353AE">
        <w:rPr>
          <w:noProof/>
        </w:rPr>
        <w:t>43</w:t>
      </w:r>
      <w:bookmarkEnd w:id="1179"/>
      <w:r w:rsidRPr="009E0706">
        <w:rPr>
          <w:noProof/>
        </w:rPr>
        <w:fldChar w:fldCharType="end"/>
      </w:r>
      <w:r w:rsidRPr="009E0706">
        <w:t xml:space="preserve">. </w:t>
      </w:r>
      <w:bookmarkEnd w:id="1180"/>
      <w:r w:rsidRPr="009E0706">
        <w:t>Справочник «Календарь</w:t>
      </w:r>
      <w:bookmarkEnd w:id="1181"/>
      <w:bookmarkEnd w:id="1182"/>
      <w:bookmarkEnd w:id="1183"/>
      <w:r w:rsidRPr="009E0706">
        <w:t>»</w:t>
      </w:r>
      <w:bookmarkEnd w:id="1184"/>
      <w:bookmarkEnd w:id="1185"/>
      <w:bookmarkEnd w:id="1186"/>
      <w:bookmarkEnd w:id="1187"/>
      <w:bookmarkEnd w:id="1188"/>
      <w:bookmarkEnd w:id="1189"/>
      <w:bookmarkEnd w:id="1190"/>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Календарный день;</w:t>
      </w:r>
    </w:p>
    <w:p w:rsidR="00152DA3" w:rsidRPr="009E0706" w:rsidRDefault="00152DA3" w:rsidP="00152DA3">
      <w:pPr>
        <w:pStyle w:val="GOSTListmark1"/>
      </w:pPr>
      <w:r w:rsidRPr="009E0706">
        <w:t>Название праздника;</w:t>
      </w:r>
    </w:p>
    <w:p w:rsidR="00152DA3" w:rsidRPr="009E0706" w:rsidRDefault="00152DA3" w:rsidP="00152DA3">
      <w:pPr>
        <w:pStyle w:val="GOSTListmark1"/>
      </w:pPr>
      <w:r w:rsidRPr="009E0706">
        <w:t>Дата окончания действия записи;</w:t>
      </w:r>
    </w:p>
    <w:p w:rsidR="00152DA3" w:rsidRPr="009E0706" w:rsidRDefault="00152DA3" w:rsidP="00152DA3">
      <w:pPr>
        <w:pStyle w:val="GOSTListmark1"/>
      </w:pPr>
      <w:r w:rsidRPr="009E0706">
        <w:t>Признак праздничного дня;</w:t>
      </w:r>
    </w:p>
    <w:p w:rsidR="00152DA3" w:rsidRPr="009E0706" w:rsidRDefault="00152DA3" w:rsidP="00152DA3">
      <w:pPr>
        <w:pStyle w:val="GOSTListmark1"/>
      </w:pPr>
      <w:r w:rsidRPr="009E0706">
        <w:t>Признак выходного дня;</w:t>
      </w:r>
    </w:p>
    <w:p w:rsidR="00152DA3" w:rsidRPr="009E0706" w:rsidRDefault="00152DA3" w:rsidP="00152DA3">
      <w:pPr>
        <w:pStyle w:val="GOSTListmark1"/>
      </w:pPr>
      <w:r w:rsidRPr="009E0706">
        <w:t>Код региона;</w:t>
      </w:r>
    </w:p>
    <w:p w:rsidR="00152DA3" w:rsidRPr="009E0706" w:rsidRDefault="00152DA3" w:rsidP="00152DA3">
      <w:pPr>
        <w:pStyle w:val="GOSTListmark1"/>
      </w:pPr>
      <w:r w:rsidRPr="009E0706">
        <w:t>Наименование региона;</w:t>
      </w:r>
    </w:p>
    <w:p w:rsidR="00152DA3" w:rsidRPr="009E0706" w:rsidRDefault="00152DA3" w:rsidP="00152DA3">
      <w:pPr>
        <w:pStyle w:val="GOSTListmark1"/>
      </w:pPr>
      <w:r w:rsidRPr="009E0706">
        <w:t>Дата перенесенного праздника;</w:t>
      </w:r>
    </w:p>
    <w:p w:rsidR="00152DA3" w:rsidRPr="009E0706" w:rsidRDefault="00152DA3" w:rsidP="00152DA3">
      <w:pPr>
        <w:pStyle w:val="GOSTListmark1"/>
      </w:pPr>
      <w:r w:rsidRPr="009E0706">
        <w:t>Дата начала действия записи.</w:t>
      </w:r>
    </w:p>
    <w:p w:rsidR="00152DA3" w:rsidRPr="009E0706" w:rsidRDefault="00152DA3" w:rsidP="00152DA3">
      <w:pPr>
        <w:pStyle w:val="41"/>
        <w:tabs>
          <w:tab w:val="num" w:pos="864"/>
        </w:tabs>
        <w:ind w:left="864" w:hanging="864"/>
      </w:pPr>
      <w:bookmarkStart w:id="1191" w:name="_Toc109037270"/>
      <w:r w:rsidRPr="009E0706">
        <w:t>Справочник «КБК Виды источников 2.0»</w:t>
      </w:r>
      <w:bookmarkEnd w:id="1178"/>
      <w:bookmarkEnd w:id="1191"/>
    </w:p>
    <w:p w:rsidR="00152DA3" w:rsidRPr="009E0706" w:rsidRDefault="00152DA3" w:rsidP="00754BAB">
      <w:pPr>
        <w:pStyle w:val="GOSTListnum"/>
        <w:numPr>
          <w:ilvl w:val="0"/>
          <w:numId w:val="122"/>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«КБК Виды источников 2.0» (рис. </w:t>
      </w:r>
      <w:r w:rsidRPr="009E0706">
        <w:fldChar w:fldCharType="begin"/>
      </w:r>
      <w:r w:rsidRPr="009E0706">
        <w:instrText xml:space="preserve"> REF _Ref15392993 \h  \* MERGEFORMAT </w:instrText>
      </w:r>
      <w:r w:rsidRPr="009E0706">
        <w:fldChar w:fldCharType="separate"/>
      </w:r>
      <w:r w:rsidR="008353AE">
        <w:rPr>
          <w:noProof/>
        </w:rPr>
        <w:t>44</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5A30A785" wp14:editId="17978165">
            <wp:extent cx="6120130" cy="1440180"/>
            <wp:effectExtent l="0" t="0" r="0" b="0"/>
            <wp:docPr id="753" name="Рисунок 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6120130" cy="1440180"/>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192" w:name="_Ref15392993"/>
      <w:bookmarkStart w:id="1193" w:name="_Toc15910581"/>
      <w:bookmarkStart w:id="1194" w:name="_Toc76573761"/>
      <w:bookmarkStart w:id="1195" w:name="_Toc76578391"/>
      <w:bookmarkStart w:id="1196" w:name="_Toc76590965"/>
      <w:bookmarkStart w:id="1197" w:name="_Toc76634014"/>
      <w:bookmarkStart w:id="1198" w:name="_Toc109037506"/>
      <w:bookmarkStart w:id="1199" w:name="_Toc149654489"/>
      <w:bookmarkStart w:id="1200" w:name="_Toc162867754"/>
      <w:r w:rsidR="008353AE">
        <w:rPr>
          <w:noProof/>
        </w:rPr>
        <w:t>44</w:t>
      </w:r>
      <w:bookmarkEnd w:id="1192"/>
      <w:r w:rsidRPr="009E0706">
        <w:rPr>
          <w:noProof/>
        </w:rPr>
        <w:fldChar w:fldCharType="end"/>
      </w:r>
      <w:r w:rsidRPr="009E0706">
        <w:t>. Справочник «КБК Виды источников 2.0</w:t>
      </w:r>
      <w:bookmarkEnd w:id="1193"/>
      <w:r w:rsidRPr="009E0706">
        <w:t>»</w:t>
      </w:r>
      <w:bookmarkEnd w:id="1194"/>
      <w:bookmarkEnd w:id="1195"/>
      <w:bookmarkEnd w:id="1196"/>
      <w:bookmarkEnd w:id="1197"/>
      <w:bookmarkEnd w:id="1198"/>
      <w:bookmarkEnd w:id="1199"/>
      <w:bookmarkEnd w:id="1200"/>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Код;</w:t>
      </w:r>
    </w:p>
    <w:p w:rsidR="00152DA3" w:rsidRPr="009E0706" w:rsidRDefault="00152DA3" w:rsidP="00152DA3">
      <w:pPr>
        <w:pStyle w:val="GOSTListmark1"/>
      </w:pPr>
      <w:r w:rsidRPr="009E0706">
        <w:t>Сокращенное наименование;</w:t>
      </w:r>
    </w:p>
    <w:p w:rsidR="00152DA3" w:rsidRPr="009E0706" w:rsidRDefault="00152DA3" w:rsidP="00152DA3">
      <w:pPr>
        <w:pStyle w:val="GOSTListmark1"/>
      </w:pPr>
      <w:r w:rsidRPr="009E0706">
        <w:t>Полное наименование;</w:t>
      </w:r>
    </w:p>
    <w:p w:rsidR="00152DA3" w:rsidRPr="009E0706" w:rsidRDefault="00152DA3" w:rsidP="00152DA3">
      <w:pPr>
        <w:pStyle w:val="GOSTListmark1"/>
      </w:pPr>
      <w:r w:rsidRPr="009E0706">
        <w:t>Код вышестоящего;</w:t>
      </w:r>
    </w:p>
    <w:p w:rsidR="00152DA3" w:rsidRPr="009E0706" w:rsidRDefault="00152DA3" w:rsidP="00152DA3">
      <w:pPr>
        <w:pStyle w:val="GOSTListmark1"/>
      </w:pPr>
      <w:r w:rsidRPr="009E0706">
        <w:t>Наименование вышестоящего;</w:t>
      </w:r>
    </w:p>
    <w:p w:rsidR="00152DA3" w:rsidRPr="009E0706" w:rsidRDefault="00152DA3" w:rsidP="00152DA3">
      <w:pPr>
        <w:pStyle w:val="GOSTListmark1"/>
      </w:pPr>
      <w:r w:rsidRPr="009E0706">
        <w:t>Код бюджета;</w:t>
      </w:r>
    </w:p>
    <w:p w:rsidR="00152DA3" w:rsidRPr="009E0706" w:rsidRDefault="00152DA3" w:rsidP="00152DA3">
      <w:pPr>
        <w:pStyle w:val="GOSTListmark1"/>
      </w:pPr>
      <w:r w:rsidRPr="009E0706">
        <w:t>Наименование бюджета;</w:t>
      </w:r>
    </w:p>
    <w:p w:rsidR="00152DA3" w:rsidRPr="009E0706" w:rsidRDefault="00152DA3" w:rsidP="00152DA3">
      <w:pPr>
        <w:pStyle w:val="GOSTListmark1"/>
      </w:pPr>
      <w:r w:rsidRPr="009E0706">
        <w:t>Код ТОФК;</w:t>
      </w:r>
    </w:p>
    <w:p w:rsidR="00152DA3" w:rsidRPr="009E0706" w:rsidRDefault="00152DA3" w:rsidP="00152DA3">
      <w:pPr>
        <w:pStyle w:val="GOSTListmark1"/>
      </w:pPr>
      <w:r w:rsidRPr="009E0706">
        <w:t>Наименование ТОФК;</w:t>
      </w:r>
    </w:p>
    <w:p w:rsidR="00152DA3" w:rsidRPr="009E0706" w:rsidRDefault="00152DA3" w:rsidP="00152DA3">
      <w:pPr>
        <w:pStyle w:val="GOSTListmark1"/>
      </w:pPr>
      <w:r w:rsidRPr="009E0706">
        <w:t>Бизнес статус;</w:t>
      </w:r>
    </w:p>
    <w:p w:rsidR="00152DA3" w:rsidRPr="009E0706" w:rsidRDefault="00152DA3" w:rsidP="00152DA3">
      <w:pPr>
        <w:pStyle w:val="GOSTListmark1"/>
      </w:pPr>
      <w:r w:rsidRPr="009E0706">
        <w:t>Дата включения;</w:t>
      </w:r>
    </w:p>
    <w:p w:rsidR="00152DA3" w:rsidRPr="009E0706" w:rsidRDefault="00152DA3" w:rsidP="00152DA3">
      <w:pPr>
        <w:pStyle w:val="GOSTListmark1"/>
      </w:pPr>
      <w:r w:rsidRPr="009E0706">
        <w:lastRenderedPageBreak/>
        <w:t>Дата исключения;</w:t>
      </w:r>
    </w:p>
    <w:p w:rsidR="00152DA3" w:rsidRPr="009E0706" w:rsidRDefault="00152DA3" w:rsidP="00152DA3">
      <w:pPr>
        <w:pStyle w:val="GOSTListmark1"/>
      </w:pPr>
      <w:r w:rsidRPr="009E0706">
        <w:t>Статус записи;</w:t>
      </w:r>
    </w:p>
    <w:p w:rsidR="00152DA3" w:rsidRPr="009E0706" w:rsidRDefault="00152DA3" w:rsidP="00152DA3">
      <w:pPr>
        <w:pStyle w:val="GOSTListmark1"/>
      </w:pPr>
      <w:r w:rsidRPr="009E0706">
        <w:t>Дата начала действия записи;</w:t>
      </w:r>
    </w:p>
    <w:p w:rsidR="00152DA3" w:rsidRPr="009E0706" w:rsidRDefault="00152DA3" w:rsidP="00152DA3">
      <w:pPr>
        <w:pStyle w:val="GOSTListmark1"/>
      </w:pPr>
      <w:r w:rsidRPr="009E0706">
        <w:t>Дата окончания действия записи.</w:t>
      </w:r>
    </w:p>
    <w:p w:rsidR="00152DA3" w:rsidRPr="009E0706" w:rsidRDefault="00152DA3" w:rsidP="00152DA3">
      <w:pPr>
        <w:pStyle w:val="41"/>
        <w:tabs>
          <w:tab w:val="num" w:pos="864"/>
        </w:tabs>
        <w:ind w:left="864" w:hanging="864"/>
      </w:pPr>
      <w:bookmarkStart w:id="1201" w:name="_Toc109037276"/>
      <w:bookmarkStart w:id="1202" w:name="_Toc15658004"/>
      <w:bookmarkStart w:id="1203" w:name="_Toc16007838"/>
      <w:bookmarkStart w:id="1204" w:name="_Toc16072651"/>
      <w:bookmarkStart w:id="1205" w:name="_Toc16502662"/>
      <w:bookmarkStart w:id="1206" w:name="_Toc109037275"/>
      <w:bookmarkStart w:id="1207" w:name="_Toc15910356"/>
      <w:r w:rsidRPr="009E0706">
        <w:t>Справочник «Типы документов»</w:t>
      </w:r>
      <w:bookmarkEnd w:id="1201"/>
    </w:p>
    <w:p w:rsidR="00152DA3" w:rsidRPr="009E0706" w:rsidRDefault="00152DA3" w:rsidP="00754BAB">
      <w:pPr>
        <w:pStyle w:val="GOSTListnum"/>
        <w:numPr>
          <w:ilvl w:val="0"/>
          <w:numId w:val="123"/>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«Типы документов» (рис. </w:t>
      </w:r>
      <w:r w:rsidRPr="009E0706">
        <w:fldChar w:fldCharType="begin"/>
      </w:r>
      <w:r w:rsidRPr="009E0706">
        <w:instrText xml:space="preserve"> REF _Ref15394895 \h  \* MERGEFORMAT </w:instrText>
      </w:r>
      <w:r w:rsidRPr="009E0706">
        <w:fldChar w:fldCharType="separate"/>
      </w:r>
      <w:r w:rsidR="008353AE">
        <w:rPr>
          <w:noProof/>
        </w:rPr>
        <w:t>45</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2A4BBEA2" wp14:editId="36DD1682">
            <wp:extent cx="6120130" cy="1042670"/>
            <wp:effectExtent l="0" t="0" r="0" b="0"/>
            <wp:docPr id="754" name="Рисунок 7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6120130" cy="1042670"/>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208" w:name="_Ref15394895"/>
      <w:bookmarkStart w:id="1209" w:name="_Toc15910586"/>
      <w:bookmarkStart w:id="1210" w:name="_Toc76573767"/>
      <w:bookmarkStart w:id="1211" w:name="_Toc76578397"/>
      <w:bookmarkStart w:id="1212" w:name="_Toc76590971"/>
      <w:bookmarkStart w:id="1213" w:name="_Toc76634020"/>
      <w:bookmarkStart w:id="1214" w:name="_Toc109037512"/>
      <w:bookmarkStart w:id="1215" w:name="_Toc149654490"/>
      <w:bookmarkStart w:id="1216" w:name="_Toc162867755"/>
      <w:r w:rsidR="008353AE">
        <w:rPr>
          <w:noProof/>
        </w:rPr>
        <w:t>45</w:t>
      </w:r>
      <w:bookmarkEnd w:id="1208"/>
      <w:r w:rsidRPr="009E0706">
        <w:rPr>
          <w:noProof/>
        </w:rPr>
        <w:fldChar w:fldCharType="end"/>
      </w:r>
      <w:r w:rsidRPr="009E0706">
        <w:t>. Справочник «Типы документов</w:t>
      </w:r>
      <w:bookmarkEnd w:id="1209"/>
      <w:r w:rsidRPr="009E0706">
        <w:t>»</w:t>
      </w:r>
      <w:bookmarkEnd w:id="1210"/>
      <w:bookmarkEnd w:id="1211"/>
      <w:bookmarkEnd w:id="1212"/>
      <w:bookmarkEnd w:id="1213"/>
      <w:bookmarkEnd w:id="1214"/>
      <w:bookmarkEnd w:id="1215"/>
      <w:bookmarkEnd w:id="1216"/>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Код;</w:t>
      </w:r>
    </w:p>
    <w:p w:rsidR="00152DA3" w:rsidRPr="009E0706" w:rsidRDefault="00152DA3" w:rsidP="00152DA3">
      <w:pPr>
        <w:pStyle w:val="GOSTListmark1"/>
      </w:pPr>
      <w:r w:rsidRPr="009E0706">
        <w:t>Тип документа;</w:t>
      </w:r>
    </w:p>
    <w:p w:rsidR="00152DA3" w:rsidRPr="009E0706" w:rsidRDefault="00152DA3" w:rsidP="00152DA3">
      <w:pPr>
        <w:pStyle w:val="GOSTListmark1"/>
      </w:pPr>
      <w:r w:rsidRPr="009E0706">
        <w:t>Наименование;</w:t>
      </w:r>
    </w:p>
    <w:p w:rsidR="00152DA3" w:rsidRPr="009E0706" w:rsidRDefault="00152DA3" w:rsidP="00152DA3">
      <w:pPr>
        <w:pStyle w:val="GOSTListmark1"/>
      </w:pPr>
      <w:r w:rsidRPr="009E0706">
        <w:t>Группа документов;</w:t>
      </w:r>
    </w:p>
    <w:p w:rsidR="00152DA3" w:rsidRPr="009E0706" w:rsidRDefault="00152DA3" w:rsidP="00152DA3">
      <w:pPr>
        <w:pStyle w:val="GOSTListmark1"/>
      </w:pPr>
      <w:r w:rsidRPr="009E0706">
        <w:t>Классификатор документов;</w:t>
      </w:r>
    </w:p>
    <w:p w:rsidR="00152DA3" w:rsidRPr="009E0706" w:rsidRDefault="00152DA3" w:rsidP="00152DA3">
      <w:pPr>
        <w:pStyle w:val="GOSTListmark1"/>
      </w:pPr>
      <w:r w:rsidRPr="009E0706">
        <w:t>Назначение сертификатов ЭП;</w:t>
      </w:r>
    </w:p>
    <w:p w:rsidR="00152DA3" w:rsidRPr="009E0706" w:rsidRDefault="00152DA3" w:rsidP="00152DA3">
      <w:pPr>
        <w:pStyle w:val="GOSTListmark1"/>
      </w:pPr>
      <w:r w:rsidRPr="009E0706">
        <w:t>Тип документа на изменение;</w:t>
      </w:r>
    </w:p>
    <w:p w:rsidR="00152DA3" w:rsidRPr="009E0706" w:rsidRDefault="00152DA3" w:rsidP="00152DA3">
      <w:pPr>
        <w:pStyle w:val="GOSTListmark1"/>
      </w:pPr>
      <w:r w:rsidRPr="009E0706">
        <w:t>Код формы по классификатору;</w:t>
      </w:r>
    </w:p>
    <w:p w:rsidR="00152DA3" w:rsidRPr="009E0706" w:rsidRDefault="00152DA3" w:rsidP="00152DA3">
      <w:pPr>
        <w:pStyle w:val="GOSTListmark1"/>
      </w:pPr>
      <w:r w:rsidRPr="009E0706">
        <w:t>Документ клиента;</w:t>
      </w:r>
    </w:p>
    <w:p w:rsidR="00152DA3" w:rsidRPr="009E0706" w:rsidRDefault="00152DA3" w:rsidP="00152DA3">
      <w:pPr>
        <w:pStyle w:val="GOSTListmark1"/>
      </w:pPr>
      <w:r w:rsidRPr="009E0706">
        <w:t>Максимально допустимый уровень конфиденциальности;</w:t>
      </w:r>
    </w:p>
    <w:p w:rsidR="00152DA3" w:rsidRPr="009E0706" w:rsidRDefault="00152DA3" w:rsidP="00152DA3">
      <w:pPr>
        <w:pStyle w:val="GOSTListmark1"/>
      </w:pPr>
      <w:r w:rsidRPr="009E0706">
        <w:t>Системное имя формуляра;</w:t>
      </w:r>
    </w:p>
    <w:p w:rsidR="00152DA3" w:rsidRPr="009E0706" w:rsidRDefault="00152DA3" w:rsidP="00152DA3">
      <w:pPr>
        <w:pStyle w:val="GOSTListmark1"/>
      </w:pPr>
      <w:r w:rsidRPr="009E0706">
        <w:t>Русское наименование формуляра;</w:t>
      </w:r>
    </w:p>
    <w:p w:rsidR="00152DA3" w:rsidRPr="009E0706" w:rsidRDefault="00152DA3" w:rsidP="00152DA3">
      <w:pPr>
        <w:pStyle w:val="GOSTListmark1"/>
      </w:pPr>
      <w:r w:rsidRPr="009E0706">
        <w:t>Признак многоуровневого утверждения;</w:t>
      </w:r>
    </w:p>
    <w:p w:rsidR="00152DA3" w:rsidRPr="009E0706" w:rsidRDefault="00152DA3" w:rsidP="00152DA3">
      <w:pPr>
        <w:pStyle w:val="GOSTListmark1"/>
      </w:pPr>
      <w:r w:rsidRPr="009E0706">
        <w:t>Признак принадлежности к справочнику;</w:t>
      </w:r>
    </w:p>
    <w:p w:rsidR="00152DA3" w:rsidRPr="009E0706" w:rsidRDefault="00152DA3" w:rsidP="00152DA3">
      <w:pPr>
        <w:pStyle w:val="GOSTListmark1"/>
      </w:pPr>
      <w:r w:rsidRPr="009E0706">
        <w:t>Дата действия с;</w:t>
      </w:r>
    </w:p>
    <w:p w:rsidR="00152DA3" w:rsidRPr="009E0706" w:rsidRDefault="00152DA3" w:rsidP="00152DA3">
      <w:pPr>
        <w:pStyle w:val="GOSTListmark1"/>
      </w:pPr>
      <w:r w:rsidRPr="009E0706">
        <w:t>Дата действия по;</w:t>
      </w:r>
    </w:p>
    <w:p w:rsidR="00152DA3" w:rsidRPr="009E0706" w:rsidRDefault="00152DA3" w:rsidP="00152DA3">
      <w:pPr>
        <w:pStyle w:val="GOSTListmark1"/>
      </w:pPr>
      <w:r w:rsidRPr="009E0706">
        <w:t>Дата изменения;</w:t>
      </w:r>
    </w:p>
    <w:p w:rsidR="00152DA3" w:rsidRPr="009E0706" w:rsidRDefault="00152DA3" w:rsidP="00152DA3">
      <w:pPr>
        <w:pStyle w:val="GOSTListmark1"/>
      </w:pPr>
      <w:r w:rsidRPr="009E0706">
        <w:t>Статус;</w:t>
      </w:r>
    </w:p>
    <w:p w:rsidR="00152DA3" w:rsidRPr="009E0706" w:rsidRDefault="00152DA3" w:rsidP="00152DA3">
      <w:pPr>
        <w:pStyle w:val="GOSTListmark1"/>
      </w:pPr>
      <w:r w:rsidRPr="009E0706">
        <w:t>ТОФК (где введен);</w:t>
      </w:r>
    </w:p>
    <w:p w:rsidR="00152DA3" w:rsidRPr="009E0706" w:rsidRDefault="00152DA3" w:rsidP="00152DA3">
      <w:pPr>
        <w:pStyle w:val="GOSTListmark1"/>
      </w:pPr>
      <w:r w:rsidRPr="009E0706">
        <w:t>Наименование ТОФК (где введен).</w:t>
      </w:r>
    </w:p>
    <w:p w:rsidR="00152DA3" w:rsidRPr="009E0706" w:rsidRDefault="00152DA3" w:rsidP="00152DA3">
      <w:pPr>
        <w:pStyle w:val="41"/>
        <w:tabs>
          <w:tab w:val="num" w:pos="864"/>
        </w:tabs>
        <w:ind w:left="864" w:hanging="864"/>
      </w:pPr>
      <w:bookmarkStart w:id="1217" w:name="_Toc15910357"/>
      <w:bookmarkStart w:id="1218" w:name="_Toc109037277"/>
      <w:r w:rsidRPr="009E0706">
        <w:t>Справочник «Типы контролей»</w:t>
      </w:r>
      <w:bookmarkEnd w:id="1217"/>
      <w:bookmarkEnd w:id="1218"/>
    </w:p>
    <w:p w:rsidR="00152DA3" w:rsidRPr="009E0706" w:rsidRDefault="00152DA3" w:rsidP="00754BAB">
      <w:pPr>
        <w:pStyle w:val="GOSTListnum"/>
        <w:numPr>
          <w:ilvl w:val="0"/>
          <w:numId w:val="124"/>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«Типы контролей» (рис. </w:t>
      </w:r>
      <w:r w:rsidRPr="009E0706">
        <w:fldChar w:fldCharType="begin"/>
      </w:r>
      <w:r w:rsidRPr="009E0706">
        <w:instrText xml:space="preserve"> REF _Ref15394978 \h  \* MERGEFORMAT </w:instrText>
      </w:r>
      <w:r w:rsidRPr="009E0706">
        <w:fldChar w:fldCharType="separate"/>
      </w:r>
      <w:r w:rsidR="008353AE">
        <w:rPr>
          <w:noProof/>
        </w:rPr>
        <w:t>46</w:t>
      </w:r>
      <w:r w:rsidRPr="009E0706">
        <w:fldChar w:fldCharType="end"/>
      </w:r>
      <w:r w:rsidRPr="009E0706">
        <w:t>).</w:t>
      </w:r>
    </w:p>
    <w:p w:rsidR="00152DA3" w:rsidRPr="009E0706" w:rsidRDefault="00152DA3" w:rsidP="00152DA3">
      <w:pPr>
        <w:pStyle w:val="GOSTFigure"/>
      </w:pPr>
      <w:r w:rsidRPr="009E0706">
        <w:rPr>
          <w:noProof/>
        </w:rPr>
        <w:lastRenderedPageBreak/>
        <w:drawing>
          <wp:inline distT="0" distB="0" distL="0" distR="0" wp14:anchorId="5AB541E8" wp14:editId="76AE4276">
            <wp:extent cx="6120130" cy="2526665"/>
            <wp:effectExtent l="0" t="0" r="0" b="0"/>
            <wp:docPr id="755" name="Рисунок 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Snap3.png"/>
                    <pic:cNvPicPr/>
                  </pic:nvPicPr>
                  <pic:blipFill>
                    <a:blip r:embed="rId90">
                      <a:extLst>
                        <a:ext uri="{28A0092B-C50C-407E-A947-70E740481C1C}">
                          <a14:useLocalDpi xmlns:a14="http://schemas.microsoft.com/office/drawing/2010/main" val="0"/>
                        </a:ext>
                      </a:extLst>
                    </a:blip>
                    <a:stretch>
                      <a:fillRect/>
                    </a:stretch>
                  </pic:blipFill>
                  <pic:spPr>
                    <a:xfrm>
                      <a:off x="0" y="0"/>
                      <a:ext cx="6120130" cy="2526665"/>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219" w:name="_Ref15394978"/>
      <w:bookmarkStart w:id="1220" w:name="_Toc15910587"/>
      <w:bookmarkStart w:id="1221" w:name="_Toc76573768"/>
      <w:bookmarkStart w:id="1222" w:name="_Toc76578398"/>
      <w:bookmarkStart w:id="1223" w:name="_Toc76590972"/>
      <w:bookmarkStart w:id="1224" w:name="_Toc76634021"/>
      <w:bookmarkStart w:id="1225" w:name="_Toc109037513"/>
      <w:bookmarkStart w:id="1226" w:name="_Toc149654491"/>
      <w:bookmarkStart w:id="1227" w:name="_Toc162867756"/>
      <w:r w:rsidR="008353AE">
        <w:rPr>
          <w:noProof/>
        </w:rPr>
        <w:t>46</w:t>
      </w:r>
      <w:bookmarkEnd w:id="1219"/>
      <w:r w:rsidRPr="009E0706">
        <w:rPr>
          <w:noProof/>
        </w:rPr>
        <w:fldChar w:fldCharType="end"/>
      </w:r>
      <w:r w:rsidRPr="009E0706">
        <w:t>. Справочник «Типы контролей</w:t>
      </w:r>
      <w:bookmarkEnd w:id="1220"/>
      <w:r w:rsidRPr="009E0706">
        <w:t>»</w:t>
      </w:r>
      <w:bookmarkEnd w:id="1221"/>
      <w:bookmarkEnd w:id="1222"/>
      <w:bookmarkEnd w:id="1223"/>
      <w:bookmarkEnd w:id="1224"/>
      <w:bookmarkEnd w:id="1225"/>
      <w:bookmarkEnd w:id="1226"/>
      <w:bookmarkEnd w:id="1227"/>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Код;</w:t>
      </w:r>
    </w:p>
    <w:p w:rsidR="00152DA3" w:rsidRPr="009E0706" w:rsidRDefault="00152DA3" w:rsidP="00152DA3">
      <w:pPr>
        <w:pStyle w:val="GOSTListmark1"/>
      </w:pPr>
      <w:r w:rsidRPr="009E0706">
        <w:t>Наименование;</w:t>
      </w:r>
    </w:p>
    <w:p w:rsidR="00152DA3" w:rsidRPr="009E0706" w:rsidRDefault="00152DA3" w:rsidP="00152DA3">
      <w:pPr>
        <w:pStyle w:val="GOSTListmark1"/>
      </w:pPr>
      <w:r w:rsidRPr="009E0706">
        <w:t>Дата действия с;</w:t>
      </w:r>
    </w:p>
    <w:p w:rsidR="00152DA3" w:rsidRPr="009E0706" w:rsidRDefault="00152DA3" w:rsidP="00152DA3">
      <w:pPr>
        <w:pStyle w:val="GOSTListmark1"/>
      </w:pPr>
      <w:r w:rsidRPr="009E0706">
        <w:t>Дата действия по;</w:t>
      </w:r>
    </w:p>
    <w:p w:rsidR="00152DA3" w:rsidRPr="009E0706" w:rsidRDefault="00152DA3" w:rsidP="00152DA3">
      <w:pPr>
        <w:pStyle w:val="GOSTListmark1"/>
      </w:pPr>
      <w:r w:rsidRPr="009E0706">
        <w:t>Статус.</w:t>
      </w:r>
    </w:p>
    <w:p w:rsidR="00152DA3" w:rsidRPr="009E0706" w:rsidRDefault="00152DA3" w:rsidP="00152DA3">
      <w:pPr>
        <w:pStyle w:val="41"/>
        <w:tabs>
          <w:tab w:val="num" w:pos="864"/>
        </w:tabs>
        <w:ind w:left="864" w:hanging="864"/>
      </w:pPr>
      <w:bookmarkStart w:id="1228" w:name="_Toc15910358"/>
      <w:bookmarkStart w:id="1229" w:name="_Toc109037278"/>
      <w:r w:rsidRPr="009E0706">
        <w:t>Справочник «Сферы бюджетного планирования»</w:t>
      </w:r>
      <w:bookmarkEnd w:id="1228"/>
      <w:bookmarkEnd w:id="1229"/>
    </w:p>
    <w:p w:rsidR="00152DA3" w:rsidRPr="009E0706" w:rsidRDefault="00152DA3" w:rsidP="00754BAB">
      <w:pPr>
        <w:pStyle w:val="GOSTListnum"/>
        <w:numPr>
          <w:ilvl w:val="0"/>
          <w:numId w:val="125"/>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«Сферы бюджетного планирования» (рис. </w:t>
      </w:r>
      <w:r w:rsidRPr="009E0706">
        <w:fldChar w:fldCharType="begin"/>
      </w:r>
      <w:r w:rsidRPr="009E0706">
        <w:instrText xml:space="preserve"> REF _Ref15395154 \h  \* MERGEFORMAT </w:instrText>
      </w:r>
      <w:r w:rsidRPr="009E0706">
        <w:fldChar w:fldCharType="separate"/>
      </w:r>
      <w:r w:rsidR="008353AE">
        <w:rPr>
          <w:noProof/>
        </w:rPr>
        <w:t>47</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16389943" wp14:editId="145C6480">
            <wp:extent cx="6120130" cy="1968500"/>
            <wp:effectExtent l="0" t="0" r="0" b="0"/>
            <wp:docPr id="756" name="Рисунок 7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1"/>
                    <a:stretch>
                      <a:fillRect/>
                    </a:stretch>
                  </pic:blipFill>
                  <pic:spPr>
                    <a:xfrm>
                      <a:off x="0" y="0"/>
                      <a:ext cx="6120130" cy="1968500"/>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230" w:name="_Ref15395154"/>
      <w:bookmarkStart w:id="1231" w:name="_Toc15910588"/>
      <w:bookmarkStart w:id="1232" w:name="_Toc76573769"/>
      <w:bookmarkStart w:id="1233" w:name="_Toc76578399"/>
      <w:bookmarkStart w:id="1234" w:name="_Toc76590973"/>
      <w:bookmarkStart w:id="1235" w:name="_Toc76634022"/>
      <w:bookmarkStart w:id="1236" w:name="_Toc109037514"/>
      <w:bookmarkStart w:id="1237" w:name="_Toc149654492"/>
      <w:bookmarkStart w:id="1238" w:name="_Toc162867757"/>
      <w:r w:rsidR="008353AE">
        <w:rPr>
          <w:noProof/>
        </w:rPr>
        <w:t>47</w:t>
      </w:r>
      <w:bookmarkEnd w:id="1230"/>
      <w:r w:rsidRPr="009E0706">
        <w:rPr>
          <w:noProof/>
        </w:rPr>
        <w:fldChar w:fldCharType="end"/>
      </w:r>
      <w:r w:rsidRPr="009E0706">
        <w:t>. Справочник «Сферы бюджетного планирования</w:t>
      </w:r>
      <w:bookmarkEnd w:id="1231"/>
      <w:r w:rsidRPr="009E0706">
        <w:t>»</w:t>
      </w:r>
      <w:bookmarkEnd w:id="1232"/>
      <w:bookmarkEnd w:id="1233"/>
      <w:bookmarkEnd w:id="1234"/>
      <w:bookmarkEnd w:id="1235"/>
      <w:bookmarkEnd w:id="1236"/>
      <w:bookmarkEnd w:id="1237"/>
      <w:bookmarkEnd w:id="1238"/>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Статус;</w:t>
      </w:r>
    </w:p>
    <w:p w:rsidR="00152DA3" w:rsidRPr="009E0706" w:rsidRDefault="00152DA3" w:rsidP="00152DA3">
      <w:pPr>
        <w:pStyle w:val="GOSTListmark1"/>
      </w:pPr>
      <w:r w:rsidRPr="009E0706">
        <w:t>Код главы;</w:t>
      </w:r>
    </w:p>
    <w:p w:rsidR="00152DA3" w:rsidRPr="009E0706" w:rsidRDefault="00152DA3" w:rsidP="00152DA3">
      <w:pPr>
        <w:pStyle w:val="GOSTListmark1"/>
      </w:pPr>
      <w:r w:rsidRPr="009E0706">
        <w:t>Код вышестоящей главы;</w:t>
      </w:r>
    </w:p>
    <w:p w:rsidR="00152DA3" w:rsidRPr="009E0706" w:rsidRDefault="00152DA3" w:rsidP="00152DA3">
      <w:pPr>
        <w:pStyle w:val="GOSTListmark1"/>
      </w:pPr>
      <w:r w:rsidRPr="009E0706">
        <w:t>Дата действия с;</w:t>
      </w:r>
    </w:p>
    <w:p w:rsidR="00152DA3" w:rsidRPr="009E0706" w:rsidRDefault="00152DA3" w:rsidP="00152DA3">
      <w:pPr>
        <w:pStyle w:val="GOSTListmark1"/>
      </w:pPr>
      <w:r w:rsidRPr="009E0706">
        <w:t>Дата действия по;</w:t>
      </w:r>
    </w:p>
    <w:p w:rsidR="00152DA3" w:rsidRPr="009E0706" w:rsidRDefault="00152DA3" w:rsidP="00152DA3">
      <w:pPr>
        <w:pStyle w:val="GOSTListmark1"/>
      </w:pPr>
      <w:r w:rsidRPr="009E0706">
        <w:lastRenderedPageBreak/>
        <w:t>Дата изменения;</w:t>
      </w:r>
    </w:p>
    <w:p w:rsidR="00152DA3" w:rsidRPr="009E0706" w:rsidRDefault="00152DA3" w:rsidP="00152DA3">
      <w:pPr>
        <w:pStyle w:val="GOSTListmark1"/>
      </w:pPr>
      <w:r w:rsidRPr="009E0706">
        <w:t>Наименование;</w:t>
      </w:r>
    </w:p>
    <w:p w:rsidR="00152DA3" w:rsidRPr="009E0706" w:rsidRDefault="00152DA3" w:rsidP="00152DA3">
      <w:pPr>
        <w:pStyle w:val="GOSTListmark1"/>
      </w:pPr>
      <w:r w:rsidRPr="009E0706">
        <w:t>Сфера расходов бюджета;</w:t>
      </w:r>
    </w:p>
    <w:p w:rsidR="00152DA3" w:rsidRPr="009E0706" w:rsidRDefault="00152DA3" w:rsidP="00152DA3">
      <w:pPr>
        <w:pStyle w:val="GOSTListmark1"/>
      </w:pPr>
      <w:r w:rsidRPr="009E0706">
        <w:t>ТОФК (где введен);</w:t>
      </w:r>
    </w:p>
    <w:p w:rsidR="00152DA3" w:rsidRPr="009E0706" w:rsidRDefault="00152DA3" w:rsidP="00152DA3">
      <w:pPr>
        <w:pStyle w:val="GOSTListmark1"/>
      </w:pPr>
      <w:r w:rsidRPr="009E0706">
        <w:t>Наименование ТОФК (где введен).</w:t>
      </w:r>
    </w:p>
    <w:p w:rsidR="00152DA3" w:rsidRPr="009E0706" w:rsidRDefault="00152DA3" w:rsidP="00152DA3">
      <w:pPr>
        <w:pStyle w:val="41"/>
        <w:tabs>
          <w:tab w:val="num" w:pos="864"/>
        </w:tabs>
        <w:ind w:left="864" w:hanging="864"/>
      </w:pPr>
      <w:bookmarkStart w:id="1239" w:name="_Toc15910359"/>
      <w:bookmarkStart w:id="1240" w:name="_Toc109037279"/>
      <w:r w:rsidRPr="009E0706">
        <w:t>Справочник «Департаменты МФ РФ»</w:t>
      </w:r>
      <w:bookmarkEnd w:id="1239"/>
      <w:bookmarkEnd w:id="1240"/>
    </w:p>
    <w:p w:rsidR="00152DA3" w:rsidRPr="009E0706" w:rsidRDefault="00152DA3" w:rsidP="00754BAB">
      <w:pPr>
        <w:pStyle w:val="GOSTListnum"/>
        <w:numPr>
          <w:ilvl w:val="0"/>
          <w:numId w:val="126"/>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«Департаменты МФ РФ» (рис. </w:t>
      </w:r>
      <w:r w:rsidRPr="009E0706">
        <w:fldChar w:fldCharType="begin"/>
      </w:r>
      <w:r w:rsidRPr="009E0706">
        <w:instrText xml:space="preserve"> REF _Ref15395811 \h  \* MERGEFORMAT </w:instrText>
      </w:r>
      <w:r w:rsidRPr="009E0706">
        <w:fldChar w:fldCharType="separate"/>
      </w:r>
      <w:r w:rsidR="008353AE">
        <w:rPr>
          <w:noProof/>
        </w:rPr>
        <w:t>48</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37884F14" wp14:editId="034E7E2C">
            <wp:extent cx="6120130" cy="2244090"/>
            <wp:effectExtent l="0" t="0" r="0" b="0"/>
            <wp:docPr id="681" name="Рисунок 6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2"/>
                    <a:stretch>
                      <a:fillRect/>
                    </a:stretch>
                  </pic:blipFill>
                  <pic:spPr>
                    <a:xfrm>
                      <a:off x="0" y="0"/>
                      <a:ext cx="6120130" cy="2244090"/>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241" w:name="_Ref15395811"/>
      <w:bookmarkStart w:id="1242" w:name="_Toc15910589"/>
      <w:bookmarkStart w:id="1243" w:name="_Toc76573770"/>
      <w:bookmarkStart w:id="1244" w:name="_Toc76578400"/>
      <w:bookmarkStart w:id="1245" w:name="_Toc76590974"/>
      <w:bookmarkStart w:id="1246" w:name="_Toc76634023"/>
      <w:bookmarkStart w:id="1247" w:name="_Toc109037515"/>
      <w:bookmarkStart w:id="1248" w:name="_Toc149654493"/>
      <w:bookmarkStart w:id="1249" w:name="_Toc162867758"/>
      <w:r w:rsidR="008353AE">
        <w:rPr>
          <w:noProof/>
        </w:rPr>
        <w:t>48</w:t>
      </w:r>
      <w:bookmarkEnd w:id="1241"/>
      <w:r w:rsidRPr="009E0706">
        <w:rPr>
          <w:noProof/>
        </w:rPr>
        <w:fldChar w:fldCharType="end"/>
      </w:r>
      <w:r w:rsidRPr="009E0706">
        <w:t>. Справочник «Департаменты МФ РФ</w:t>
      </w:r>
      <w:bookmarkEnd w:id="1242"/>
      <w:r w:rsidRPr="009E0706">
        <w:t>»</w:t>
      </w:r>
      <w:bookmarkEnd w:id="1243"/>
      <w:bookmarkEnd w:id="1244"/>
      <w:bookmarkEnd w:id="1245"/>
      <w:bookmarkEnd w:id="1246"/>
      <w:bookmarkEnd w:id="1247"/>
      <w:bookmarkEnd w:id="1248"/>
      <w:bookmarkEnd w:id="1249"/>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Код;</w:t>
      </w:r>
    </w:p>
    <w:p w:rsidR="00152DA3" w:rsidRPr="009E0706" w:rsidRDefault="00152DA3" w:rsidP="00152DA3">
      <w:pPr>
        <w:pStyle w:val="GOSTListmark1"/>
      </w:pPr>
      <w:r w:rsidRPr="009E0706">
        <w:t>Наименование;</w:t>
      </w:r>
    </w:p>
    <w:p w:rsidR="00152DA3" w:rsidRPr="009E0706" w:rsidRDefault="00152DA3" w:rsidP="00152DA3">
      <w:pPr>
        <w:pStyle w:val="GOSTListmark1"/>
      </w:pPr>
      <w:r w:rsidRPr="009E0706">
        <w:t>Дата действия с;</w:t>
      </w:r>
    </w:p>
    <w:p w:rsidR="00152DA3" w:rsidRPr="009E0706" w:rsidRDefault="00152DA3" w:rsidP="00152DA3">
      <w:pPr>
        <w:pStyle w:val="GOSTListmark1"/>
      </w:pPr>
      <w:r w:rsidRPr="009E0706">
        <w:t>Дата действия по;</w:t>
      </w:r>
    </w:p>
    <w:p w:rsidR="00152DA3" w:rsidRPr="009E0706" w:rsidRDefault="00152DA3" w:rsidP="00152DA3">
      <w:pPr>
        <w:pStyle w:val="GOSTListmark1"/>
      </w:pPr>
      <w:r w:rsidRPr="009E0706">
        <w:t>Дата изменения;</w:t>
      </w:r>
    </w:p>
    <w:p w:rsidR="00152DA3" w:rsidRPr="009E0706" w:rsidRDefault="00152DA3" w:rsidP="00152DA3">
      <w:pPr>
        <w:pStyle w:val="GOSTListmark1"/>
      </w:pPr>
      <w:r w:rsidRPr="009E0706">
        <w:t>Статус документа;</w:t>
      </w:r>
    </w:p>
    <w:p w:rsidR="00152DA3" w:rsidRPr="009E0706" w:rsidRDefault="00152DA3" w:rsidP="00152DA3">
      <w:pPr>
        <w:pStyle w:val="GOSTListmark1"/>
      </w:pPr>
      <w:r w:rsidRPr="009E0706">
        <w:t>ТОФК (где введен);</w:t>
      </w:r>
    </w:p>
    <w:p w:rsidR="00152DA3" w:rsidRPr="009E0706" w:rsidRDefault="00152DA3" w:rsidP="00152DA3">
      <w:pPr>
        <w:pStyle w:val="GOSTListmark1"/>
      </w:pPr>
      <w:r w:rsidRPr="009E0706">
        <w:t>Наименование ТОФК (где введен).</w:t>
      </w:r>
    </w:p>
    <w:p w:rsidR="00152DA3" w:rsidRPr="009E0706" w:rsidRDefault="00152DA3" w:rsidP="00152DA3">
      <w:pPr>
        <w:pStyle w:val="41"/>
        <w:tabs>
          <w:tab w:val="num" w:pos="864"/>
        </w:tabs>
        <w:ind w:left="864" w:hanging="864"/>
      </w:pPr>
      <w:bookmarkStart w:id="1250" w:name="_Toc15910360"/>
      <w:bookmarkStart w:id="1251" w:name="_Toc109037280"/>
      <w:r w:rsidRPr="009E0706">
        <w:t>Справочник «Виды специальных указаний»</w:t>
      </w:r>
      <w:bookmarkEnd w:id="1250"/>
      <w:bookmarkEnd w:id="1251"/>
    </w:p>
    <w:p w:rsidR="00152DA3" w:rsidRPr="009E0706" w:rsidRDefault="00152DA3" w:rsidP="00754BAB">
      <w:pPr>
        <w:pStyle w:val="GOSTListnum"/>
        <w:numPr>
          <w:ilvl w:val="0"/>
          <w:numId w:val="127"/>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«Виды специальных указаний» (рис. </w:t>
      </w:r>
      <w:r w:rsidRPr="009E0706">
        <w:fldChar w:fldCharType="begin"/>
      </w:r>
      <w:r w:rsidRPr="009E0706">
        <w:instrText xml:space="preserve"> REF _Ref15395813 \h  \* MERGEFORMAT </w:instrText>
      </w:r>
      <w:r w:rsidRPr="009E0706">
        <w:fldChar w:fldCharType="separate"/>
      </w:r>
      <w:r w:rsidR="008353AE">
        <w:rPr>
          <w:noProof/>
        </w:rPr>
        <w:t>49</w:t>
      </w:r>
      <w:r w:rsidRPr="009E0706">
        <w:fldChar w:fldCharType="end"/>
      </w:r>
      <w:r w:rsidRPr="009E0706">
        <w:t>).</w:t>
      </w:r>
    </w:p>
    <w:p w:rsidR="00152DA3" w:rsidRPr="009E0706" w:rsidRDefault="00152DA3" w:rsidP="00152DA3">
      <w:pPr>
        <w:pStyle w:val="GOSTFigure"/>
      </w:pPr>
      <w:r w:rsidRPr="009E0706">
        <w:rPr>
          <w:noProof/>
        </w:rPr>
        <w:lastRenderedPageBreak/>
        <w:drawing>
          <wp:inline distT="0" distB="0" distL="0" distR="0" wp14:anchorId="754B1188" wp14:editId="5BEC8D69">
            <wp:extent cx="6120130" cy="1981835"/>
            <wp:effectExtent l="0" t="0" r="0" b="0"/>
            <wp:docPr id="125" name="Рисунок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3"/>
                    <a:stretch>
                      <a:fillRect/>
                    </a:stretch>
                  </pic:blipFill>
                  <pic:spPr>
                    <a:xfrm>
                      <a:off x="0" y="0"/>
                      <a:ext cx="6120130" cy="1981835"/>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252" w:name="_Ref15395813"/>
      <w:bookmarkStart w:id="1253" w:name="_Toc15910590"/>
      <w:bookmarkStart w:id="1254" w:name="_Toc76573771"/>
      <w:bookmarkStart w:id="1255" w:name="_Toc76578401"/>
      <w:bookmarkStart w:id="1256" w:name="_Toc76590975"/>
      <w:bookmarkStart w:id="1257" w:name="_Toc76634024"/>
      <w:bookmarkStart w:id="1258" w:name="_Toc109037516"/>
      <w:bookmarkStart w:id="1259" w:name="_Toc149654494"/>
      <w:bookmarkStart w:id="1260" w:name="_Toc162867759"/>
      <w:r w:rsidR="008353AE">
        <w:rPr>
          <w:noProof/>
        </w:rPr>
        <w:t>49</w:t>
      </w:r>
      <w:bookmarkEnd w:id="1252"/>
      <w:r w:rsidRPr="009E0706">
        <w:rPr>
          <w:noProof/>
        </w:rPr>
        <w:fldChar w:fldCharType="end"/>
      </w:r>
      <w:r w:rsidRPr="009E0706">
        <w:t>. Справочник «Виды специальных указаний</w:t>
      </w:r>
      <w:bookmarkEnd w:id="1253"/>
      <w:r w:rsidRPr="009E0706">
        <w:t>»</w:t>
      </w:r>
      <w:bookmarkEnd w:id="1254"/>
      <w:bookmarkEnd w:id="1255"/>
      <w:bookmarkEnd w:id="1256"/>
      <w:bookmarkEnd w:id="1257"/>
      <w:bookmarkEnd w:id="1258"/>
      <w:bookmarkEnd w:id="1259"/>
      <w:bookmarkEnd w:id="1260"/>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Код;</w:t>
      </w:r>
    </w:p>
    <w:p w:rsidR="00152DA3" w:rsidRPr="009E0706" w:rsidRDefault="00152DA3" w:rsidP="00152DA3">
      <w:pPr>
        <w:pStyle w:val="GOSTListmark1"/>
      </w:pPr>
      <w:r w:rsidRPr="009E0706">
        <w:t>Наименование;</w:t>
      </w:r>
    </w:p>
    <w:p w:rsidR="00152DA3" w:rsidRPr="009E0706" w:rsidRDefault="00152DA3" w:rsidP="00152DA3">
      <w:pPr>
        <w:pStyle w:val="GOSTListmark1"/>
      </w:pPr>
      <w:r w:rsidRPr="009E0706">
        <w:t>Дата действия с;</w:t>
      </w:r>
    </w:p>
    <w:p w:rsidR="00152DA3" w:rsidRPr="009E0706" w:rsidRDefault="00152DA3" w:rsidP="00152DA3">
      <w:pPr>
        <w:pStyle w:val="GOSTListmark1"/>
      </w:pPr>
      <w:r w:rsidRPr="009E0706">
        <w:t>Дата действия по;</w:t>
      </w:r>
    </w:p>
    <w:p w:rsidR="00152DA3" w:rsidRPr="009E0706" w:rsidRDefault="00152DA3" w:rsidP="00152DA3">
      <w:pPr>
        <w:pStyle w:val="GOSTListmark1"/>
      </w:pPr>
      <w:r w:rsidRPr="009E0706">
        <w:t>Дата изменения;</w:t>
      </w:r>
    </w:p>
    <w:p w:rsidR="00152DA3" w:rsidRPr="009E0706" w:rsidRDefault="00152DA3" w:rsidP="00152DA3">
      <w:pPr>
        <w:pStyle w:val="GOSTListmark1"/>
      </w:pPr>
      <w:r w:rsidRPr="009E0706">
        <w:t>Статус;</w:t>
      </w:r>
    </w:p>
    <w:p w:rsidR="00152DA3" w:rsidRPr="009E0706" w:rsidRDefault="00152DA3" w:rsidP="00152DA3">
      <w:pPr>
        <w:pStyle w:val="GOSTListmark1"/>
      </w:pPr>
      <w:r w:rsidRPr="009E0706">
        <w:t>ТОФК (где введен);</w:t>
      </w:r>
    </w:p>
    <w:p w:rsidR="00152DA3" w:rsidRPr="009E0706" w:rsidRDefault="00152DA3" w:rsidP="00152DA3">
      <w:pPr>
        <w:pStyle w:val="GOSTListmark1"/>
      </w:pPr>
      <w:r w:rsidRPr="009E0706">
        <w:t>Наименование ТОФК (где введен).</w:t>
      </w:r>
    </w:p>
    <w:p w:rsidR="00152DA3" w:rsidRPr="009E0706" w:rsidRDefault="00152DA3" w:rsidP="00152DA3">
      <w:pPr>
        <w:pStyle w:val="41"/>
        <w:tabs>
          <w:tab w:val="num" w:pos="864"/>
        </w:tabs>
        <w:ind w:left="864" w:hanging="864"/>
      </w:pPr>
      <w:bookmarkStart w:id="1261" w:name="_Toc15910361"/>
      <w:bookmarkStart w:id="1262" w:name="_Toc109037281"/>
      <w:r w:rsidRPr="009E0706">
        <w:t>Справочник «БА, ЛБО за счет лицевых иностранных кредитов и перечень ПНО»</w:t>
      </w:r>
      <w:bookmarkEnd w:id="1261"/>
      <w:bookmarkEnd w:id="1262"/>
    </w:p>
    <w:p w:rsidR="00152DA3" w:rsidRPr="009E0706" w:rsidRDefault="00152DA3" w:rsidP="00754BAB">
      <w:pPr>
        <w:pStyle w:val="GOSTListnum"/>
        <w:numPr>
          <w:ilvl w:val="0"/>
          <w:numId w:val="128"/>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«БА, ЛБО за счет лицевых иностранных кредитов и перечень ПНО» (рис. </w:t>
      </w:r>
      <w:r w:rsidRPr="009E0706">
        <w:fldChar w:fldCharType="begin"/>
      </w:r>
      <w:r w:rsidRPr="009E0706">
        <w:instrText xml:space="preserve"> REF _Ref15395812 \h  \* MERGEFORMAT </w:instrText>
      </w:r>
      <w:r w:rsidRPr="009E0706">
        <w:fldChar w:fldCharType="separate"/>
      </w:r>
      <w:r w:rsidR="008353AE">
        <w:rPr>
          <w:noProof/>
        </w:rPr>
        <w:t>50</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1CF9E16B" wp14:editId="39498B68">
            <wp:extent cx="6120130" cy="2069465"/>
            <wp:effectExtent l="0" t="0" r="0" b="0"/>
            <wp:docPr id="126" name="Рисунок 1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4"/>
                    <a:stretch>
                      <a:fillRect/>
                    </a:stretch>
                  </pic:blipFill>
                  <pic:spPr>
                    <a:xfrm>
                      <a:off x="0" y="0"/>
                      <a:ext cx="6120130" cy="2069465"/>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263" w:name="_Ref15395812"/>
      <w:bookmarkStart w:id="1264" w:name="_Toc15910591"/>
      <w:bookmarkStart w:id="1265" w:name="_Toc76573772"/>
      <w:bookmarkStart w:id="1266" w:name="_Toc76578402"/>
      <w:bookmarkStart w:id="1267" w:name="_Toc76590976"/>
      <w:bookmarkStart w:id="1268" w:name="_Toc76634025"/>
      <w:bookmarkStart w:id="1269" w:name="_Toc109037517"/>
      <w:bookmarkStart w:id="1270" w:name="_Toc149654495"/>
      <w:bookmarkStart w:id="1271" w:name="_Toc162867760"/>
      <w:r w:rsidR="008353AE">
        <w:rPr>
          <w:noProof/>
        </w:rPr>
        <w:t>50</w:t>
      </w:r>
      <w:bookmarkEnd w:id="1263"/>
      <w:r w:rsidRPr="009E0706">
        <w:rPr>
          <w:noProof/>
        </w:rPr>
        <w:fldChar w:fldCharType="end"/>
      </w:r>
      <w:r w:rsidRPr="009E0706">
        <w:t>. Справочник «БА, ЛБО за счет лицевых иностранных кредитов и перечень ПНО</w:t>
      </w:r>
      <w:bookmarkEnd w:id="1264"/>
      <w:r w:rsidRPr="009E0706">
        <w:t>»</w:t>
      </w:r>
      <w:bookmarkEnd w:id="1265"/>
      <w:bookmarkEnd w:id="1266"/>
      <w:bookmarkEnd w:id="1267"/>
      <w:bookmarkEnd w:id="1268"/>
      <w:bookmarkEnd w:id="1269"/>
      <w:bookmarkEnd w:id="1270"/>
      <w:bookmarkEnd w:id="1271"/>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Раздел;</w:t>
      </w:r>
    </w:p>
    <w:p w:rsidR="00152DA3" w:rsidRPr="009E0706" w:rsidRDefault="00152DA3" w:rsidP="00152DA3">
      <w:pPr>
        <w:pStyle w:val="GOSTListmark1"/>
      </w:pPr>
      <w:r w:rsidRPr="009E0706">
        <w:lastRenderedPageBreak/>
        <w:t>Подраздел;</w:t>
      </w:r>
    </w:p>
    <w:p w:rsidR="00152DA3" w:rsidRPr="009E0706" w:rsidRDefault="00152DA3" w:rsidP="00152DA3">
      <w:pPr>
        <w:pStyle w:val="GOSTListmark1"/>
      </w:pPr>
      <w:r w:rsidRPr="009E0706">
        <w:t>Целевая статья;</w:t>
      </w:r>
    </w:p>
    <w:p w:rsidR="00152DA3" w:rsidRPr="009E0706" w:rsidRDefault="00152DA3" w:rsidP="00152DA3">
      <w:pPr>
        <w:pStyle w:val="GOSTListmark1"/>
      </w:pPr>
      <w:r w:rsidRPr="009E0706">
        <w:t>Вид расходов;</w:t>
      </w:r>
    </w:p>
    <w:p w:rsidR="00152DA3" w:rsidRPr="009E0706" w:rsidRDefault="00152DA3" w:rsidP="00152DA3">
      <w:pPr>
        <w:pStyle w:val="GOSTListmark1"/>
      </w:pPr>
      <w:r w:rsidRPr="009E0706">
        <w:t>Дата действия с;</w:t>
      </w:r>
    </w:p>
    <w:p w:rsidR="00152DA3" w:rsidRPr="009E0706" w:rsidRDefault="00152DA3" w:rsidP="00152DA3">
      <w:pPr>
        <w:pStyle w:val="GOSTListmark1"/>
      </w:pPr>
      <w:r w:rsidRPr="009E0706">
        <w:t>Дата действия по;</w:t>
      </w:r>
    </w:p>
    <w:p w:rsidR="00152DA3" w:rsidRPr="009E0706" w:rsidRDefault="00152DA3" w:rsidP="00152DA3">
      <w:pPr>
        <w:pStyle w:val="GOSTListmark1"/>
      </w:pPr>
      <w:r w:rsidRPr="009E0706">
        <w:t>Дата изменения;</w:t>
      </w:r>
    </w:p>
    <w:p w:rsidR="00152DA3" w:rsidRPr="009E0706" w:rsidRDefault="00152DA3" w:rsidP="00152DA3">
      <w:pPr>
        <w:pStyle w:val="GOSTListmark1"/>
      </w:pPr>
      <w:r w:rsidRPr="009E0706">
        <w:t>Статус;</w:t>
      </w:r>
    </w:p>
    <w:p w:rsidR="00152DA3" w:rsidRPr="009E0706" w:rsidRDefault="00152DA3" w:rsidP="00152DA3">
      <w:pPr>
        <w:pStyle w:val="GOSTListmark1"/>
      </w:pPr>
      <w:r w:rsidRPr="009E0706">
        <w:t>ТОФК (где введен);</w:t>
      </w:r>
    </w:p>
    <w:p w:rsidR="00152DA3" w:rsidRPr="009E0706" w:rsidRDefault="00152DA3" w:rsidP="00152DA3">
      <w:pPr>
        <w:pStyle w:val="GOSTListmark1"/>
      </w:pPr>
      <w:r w:rsidRPr="009E0706">
        <w:t>Наименование ТОФК (где введен);</w:t>
      </w:r>
    </w:p>
    <w:p w:rsidR="00152DA3" w:rsidRPr="009E0706" w:rsidRDefault="00152DA3" w:rsidP="00152DA3">
      <w:pPr>
        <w:pStyle w:val="GOSTListmark1"/>
      </w:pPr>
      <w:r w:rsidRPr="009E0706">
        <w:t>Код по БК.</w:t>
      </w:r>
    </w:p>
    <w:p w:rsidR="00152DA3" w:rsidRPr="009E0706" w:rsidRDefault="00152DA3" w:rsidP="00152DA3">
      <w:pPr>
        <w:pStyle w:val="41"/>
        <w:tabs>
          <w:tab w:val="num" w:pos="864"/>
        </w:tabs>
        <w:ind w:left="864" w:hanging="864"/>
      </w:pPr>
      <w:bookmarkStart w:id="1272" w:name="_Toc15910362"/>
      <w:bookmarkStart w:id="1273" w:name="_Toc109037282"/>
      <w:r w:rsidRPr="009E0706">
        <w:t>Справочник «Виды дополнительной информации для внесения в роспись»</w:t>
      </w:r>
      <w:bookmarkEnd w:id="1272"/>
      <w:bookmarkEnd w:id="1273"/>
    </w:p>
    <w:p w:rsidR="00152DA3" w:rsidRPr="009E0706" w:rsidRDefault="00152DA3" w:rsidP="00754BAB">
      <w:pPr>
        <w:pStyle w:val="GOSTListnum"/>
        <w:numPr>
          <w:ilvl w:val="0"/>
          <w:numId w:val="129"/>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«Виды дополнительной информации для внесения в роспись» (рис. </w:t>
      </w:r>
      <w:r w:rsidRPr="009E0706">
        <w:fldChar w:fldCharType="begin"/>
      </w:r>
      <w:r w:rsidRPr="009E0706">
        <w:instrText xml:space="preserve"> REF _Ref15395814 \h  \* MERGEFORMAT </w:instrText>
      </w:r>
      <w:r w:rsidRPr="009E0706">
        <w:fldChar w:fldCharType="separate"/>
      </w:r>
      <w:r w:rsidR="008353AE">
        <w:rPr>
          <w:noProof/>
        </w:rPr>
        <w:t>51</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5575DDD6" wp14:editId="25CC3868">
            <wp:extent cx="6120130" cy="2372995"/>
            <wp:effectExtent l="0" t="0" r="0" b="0"/>
            <wp:docPr id="37" name="Рисунок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6120130" cy="2372995"/>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274" w:name="_Ref15395814"/>
      <w:bookmarkStart w:id="1275" w:name="_Toc15910592"/>
      <w:bookmarkStart w:id="1276" w:name="_Toc76573773"/>
      <w:bookmarkStart w:id="1277" w:name="_Toc76578403"/>
      <w:bookmarkStart w:id="1278" w:name="_Toc76590977"/>
      <w:bookmarkStart w:id="1279" w:name="_Toc76634026"/>
      <w:bookmarkStart w:id="1280" w:name="_Toc109037518"/>
      <w:bookmarkStart w:id="1281" w:name="_Toc149654496"/>
      <w:bookmarkStart w:id="1282" w:name="_Toc162867761"/>
      <w:r w:rsidR="008353AE">
        <w:rPr>
          <w:noProof/>
        </w:rPr>
        <w:t>51</w:t>
      </w:r>
      <w:bookmarkEnd w:id="1274"/>
      <w:r w:rsidRPr="009E0706">
        <w:rPr>
          <w:noProof/>
        </w:rPr>
        <w:fldChar w:fldCharType="end"/>
      </w:r>
      <w:r w:rsidRPr="009E0706">
        <w:t>. Справочник «Виды дополнительной информации для внесения в роспись</w:t>
      </w:r>
      <w:bookmarkEnd w:id="1275"/>
      <w:r w:rsidRPr="009E0706">
        <w:t>»</w:t>
      </w:r>
      <w:bookmarkEnd w:id="1276"/>
      <w:bookmarkEnd w:id="1277"/>
      <w:bookmarkEnd w:id="1278"/>
      <w:bookmarkEnd w:id="1279"/>
      <w:bookmarkEnd w:id="1280"/>
      <w:bookmarkEnd w:id="1281"/>
      <w:bookmarkEnd w:id="1282"/>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Код;</w:t>
      </w:r>
    </w:p>
    <w:p w:rsidR="00152DA3" w:rsidRPr="009E0706" w:rsidRDefault="00152DA3" w:rsidP="00152DA3">
      <w:pPr>
        <w:pStyle w:val="GOSTListmark1"/>
      </w:pPr>
      <w:r w:rsidRPr="009E0706">
        <w:t>Наименование;</w:t>
      </w:r>
    </w:p>
    <w:p w:rsidR="00152DA3" w:rsidRPr="009E0706" w:rsidRDefault="00152DA3" w:rsidP="00152DA3">
      <w:pPr>
        <w:pStyle w:val="GOSTListmark1"/>
      </w:pPr>
      <w:r w:rsidRPr="009E0706">
        <w:t>Дата действия с;</w:t>
      </w:r>
    </w:p>
    <w:p w:rsidR="00152DA3" w:rsidRPr="009E0706" w:rsidRDefault="00152DA3" w:rsidP="00152DA3">
      <w:pPr>
        <w:pStyle w:val="GOSTListmark1"/>
      </w:pPr>
      <w:r w:rsidRPr="009E0706">
        <w:t>Дата действия по;</w:t>
      </w:r>
    </w:p>
    <w:p w:rsidR="00152DA3" w:rsidRPr="009E0706" w:rsidRDefault="00152DA3" w:rsidP="00152DA3">
      <w:pPr>
        <w:pStyle w:val="GOSTListmark1"/>
      </w:pPr>
      <w:r w:rsidRPr="009E0706">
        <w:t>Дата изменения;</w:t>
      </w:r>
    </w:p>
    <w:p w:rsidR="00152DA3" w:rsidRPr="009E0706" w:rsidRDefault="00152DA3" w:rsidP="00152DA3">
      <w:pPr>
        <w:pStyle w:val="GOSTListmark1"/>
      </w:pPr>
      <w:r w:rsidRPr="009E0706">
        <w:t>Статус;</w:t>
      </w:r>
    </w:p>
    <w:p w:rsidR="00152DA3" w:rsidRPr="009E0706" w:rsidRDefault="00152DA3" w:rsidP="00152DA3">
      <w:pPr>
        <w:pStyle w:val="GOSTListmark1"/>
      </w:pPr>
      <w:r w:rsidRPr="009E0706">
        <w:t>ТОФК (где введен);</w:t>
      </w:r>
    </w:p>
    <w:p w:rsidR="00152DA3" w:rsidRPr="009E0706" w:rsidRDefault="00152DA3" w:rsidP="00152DA3">
      <w:pPr>
        <w:pStyle w:val="GOSTListmark1"/>
      </w:pPr>
      <w:r w:rsidRPr="009E0706">
        <w:t>Наименование ТОФК (где введен).</w:t>
      </w:r>
    </w:p>
    <w:p w:rsidR="00152DA3" w:rsidRPr="009E0706" w:rsidRDefault="00152DA3" w:rsidP="00152DA3">
      <w:pPr>
        <w:pStyle w:val="41"/>
        <w:tabs>
          <w:tab w:val="num" w:pos="864"/>
        </w:tabs>
        <w:ind w:left="864" w:hanging="864"/>
      </w:pPr>
      <w:bookmarkStart w:id="1283" w:name="_Toc15910363"/>
      <w:bookmarkStart w:id="1284" w:name="_Toc109037283"/>
      <w:r w:rsidRPr="009E0706">
        <w:t>Справочник «Виды изменений СБР»</w:t>
      </w:r>
      <w:bookmarkEnd w:id="1283"/>
      <w:bookmarkEnd w:id="1284"/>
    </w:p>
    <w:p w:rsidR="00152DA3" w:rsidRPr="009E0706" w:rsidRDefault="00152DA3" w:rsidP="00754BAB">
      <w:pPr>
        <w:pStyle w:val="GOSTListnum"/>
        <w:numPr>
          <w:ilvl w:val="0"/>
          <w:numId w:val="130"/>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lastRenderedPageBreak/>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«Виды изменений СБР» (рис. </w:t>
      </w:r>
      <w:r w:rsidRPr="009E0706">
        <w:fldChar w:fldCharType="begin"/>
      </w:r>
      <w:r w:rsidRPr="009E0706">
        <w:instrText xml:space="preserve"> REF _Ref15395941 \h  \* MERGEFORMAT </w:instrText>
      </w:r>
      <w:r w:rsidRPr="009E0706">
        <w:fldChar w:fldCharType="separate"/>
      </w:r>
      <w:r w:rsidR="008353AE">
        <w:rPr>
          <w:noProof/>
        </w:rPr>
        <w:t>52</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269CA335" wp14:editId="622DEF49">
            <wp:extent cx="6120130" cy="1652270"/>
            <wp:effectExtent l="0" t="0" r="0" b="0"/>
            <wp:docPr id="757" name="Рисунок 7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6120130" cy="1652270"/>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285" w:name="_Ref15395941"/>
      <w:bookmarkStart w:id="1286" w:name="_Toc15910593"/>
      <w:bookmarkStart w:id="1287" w:name="_Toc76573774"/>
      <w:bookmarkStart w:id="1288" w:name="_Toc76578404"/>
      <w:bookmarkStart w:id="1289" w:name="_Toc76590978"/>
      <w:bookmarkStart w:id="1290" w:name="_Toc76634027"/>
      <w:bookmarkStart w:id="1291" w:name="_Toc109037519"/>
      <w:bookmarkStart w:id="1292" w:name="_Toc149654497"/>
      <w:bookmarkStart w:id="1293" w:name="_Toc162867762"/>
      <w:r w:rsidR="008353AE">
        <w:rPr>
          <w:noProof/>
        </w:rPr>
        <w:t>52</w:t>
      </w:r>
      <w:bookmarkEnd w:id="1285"/>
      <w:r w:rsidRPr="009E0706">
        <w:rPr>
          <w:noProof/>
        </w:rPr>
        <w:fldChar w:fldCharType="end"/>
      </w:r>
      <w:r w:rsidRPr="009E0706">
        <w:t>. Справочник «Виды изменений СБР</w:t>
      </w:r>
      <w:bookmarkEnd w:id="1286"/>
      <w:r w:rsidRPr="009E0706">
        <w:t>»</w:t>
      </w:r>
      <w:bookmarkEnd w:id="1287"/>
      <w:bookmarkEnd w:id="1288"/>
      <w:bookmarkEnd w:id="1289"/>
      <w:bookmarkEnd w:id="1290"/>
      <w:bookmarkEnd w:id="1291"/>
      <w:bookmarkEnd w:id="1292"/>
      <w:bookmarkEnd w:id="1293"/>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Код;</w:t>
      </w:r>
    </w:p>
    <w:p w:rsidR="00152DA3" w:rsidRPr="009E0706" w:rsidRDefault="00152DA3" w:rsidP="00152DA3">
      <w:pPr>
        <w:pStyle w:val="GOSTListmark1"/>
      </w:pPr>
      <w:r w:rsidRPr="009E0706">
        <w:t>Наименование;</w:t>
      </w:r>
    </w:p>
    <w:p w:rsidR="00152DA3" w:rsidRPr="009E0706" w:rsidRDefault="00152DA3" w:rsidP="00152DA3">
      <w:pPr>
        <w:pStyle w:val="GOSTListmark1"/>
      </w:pPr>
      <w:r w:rsidRPr="009E0706">
        <w:t>Дата действия с;</w:t>
      </w:r>
    </w:p>
    <w:p w:rsidR="00152DA3" w:rsidRPr="009E0706" w:rsidRDefault="00152DA3" w:rsidP="00152DA3">
      <w:pPr>
        <w:pStyle w:val="GOSTListmark1"/>
      </w:pPr>
      <w:r w:rsidRPr="009E0706">
        <w:t>Дата действия по;</w:t>
      </w:r>
    </w:p>
    <w:p w:rsidR="00152DA3" w:rsidRPr="009E0706" w:rsidRDefault="00152DA3" w:rsidP="00152DA3">
      <w:pPr>
        <w:pStyle w:val="GOSTListmark1"/>
      </w:pPr>
      <w:r w:rsidRPr="009E0706">
        <w:t>Дата изменения;</w:t>
      </w:r>
    </w:p>
    <w:p w:rsidR="00152DA3" w:rsidRPr="009E0706" w:rsidRDefault="00152DA3" w:rsidP="00152DA3">
      <w:pPr>
        <w:pStyle w:val="GOSTListmark1"/>
      </w:pPr>
      <w:r w:rsidRPr="009E0706">
        <w:t>Справка ф. 0501051;</w:t>
      </w:r>
    </w:p>
    <w:p w:rsidR="00152DA3" w:rsidRPr="009E0706" w:rsidRDefault="00152DA3" w:rsidP="00152DA3">
      <w:pPr>
        <w:pStyle w:val="GOSTListmark1"/>
      </w:pPr>
      <w:r w:rsidRPr="009E0706">
        <w:t>Справка ф. 0501055;</w:t>
      </w:r>
    </w:p>
    <w:p w:rsidR="00152DA3" w:rsidRPr="009E0706" w:rsidRDefault="00152DA3" w:rsidP="00152DA3">
      <w:pPr>
        <w:pStyle w:val="GOSTListmark1"/>
      </w:pPr>
      <w:r w:rsidRPr="009E0706">
        <w:t>Предложения ф. 0501065;</w:t>
      </w:r>
    </w:p>
    <w:p w:rsidR="00152DA3" w:rsidRPr="009E0706" w:rsidRDefault="00152DA3" w:rsidP="00152DA3">
      <w:pPr>
        <w:pStyle w:val="GOSTListmark1"/>
      </w:pPr>
      <w:r w:rsidRPr="009E0706">
        <w:t>Статус;</w:t>
      </w:r>
    </w:p>
    <w:p w:rsidR="00152DA3" w:rsidRPr="009E0706" w:rsidRDefault="00152DA3" w:rsidP="00152DA3">
      <w:pPr>
        <w:pStyle w:val="GOSTListmark1"/>
      </w:pPr>
      <w:r w:rsidRPr="009E0706">
        <w:t>ТОФК (где введен);</w:t>
      </w:r>
    </w:p>
    <w:p w:rsidR="00152DA3" w:rsidRPr="009E0706" w:rsidRDefault="00152DA3" w:rsidP="00152DA3">
      <w:pPr>
        <w:pStyle w:val="GOSTListmark1"/>
      </w:pPr>
      <w:r w:rsidRPr="009E0706">
        <w:t>Наименование ТОФК (где введен);</w:t>
      </w:r>
    </w:p>
    <w:p w:rsidR="00152DA3" w:rsidRPr="009E0706" w:rsidRDefault="00152DA3" w:rsidP="00152DA3">
      <w:pPr>
        <w:pStyle w:val="GOSTListmark1"/>
      </w:pPr>
      <w:r w:rsidRPr="009E0706">
        <w:t>Разблокировать все.</w:t>
      </w:r>
    </w:p>
    <w:p w:rsidR="00152DA3" w:rsidRPr="009E0706" w:rsidRDefault="00152DA3" w:rsidP="00152DA3">
      <w:pPr>
        <w:pStyle w:val="41"/>
        <w:tabs>
          <w:tab w:val="num" w:pos="864"/>
        </w:tabs>
        <w:ind w:left="864" w:hanging="864"/>
      </w:pPr>
      <w:bookmarkStart w:id="1294" w:name="_Toc15910364"/>
      <w:bookmarkStart w:id="1295" w:name="_Toc109037284"/>
      <w:r w:rsidRPr="009E0706">
        <w:t>Справочник «Виды оснований для внесения изменений в Роспись (По вопросу)»</w:t>
      </w:r>
      <w:bookmarkEnd w:id="1294"/>
      <w:bookmarkEnd w:id="1295"/>
    </w:p>
    <w:p w:rsidR="00152DA3" w:rsidRPr="009E0706" w:rsidRDefault="00152DA3" w:rsidP="00754BAB">
      <w:pPr>
        <w:pStyle w:val="GOSTListnum"/>
        <w:numPr>
          <w:ilvl w:val="0"/>
          <w:numId w:val="131"/>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«Виды оснований для внесения изменений в Роспись (По вопросу)» (рис. </w:t>
      </w:r>
      <w:r w:rsidRPr="009E0706">
        <w:fldChar w:fldCharType="begin"/>
      </w:r>
      <w:r w:rsidRPr="009E0706">
        <w:instrText xml:space="preserve"> REF _Ref15396098 \h  \* MERGEFORMAT </w:instrText>
      </w:r>
      <w:r w:rsidRPr="009E0706">
        <w:fldChar w:fldCharType="separate"/>
      </w:r>
      <w:r w:rsidR="008353AE">
        <w:rPr>
          <w:noProof/>
        </w:rPr>
        <w:t>53</w:t>
      </w:r>
      <w:r w:rsidRPr="009E0706">
        <w:fldChar w:fldCharType="end"/>
      </w:r>
      <w:r w:rsidRPr="009E0706">
        <w:t>).</w:t>
      </w:r>
    </w:p>
    <w:p w:rsidR="00152DA3" w:rsidRPr="009E0706" w:rsidRDefault="00152DA3" w:rsidP="00152DA3">
      <w:pPr>
        <w:pStyle w:val="GOSTFigure"/>
      </w:pPr>
      <w:r w:rsidRPr="009E0706">
        <w:rPr>
          <w:noProof/>
        </w:rPr>
        <w:lastRenderedPageBreak/>
        <w:drawing>
          <wp:inline distT="0" distB="0" distL="0" distR="0" wp14:anchorId="1741A4DB" wp14:editId="4C5E1729">
            <wp:extent cx="6120130" cy="2212975"/>
            <wp:effectExtent l="0" t="0" r="0" b="0"/>
            <wp:docPr id="758" name="Рисунок 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6120130" cy="2212975"/>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296" w:name="_Ref15396098"/>
      <w:bookmarkStart w:id="1297" w:name="_Toc15910594"/>
      <w:bookmarkStart w:id="1298" w:name="_Toc76573775"/>
      <w:bookmarkStart w:id="1299" w:name="_Toc76578405"/>
      <w:bookmarkStart w:id="1300" w:name="_Toc76590979"/>
      <w:bookmarkStart w:id="1301" w:name="_Toc76634028"/>
      <w:bookmarkStart w:id="1302" w:name="_Toc109037520"/>
      <w:bookmarkStart w:id="1303" w:name="_Toc149654498"/>
      <w:bookmarkStart w:id="1304" w:name="_Toc162867763"/>
      <w:r w:rsidR="008353AE">
        <w:rPr>
          <w:noProof/>
        </w:rPr>
        <w:t>53</w:t>
      </w:r>
      <w:bookmarkEnd w:id="1296"/>
      <w:r w:rsidRPr="009E0706">
        <w:rPr>
          <w:noProof/>
        </w:rPr>
        <w:fldChar w:fldCharType="end"/>
      </w:r>
      <w:r w:rsidRPr="009E0706">
        <w:t>. Справочник «Виды оснований для внесения изменений в Роспись (По вопросу)</w:t>
      </w:r>
      <w:bookmarkEnd w:id="1297"/>
      <w:r w:rsidRPr="009E0706">
        <w:t>»</w:t>
      </w:r>
      <w:bookmarkEnd w:id="1298"/>
      <w:bookmarkEnd w:id="1299"/>
      <w:bookmarkEnd w:id="1300"/>
      <w:bookmarkEnd w:id="1301"/>
      <w:bookmarkEnd w:id="1302"/>
      <w:bookmarkEnd w:id="1303"/>
      <w:bookmarkEnd w:id="1304"/>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Код;</w:t>
      </w:r>
    </w:p>
    <w:p w:rsidR="00152DA3" w:rsidRPr="009E0706" w:rsidRDefault="00152DA3" w:rsidP="00152DA3">
      <w:pPr>
        <w:pStyle w:val="GOSTListmark1"/>
      </w:pPr>
      <w:r w:rsidRPr="009E0706">
        <w:t>Наименование;</w:t>
      </w:r>
    </w:p>
    <w:p w:rsidR="00152DA3" w:rsidRPr="009E0706" w:rsidRDefault="00152DA3" w:rsidP="00152DA3">
      <w:pPr>
        <w:pStyle w:val="GOSTListmark1"/>
      </w:pPr>
      <w:r w:rsidRPr="009E0706">
        <w:t>Дата действия с;</w:t>
      </w:r>
    </w:p>
    <w:p w:rsidR="00152DA3" w:rsidRPr="009E0706" w:rsidRDefault="00152DA3" w:rsidP="00152DA3">
      <w:pPr>
        <w:pStyle w:val="GOSTListmark1"/>
      </w:pPr>
      <w:r w:rsidRPr="009E0706">
        <w:t>Дата действия по;</w:t>
      </w:r>
    </w:p>
    <w:p w:rsidR="00152DA3" w:rsidRPr="009E0706" w:rsidRDefault="00152DA3" w:rsidP="00152DA3">
      <w:pPr>
        <w:pStyle w:val="GOSTListmark1"/>
      </w:pPr>
      <w:r w:rsidRPr="009E0706">
        <w:t>Дата изменения;</w:t>
      </w:r>
    </w:p>
    <w:p w:rsidR="00152DA3" w:rsidRPr="009E0706" w:rsidRDefault="00152DA3" w:rsidP="00152DA3">
      <w:pPr>
        <w:pStyle w:val="GOSTListmark1"/>
      </w:pPr>
      <w:r w:rsidRPr="009E0706">
        <w:t>Статус документа;</w:t>
      </w:r>
    </w:p>
    <w:p w:rsidR="00152DA3" w:rsidRPr="009E0706" w:rsidRDefault="00152DA3" w:rsidP="00152DA3">
      <w:pPr>
        <w:pStyle w:val="GOSTListmark1"/>
      </w:pPr>
      <w:r w:rsidRPr="009E0706">
        <w:t>ТОФК (где введен);</w:t>
      </w:r>
    </w:p>
    <w:p w:rsidR="00152DA3" w:rsidRPr="009E0706" w:rsidRDefault="00152DA3" w:rsidP="00152DA3">
      <w:pPr>
        <w:pStyle w:val="GOSTListmark1"/>
      </w:pPr>
      <w:r w:rsidRPr="009E0706">
        <w:t>Наименование ТОФК (где введен).</w:t>
      </w:r>
    </w:p>
    <w:p w:rsidR="00152DA3" w:rsidRPr="009E0706" w:rsidRDefault="00152DA3" w:rsidP="00152DA3">
      <w:pPr>
        <w:pStyle w:val="41"/>
        <w:tabs>
          <w:tab w:val="num" w:pos="864"/>
        </w:tabs>
        <w:ind w:left="864" w:hanging="864"/>
      </w:pPr>
      <w:bookmarkStart w:id="1305" w:name="_Toc15910365"/>
      <w:bookmarkStart w:id="1306" w:name="_Toc109037285"/>
      <w:r w:rsidRPr="009E0706">
        <w:t>Справочник «Аналитические коды»</w:t>
      </w:r>
      <w:bookmarkEnd w:id="1305"/>
      <w:bookmarkEnd w:id="1306"/>
    </w:p>
    <w:p w:rsidR="00152DA3" w:rsidRPr="009E0706" w:rsidRDefault="00152DA3" w:rsidP="00754BAB">
      <w:pPr>
        <w:pStyle w:val="GOSTListnum"/>
        <w:numPr>
          <w:ilvl w:val="0"/>
          <w:numId w:val="132"/>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«Аналитические коды» (рис. </w:t>
      </w:r>
      <w:r w:rsidRPr="009E0706">
        <w:fldChar w:fldCharType="begin"/>
      </w:r>
      <w:r w:rsidRPr="009E0706">
        <w:instrText xml:space="preserve"> REF _Ref15396403 \h  \* MERGEFORMAT </w:instrText>
      </w:r>
      <w:r w:rsidRPr="009E0706">
        <w:fldChar w:fldCharType="separate"/>
      </w:r>
      <w:r w:rsidR="008353AE">
        <w:rPr>
          <w:noProof/>
        </w:rPr>
        <w:t>54</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50AB632C" wp14:editId="5A0882AC">
            <wp:extent cx="6120130" cy="1395730"/>
            <wp:effectExtent l="0" t="0" r="0" b="0"/>
            <wp:docPr id="759" name="Рисунок 7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6120130" cy="1395730"/>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307" w:name="_Ref15396403"/>
      <w:bookmarkStart w:id="1308" w:name="_Toc15910595"/>
      <w:bookmarkStart w:id="1309" w:name="_Toc76573776"/>
      <w:bookmarkStart w:id="1310" w:name="_Toc76578406"/>
      <w:bookmarkStart w:id="1311" w:name="_Toc76590980"/>
      <w:bookmarkStart w:id="1312" w:name="_Toc76634029"/>
      <w:bookmarkStart w:id="1313" w:name="_Toc109037521"/>
      <w:bookmarkStart w:id="1314" w:name="_Toc149654499"/>
      <w:bookmarkStart w:id="1315" w:name="_Toc162867764"/>
      <w:r w:rsidR="008353AE">
        <w:rPr>
          <w:noProof/>
        </w:rPr>
        <w:t>54</w:t>
      </w:r>
      <w:bookmarkEnd w:id="1307"/>
      <w:r w:rsidRPr="009E0706">
        <w:rPr>
          <w:noProof/>
        </w:rPr>
        <w:fldChar w:fldCharType="end"/>
      </w:r>
      <w:r w:rsidRPr="009E0706">
        <w:t>. Справочник «Аналитические коды</w:t>
      </w:r>
      <w:bookmarkEnd w:id="1308"/>
      <w:r w:rsidRPr="009E0706">
        <w:t>»</w:t>
      </w:r>
      <w:bookmarkEnd w:id="1309"/>
      <w:bookmarkEnd w:id="1310"/>
      <w:bookmarkEnd w:id="1311"/>
      <w:bookmarkEnd w:id="1312"/>
      <w:bookmarkEnd w:id="1313"/>
      <w:bookmarkEnd w:id="1314"/>
      <w:bookmarkEnd w:id="1315"/>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Бюджет;</w:t>
      </w:r>
    </w:p>
    <w:p w:rsidR="00152DA3" w:rsidRPr="009E0706" w:rsidRDefault="00152DA3" w:rsidP="00152DA3">
      <w:pPr>
        <w:pStyle w:val="GOSTListmark1"/>
      </w:pPr>
      <w:r w:rsidRPr="009E0706">
        <w:t>Наименование бюджета;</w:t>
      </w:r>
    </w:p>
    <w:p w:rsidR="00152DA3" w:rsidRPr="009E0706" w:rsidRDefault="00152DA3" w:rsidP="00152DA3">
      <w:pPr>
        <w:pStyle w:val="GOSTListmark1"/>
      </w:pPr>
      <w:r w:rsidRPr="009E0706">
        <w:t>Код;</w:t>
      </w:r>
    </w:p>
    <w:p w:rsidR="00152DA3" w:rsidRPr="009E0706" w:rsidRDefault="00152DA3" w:rsidP="00152DA3">
      <w:pPr>
        <w:pStyle w:val="GOSTListmark1"/>
      </w:pPr>
      <w:r w:rsidRPr="009E0706">
        <w:t>Сокращенное наименование;</w:t>
      </w:r>
    </w:p>
    <w:p w:rsidR="00152DA3" w:rsidRPr="009E0706" w:rsidRDefault="00152DA3" w:rsidP="00152DA3">
      <w:pPr>
        <w:pStyle w:val="GOSTListmark1"/>
      </w:pPr>
      <w:r w:rsidRPr="009E0706">
        <w:t>Полное наименование;</w:t>
      </w:r>
    </w:p>
    <w:p w:rsidR="00152DA3" w:rsidRPr="009E0706" w:rsidRDefault="00152DA3" w:rsidP="00152DA3">
      <w:pPr>
        <w:pStyle w:val="GOSTListmark1"/>
      </w:pPr>
      <w:r w:rsidRPr="009E0706">
        <w:t>Код вышестоящего аналитического кода;</w:t>
      </w:r>
    </w:p>
    <w:p w:rsidR="00152DA3" w:rsidRPr="009E0706" w:rsidRDefault="00152DA3" w:rsidP="00152DA3">
      <w:pPr>
        <w:pStyle w:val="GOSTListmark1"/>
      </w:pPr>
      <w:r w:rsidRPr="009E0706">
        <w:lastRenderedPageBreak/>
        <w:t>Шаблон доходов;</w:t>
      </w:r>
    </w:p>
    <w:p w:rsidR="00152DA3" w:rsidRPr="009E0706" w:rsidRDefault="00152DA3" w:rsidP="00152DA3">
      <w:pPr>
        <w:pStyle w:val="GOSTListmark1"/>
      </w:pPr>
      <w:r w:rsidRPr="009E0706">
        <w:t>Шаблон расходов;</w:t>
      </w:r>
    </w:p>
    <w:p w:rsidR="00152DA3" w:rsidRPr="009E0706" w:rsidRDefault="00152DA3" w:rsidP="00152DA3">
      <w:pPr>
        <w:pStyle w:val="GOSTListmark1"/>
      </w:pPr>
      <w:r w:rsidRPr="009E0706">
        <w:t>Признак отсутствия контроля;</w:t>
      </w:r>
    </w:p>
    <w:p w:rsidR="00152DA3" w:rsidRPr="009E0706" w:rsidRDefault="00152DA3" w:rsidP="00152DA3">
      <w:pPr>
        <w:pStyle w:val="GOSTListmark1"/>
      </w:pPr>
      <w:r w:rsidRPr="009E0706">
        <w:t>Код объекта по ФАИП;</w:t>
      </w:r>
    </w:p>
    <w:p w:rsidR="00152DA3" w:rsidRPr="009E0706" w:rsidRDefault="00152DA3" w:rsidP="00152DA3">
      <w:pPr>
        <w:pStyle w:val="GOSTListmark1"/>
      </w:pPr>
      <w:r w:rsidRPr="009E0706">
        <w:t>Дата действия с;</w:t>
      </w:r>
    </w:p>
    <w:p w:rsidR="00152DA3" w:rsidRPr="009E0706" w:rsidRDefault="00152DA3" w:rsidP="00152DA3">
      <w:pPr>
        <w:pStyle w:val="GOSTListmark1"/>
      </w:pPr>
      <w:r w:rsidRPr="009E0706">
        <w:t>Дата действия по;</w:t>
      </w:r>
    </w:p>
    <w:p w:rsidR="00152DA3" w:rsidRPr="009E0706" w:rsidRDefault="00152DA3" w:rsidP="00152DA3">
      <w:pPr>
        <w:pStyle w:val="GOSTListmark1"/>
      </w:pPr>
      <w:r w:rsidRPr="009E0706">
        <w:t>Статус;</w:t>
      </w:r>
    </w:p>
    <w:p w:rsidR="00152DA3" w:rsidRPr="009E0706" w:rsidRDefault="00152DA3" w:rsidP="00152DA3">
      <w:pPr>
        <w:pStyle w:val="GOSTListmark1"/>
      </w:pPr>
      <w:r w:rsidRPr="009E0706">
        <w:t>Транспортный статус АСФК;</w:t>
      </w:r>
    </w:p>
    <w:p w:rsidR="00152DA3" w:rsidRPr="009E0706" w:rsidRDefault="00152DA3" w:rsidP="00152DA3">
      <w:pPr>
        <w:pStyle w:val="GOSTListmark1"/>
      </w:pPr>
      <w:r w:rsidRPr="009E0706">
        <w:t>ТОФК (где введен);</w:t>
      </w:r>
    </w:p>
    <w:p w:rsidR="00152DA3" w:rsidRPr="009E0706" w:rsidRDefault="00152DA3" w:rsidP="00152DA3">
      <w:pPr>
        <w:pStyle w:val="GOSTListmark1"/>
      </w:pPr>
      <w:r w:rsidRPr="009E0706">
        <w:t>Наименование ТОФК (где введен).</w:t>
      </w:r>
    </w:p>
    <w:p w:rsidR="00152DA3" w:rsidRPr="009E0706" w:rsidRDefault="00152DA3" w:rsidP="00152DA3">
      <w:pPr>
        <w:pStyle w:val="41"/>
        <w:tabs>
          <w:tab w:val="num" w:pos="864"/>
        </w:tabs>
        <w:ind w:left="864" w:hanging="864"/>
      </w:pPr>
      <w:bookmarkStart w:id="1316" w:name="_Toc15910366"/>
      <w:bookmarkStart w:id="1317" w:name="_Toc109037286"/>
      <w:r w:rsidRPr="009E0706">
        <w:t>Справочник «Количество лет бюджетного планирования»</w:t>
      </w:r>
      <w:bookmarkEnd w:id="1316"/>
      <w:bookmarkEnd w:id="1317"/>
    </w:p>
    <w:p w:rsidR="00152DA3" w:rsidRPr="009E0706" w:rsidRDefault="00152DA3" w:rsidP="00754BAB">
      <w:pPr>
        <w:pStyle w:val="GOSTListnum"/>
        <w:numPr>
          <w:ilvl w:val="0"/>
          <w:numId w:val="133"/>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«Количество лет бюджетного планирования» (рис. </w:t>
      </w:r>
      <w:r w:rsidRPr="009E0706">
        <w:fldChar w:fldCharType="begin"/>
      </w:r>
      <w:r w:rsidRPr="009E0706">
        <w:instrText xml:space="preserve"> REF _Ref15396575 \h  \* MERGEFORMAT </w:instrText>
      </w:r>
      <w:r w:rsidRPr="009E0706">
        <w:fldChar w:fldCharType="separate"/>
      </w:r>
      <w:r w:rsidR="008353AE">
        <w:rPr>
          <w:noProof/>
        </w:rPr>
        <w:t>55</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1389EBB6" wp14:editId="2D2455D2">
            <wp:extent cx="6120130" cy="1647190"/>
            <wp:effectExtent l="0" t="0" r="0" b="0"/>
            <wp:docPr id="760" name="Рисунок 7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9"/>
                    <a:stretch>
                      <a:fillRect/>
                    </a:stretch>
                  </pic:blipFill>
                  <pic:spPr>
                    <a:xfrm>
                      <a:off x="0" y="0"/>
                      <a:ext cx="6120130" cy="1647190"/>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318" w:name="_Ref15396575"/>
      <w:bookmarkStart w:id="1319" w:name="_Toc15910596"/>
      <w:bookmarkStart w:id="1320" w:name="_Toc76573777"/>
      <w:bookmarkStart w:id="1321" w:name="_Toc76578407"/>
      <w:bookmarkStart w:id="1322" w:name="_Toc76590981"/>
      <w:bookmarkStart w:id="1323" w:name="_Toc76634030"/>
      <w:bookmarkStart w:id="1324" w:name="_Toc109037522"/>
      <w:bookmarkStart w:id="1325" w:name="_Toc149654500"/>
      <w:bookmarkStart w:id="1326" w:name="_Toc162867765"/>
      <w:r w:rsidR="008353AE">
        <w:rPr>
          <w:noProof/>
        </w:rPr>
        <w:t>55</w:t>
      </w:r>
      <w:bookmarkEnd w:id="1318"/>
      <w:r w:rsidRPr="009E0706">
        <w:rPr>
          <w:noProof/>
        </w:rPr>
        <w:fldChar w:fldCharType="end"/>
      </w:r>
      <w:r w:rsidRPr="009E0706">
        <w:t>. Справочник «Количество лет бюджетного планирования</w:t>
      </w:r>
      <w:bookmarkEnd w:id="1319"/>
      <w:r w:rsidRPr="009E0706">
        <w:t>»</w:t>
      </w:r>
      <w:bookmarkEnd w:id="1320"/>
      <w:bookmarkEnd w:id="1321"/>
      <w:bookmarkEnd w:id="1322"/>
      <w:bookmarkEnd w:id="1323"/>
      <w:bookmarkEnd w:id="1324"/>
      <w:bookmarkEnd w:id="1325"/>
      <w:bookmarkEnd w:id="1326"/>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Статус;</w:t>
      </w:r>
    </w:p>
    <w:p w:rsidR="00152DA3" w:rsidRPr="009E0706" w:rsidRDefault="00152DA3" w:rsidP="00152DA3">
      <w:pPr>
        <w:pStyle w:val="GOSTListmark1"/>
      </w:pPr>
      <w:r w:rsidRPr="009E0706">
        <w:t>Текущий год финансирования;</w:t>
      </w:r>
    </w:p>
    <w:p w:rsidR="00152DA3" w:rsidRPr="009E0706" w:rsidRDefault="00152DA3" w:rsidP="00152DA3">
      <w:pPr>
        <w:pStyle w:val="GOSTListmark1"/>
      </w:pPr>
      <w:r w:rsidRPr="009E0706">
        <w:t>Количество лет;</w:t>
      </w:r>
    </w:p>
    <w:p w:rsidR="00152DA3" w:rsidRPr="009E0706" w:rsidRDefault="00152DA3" w:rsidP="00152DA3">
      <w:pPr>
        <w:pStyle w:val="GOSTListmark1"/>
      </w:pPr>
      <w:r w:rsidRPr="009E0706">
        <w:t>Дата действия с;</w:t>
      </w:r>
    </w:p>
    <w:p w:rsidR="00152DA3" w:rsidRPr="009E0706" w:rsidRDefault="00152DA3" w:rsidP="00152DA3">
      <w:pPr>
        <w:pStyle w:val="GOSTListmark1"/>
      </w:pPr>
      <w:r w:rsidRPr="009E0706">
        <w:t>Дата действия по;</w:t>
      </w:r>
    </w:p>
    <w:p w:rsidR="00152DA3" w:rsidRPr="009E0706" w:rsidRDefault="00152DA3" w:rsidP="00152DA3">
      <w:pPr>
        <w:pStyle w:val="GOSTListmark1"/>
      </w:pPr>
      <w:r w:rsidRPr="009E0706">
        <w:t>Дата изменения;</w:t>
      </w:r>
    </w:p>
    <w:p w:rsidR="00152DA3" w:rsidRPr="009E0706" w:rsidRDefault="00152DA3" w:rsidP="00152DA3">
      <w:pPr>
        <w:pStyle w:val="GOSTListmark1"/>
      </w:pPr>
      <w:r w:rsidRPr="009E0706">
        <w:t>ТОФК (где введен);</w:t>
      </w:r>
    </w:p>
    <w:p w:rsidR="00152DA3" w:rsidRPr="009E0706" w:rsidRDefault="00152DA3" w:rsidP="00152DA3">
      <w:pPr>
        <w:pStyle w:val="GOSTListmark1"/>
      </w:pPr>
      <w:r w:rsidRPr="009E0706">
        <w:t>Наименование ТОФК (где введен).</w:t>
      </w:r>
    </w:p>
    <w:p w:rsidR="00152DA3" w:rsidRPr="009E0706" w:rsidRDefault="00152DA3" w:rsidP="00152DA3">
      <w:pPr>
        <w:pStyle w:val="41"/>
        <w:tabs>
          <w:tab w:val="num" w:pos="864"/>
        </w:tabs>
        <w:ind w:left="864" w:hanging="864"/>
      </w:pPr>
      <w:bookmarkStart w:id="1327" w:name="_Toc15910367"/>
      <w:bookmarkStart w:id="1328" w:name="_Toc109037287"/>
      <w:r w:rsidRPr="009E0706">
        <w:t>Справочник «Иерархия КБК»</w:t>
      </w:r>
      <w:bookmarkEnd w:id="1327"/>
      <w:bookmarkEnd w:id="1328"/>
    </w:p>
    <w:p w:rsidR="00152DA3" w:rsidRPr="009E0706" w:rsidRDefault="00152DA3" w:rsidP="00754BAB">
      <w:pPr>
        <w:pStyle w:val="GOSTListnum"/>
        <w:numPr>
          <w:ilvl w:val="0"/>
          <w:numId w:val="134"/>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«Иерархия КБК» (рис. </w:t>
      </w:r>
      <w:r w:rsidRPr="009E0706">
        <w:fldChar w:fldCharType="begin"/>
      </w:r>
      <w:r w:rsidRPr="009E0706">
        <w:instrText xml:space="preserve"> REF _Ref15396694 \h  \* MERGEFORMAT </w:instrText>
      </w:r>
      <w:r w:rsidRPr="009E0706">
        <w:fldChar w:fldCharType="separate"/>
      </w:r>
      <w:r w:rsidR="008353AE">
        <w:rPr>
          <w:noProof/>
        </w:rPr>
        <w:t>56</w:t>
      </w:r>
      <w:r w:rsidRPr="009E0706">
        <w:fldChar w:fldCharType="end"/>
      </w:r>
      <w:r w:rsidRPr="009E0706">
        <w:t>).</w:t>
      </w:r>
    </w:p>
    <w:p w:rsidR="00152DA3" w:rsidRPr="009E0706" w:rsidRDefault="00152DA3" w:rsidP="00152DA3">
      <w:pPr>
        <w:pStyle w:val="GOSTFigure"/>
      </w:pPr>
      <w:r w:rsidRPr="009E0706">
        <w:rPr>
          <w:noProof/>
        </w:rPr>
        <w:lastRenderedPageBreak/>
        <w:drawing>
          <wp:inline distT="0" distB="0" distL="0" distR="0" wp14:anchorId="65FD35AC" wp14:editId="3E010643">
            <wp:extent cx="6120130" cy="1809115"/>
            <wp:effectExtent l="0" t="0" r="0" b="0"/>
            <wp:docPr id="193" name="Рисунок 1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6120130" cy="1809115"/>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329" w:name="_Ref15396694"/>
      <w:bookmarkStart w:id="1330" w:name="_Toc15910597"/>
      <w:bookmarkStart w:id="1331" w:name="_Toc76573778"/>
      <w:bookmarkStart w:id="1332" w:name="_Toc76578408"/>
      <w:bookmarkStart w:id="1333" w:name="_Toc76590982"/>
      <w:bookmarkStart w:id="1334" w:name="_Toc76634031"/>
      <w:bookmarkStart w:id="1335" w:name="_Toc109037523"/>
      <w:bookmarkStart w:id="1336" w:name="_Toc149654501"/>
      <w:bookmarkStart w:id="1337" w:name="_Toc162867766"/>
      <w:r w:rsidR="008353AE">
        <w:rPr>
          <w:noProof/>
        </w:rPr>
        <w:t>56</w:t>
      </w:r>
      <w:bookmarkEnd w:id="1329"/>
      <w:r w:rsidRPr="009E0706">
        <w:rPr>
          <w:noProof/>
        </w:rPr>
        <w:fldChar w:fldCharType="end"/>
      </w:r>
      <w:r w:rsidRPr="009E0706">
        <w:t>. Справочник «Иерархия КБК</w:t>
      </w:r>
      <w:bookmarkEnd w:id="1330"/>
      <w:r w:rsidRPr="009E0706">
        <w:t>»</w:t>
      </w:r>
      <w:bookmarkEnd w:id="1331"/>
      <w:bookmarkEnd w:id="1332"/>
      <w:bookmarkEnd w:id="1333"/>
      <w:bookmarkEnd w:id="1334"/>
      <w:bookmarkEnd w:id="1335"/>
      <w:bookmarkEnd w:id="1336"/>
      <w:bookmarkEnd w:id="1337"/>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КБК;</w:t>
      </w:r>
    </w:p>
    <w:p w:rsidR="00152DA3" w:rsidRPr="009E0706" w:rsidRDefault="00152DA3" w:rsidP="00152DA3">
      <w:pPr>
        <w:pStyle w:val="GOSTListmark1"/>
      </w:pPr>
      <w:r w:rsidRPr="009E0706">
        <w:t>Вышестоящий КБК;</w:t>
      </w:r>
    </w:p>
    <w:p w:rsidR="00152DA3" w:rsidRPr="009E0706" w:rsidRDefault="00152DA3" w:rsidP="00152DA3">
      <w:pPr>
        <w:pStyle w:val="GOSTListmark1"/>
      </w:pPr>
      <w:r w:rsidRPr="009E0706">
        <w:t>Уровень иерархии;</w:t>
      </w:r>
    </w:p>
    <w:p w:rsidR="00152DA3" w:rsidRPr="009E0706" w:rsidRDefault="00152DA3" w:rsidP="00152DA3">
      <w:pPr>
        <w:pStyle w:val="GOSTListmark1"/>
      </w:pPr>
      <w:r w:rsidRPr="009E0706">
        <w:t>Дата создания;</w:t>
      </w:r>
    </w:p>
    <w:p w:rsidR="00152DA3" w:rsidRPr="009E0706" w:rsidRDefault="00152DA3" w:rsidP="00152DA3">
      <w:pPr>
        <w:pStyle w:val="GOSTListmark1"/>
      </w:pPr>
      <w:r w:rsidRPr="009E0706">
        <w:t>Глава;</w:t>
      </w:r>
    </w:p>
    <w:p w:rsidR="00152DA3" w:rsidRPr="009E0706" w:rsidRDefault="00152DA3" w:rsidP="00152DA3">
      <w:pPr>
        <w:pStyle w:val="GOSTListmark1"/>
      </w:pPr>
      <w:r w:rsidRPr="009E0706">
        <w:t>Раздел/Подраздел;</w:t>
      </w:r>
    </w:p>
    <w:p w:rsidR="00152DA3" w:rsidRPr="009E0706" w:rsidRDefault="00152DA3" w:rsidP="00152DA3">
      <w:pPr>
        <w:pStyle w:val="GOSTListmark1"/>
      </w:pPr>
      <w:r w:rsidRPr="009E0706">
        <w:t>Целевая статья;</w:t>
      </w:r>
    </w:p>
    <w:p w:rsidR="00152DA3" w:rsidRPr="009E0706" w:rsidRDefault="00152DA3" w:rsidP="00152DA3">
      <w:pPr>
        <w:pStyle w:val="GOSTListmark1"/>
      </w:pPr>
      <w:r w:rsidRPr="009E0706">
        <w:t>Вид расхода;</w:t>
      </w:r>
    </w:p>
    <w:p w:rsidR="00152DA3" w:rsidRPr="009E0706" w:rsidRDefault="00152DA3" w:rsidP="00152DA3">
      <w:pPr>
        <w:pStyle w:val="GOSTListmark1"/>
      </w:pPr>
      <w:r w:rsidRPr="009E0706">
        <w:t>Вышестоящая глава;</w:t>
      </w:r>
    </w:p>
    <w:p w:rsidR="00152DA3" w:rsidRPr="009E0706" w:rsidRDefault="00152DA3" w:rsidP="00152DA3">
      <w:pPr>
        <w:pStyle w:val="GOSTListmark1"/>
      </w:pPr>
      <w:r w:rsidRPr="009E0706">
        <w:t>Вышестоящий раздел/подраздел;</w:t>
      </w:r>
    </w:p>
    <w:p w:rsidR="00152DA3" w:rsidRPr="009E0706" w:rsidRDefault="00152DA3" w:rsidP="00152DA3">
      <w:pPr>
        <w:pStyle w:val="GOSTListmark1"/>
      </w:pPr>
      <w:r w:rsidRPr="009E0706">
        <w:t>Вышестоящая целевая статья;</w:t>
      </w:r>
    </w:p>
    <w:p w:rsidR="00152DA3" w:rsidRPr="009E0706" w:rsidRDefault="00152DA3" w:rsidP="00152DA3">
      <w:pPr>
        <w:pStyle w:val="GOSTListmark1"/>
      </w:pPr>
      <w:r w:rsidRPr="009E0706">
        <w:t>Вышестоящий вид расхода.</w:t>
      </w:r>
    </w:p>
    <w:p w:rsidR="00152DA3" w:rsidRPr="009E0706" w:rsidRDefault="00152DA3" w:rsidP="00152DA3">
      <w:pPr>
        <w:pStyle w:val="41"/>
        <w:tabs>
          <w:tab w:val="num" w:pos="864"/>
        </w:tabs>
        <w:ind w:left="864" w:hanging="864"/>
      </w:pPr>
      <w:bookmarkStart w:id="1338" w:name="_Toc15910368"/>
      <w:bookmarkStart w:id="1339" w:name="_Toc109037288"/>
      <w:r w:rsidRPr="009E0706">
        <w:t>Справочник «Перечень кодов мероприятий по информатизации»</w:t>
      </w:r>
      <w:bookmarkEnd w:id="1338"/>
      <w:bookmarkEnd w:id="1339"/>
    </w:p>
    <w:p w:rsidR="00152DA3" w:rsidRPr="009E0706" w:rsidRDefault="00152DA3" w:rsidP="00754BAB">
      <w:pPr>
        <w:pStyle w:val="GOSTListnum"/>
        <w:numPr>
          <w:ilvl w:val="0"/>
          <w:numId w:val="135"/>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«Перечень кодов мероприятий по информатизации» (рис. </w:t>
      </w:r>
      <w:r w:rsidRPr="009E0706">
        <w:fldChar w:fldCharType="begin"/>
      </w:r>
      <w:r w:rsidRPr="009E0706">
        <w:instrText xml:space="preserve"> REF _Ref15396907 \h  \* MERGEFORMAT </w:instrText>
      </w:r>
      <w:r w:rsidRPr="009E0706">
        <w:fldChar w:fldCharType="separate"/>
      </w:r>
      <w:r w:rsidR="008353AE">
        <w:rPr>
          <w:noProof/>
        </w:rPr>
        <w:t>57</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485A1F11" wp14:editId="4466AA24">
            <wp:extent cx="6120130" cy="1635125"/>
            <wp:effectExtent l="0" t="0" r="0" b="0"/>
            <wp:docPr id="761" name="Рисунок 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1"/>
                    <a:stretch>
                      <a:fillRect/>
                    </a:stretch>
                  </pic:blipFill>
                  <pic:spPr>
                    <a:xfrm>
                      <a:off x="0" y="0"/>
                      <a:ext cx="6120130" cy="1635125"/>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340" w:name="_Ref15396907"/>
      <w:bookmarkStart w:id="1341" w:name="_Toc15910598"/>
      <w:bookmarkStart w:id="1342" w:name="_Toc76573779"/>
      <w:bookmarkStart w:id="1343" w:name="_Toc76578409"/>
      <w:bookmarkStart w:id="1344" w:name="_Toc76590983"/>
      <w:bookmarkStart w:id="1345" w:name="_Toc76634032"/>
      <w:bookmarkStart w:id="1346" w:name="_Toc109037524"/>
      <w:bookmarkStart w:id="1347" w:name="_Toc149654502"/>
      <w:bookmarkStart w:id="1348" w:name="_Toc162867767"/>
      <w:r w:rsidR="008353AE">
        <w:rPr>
          <w:noProof/>
        </w:rPr>
        <w:t>57</w:t>
      </w:r>
      <w:bookmarkEnd w:id="1340"/>
      <w:r w:rsidRPr="009E0706">
        <w:rPr>
          <w:noProof/>
        </w:rPr>
        <w:fldChar w:fldCharType="end"/>
      </w:r>
      <w:r w:rsidRPr="009E0706">
        <w:t>. Справочник «Перечень кодов мероприятий по информатизации</w:t>
      </w:r>
      <w:bookmarkEnd w:id="1341"/>
      <w:r w:rsidRPr="009E0706">
        <w:t>»</w:t>
      </w:r>
      <w:bookmarkEnd w:id="1342"/>
      <w:bookmarkEnd w:id="1343"/>
      <w:bookmarkEnd w:id="1344"/>
      <w:bookmarkEnd w:id="1345"/>
      <w:bookmarkEnd w:id="1346"/>
      <w:bookmarkEnd w:id="1347"/>
      <w:bookmarkEnd w:id="1348"/>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Дата создания записи;</w:t>
      </w:r>
    </w:p>
    <w:p w:rsidR="00152DA3" w:rsidRPr="009E0706" w:rsidRDefault="00152DA3" w:rsidP="00152DA3">
      <w:pPr>
        <w:pStyle w:val="GOSTListmark1"/>
      </w:pPr>
      <w:r w:rsidRPr="009E0706">
        <w:t>Статус записи</w:t>
      </w:r>
    </w:p>
    <w:p w:rsidR="00152DA3" w:rsidRPr="009E0706" w:rsidRDefault="00152DA3" w:rsidP="00152DA3">
      <w:pPr>
        <w:pStyle w:val="GOSTListmark1"/>
      </w:pPr>
      <w:r w:rsidRPr="009E0706">
        <w:t>Код мероприятия по информатизации;</w:t>
      </w:r>
    </w:p>
    <w:p w:rsidR="00152DA3" w:rsidRPr="009E0706" w:rsidRDefault="00152DA3" w:rsidP="00152DA3">
      <w:pPr>
        <w:pStyle w:val="GOSTListmark1"/>
      </w:pPr>
      <w:r w:rsidRPr="009E0706">
        <w:lastRenderedPageBreak/>
        <w:t>Наименование мероприятия по информатизации;</w:t>
      </w:r>
    </w:p>
    <w:p w:rsidR="00152DA3" w:rsidRPr="009E0706" w:rsidRDefault="00152DA3" w:rsidP="00152DA3">
      <w:pPr>
        <w:pStyle w:val="GOSTListmark1"/>
      </w:pPr>
      <w:r w:rsidRPr="009E0706">
        <w:t>КБК;</w:t>
      </w:r>
    </w:p>
    <w:p w:rsidR="00152DA3" w:rsidRPr="009E0706" w:rsidRDefault="00152DA3" w:rsidP="00152DA3">
      <w:pPr>
        <w:pStyle w:val="GOSTListmark1"/>
      </w:pPr>
      <w:r w:rsidRPr="009E0706">
        <w:t>Дата начала периода действия;</w:t>
      </w:r>
    </w:p>
    <w:p w:rsidR="00152DA3" w:rsidRPr="009E0706" w:rsidRDefault="00152DA3" w:rsidP="00152DA3">
      <w:pPr>
        <w:pStyle w:val="GOSTListmark1"/>
      </w:pPr>
      <w:r w:rsidRPr="009E0706">
        <w:t>Дата окончания периода действия;</w:t>
      </w:r>
    </w:p>
    <w:p w:rsidR="00152DA3" w:rsidRPr="009E0706" w:rsidRDefault="00152DA3" w:rsidP="00152DA3">
      <w:pPr>
        <w:pStyle w:val="GOSTListmark1"/>
      </w:pPr>
      <w:r w:rsidRPr="009E0706">
        <w:t>Код получателя средств федерального бюджета по Сводному реестру;</w:t>
      </w:r>
    </w:p>
    <w:p w:rsidR="00152DA3" w:rsidRPr="009E0706" w:rsidRDefault="00152DA3" w:rsidP="00152DA3">
      <w:pPr>
        <w:pStyle w:val="GOSTListmark1"/>
      </w:pPr>
      <w:r w:rsidRPr="009E0706">
        <w:t>Наименование получателя средств федерального бюджета;</w:t>
      </w:r>
    </w:p>
    <w:p w:rsidR="00152DA3" w:rsidRPr="009E0706" w:rsidRDefault="00152DA3" w:rsidP="00152DA3">
      <w:pPr>
        <w:pStyle w:val="GOSTListmark1"/>
      </w:pPr>
      <w:r w:rsidRPr="009E0706">
        <w:t>Способ формирования;</w:t>
      </w:r>
    </w:p>
    <w:p w:rsidR="00152DA3" w:rsidRPr="009E0706" w:rsidRDefault="00152DA3" w:rsidP="00152DA3">
      <w:pPr>
        <w:pStyle w:val="GOSTListmark1"/>
      </w:pPr>
      <w:r w:rsidRPr="009E0706">
        <w:t>Код бюджета;</w:t>
      </w:r>
    </w:p>
    <w:p w:rsidR="00152DA3" w:rsidRPr="009E0706" w:rsidRDefault="00152DA3" w:rsidP="00152DA3">
      <w:pPr>
        <w:pStyle w:val="GOSTListmark1"/>
      </w:pPr>
      <w:r w:rsidRPr="009E0706">
        <w:t>Наименование бюджета;</w:t>
      </w:r>
    </w:p>
    <w:p w:rsidR="00152DA3" w:rsidRPr="009E0706" w:rsidRDefault="00152DA3" w:rsidP="00152DA3">
      <w:pPr>
        <w:pStyle w:val="GOSTListmark1"/>
      </w:pPr>
      <w:r w:rsidRPr="009E0706">
        <w:t>Уровень конфиденциальности;</w:t>
      </w:r>
    </w:p>
    <w:p w:rsidR="00152DA3" w:rsidRPr="009E0706" w:rsidRDefault="00152DA3" w:rsidP="00152DA3">
      <w:pPr>
        <w:pStyle w:val="GOSTListmark1"/>
      </w:pPr>
      <w:r w:rsidRPr="009E0706">
        <w:t>Дата изменения записи.</w:t>
      </w:r>
    </w:p>
    <w:p w:rsidR="00152DA3" w:rsidRPr="009E0706" w:rsidRDefault="00152DA3" w:rsidP="00152DA3">
      <w:pPr>
        <w:pStyle w:val="41"/>
        <w:tabs>
          <w:tab w:val="num" w:pos="864"/>
        </w:tabs>
        <w:ind w:left="864" w:hanging="864"/>
      </w:pPr>
      <w:bookmarkStart w:id="1349" w:name="_Toc15910369"/>
      <w:bookmarkStart w:id="1350" w:name="_Toc109037289"/>
      <w:r w:rsidRPr="009E0706">
        <w:t>Справочник «Взаимодействие с внешними системами»</w:t>
      </w:r>
      <w:bookmarkEnd w:id="1349"/>
      <w:bookmarkEnd w:id="1350"/>
    </w:p>
    <w:p w:rsidR="00152DA3" w:rsidRPr="009E0706" w:rsidRDefault="00152DA3" w:rsidP="00754BAB">
      <w:pPr>
        <w:pStyle w:val="GOSTListnum"/>
        <w:numPr>
          <w:ilvl w:val="0"/>
          <w:numId w:val="136"/>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«Взаимодействие с внешними системами» (рис. </w:t>
      </w:r>
      <w:r w:rsidRPr="009E0706">
        <w:fldChar w:fldCharType="begin"/>
      </w:r>
      <w:r w:rsidRPr="009E0706">
        <w:instrText xml:space="preserve"> REF _Ref15397573 \h  \* MERGEFORMAT </w:instrText>
      </w:r>
      <w:r w:rsidRPr="009E0706">
        <w:fldChar w:fldCharType="separate"/>
      </w:r>
      <w:r w:rsidR="008353AE">
        <w:rPr>
          <w:noProof/>
        </w:rPr>
        <w:t>58</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3199EE30" wp14:editId="7953695F">
            <wp:extent cx="6120130" cy="1871980"/>
            <wp:effectExtent l="0" t="0" r="0" b="0"/>
            <wp:docPr id="197" name="Рисунок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6120130" cy="1871980"/>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351" w:name="_Ref15397573"/>
      <w:bookmarkStart w:id="1352" w:name="_Toc15910599"/>
      <w:bookmarkStart w:id="1353" w:name="_Toc76573780"/>
      <w:bookmarkStart w:id="1354" w:name="_Toc76578410"/>
      <w:bookmarkStart w:id="1355" w:name="_Toc76590984"/>
      <w:bookmarkStart w:id="1356" w:name="_Toc76634033"/>
      <w:bookmarkStart w:id="1357" w:name="_Toc109037525"/>
      <w:bookmarkStart w:id="1358" w:name="_Toc149654503"/>
      <w:bookmarkStart w:id="1359" w:name="_Toc162867768"/>
      <w:r w:rsidR="008353AE">
        <w:rPr>
          <w:noProof/>
        </w:rPr>
        <w:t>58</w:t>
      </w:r>
      <w:bookmarkEnd w:id="1351"/>
      <w:r w:rsidRPr="009E0706">
        <w:rPr>
          <w:noProof/>
        </w:rPr>
        <w:fldChar w:fldCharType="end"/>
      </w:r>
      <w:r w:rsidRPr="009E0706">
        <w:t>. Справочник «Взаимодействие с внешними системами</w:t>
      </w:r>
      <w:bookmarkEnd w:id="1352"/>
      <w:r w:rsidRPr="009E0706">
        <w:t>»</w:t>
      </w:r>
      <w:bookmarkEnd w:id="1353"/>
      <w:bookmarkEnd w:id="1354"/>
      <w:bookmarkEnd w:id="1355"/>
      <w:bookmarkEnd w:id="1356"/>
      <w:bookmarkEnd w:id="1357"/>
      <w:bookmarkEnd w:id="1358"/>
      <w:bookmarkEnd w:id="1359"/>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Код ТОФК;</w:t>
      </w:r>
    </w:p>
    <w:p w:rsidR="00152DA3" w:rsidRPr="009E0706" w:rsidRDefault="00152DA3" w:rsidP="00152DA3">
      <w:pPr>
        <w:pStyle w:val="GOSTListmark1"/>
      </w:pPr>
      <w:r w:rsidRPr="009E0706">
        <w:t>Наименование ТОФК;</w:t>
      </w:r>
    </w:p>
    <w:p w:rsidR="00152DA3" w:rsidRPr="009E0706" w:rsidRDefault="00152DA3" w:rsidP="00152DA3">
      <w:pPr>
        <w:pStyle w:val="GOSTListmark1"/>
      </w:pPr>
      <w:r w:rsidRPr="009E0706">
        <w:t>Код главы;</w:t>
      </w:r>
    </w:p>
    <w:p w:rsidR="00152DA3" w:rsidRPr="009E0706" w:rsidRDefault="00152DA3" w:rsidP="00152DA3">
      <w:pPr>
        <w:pStyle w:val="GOSTListmark1"/>
      </w:pPr>
      <w:r w:rsidRPr="009E0706">
        <w:t>Тип ЛС;</w:t>
      </w:r>
    </w:p>
    <w:p w:rsidR="00152DA3" w:rsidRPr="009E0706" w:rsidRDefault="00152DA3" w:rsidP="00152DA3">
      <w:pPr>
        <w:pStyle w:val="GOSTListmark1"/>
      </w:pPr>
      <w:r w:rsidRPr="009E0706">
        <w:t>Лицевой счет;</w:t>
      </w:r>
    </w:p>
    <w:p w:rsidR="00152DA3" w:rsidRPr="009E0706" w:rsidRDefault="00152DA3" w:rsidP="00152DA3">
      <w:pPr>
        <w:pStyle w:val="GOSTListmark1"/>
      </w:pPr>
      <w:r w:rsidRPr="009E0706">
        <w:t>Наименование документа;</w:t>
      </w:r>
    </w:p>
    <w:p w:rsidR="00152DA3" w:rsidRPr="009E0706" w:rsidRDefault="00152DA3" w:rsidP="00152DA3">
      <w:pPr>
        <w:pStyle w:val="GOSTListmark1"/>
      </w:pPr>
      <w:r w:rsidRPr="009E0706">
        <w:t>Мастер-система контролей;</w:t>
      </w:r>
    </w:p>
    <w:p w:rsidR="00152DA3" w:rsidRPr="009E0706" w:rsidRDefault="00152DA3" w:rsidP="00152DA3">
      <w:pPr>
        <w:pStyle w:val="GOSTListmark1"/>
      </w:pPr>
      <w:r w:rsidRPr="009E0706">
        <w:t>Дата действия с;</w:t>
      </w:r>
    </w:p>
    <w:p w:rsidR="00152DA3" w:rsidRPr="009E0706" w:rsidRDefault="00152DA3" w:rsidP="00152DA3">
      <w:pPr>
        <w:pStyle w:val="GOSTListmark1"/>
      </w:pPr>
      <w:r w:rsidRPr="009E0706">
        <w:t>Дата действия по;</w:t>
      </w:r>
    </w:p>
    <w:p w:rsidR="00152DA3" w:rsidRPr="009E0706" w:rsidRDefault="00152DA3" w:rsidP="00152DA3">
      <w:pPr>
        <w:pStyle w:val="GOSTListmark1"/>
      </w:pPr>
      <w:r w:rsidRPr="009E0706">
        <w:t>Дата изменения;</w:t>
      </w:r>
    </w:p>
    <w:p w:rsidR="00152DA3" w:rsidRPr="009E0706" w:rsidRDefault="00152DA3" w:rsidP="00152DA3">
      <w:pPr>
        <w:pStyle w:val="GOSTListmark1"/>
      </w:pPr>
      <w:r w:rsidRPr="009E0706">
        <w:t>Статус;</w:t>
      </w:r>
    </w:p>
    <w:p w:rsidR="00152DA3" w:rsidRPr="009E0706" w:rsidRDefault="00152DA3" w:rsidP="00152DA3">
      <w:pPr>
        <w:pStyle w:val="GOSTListmark1"/>
      </w:pPr>
      <w:r w:rsidRPr="009E0706">
        <w:t>Подсистема взаимодействия.</w:t>
      </w:r>
    </w:p>
    <w:p w:rsidR="00152DA3" w:rsidRPr="009E0706" w:rsidRDefault="00152DA3" w:rsidP="00152DA3">
      <w:pPr>
        <w:pStyle w:val="41"/>
        <w:tabs>
          <w:tab w:val="num" w:pos="864"/>
        </w:tabs>
        <w:ind w:left="864" w:hanging="864"/>
      </w:pPr>
      <w:bookmarkStart w:id="1360" w:name="_Toc15910370"/>
      <w:bookmarkStart w:id="1361" w:name="_Toc109037290"/>
      <w:r w:rsidRPr="009E0706">
        <w:lastRenderedPageBreak/>
        <w:t>Справочник «Период действия ПОФР»</w:t>
      </w:r>
      <w:bookmarkEnd w:id="1360"/>
      <w:bookmarkEnd w:id="1361"/>
    </w:p>
    <w:p w:rsidR="00152DA3" w:rsidRPr="009E0706" w:rsidRDefault="00152DA3" w:rsidP="00754BAB">
      <w:pPr>
        <w:pStyle w:val="GOSTListnum"/>
        <w:numPr>
          <w:ilvl w:val="0"/>
          <w:numId w:val="137"/>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«Период действия ПОФР» (рис. </w:t>
      </w:r>
      <w:r w:rsidRPr="009E0706">
        <w:fldChar w:fldCharType="begin"/>
      </w:r>
      <w:r w:rsidRPr="009E0706">
        <w:instrText xml:space="preserve"> REF _Ref15397574 \h  \* MERGEFORMAT </w:instrText>
      </w:r>
      <w:r w:rsidRPr="009E0706">
        <w:fldChar w:fldCharType="separate"/>
      </w:r>
      <w:r w:rsidR="008353AE">
        <w:rPr>
          <w:noProof/>
        </w:rPr>
        <w:t>59</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0FFE5BB9" wp14:editId="2C118593">
            <wp:extent cx="6120130" cy="1661160"/>
            <wp:effectExtent l="0" t="0" r="0" b="0"/>
            <wp:docPr id="210" name="Рисунок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6120130" cy="1661160"/>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362" w:name="_Ref15397574"/>
      <w:bookmarkStart w:id="1363" w:name="_Toc15910600"/>
      <w:bookmarkStart w:id="1364" w:name="_Toc76573781"/>
      <w:bookmarkStart w:id="1365" w:name="_Toc76578411"/>
      <w:bookmarkStart w:id="1366" w:name="_Toc76590985"/>
      <w:bookmarkStart w:id="1367" w:name="_Toc76634034"/>
      <w:bookmarkStart w:id="1368" w:name="_Toc109037526"/>
      <w:bookmarkStart w:id="1369" w:name="_Toc149654504"/>
      <w:bookmarkStart w:id="1370" w:name="_Toc162867769"/>
      <w:r w:rsidR="008353AE">
        <w:rPr>
          <w:noProof/>
        </w:rPr>
        <w:t>59</w:t>
      </w:r>
      <w:bookmarkEnd w:id="1362"/>
      <w:r w:rsidRPr="009E0706">
        <w:rPr>
          <w:noProof/>
        </w:rPr>
        <w:fldChar w:fldCharType="end"/>
      </w:r>
      <w:r w:rsidRPr="009E0706">
        <w:t>. Справочник «Период действия ПОФР</w:t>
      </w:r>
      <w:bookmarkEnd w:id="1363"/>
      <w:r w:rsidRPr="009E0706">
        <w:t>»</w:t>
      </w:r>
      <w:bookmarkEnd w:id="1364"/>
      <w:bookmarkEnd w:id="1365"/>
      <w:bookmarkEnd w:id="1366"/>
      <w:bookmarkEnd w:id="1367"/>
      <w:bookmarkEnd w:id="1368"/>
      <w:bookmarkEnd w:id="1369"/>
      <w:bookmarkEnd w:id="1370"/>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Статус;</w:t>
      </w:r>
    </w:p>
    <w:p w:rsidR="00152DA3" w:rsidRPr="009E0706" w:rsidRDefault="00152DA3" w:rsidP="00152DA3">
      <w:pPr>
        <w:pStyle w:val="GOSTListmark1"/>
      </w:pPr>
      <w:r w:rsidRPr="009E0706">
        <w:t>Код бюджета;</w:t>
      </w:r>
    </w:p>
    <w:p w:rsidR="00152DA3" w:rsidRPr="009E0706" w:rsidRDefault="00152DA3" w:rsidP="00152DA3">
      <w:pPr>
        <w:pStyle w:val="GOSTListmark1"/>
      </w:pPr>
      <w:r w:rsidRPr="009E0706">
        <w:t>Текущий год финансирования;</w:t>
      </w:r>
    </w:p>
    <w:p w:rsidR="00152DA3" w:rsidRPr="009E0706" w:rsidRDefault="00152DA3" w:rsidP="00152DA3">
      <w:pPr>
        <w:pStyle w:val="GOSTListmark1"/>
      </w:pPr>
      <w:r w:rsidRPr="009E0706">
        <w:t>Код ГРБС;</w:t>
      </w:r>
    </w:p>
    <w:p w:rsidR="00152DA3" w:rsidRPr="009E0706" w:rsidRDefault="00152DA3" w:rsidP="00152DA3">
      <w:pPr>
        <w:pStyle w:val="GOSTListmark1"/>
      </w:pPr>
      <w:r w:rsidRPr="009E0706">
        <w:t>Наименование ГРБС;</w:t>
      </w:r>
    </w:p>
    <w:p w:rsidR="00152DA3" w:rsidRPr="009E0706" w:rsidRDefault="00152DA3" w:rsidP="00152DA3">
      <w:pPr>
        <w:pStyle w:val="GOSTListmark1"/>
      </w:pPr>
      <w:r w:rsidRPr="009E0706">
        <w:t>ТОФК (где введен);</w:t>
      </w:r>
    </w:p>
    <w:p w:rsidR="00152DA3" w:rsidRPr="009E0706" w:rsidRDefault="00152DA3" w:rsidP="00152DA3">
      <w:pPr>
        <w:pStyle w:val="GOSTListmark1"/>
      </w:pPr>
      <w:r w:rsidRPr="009E0706">
        <w:t>Наименование ТОФК (где введен);</w:t>
      </w:r>
    </w:p>
    <w:p w:rsidR="00152DA3" w:rsidRPr="009E0706" w:rsidRDefault="00152DA3" w:rsidP="00152DA3">
      <w:pPr>
        <w:pStyle w:val="GOSTListmark1"/>
      </w:pPr>
      <w:r w:rsidRPr="009E0706">
        <w:t>Отдельным УБП;</w:t>
      </w:r>
    </w:p>
    <w:p w:rsidR="00152DA3" w:rsidRPr="009E0706" w:rsidRDefault="00152DA3" w:rsidP="00152DA3">
      <w:pPr>
        <w:pStyle w:val="GOSTListmark1"/>
      </w:pPr>
      <w:r w:rsidRPr="009E0706">
        <w:t>Дата действия с;</w:t>
      </w:r>
    </w:p>
    <w:p w:rsidR="00152DA3" w:rsidRPr="009E0706" w:rsidRDefault="00152DA3" w:rsidP="00152DA3">
      <w:pPr>
        <w:pStyle w:val="GOSTListmark1"/>
      </w:pPr>
      <w:r w:rsidRPr="009E0706">
        <w:t>Дата действия по;</w:t>
      </w:r>
    </w:p>
    <w:p w:rsidR="00152DA3" w:rsidRPr="009E0706" w:rsidRDefault="00152DA3" w:rsidP="00152DA3">
      <w:pPr>
        <w:pStyle w:val="GOSTListmark1"/>
      </w:pPr>
      <w:r w:rsidRPr="009E0706">
        <w:t>Дата изменения;</w:t>
      </w:r>
    </w:p>
    <w:p w:rsidR="00152DA3" w:rsidRPr="009E0706" w:rsidRDefault="00152DA3" w:rsidP="00152DA3">
      <w:pPr>
        <w:pStyle w:val="GOSTListmark1"/>
      </w:pPr>
      <w:r w:rsidRPr="009E0706">
        <w:t>Признак периода;</w:t>
      </w:r>
    </w:p>
    <w:p w:rsidR="00152DA3" w:rsidRPr="009E0706" w:rsidRDefault="00152DA3" w:rsidP="00152DA3">
      <w:pPr>
        <w:pStyle w:val="GOSTListmark1"/>
      </w:pPr>
      <w:r w:rsidRPr="009E0706">
        <w:t>Наименование периода.</w:t>
      </w:r>
    </w:p>
    <w:p w:rsidR="00152DA3" w:rsidRPr="009E0706" w:rsidRDefault="00152DA3" w:rsidP="00152DA3">
      <w:pPr>
        <w:pStyle w:val="41"/>
        <w:tabs>
          <w:tab w:val="num" w:pos="864"/>
        </w:tabs>
        <w:ind w:left="864" w:hanging="864"/>
      </w:pPr>
      <w:bookmarkStart w:id="1371" w:name="_Toc15910371"/>
      <w:bookmarkStart w:id="1372" w:name="_Toc109037291"/>
      <w:r w:rsidRPr="009E0706">
        <w:t>Справочник «КБК Источники»</w:t>
      </w:r>
      <w:bookmarkEnd w:id="1371"/>
      <w:bookmarkEnd w:id="1372"/>
    </w:p>
    <w:p w:rsidR="00152DA3" w:rsidRPr="009E0706" w:rsidRDefault="00152DA3" w:rsidP="00754BAB">
      <w:pPr>
        <w:pStyle w:val="GOSTListnum"/>
        <w:numPr>
          <w:ilvl w:val="0"/>
          <w:numId w:val="138"/>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«КБК Источники» (рис. </w:t>
      </w:r>
      <w:r w:rsidRPr="009E0706">
        <w:fldChar w:fldCharType="begin"/>
      </w:r>
      <w:r w:rsidRPr="009E0706">
        <w:instrText xml:space="preserve"> REF _Ref15397575 \h  \* MERGEFORMAT </w:instrText>
      </w:r>
      <w:r w:rsidRPr="009E0706">
        <w:fldChar w:fldCharType="separate"/>
      </w:r>
      <w:r w:rsidR="008353AE">
        <w:rPr>
          <w:noProof/>
        </w:rPr>
        <w:t>60</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373E292D" wp14:editId="66BE75D7">
            <wp:extent cx="6120130" cy="1179195"/>
            <wp:effectExtent l="0" t="0" r="0" b="0"/>
            <wp:docPr id="762" name="Рисунок 7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6120130" cy="1179195"/>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373" w:name="_Ref15397575"/>
      <w:bookmarkStart w:id="1374" w:name="_Toc15910601"/>
      <w:bookmarkStart w:id="1375" w:name="_Toc76573782"/>
      <w:bookmarkStart w:id="1376" w:name="_Toc76578412"/>
      <w:bookmarkStart w:id="1377" w:name="_Toc76590986"/>
      <w:bookmarkStart w:id="1378" w:name="_Toc76634035"/>
      <w:bookmarkStart w:id="1379" w:name="_Toc109037527"/>
      <w:bookmarkStart w:id="1380" w:name="_Toc149654505"/>
      <w:bookmarkStart w:id="1381" w:name="_Toc162867770"/>
      <w:r w:rsidR="008353AE">
        <w:rPr>
          <w:noProof/>
        </w:rPr>
        <w:t>60</w:t>
      </w:r>
      <w:bookmarkEnd w:id="1373"/>
      <w:r w:rsidRPr="009E0706">
        <w:rPr>
          <w:noProof/>
        </w:rPr>
        <w:fldChar w:fldCharType="end"/>
      </w:r>
      <w:r w:rsidRPr="009E0706">
        <w:t>. Справочник «КБК Источники</w:t>
      </w:r>
      <w:bookmarkEnd w:id="1374"/>
      <w:r w:rsidRPr="009E0706">
        <w:t>»</w:t>
      </w:r>
      <w:bookmarkEnd w:id="1375"/>
      <w:bookmarkEnd w:id="1376"/>
      <w:bookmarkEnd w:id="1377"/>
      <w:bookmarkEnd w:id="1378"/>
      <w:bookmarkEnd w:id="1379"/>
      <w:bookmarkEnd w:id="1380"/>
      <w:bookmarkEnd w:id="1381"/>
    </w:p>
    <w:p w:rsidR="00152DA3" w:rsidRPr="009E0706" w:rsidRDefault="00152DA3" w:rsidP="00152DA3">
      <w:pPr>
        <w:pStyle w:val="GOSTNormalWithout"/>
      </w:pPr>
      <w:r w:rsidRPr="009E0706">
        <w:lastRenderedPageBreak/>
        <w:t>Перечень полей, присутствующих в справочнике по умолчанию:</w:t>
      </w:r>
    </w:p>
    <w:p w:rsidR="00152DA3" w:rsidRPr="009E0706" w:rsidRDefault="00152DA3" w:rsidP="00152DA3">
      <w:pPr>
        <w:pStyle w:val="GOSTListmark1"/>
      </w:pPr>
      <w:r w:rsidRPr="009E0706">
        <w:t>Дата создания записи;</w:t>
      </w:r>
    </w:p>
    <w:p w:rsidR="00152DA3" w:rsidRPr="009E0706" w:rsidRDefault="00152DA3" w:rsidP="00152DA3">
      <w:pPr>
        <w:pStyle w:val="GOSTListmark1"/>
      </w:pPr>
      <w:r w:rsidRPr="009E0706">
        <w:t>КБК;</w:t>
      </w:r>
    </w:p>
    <w:p w:rsidR="00152DA3" w:rsidRPr="009E0706" w:rsidRDefault="00152DA3" w:rsidP="00152DA3">
      <w:pPr>
        <w:pStyle w:val="GOSTListmark1"/>
      </w:pPr>
      <w:r w:rsidRPr="009E0706">
        <w:t>Наименование КБК;</w:t>
      </w:r>
    </w:p>
    <w:p w:rsidR="00152DA3" w:rsidRPr="009E0706" w:rsidRDefault="00152DA3" w:rsidP="00152DA3">
      <w:pPr>
        <w:pStyle w:val="GOSTListmark1"/>
      </w:pPr>
      <w:r w:rsidRPr="009E0706">
        <w:t>Дата открытия КБК;</w:t>
      </w:r>
    </w:p>
    <w:p w:rsidR="00152DA3" w:rsidRPr="009E0706" w:rsidRDefault="00152DA3" w:rsidP="00152DA3">
      <w:pPr>
        <w:pStyle w:val="GOSTListmark1"/>
      </w:pPr>
      <w:r w:rsidRPr="009E0706">
        <w:t>Дата закрытия КБК;</w:t>
      </w:r>
    </w:p>
    <w:p w:rsidR="00152DA3" w:rsidRPr="009E0706" w:rsidRDefault="00152DA3" w:rsidP="00152DA3">
      <w:pPr>
        <w:pStyle w:val="GOSTListmark1"/>
      </w:pPr>
      <w:r w:rsidRPr="009E0706">
        <w:t>Статус записи;</w:t>
      </w:r>
    </w:p>
    <w:p w:rsidR="00152DA3" w:rsidRPr="009E0706" w:rsidRDefault="00152DA3" w:rsidP="00152DA3">
      <w:pPr>
        <w:pStyle w:val="GOSTListmark1"/>
      </w:pPr>
      <w:r w:rsidRPr="009E0706">
        <w:t>Тип КБК;</w:t>
      </w:r>
    </w:p>
    <w:p w:rsidR="00152DA3" w:rsidRPr="009E0706" w:rsidRDefault="00152DA3" w:rsidP="00152DA3">
      <w:pPr>
        <w:pStyle w:val="GOSTListmark1"/>
      </w:pPr>
      <w:r w:rsidRPr="009E0706">
        <w:t>Код бюджета;</w:t>
      </w:r>
    </w:p>
    <w:p w:rsidR="00152DA3" w:rsidRPr="009E0706" w:rsidRDefault="00152DA3" w:rsidP="00152DA3">
      <w:pPr>
        <w:pStyle w:val="GOSTListmark1"/>
      </w:pPr>
      <w:r w:rsidRPr="009E0706">
        <w:t>Тип бюджета;</w:t>
      </w:r>
    </w:p>
    <w:p w:rsidR="00152DA3" w:rsidRPr="009E0706" w:rsidRDefault="00152DA3" w:rsidP="00152DA3">
      <w:pPr>
        <w:pStyle w:val="GOSTListmark1"/>
      </w:pPr>
      <w:r w:rsidRPr="009E0706">
        <w:t>Наименование бюджета;</w:t>
      </w:r>
    </w:p>
    <w:p w:rsidR="00152DA3" w:rsidRPr="009E0706" w:rsidRDefault="00152DA3" w:rsidP="00152DA3">
      <w:pPr>
        <w:pStyle w:val="GOSTListmark1"/>
      </w:pPr>
      <w:r w:rsidRPr="009E0706">
        <w:t>Код ТОФК;</w:t>
      </w:r>
    </w:p>
    <w:p w:rsidR="00152DA3" w:rsidRPr="009E0706" w:rsidRDefault="00152DA3" w:rsidP="00152DA3">
      <w:pPr>
        <w:pStyle w:val="GOSTListmark1"/>
      </w:pPr>
      <w:r w:rsidRPr="009E0706">
        <w:t>Наименование ТОФК;</w:t>
      </w:r>
    </w:p>
    <w:p w:rsidR="00152DA3" w:rsidRPr="009E0706" w:rsidRDefault="00152DA3" w:rsidP="00152DA3">
      <w:pPr>
        <w:pStyle w:val="GOSTListmark1"/>
      </w:pPr>
      <w:r w:rsidRPr="009E0706">
        <w:t>Код главы;</w:t>
      </w:r>
    </w:p>
    <w:p w:rsidR="00152DA3" w:rsidRPr="009E0706" w:rsidRDefault="00152DA3" w:rsidP="00152DA3">
      <w:pPr>
        <w:pStyle w:val="GOSTListmark1"/>
      </w:pPr>
      <w:r w:rsidRPr="009E0706">
        <w:t>Код группы;</w:t>
      </w:r>
    </w:p>
    <w:p w:rsidR="00152DA3" w:rsidRPr="009E0706" w:rsidRDefault="00152DA3" w:rsidP="00152DA3">
      <w:pPr>
        <w:pStyle w:val="GOSTListmark1"/>
      </w:pPr>
      <w:r w:rsidRPr="009E0706">
        <w:t>Код подгруппы;</w:t>
      </w:r>
    </w:p>
    <w:p w:rsidR="00152DA3" w:rsidRPr="009E0706" w:rsidRDefault="00152DA3" w:rsidP="00152DA3">
      <w:pPr>
        <w:pStyle w:val="GOSTListmark1"/>
      </w:pPr>
      <w:r w:rsidRPr="009E0706">
        <w:t>Код статьи;</w:t>
      </w:r>
    </w:p>
    <w:p w:rsidR="00152DA3" w:rsidRPr="009E0706" w:rsidRDefault="00152DA3" w:rsidP="00152DA3">
      <w:pPr>
        <w:pStyle w:val="GOSTListmark1"/>
      </w:pPr>
      <w:r w:rsidRPr="009E0706">
        <w:t>Код вида источников;</w:t>
      </w:r>
    </w:p>
    <w:p w:rsidR="00152DA3" w:rsidRPr="009E0706" w:rsidRDefault="00152DA3" w:rsidP="00152DA3">
      <w:pPr>
        <w:pStyle w:val="GOSTListmark1"/>
      </w:pPr>
      <w:r w:rsidRPr="009E0706">
        <w:t>Код аналитической группы;</w:t>
      </w:r>
    </w:p>
    <w:p w:rsidR="00152DA3" w:rsidRPr="009E0706" w:rsidRDefault="00152DA3" w:rsidP="00152DA3">
      <w:pPr>
        <w:pStyle w:val="GOSTListmark1"/>
      </w:pPr>
      <w:r w:rsidRPr="009E0706">
        <w:t>Дата закрытия записи;</w:t>
      </w:r>
    </w:p>
    <w:p w:rsidR="00152DA3" w:rsidRPr="009E0706" w:rsidRDefault="00152DA3" w:rsidP="00152DA3">
      <w:pPr>
        <w:pStyle w:val="GOSTListmark1"/>
      </w:pPr>
      <w:r w:rsidRPr="009E0706">
        <w:t>Дата последнего изменения записи;</w:t>
      </w:r>
    </w:p>
    <w:p w:rsidR="00152DA3" w:rsidRPr="009E0706" w:rsidRDefault="00152DA3" w:rsidP="00152DA3">
      <w:pPr>
        <w:pStyle w:val="GOSTListmark1"/>
      </w:pPr>
      <w:r w:rsidRPr="009E0706">
        <w:t>Способ формирования;</w:t>
      </w:r>
    </w:p>
    <w:p w:rsidR="00152DA3" w:rsidRPr="009E0706" w:rsidRDefault="00152DA3" w:rsidP="00152DA3">
      <w:pPr>
        <w:pStyle w:val="GOSTListmark1"/>
      </w:pPr>
      <w:r w:rsidRPr="009E0706">
        <w:t>Уровень конфиденциальности.</w:t>
      </w:r>
    </w:p>
    <w:p w:rsidR="00152DA3" w:rsidRPr="009E0706" w:rsidRDefault="00152DA3" w:rsidP="00152DA3">
      <w:pPr>
        <w:pStyle w:val="41"/>
        <w:tabs>
          <w:tab w:val="num" w:pos="864"/>
        </w:tabs>
        <w:ind w:left="864" w:hanging="864"/>
      </w:pPr>
      <w:bookmarkStart w:id="1382" w:name="_Toc15910372"/>
      <w:bookmarkStart w:id="1383" w:name="_Toc109037292"/>
      <w:r w:rsidRPr="009E0706">
        <w:t>Справочник «Контрольные сроки обработки документов»</w:t>
      </w:r>
      <w:bookmarkEnd w:id="1382"/>
      <w:bookmarkEnd w:id="1383"/>
    </w:p>
    <w:p w:rsidR="00152DA3" w:rsidRPr="009E0706" w:rsidRDefault="00152DA3" w:rsidP="00754BAB">
      <w:pPr>
        <w:pStyle w:val="GOSTListnum"/>
        <w:numPr>
          <w:ilvl w:val="0"/>
          <w:numId w:val="139"/>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«Контрольные сроки обработки документов» (рис. </w:t>
      </w:r>
      <w:r w:rsidRPr="009E0706">
        <w:fldChar w:fldCharType="begin"/>
      </w:r>
      <w:r w:rsidRPr="009E0706">
        <w:instrText xml:space="preserve"> REF _Ref15397576 \h  \* MERGEFORMAT </w:instrText>
      </w:r>
      <w:r w:rsidRPr="009E0706">
        <w:fldChar w:fldCharType="separate"/>
      </w:r>
      <w:r w:rsidR="008353AE">
        <w:rPr>
          <w:noProof/>
        </w:rPr>
        <w:t>61</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33BBB8C9" wp14:editId="43ACBE47">
            <wp:extent cx="6120130" cy="2351405"/>
            <wp:effectExtent l="0" t="0" r="0" b="0"/>
            <wp:docPr id="179" name="Рисунок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Snap18.png"/>
                    <pic:cNvPicPr/>
                  </pic:nvPicPr>
                  <pic:blipFill>
                    <a:blip r:embed="rId105">
                      <a:extLst>
                        <a:ext uri="{28A0092B-C50C-407E-A947-70E740481C1C}">
                          <a14:useLocalDpi xmlns:a14="http://schemas.microsoft.com/office/drawing/2010/main" val="0"/>
                        </a:ext>
                      </a:extLst>
                    </a:blip>
                    <a:stretch>
                      <a:fillRect/>
                    </a:stretch>
                  </pic:blipFill>
                  <pic:spPr>
                    <a:xfrm>
                      <a:off x="0" y="0"/>
                      <a:ext cx="6120130" cy="2351405"/>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384" w:name="_Ref15397576"/>
      <w:bookmarkStart w:id="1385" w:name="_Toc15910602"/>
      <w:bookmarkStart w:id="1386" w:name="_Toc76573783"/>
      <w:bookmarkStart w:id="1387" w:name="_Toc76578413"/>
      <w:bookmarkStart w:id="1388" w:name="_Toc76590987"/>
      <w:bookmarkStart w:id="1389" w:name="_Toc76634036"/>
      <w:bookmarkStart w:id="1390" w:name="_Toc109037528"/>
      <w:bookmarkStart w:id="1391" w:name="_Toc149654506"/>
      <w:bookmarkStart w:id="1392" w:name="_Toc162867771"/>
      <w:r w:rsidR="008353AE">
        <w:rPr>
          <w:noProof/>
        </w:rPr>
        <w:t>61</w:t>
      </w:r>
      <w:bookmarkEnd w:id="1384"/>
      <w:r w:rsidRPr="009E0706">
        <w:rPr>
          <w:noProof/>
        </w:rPr>
        <w:fldChar w:fldCharType="end"/>
      </w:r>
      <w:r w:rsidRPr="009E0706">
        <w:t>. Справочник «Контрольные сроки обработки документов</w:t>
      </w:r>
      <w:bookmarkEnd w:id="1385"/>
      <w:r w:rsidRPr="009E0706">
        <w:t>»</w:t>
      </w:r>
      <w:bookmarkEnd w:id="1386"/>
      <w:bookmarkEnd w:id="1387"/>
      <w:bookmarkEnd w:id="1388"/>
      <w:bookmarkEnd w:id="1389"/>
      <w:bookmarkEnd w:id="1390"/>
      <w:bookmarkEnd w:id="1391"/>
      <w:bookmarkEnd w:id="1392"/>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Статус;</w:t>
      </w:r>
    </w:p>
    <w:p w:rsidR="00152DA3" w:rsidRPr="009E0706" w:rsidRDefault="00152DA3" w:rsidP="00152DA3">
      <w:pPr>
        <w:pStyle w:val="GOSTListmark1"/>
      </w:pPr>
      <w:r w:rsidRPr="009E0706">
        <w:t>Пользователь;</w:t>
      </w:r>
    </w:p>
    <w:p w:rsidR="00152DA3" w:rsidRPr="009E0706" w:rsidRDefault="00152DA3" w:rsidP="00152DA3">
      <w:pPr>
        <w:pStyle w:val="GOSTListmark1"/>
      </w:pPr>
      <w:r w:rsidRPr="009E0706">
        <w:lastRenderedPageBreak/>
        <w:t>Наименование документа;</w:t>
      </w:r>
    </w:p>
    <w:p w:rsidR="00152DA3" w:rsidRPr="009E0706" w:rsidRDefault="00152DA3" w:rsidP="00152DA3">
      <w:pPr>
        <w:pStyle w:val="GOSTListmark1"/>
      </w:pPr>
      <w:r w:rsidRPr="009E0706">
        <w:t>Системное наименование документа, для которого определяется контрольный срок;</w:t>
      </w:r>
    </w:p>
    <w:p w:rsidR="00152DA3" w:rsidRPr="009E0706" w:rsidRDefault="00152DA3" w:rsidP="00152DA3">
      <w:pPr>
        <w:pStyle w:val="GOSTListmark1"/>
      </w:pPr>
      <w:r w:rsidRPr="009E0706">
        <w:t>Дата начала действия записи;</w:t>
      </w:r>
    </w:p>
    <w:p w:rsidR="00152DA3" w:rsidRPr="009E0706" w:rsidRDefault="00152DA3" w:rsidP="00152DA3">
      <w:pPr>
        <w:pStyle w:val="GOSTListmark1"/>
      </w:pPr>
      <w:r w:rsidRPr="009E0706">
        <w:t>Дата окончания действия записи.</w:t>
      </w:r>
    </w:p>
    <w:p w:rsidR="00152DA3" w:rsidRPr="009E0706" w:rsidRDefault="00152DA3" w:rsidP="00152DA3">
      <w:pPr>
        <w:pStyle w:val="41"/>
        <w:tabs>
          <w:tab w:val="num" w:pos="864"/>
        </w:tabs>
        <w:ind w:left="864" w:hanging="864"/>
      </w:pPr>
      <w:bookmarkStart w:id="1393" w:name="_Toc15910373"/>
      <w:bookmarkStart w:id="1394" w:name="_Toc109037293"/>
      <w:r w:rsidRPr="009E0706">
        <w:t>Справочник «Центр компетенции»</w:t>
      </w:r>
      <w:bookmarkEnd w:id="1393"/>
      <w:bookmarkEnd w:id="1394"/>
    </w:p>
    <w:p w:rsidR="00152DA3" w:rsidRPr="009E0706" w:rsidRDefault="00152DA3" w:rsidP="00754BAB">
      <w:pPr>
        <w:pStyle w:val="GOSTListnum"/>
        <w:numPr>
          <w:ilvl w:val="0"/>
          <w:numId w:val="140"/>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«Центр компетенции» (рис. </w:t>
      </w:r>
      <w:r w:rsidRPr="009E0706">
        <w:fldChar w:fldCharType="begin"/>
      </w:r>
      <w:r w:rsidRPr="009E0706">
        <w:instrText xml:space="preserve"> REF _Ref15561813 \h  \* MERGEFORMAT </w:instrText>
      </w:r>
      <w:r w:rsidRPr="009E0706">
        <w:fldChar w:fldCharType="separate"/>
      </w:r>
      <w:r w:rsidR="008353AE">
        <w:rPr>
          <w:noProof/>
        </w:rPr>
        <w:t>62</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550C79AA" wp14:editId="5AA460B9">
            <wp:extent cx="6120130" cy="1653540"/>
            <wp:effectExtent l="0" t="0" r="0" b="0"/>
            <wp:docPr id="129" name="Рисунок 1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Snap19.png"/>
                    <pic:cNvPicPr/>
                  </pic:nvPicPr>
                  <pic:blipFill>
                    <a:blip r:embed="rId106">
                      <a:extLst>
                        <a:ext uri="{28A0092B-C50C-407E-A947-70E740481C1C}">
                          <a14:useLocalDpi xmlns:a14="http://schemas.microsoft.com/office/drawing/2010/main" val="0"/>
                        </a:ext>
                      </a:extLst>
                    </a:blip>
                    <a:stretch>
                      <a:fillRect/>
                    </a:stretch>
                  </pic:blipFill>
                  <pic:spPr>
                    <a:xfrm>
                      <a:off x="0" y="0"/>
                      <a:ext cx="6120130" cy="1653540"/>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395" w:name="_Ref15561813"/>
      <w:bookmarkStart w:id="1396" w:name="_Toc15910603"/>
      <w:bookmarkStart w:id="1397" w:name="_Toc76573784"/>
      <w:bookmarkStart w:id="1398" w:name="_Toc76578414"/>
      <w:bookmarkStart w:id="1399" w:name="_Toc76590988"/>
      <w:bookmarkStart w:id="1400" w:name="_Toc76634037"/>
      <w:bookmarkStart w:id="1401" w:name="_Toc109037529"/>
      <w:bookmarkStart w:id="1402" w:name="_Toc149654507"/>
      <w:bookmarkStart w:id="1403" w:name="_Toc162867772"/>
      <w:r w:rsidR="008353AE">
        <w:rPr>
          <w:noProof/>
        </w:rPr>
        <w:t>62</w:t>
      </w:r>
      <w:bookmarkEnd w:id="1395"/>
      <w:r w:rsidRPr="009E0706">
        <w:rPr>
          <w:noProof/>
        </w:rPr>
        <w:fldChar w:fldCharType="end"/>
      </w:r>
      <w:r w:rsidRPr="009E0706">
        <w:t>. Справочник «Центр компетенции</w:t>
      </w:r>
      <w:bookmarkEnd w:id="1396"/>
      <w:r w:rsidRPr="009E0706">
        <w:t>»</w:t>
      </w:r>
      <w:bookmarkEnd w:id="1397"/>
      <w:bookmarkEnd w:id="1398"/>
      <w:bookmarkEnd w:id="1399"/>
      <w:bookmarkEnd w:id="1400"/>
      <w:bookmarkEnd w:id="1401"/>
      <w:bookmarkEnd w:id="1402"/>
      <w:bookmarkEnd w:id="1403"/>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Статус;</w:t>
      </w:r>
    </w:p>
    <w:p w:rsidR="00152DA3" w:rsidRPr="009E0706" w:rsidRDefault="00152DA3" w:rsidP="00152DA3">
      <w:pPr>
        <w:pStyle w:val="GOSTListmark1"/>
      </w:pPr>
      <w:r w:rsidRPr="009E0706">
        <w:t>Сокращенное наименование организации – ЦК;</w:t>
      </w:r>
    </w:p>
    <w:p w:rsidR="00152DA3" w:rsidRPr="009E0706" w:rsidRDefault="00152DA3" w:rsidP="00152DA3">
      <w:pPr>
        <w:pStyle w:val="GOSTListmark1"/>
      </w:pPr>
      <w:r w:rsidRPr="009E0706">
        <w:t>Код СвР организации – ЦК;</w:t>
      </w:r>
    </w:p>
    <w:p w:rsidR="00152DA3" w:rsidRPr="009E0706" w:rsidRDefault="00152DA3" w:rsidP="00152DA3">
      <w:pPr>
        <w:pStyle w:val="GOSTListmark1"/>
      </w:pPr>
      <w:r w:rsidRPr="009E0706">
        <w:t>Полное наименование организации – ЦК;</w:t>
      </w:r>
    </w:p>
    <w:p w:rsidR="00152DA3" w:rsidRPr="009E0706" w:rsidRDefault="00152DA3" w:rsidP="00152DA3">
      <w:pPr>
        <w:pStyle w:val="GOSTListmark1"/>
      </w:pPr>
      <w:r w:rsidRPr="009E0706">
        <w:t>Код ТОФК – ЦК;</w:t>
      </w:r>
    </w:p>
    <w:p w:rsidR="00152DA3" w:rsidRPr="009E0706" w:rsidRDefault="00152DA3" w:rsidP="00152DA3">
      <w:pPr>
        <w:pStyle w:val="GOSTListmark1"/>
      </w:pPr>
      <w:r w:rsidRPr="009E0706">
        <w:t>Дата начала действия;</w:t>
      </w:r>
    </w:p>
    <w:p w:rsidR="00152DA3" w:rsidRPr="009E0706" w:rsidRDefault="00152DA3" w:rsidP="00152DA3">
      <w:pPr>
        <w:pStyle w:val="GOSTListmark1"/>
      </w:pPr>
      <w:r w:rsidRPr="009E0706">
        <w:t>Дата окончания действия.</w:t>
      </w:r>
    </w:p>
    <w:p w:rsidR="00152DA3" w:rsidRPr="009E0706" w:rsidRDefault="00152DA3" w:rsidP="00152DA3">
      <w:pPr>
        <w:pStyle w:val="41"/>
        <w:tabs>
          <w:tab w:val="num" w:pos="864"/>
        </w:tabs>
        <w:ind w:left="864" w:hanging="864"/>
      </w:pPr>
      <w:bookmarkStart w:id="1404" w:name="_Toc15910374"/>
      <w:bookmarkStart w:id="1405" w:name="_Toc109037294"/>
      <w:r w:rsidRPr="009E0706">
        <w:t>Справочник «Связи документов»</w:t>
      </w:r>
      <w:bookmarkEnd w:id="1404"/>
      <w:bookmarkEnd w:id="1405"/>
    </w:p>
    <w:p w:rsidR="00152DA3" w:rsidRPr="009E0706" w:rsidRDefault="00152DA3" w:rsidP="00754BAB">
      <w:pPr>
        <w:pStyle w:val="GOSTListnum"/>
        <w:numPr>
          <w:ilvl w:val="0"/>
          <w:numId w:val="141"/>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«Связи документов» (рис. </w:t>
      </w:r>
      <w:r w:rsidRPr="009E0706">
        <w:fldChar w:fldCharType="begin"/>
      </w:r>
      <w:r w:rsidRPr="009E0706">
        <w:instrText xml:space="preserve"> REF _Ref15561837 \h  \* MERGEFORMAT </w:instrText>
      </w:r>
      <w:r w:rsidRPr="009E0706">
        <w:fldChar w:fldCharType="separate"/>
      </w:r>
      <w:r w:rsidR="008353AE">
        <w:rPr>
          <w:noProof/>
        </w:rPr>
        <w:t>63</w:t>
      </w:r>
      <w:r w:rsidRPr="009E0706">
        <w:fldChar w:fldCharType="end"/>
      </w:r>
      <w:r w:rsidRPr="009E0706">
        <w:t>).</w:t>
      </w:r>
    </w:p>
    <w:p w:rsidR="00152DA3" w:rsidRPr="009E0706" w:rsidRDefault="00152DA3" w:rsidP="00152DA3">
      <w:pPr>
        <w:pStyle w:val="GOSTFigure"/>
      </w:pPr>
      <w:r w:rsidRPr="009E0706">
        <w:rPr>
          <w:noProof/>
        </w:rPr>
        <w:lastRenderedPageBreak/>
        <w:drawing>
          <wp:inline distT="0" distB="0" distL="0" distR="0" wp14:anchorId="6F1F7D9C" wp14:editId="2622B2CC">
            <wp:extent cx="6120130" cy="2404110"/>
            <wp:effectExtent l="0" t="0" r="0" b="0"/>
            <wp:docPr id="212" name="Рисунок 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6120130" cy="2404110"/>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406" w:name="_Ref15561837"/>
      <w:bookmarkStart w:id="1407" w:name="_Toc15910604"/>
      <w:bookmarkStart w:id="1408" w:name="_Toc76573785"/>
      <w:bookmarkStart w:id="1409" w:name="_Toc76578415"/>
      <w:bookmarkStart w:id="1410" w:name="_Toc76590989"/>
      <w:bookmarkStart w:id="1411" w:name="_Toc76634038"/>
      <w:bookmarkStart w:id="1412" w:name="_Toc109037530"/>
      <w:bookmarkStart w:id="1413" w:name="_Toc149654508"/>
      <w:bookmarkStart w:id="1414" w:name="_Toc162867773"/>
      <w:r w:rsidR="008353AE">
        <w:rPr>
          <w:noProof/>
        </w:rPr>
        <w:t>63</w:t>
      </w:r>
      <w:bookmarkEnd w:id="1406"/>
      <w:r w:rsidRPr="009E0706">
        <w:rPr>
          <w:noProof/>
        </w:rPr>
        <w:fldChar w:fldCharType="end"/>
      </w:r>
      <w:r w:rsidRPr="009E0706">
        <w:t>. Справочник «Связи документов</w:t>
      </w:r>
      <w:bookmarkEnd w:id="1407"/>
      <w:r w:rsidRPr="009E0706">
        <w:t>»</w:t>
      </w:r>
      <w:bookmarkEnd w:id="1408"/>
      <w:bookmarkEnd w:id="1409"/>
      <w:bookmarkEnd w:id="1410"/>
      <w:bookmarkEnd w:id="1411"/>
      <w:bookmarkEnd w:id="1412"/>
      <w:bookmarkEnd w:id="1413"/>
      <w:bookmarkEnd w:id="1414"/>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Системный тип основного документа;</w:t>
      </w:r>
    </w:p>
    <w:p w:rsidR="00152DA3" w:rsidRPr="009E0706" w:rsidRDefault="00152DA3" w:rsidP="00152DA3">
      <w:pPr>
        <w:pStyle w:val="GOSTListmark1"/>
      </w:pPr>
      <w:r w:rsidRPr="009E0706">
        <w:t>Наименование основного документа;</w:t>
      </w:r>
    </w:p>
    <w:p w:rsidR="00152DA3" w:rsidRPr="009E0706" w:rsidRDefault="00152DA3" w:rsidP="00152DA3">
      <w:pPr>
        <w:pStyle w:val="GOSTListmark1"/>
      </w:pPr>
      <w:r w:rsidRPr="009E0706">
        <w:t>Системный тип связанного документа;</w:t>
      </w:r>
    </w:p>
    <w:p w:rsidR="00152DA3" w:rsidRPr="009E0706" w:rsidRDefault="00152DA3" w:rsidP="00152DA3">
      <w:pPr>
        <w:pStyle w:val="GOSTListmark1"/>
      </w:pPr>
      <w:r w:rsidRPr="009E0706">
        <w:t>Наименование связанного документа;</w:t>
      </w:r>
    </w:p>
    <w:p w:rsidR="00152DA3" w:rsidRPr="009E0706" w:rsidRDefault="00152DA3" w:rsidP="00152DA3">
      <w:pPr>
        <w:pStyle w:val="GOSTListmark1"/>
      </w:pPr>
      <w:r w:rsidRPr="009E0706">
        <w:t>Поле Идентификатора связанного документа.</w:t>
      </w:r>
    </w:p>
    <w:p w:rsidR="00152DA3" w:rsidRPr="009E0706" w:rsidRDefault="00152DA3" w:rsidP="00152DA3">
      <w:pPr>
        <w:pStyle w:val="41"/>
        <w:tabs>
          <w:tab w:val="num" w:pos="864"/>
        </w:tabs>
        <w:ind w:left="864" w:hanging="864"/>
      </w:pPr>
      <w:bookmarkStart w:id="1415" w:name="_Toc15910375"/>
      <w:bookmarkStart w:id="1416" w:name="_Toc109037295"/>
      <w:r w:rsidRPr="009E0706">
        <w:t>Справочник «Список организаций, которым не доступны функции формирования документов в ЕИС»</w:t>
      </w:r>
      <w:bookmarkEnd w:id="1415"/>
      <w:bookmarkEnd w:id="1416"/>
    </w:p>
    <w:p w:rsidR="00152DA3" w:rsidRPr="009E0706" w:rsidRDefault="00152DA3" w:rsidP="00754BAB">
      <w:pPr>
        <w:pStyle w:val="GOSTListnum"/>
        <w:numPr>
          <w:ilvl w:val="0"/>
          <w:numId w:val="142"/>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«Список организаций, которым не доступны функции формирования документов в ЕИС» (рис. </w:t>
      </w:r>
      <w:r w:rsidRPr="009E0706">
        <w:fldChar w:fldCharType="begin"/>
      </w:r>
      <w:r w:rsidRPr="009E0706">
        <w:instrText xml:space="preserve"> REF _Ref15561864 \h  \* MERGEFORMAT </w:instrText>
      </w:r>
      <w:r w:rsidRPr="009E0706">
        <w:fldChar w:fldCharType="separate"/>
      </w:r>
      <w:r w:rsidR="008353AE">
        <w:rPr>
          <w:noProof/>
        </w:rPr>
        <w:t>64</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1C320FF5" wp14:editId="479AE74C">
            <wp:extent cx="6120130" cy="2457450"/>
            <wp:effectExtent l="0" t="0" r="0" b="0"/>
            <wp:docPr id="213" name="Рисунок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6120130" cy="2457450"/>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417" w:name="_Ref15561864"/>
      <w:bookmarkStart w:id="1418" w:name="_Toc15910605"/>
      <w:bookmarkStart w:id="1419" w:name="_Toc76573786"/>
      <w:bookmarkStart w:id="1420" w:name="_Toc76578416"/>
      <w:bookmarkStart w:id="1421" w:name="_Toc76590990"/>
      <w:bookmarkStart w:id="1422" w:name="_Toc76634039"/>
      <w:bookmarkStart w:id="1423" w:name="_Toc109037531"/>
      <w:bookmarkStart w:id="1424" w:name="_Toc149654509"/>
      <w:bookmarkStart w:id="1425" w:name="_Toc162867774"/>
      <w:r w:rsidR="008353AE">
        <w:rPr>
          <w:noProof/>
        </w:rPr>
        <w:t>64</w:t>
      </w:r>
      <w:bookmarkEnd w:id="1417"/>
      <w:r w:rsidRPr="009E0706">
        <w:rPr>
          <w:noProof/>
        </w:rPr>
        <w:fldChar w:fldCharType="end"/>
      </w:r>
      <w:r w:rsidRPr="009E0706">
        <w:t>. Справочник «Список организаций, которым не доступны функции формирования документов в ЕИС</w:t>
      </w:r>
      <w:bookmarkEnd w:id="1418"/>
      <w:r w:rsidRPr="009E0706">
        <w:t>»</w:t>
      </w:r>
      <w:bookmarkEnd w:id="1419"/>
      <w:bookmarkEnd w:id="1420"/>
      <w:bookmarkEnd w:id="1421"/>
      <w:bookmarkEnd w:id="1422"/>
      <w:bookmarkEnd w:id="1423"/>
      <w:bookmarkEnd w:id="1424"/>
      <w:bookmarkEnd w:id="1425"/>
    </w:p>
    <w:p w:rsidR="00152DA3" w:rsidRPr="009E0706" w:rsidRDefault="00152DA3" w:rsidP="00152DA3">
      <w:pPr>
        <w:pStyle w:val="GOSTNormalWithout"/>
      </w:pPr>
      <w:r w:rsidRPr="009E0706">
        <w:lastRenderedPageBreak/>
        <w:t>Перечень полей, присутствующих в справочнике по умолчанию:</w:t>
      </w:r>
    </w:p>
    <w:p w:rsidR="00152DA3" w:rsidRPr="009E0706" w:rsidRDefault="00152DA3" w:rsidP="00152DA3">
      <w:pPr>
        <w:pStyle w:val="GOSTListmark1"/>
      </w:pPr>
      <w:r w:rsidRPr="009E0706">
        <w:t>Статус;</w:t>
      </w:r>
    </w:p>
    <w:p w:rsidR="00152DA3" w:rsidRPr="009E0706" w:rsidRDefault="00152DA3" w:rsidP="00152DA3">
      <w:pPr>
        <w:pStyle w:val="GOSTListmark1"/>
      </w:pPr>
      <w:r w:rsidRPr="009E0706">
        <w:t>Дата создания записи;</w:t>
      </w:r>
    </w:p>
    <w:p w:rsidR="00152DA3" w:rsidRPr="009E0706" w:rsidRDefault="00152DA3" w:rsidP="00152DA3">
      <w:pPr>
        <w:pStyle w:val="GOSTListmark1"/>
      </w:pPr>
      <w:r w:rsidRPr="009E0706">
        <w:t>Дата начала действия;</w:t>
      </w:r>
    </w:p>
    <w:p w:rsidR="00152DA3" w:rsidRPr="009E0706" w:rsidRDefault="00152DA3" w:rsidP="00152DA3">
      <w:pPr>
        <w:pStyle w:val="GOSTListmark1"/>
      </w:pPr>
      <w:r w:rsidRPr="009E0706">
        <w:t>Дата окончания действия;</w:t>
      </w:r>
    </w:p>
    <w:p w:rsidR="00152DA3" w:rsidRPr="009E0706" w:rsidRDefault="00152DA3" w:rsidP="00152DA3">
      <w:pPr>
        <w:pStyle w:val="GOSTListmark1"/>
      </w:pPr>
      <w:r w:rsidRPr="009E0706">
        <w:t>Тип документа;</w:t>
      </w:r>
    </w:p>
    <w:p w:rsidR="00152DA3" w:rsidRPr="009E0706" w:rsidRDefault="00152DA3" w:rsidP="00152DA3">
      <w:pPr>
        <w:pStyle w:val="GOSTListmark1"/>
      </w:pPr>
      <w:r w:rsidRPr="009E0706">
        <w:t>Код по Сводному реестру ПБС;</w:t>
      </w:r>
    </w:p>
    <w:p w:rsidR="00152DA3" w:rsidRPr="009E0706" w:rsidRDefault="00152DA3" w:rsidP="00152DA3">
      <w:pPr>
        <w:pStyle w:val="GOSTListmark1"/>
      </w:pPr>
      <w:r w:rsidRPr="009E0706">
        <w:t>Наименование ПБС по Сводному реестру.</w:t>
      </w:r>
    </w:p>
    <w:p w:rsidR="00152DA3" w:rsidRPr="009E0706" w:rsidRDefault="00152DA3" w:rsidP="00152DA3">
      <w:pPr>
        <w:pStyle w:val="41"/>
        <w:tabs>
          <w:tab w:val="num" w:pos="864"/>
        </w:tabs>
        <w:ind w:left="864" w:hanging="864"/>
      </w:pPr>
      <w:bookmarkStart w:id="1426" w:name="_Toc16072672"/>
      <w:bookmarkStart w:id="1427" w:name="_Toc16502683"/>
      <w:bookmarkStart w:id="1428" w:name="_Toc109037296"/>
      <w:r w:rsidRPr="009E0706">
        <w:t>Справочник «Соответствие групп расходов и допустимых авансовых платежей»</w:t>
      </w:r>
      <w:bookmarkEnd w:id="1426"/>
      <w:bookmarkEnd w:id="1427"/>
      <w:bookmarkEnd w:id="1428"/>
    </w:p>
    <w:p w:rsidR="00152DA3" w:rsidRPr="009E0706" w:rsidRDefault="00152DA3" w:rsidP="00754BAB">
      <w:pPr>
        <w:pStyle w:val="GOSTListnum"/>
        <w:numPr>
          <w:ilvl w:val="0"/>
          <w:numId w:val="143"/>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«Соответствие групп расходов и допустимых авансовых платежей» (рис. </w:t>
      </w:r>
      <w:r w:rsidRPr="009E0706">
        <w:fldChar w:fldCharType="begin"/>
      </w:r>
      <w:r w:rsidRPr="009E0706">
        <w:instrText xml:space="preserve"> REF _Ref16065351 \h  \* MERGEFORMAT </w:instrText>
      </w:r>
      <w:r w:rsidRPr="009E0706">
        <w:fldChar w:fldCharType="separate"/>
      </w:r>
      <w:r w:rsidR="008353AE">
        <w:rPr>
          <w:noProof/>
        </w:rPr>
        <w:t>65</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1CA8186B" wp14:editId="77BD711F">
            <wp:extent cx="6120130" cy="2156460"/>
            <wp:effectExtent l="0" t="0" r="0" b="0"/>
            <wp:docPr id="214" name="Рисунок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6120130" cy="2156460"/>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429" w:name="_Ref16065351"/>
      <w:bookmarkStart w:id="1430" w:name="_Toc16072783"/>
      <w:bookmarkStart w:id="1431" w:name="_Toc16502773"/>
      <w:bookmarkStart w:id="1432" w:name="_Toc76573787"/>
      <w:bookmarkStart w:id="1433" w:name="_Toc76578417"/>
      <w:bookmarkStart w:id="1434" w:name="_Toc76590991"/>
      <w:bookmarkStart w:id="1435" w:name="_Toc76634040"/>
      <w:bookmarkStart w:id="1436" w:name="_Toc109037532"/>
      <w:bookmarkStart w:id="1437" w:name="_Toc149654510"/>
      <w:bookmarkStart w:id="1438" w:name="_Toc162867775"/>
      <w:r w:rsidR="008353AE">
        <w:rPr>
          <w:noProof/>
        </w:rPr>
        <w:t>65</w:t>
      </w:r>
      <w:bookmarkEnd w:id="1429"/>
      <w:r w:rsidRPr="009E0706">
        <w:rPr>
          <w:noProof/>
        </w:rPr>
        <w:fldChar w:fldCharType="end"/>
      </w:r>
      <w:r w:rsidRPr="009E0706">
        <w:t>. Справочник «Соответствие групп расходов и допустимых авансовых платежей</w:t>
      </w:r>
      <w:bookmarkEnd w:id="1430"/>
      <w:bookmarkEnd w:id="1431"/>
      <w:r w:rsidRPr="009E0706">
        <w:t>»</w:t>
      </w:r>
      <w:bookmarkEnd w:id="1432"/>
      <w:bookmarkEnd w:id="1433"/>
      <w:bookmarkEnd w:id="1434"/>
      <w:bookmarkEnd w:id="1435"/>
      <w:bookmarkEnd w:id="1436"/>
      <w:bookmarkEnd w:id="1437"/>
      <w:bookmarkEnd w:id="1438"/>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Статус;</w:t>
      </w:r>
    </w:p>
    <w:p w:rsidR="00152DA3" w:rsidRPr="009E0706" w:rsidRDefault="00152DA3" w:rsidP="00152DA3">
      <w:pPr>
        <w:pStyle w:val="GOSTListmark1"/>
      </w:pPr>
      <w:r w:rsidRPr="009E0706">
        <w:t>Код;</w:t>
      </w:r>
    </w:p>
    <w:p w:rsidR="00152DA3" w:rsidRPr="009E0706" w:rsidRDefault="00152DA3" w:rsidP="00152DA3">
      <w:pPr>
        <w:pStyle w:val="GOSTListmark1"/>
      </w:pPr>
      <w:r w:rsidRPr="009E0706">
        <w:t>Наименование;</w:t>
      </w:r>
    </w:p>
    <w:p w:rsidR="00152DA3" w:rsidRPr="009E0706" w:rsidRDefault="00152DA3" w:rsidP="00152DA3">
      <w:pPr>
        <w:pStyle w:val="GOSTListmark1"/>
      </w:pPr>
      <w:r w:rsidRPr="009E0706">
        <w:t>Предельный аванс ГК;</w:t>
      </w:r>
    </w:p>
    <w:p w:rsidR="00152DA3" w:rsidRPr="009E0706" w:rsidRDefault="00152DA3" w:rsidP="00152DA3">
      <w:pPr>
        <w:pStyle w:val="GOSTListmark1"/>
      </w:pPr>
      <w:r w:rsidRPr="009E0706">
        <w:t>Предельный аванс ЛБО;</w:t>
      </w:r>
    </w:p>
    <w:p w:rsidR="00152DA3" w:rsidRPr="009E0706" w:rsidRDefault="00152DA3" w:rsidP="00152DA3">
      <w:pPr>
        <w:pStyle w:val="GOSTListmark1"/>
      </w:pPr>
      <w:r w:rsidRPr="009E0706">
        <w:t>Код бюджета;</w:t>
      </w:r>
    </w:p>
    <w:p w:rsidR="00152DA3" w:rsidRPr="009E0706" w:rsidRDefault="00152DA3" w:rsidP="00152DA3">
      <w:pPr>
        <w:pStyle w:val="GOSTListmark1"/>
      </w:pPr>
      <w:r w:rsidRPr="009E0706">
        <w:t>Наименование бюджета;</w:t>
      </w:r>
    </w:p>
    <w:p w:rsidR="00152DA3" w:rsidRPr="009E0706" w:rsidRDefault="00152DA3" w:rsidP="00152DA3">
      <w:pPr>
        <w:pStyle w:val="GOSTListmark1"/>
      </w:pPr>
      <w:r w:rsidRPr="009E0706">
        <w:t>Дата действия с;</w:t>
      </w:r>
    </w:p>
    <w:p w:rsidR="00152DA3" w:rsidRPr="009E0706" w:rsidRDefault="00152DA3" w:rsidP="00152DA3">
      <w:pPr>
        <w:pStyle w:val="GOSTListmark1"/>
      </w:pPr>
      <w:r w:rsidRPr="009E0706">
        <w:t>Дата действия по;</w:t>
      </w:r>
    </w:p>
    <w:p w:rsidR="00152DA3" w:rsidRPr="009E0706" w:rsidRDefault="00152DA3" w:rsidP="00152DA3">
      <w:pPr>
        <w:pStyle w:val="GOSTListmark1"/>
      </w:pPr>
      <w:r w:rsidRPr="009E0706">
        <w:t>Где введен.</w:t>
      </w:r>
    </w:p>
    <w:p w:rsidR="00152DA3" w:rsidRPr="009E0706" w:rsidRDefault="00152DA3" w:rsidP="00152DA3">
      <w:pPr>
        <w:pStyle w:val="41"/>
        <w:tabs>
          <w:tab w:val="num" w:pos="864"/>
        </w:tabs>
        <w:ind w:left="864" w:hanging="864"/>
      </w:pPr>
      <w:bookmarkStart w:id="1439" w:name="_Toc16072673"/>
      <w:bookmarkStart w:id="1440" w:name="_Toc16502684"/>
      <w:bookmarkStart w:id="1441" w:name="_Toc109037297"/>
      <w:r w:rsidRPr="009E0706">
        <w:lastRenderedPageBreak/>
        <w:t>Справочник «Перечни»</w:t>
      </w:r>
      <w:bookmarkEnd w:id="1439"/>
      <w:bookmarkEnd w:id="1440"/>
      <w:bookmarkEnd w:id="1441"/>
    </w:p>
    <w:p w:rsidR="00152DA3" w:rsidRPr="009E0706" w:rsidRDefault="00152DA3" w:rsidP="00754BAB">
      <w:pPr>
        <w:pStyle w:val="GOSTListnum"/>
        <w:numPr>
          <w:ilvl w:val="0"/>
          <w:numId w:val="144"/>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«Перечни» (рис. </w:t>
      </w:r>
      <w:r w:rsidRPr="009E0706">
        <w:fldChar w:fldCharType="begin"/>
      </w:r>
      <w:r w:rsidRPr="009E0706">
        <w:instrText xml:space="preserve"> REF _Ref16065352 \h  \* MERGEFORMAT </w:instrText>
      </w:r>
      <w:r w:rsidRPr="009E0706">
        <w:fldChar w:fldCharType="separate"/>
      </w:r>
      <w:r w:rsidR="008353AE">
        <w:rPr>
          <w:noProof/>
        </w:rPr>
        <w:t>66</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39A9B191" wp14:editId="3E0DD288">
            <wp:extent cx="5953125" cy="2895600"/>
            <wp:effectExtent l="0" t="0" r="9525"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0"/>
                    <a:stretch>
                      <a:fillRect/>
                    </a:stretch>
                  </pic:blipFill>
                  <pic:spPr>
                    <a:xfrm>
                      <a:off x="0" y="0"/>
                      <a:ext cx="5953125" cy="2895600"/>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442" w:name="_Ref16065352"/>
      <w:bookmarkStart w:id="1443" w:name="_Toc16072784"/>
      <w:bookmarkStart w:id="1444" w:name="_Toc16502774"/>
      <w:bookmarkStart w:id="1445" w:name="_Toc76573788"/>
      <w:bookmarkStart w:id="1446" w:name="_Toc76578418"/>
      <w:bookmarkStart w:id="1447" w:name="_Toc76590992"/>
      <w:bookmarkStart w:id="1448" w:name="_Toc76634041"/>
      <w:bookmarkStart w:id="1449" w:name="_Toc109037533"/>
      <w:bookmarkStart w:id="1450" w:name="_Toc149654511"/>
      <w:bookmarkStart w:id="1451" w:name="_Toc162867776"/>
      <w:r w:rsidR="008353AE">
        <w:rPr>
          <w:noProof/>
        </w:rPr>
        <w:t>66</w:t>
      </w:r>
      <w:bookmarkEnd w:id="1442"/>
      <w:r w:rsidRPr="009E0706">
        <w:rPr>
          <w:noProof/>
        </w:rPr>
        <w:fldChar w:fldCharType="end"/>
      </w:r>
      <w:r w:rsidRPr="009E0706">
        <w:t>. Справочник «Перечни</w:t>
      </w:r>
      <w:bookmarkEnd w:id="1443"/>
      <w:bookmarkEnd w:id="1444"/>
      <w:r w:rsidRPr="009E0706">
        <w:t>»</w:t>
      </w:r>
      <w:bookmarkEnd w:id="1445"/>
      <w:bookmarkEnd w:id="1446"/>
      <w:bookmarkEnd w:id="1447"/>
      <w:bookmarkEnd w:id="1448"/>
      <w:bookmarkEnd w:id="1449"/>
      <w:bookmarkEnd w:id="1450"/>
      <w:bookmarkEnd w:id="1451"/>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Наименование;</w:t>
      </w:r>
    </w:p>
    <w:p w:rsidR="00152DA3" w:rsidRPr="009E0706" w:rsidRDefault="00152DA3" w:rsidP="00152DA3">
      <w:pPr>
        <w:pStyle w:val="GOSTListmark1"/>
      </w:pPr>
      <w:r w:rsidRPr="009E0706">
        <w:t>Дата действия с;</w:t>
      </w:r>
    </w:p>
    <w:p w:rsidR="00152DA3" w:rsidRPr="009E0706" w:rsidRDefault="00152DA3" w:rsidP="00152DA3">
      <w:pPr>
        <w:pStyle w:val="GOSTListmark1"/>
      </w:pPr>
      <w:r w:rsidRPr="009E0706">
        <w:t>Дата действия по;</w:t>
      </w:r>
    </w:p>
    <w:p w:rsidR="00152DA3" w:rsidRPr="009E0706" w:rsidRDefault="00152DA3" w:rsidP="00152DA3">
      <w:pPr>
        <w:pStyle w:val="GOSTListmark1"/>
      </w:pPr>
      <w:r w:rsidRPr="009E0706">
        <w:t>Статус.</w:t>
      </w:r>
    </w:p>
    <w:p w:rsidR="00152DA3" w:rsidRPr="009E0706" w:rsidRDefault="00152DA3" w:rsidP="00152DA3">
      <w:pPr>
        <w:pStyle w:val="41"/>
        <w:tabs>
          <w:tab w:val="num" w:pos="864"/>
        </w:tabs>
        <w:ind w:left="864" w:hanging="864"/>
      </w:pPr>
      <w:r w:rsidRPr="009E0706">
        <w:t>Справочник «Перечень НПА»</w:t>
      </w:r>
    </w:p>
    <w:p w:rsidR="00152DA3" w:rsidRPr="009E0706" w:rsidRDefault="00152DA3" w:rsidP="00754BAB">
      <w:pPr>
        <w:pStyle w:val="GOSTListnum"/>
        <w:numPr>
          <w:ilvl w:val="0"/>
          <w:numId w:val="145"/>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«Перечень НПА» (рис. </w:t>
      </w:r>
      <w:r w:rsidRPr="009E0706">
        <w:fldChar w:fldCharType="begin"/>
      </w:r>
      <w:r w:rsidRPr="009E0706">
        <w:instrText xml:space="preserve"> REF _Ref116391074 \h </w:instrText>
      </w:r>
      <w:r w:rsidRPr="009E0706">
        <w:fldChar w:fldCharType="separate"/>
      </w:r>
      <w:r w:rsidR="008353AE">
        <w:rPr>
          <w:noProof/>
        </w:rPr>
        <w:t>67</w:t>
      </w:r>
      <w:r w:rsidRPr="009E0706">
        <w:fldChar w:fldCharType="end"/>
      </w:r>
      <w:r w:rsidRPr="009E0706">
        <w:t>).</w:t>
      </w:r>
    </w:p>
    <w:p w:rsidR="00152DA3" w:rsidRPr="009E0706" w:rsidRDefault="00152DA3" w:rsidP="00152DA3">
      <w:pPr>
        <w:pStyle w:val="GOSTFigure"/>
      </w:pPr>
      <w:r w:rsidRPr="009E0706">
        <w:rPr>
          <w:noProof/>
        </w:rPr>
        <w:lastRenderedPageBreak/>
        <w:drawing>
          <wp:inline distT="0" distB="0" distL="0" distR="0" wp14:anchorId="3352707E" wp14:editId="7CB25761">
            <wp:extent cx="6120130" cy="2016125"/>
            <wp:effectExtent l="0" t="0" r="0" b="0"/>
            <wp:docPr id="39" name="Рисунок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1"/>
                    <a:stretch>
                      <a:fillRect/>
                    </a:stretch>
                  </pic:blipFill>
                  <pic:spPr>
                    <a:xfrm>
                      <a:off x="0" y="0"/>
                      <a:ext cx="6120130" cy="2016125"/>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452" w:name="_Ref116391074"/>
      <w:bookmarkStart w:id="1453" w:name="_Toc149654512"/>
      <w:bookmarkStart w:id="1454" w:name="_Toc162867777"/>
      <w:r w:rsidR="008353AE">
        <w:rPr>
          <w:noProof/>
        </w:rPr>
        <w:t>67</w:t>
      </w:r>
      <w:bookmarkEnd w:id="1452"/>
      <w:r w:rsidRPr="009E0706">
        <w:rPr>
          <w:noProof/>
        </w:rPr>
        <w:fldChar w:fldCharType="end"/>
      </w:r>
      <w:r w:rsidRPr="009E0706">
        <w:t>. Справочник «Перечень НПА»</w:t>
      </w:r>
      <w:bookmarkEnd w:id="1453"/>
      <w:bookmarkEnd w:id="1454"/>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Код нормат. акта;</w:t>
      </w:r>
    </w:p>
    <w:p w:rsidR="00152DA3" w:rsidRPr="009E0706" w:rsidRDefault="00152DA3" w:rsidP="00152DA3">
      <w:pPr>
        <w:pStyle w:val="GOSTListmark1"/>
      </w:pPr>
      <w:r w:rsidRPr="009E0706">
        <w:t>Номер ФЗ;</w:t>
      </w:r>
    </w:p>
    <w:p w:rsidR="00152DA3" w:rsidRPr="009E0706" w:rsidRDefault="00152DA3" w:rsidP="00152DA3">
      <w:pPr>
        <w:pStyle w:val="GOSTListmark1"/>
      </w:pPr>
      <w:r w:rsidRPr="009E0706">
        <w:t>Дата ФЗ;</w:t>
      </w:r>
    </w:p>
    <w:p w:rsidR="00152DA3" w:rsidRPr="009E0706" w:rsidRDefault="00152DA3" w:rsidP="00152DA3">
      <w:pPr>
        <w:pStyle w:val="GOSTListmark1"/>
      </w:pPr>
      <w:r w:rsidRPr="009E0706">
        <w:t>Наименование ФЗ;</w:t>
      </w:r>
    </w:p>
    <w:p w:rsidR="00152DA3" w:rsidRPr="009E0706" w:rsidRDefault="00152DA3" w:rsidP="00152DA3">
      <w:pPr>
        <w:pStyle w:val="GOSTListmark1"/>
      </w:pPr>
      <w:r w:rsidRPr="009E0706">
        <w:t>Вид денежных средств;</w:t>
      </w:r>
    </w:p>
    <w:p w:rsidR="00152DA3" w:rsidRPr="009E0706" w:rsidRDefault="00152DA3" w:rsidP="00152DA3">
      <w:pPr>
        <w:pStyle w:val="GOSTListmark1"/>
      </w:pPr>
      <w:r w:rsidRPr="009E0706">
        <w:t>Укрупненный код;</w:t>
      </w:r>
    </w:p>
    <w:p w:rsidR="00152DA3" w:rsidRPr="009E0706" w:rsidRDefault="00152DA3" w:rsidP="00152DA3">
      <w:pPr>
        <w:pStyle w:val="GOSTListmark1"/>
      </w:pPr>
      <w:r w:rsidRPr="009E0706">
        <w:t>Код исполн. производства;</w:t>
      </w:r>
    </w:p>
    <w:p w:rsidR="00152DA3" w:rsidRPr="009E0706" w:rsidRDefault="00152DA3" w:rsidP="00152DA3">
      <w:pPr>
        <w:pStyle w:val="GOSTListmark1"/>
      </w:pPr>
      <w:r w:rsidRPr="009E0706">
        <w:t>Период действия с;</w:t>
      </w:r>
    </w:p>
    <w:p w:rsidR="00152DA3" w:rsidRPr="009E0706" w:rsidRDefault="00152DA3" w:rsidP="00152DA3">
      <w:pPr>
        <w:pStyle w:val="GOSTListmark1"/>
      </w:pPr>
      <w:r w:rsidRPr="009E0706">
        <w:t>Период действия по;</w:t>
      </w:r>
    </w:p>
    <w:p w:rsidR="00152DA3" w:rsidRPr="009E0706" w:rsidRDefault="00152DA3" w:rsidP="00152DA3">
      <w:pPr>
        <w:pStyle w:val="GOSTListmark1"/>
      </w:pPr>
      <w:r w:rsidRPr="009E0706">
        <w:t>Статус.</w:t>
      </w:r>
    </w:p>
    <w:p w:rsidR="00152DA3" w:rsidRPr="009E0706" w:rsidRDefault="00152DA3" w:rsidP="00152DA3">
      <w:pPr>
        <w:pStyle w:val="41"/>
        <w:tabs>
          <w:tab w:val="num" w:pos="864"/>
        </w:tabs>
        <w:ind w:left="864" w:hanging="864"/>
      </w:pPr>
      <w:bookmarkStart w:id="1455" w:name="_Toc15910376"/>
      <w:bookmarkStart w:id="1456" w:name="_Toc109037298"/>
      <w:r w:rsidRPr="009E0706">
        <w:t>Справочник «Соответствие типов БС и ЛС»</w:t>
      </w:r>
      <w:bookmarkEnd w:id="1455"/>
      <w:bookmarkEnd w:id="1456"/>
    </w:p>
    <w:p w:rsidR="00152DA3" w:rsidRPr="009E0706" w:rsidRDefault="00152DA3" w:rsidP="00754BAB">
      <w:pPr>
        <w:pStyle w:val="GOSTListnum"/>
        <w:numPr>
          <w:ilvl w:val="0"/>
          <w:numId w:val="146"/>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«Соответствие типов БС и ЛС» (рис. </w:t>
      </w:r>
      <w:r w:rsidRPr="009E0706">
        <w:fldChar w:fldCharType="begin"/>
      </w:r>
      <w:r w:rsidRPr="009E0706">
        <w:instrText xml:space="preserve"> REF _Ref15561889 \h  \* MERGEFORMAT </w:instrText>
      </w:r>
      <w:r w:rsidRPr="009E0706">
        <w:fldChar w:fldCharType="separate"/>
      </w:r>
      <w:r w:rsidR="008353AE">
        <w:rPr>
          <w:noProof/>
        </w:rPr>
        <w:t>68</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60CF1AA0" wp14:editId="043D45AB">
            <wp:extent cx="6120130" cy="1406525"/>
            <wp:effectExtent l="0" t="0" r="0" b="0"/>
            <wp:docPr id="42" name="Рисунок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2"/>
                    <a:stretch>
                      <a:fillRect/>
                    </a:stretch>
                  </pic:blipFill>
                  <pic:spPr>
                    <a:xfrm>
                      <a:off x="0" y="0"/>
                      <a:ext cx="6120130" cy="1406525"/>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457" w:name="_Ref15561889"/>
      <w:bookmarkStart w:id="1458" w:name="_Toc15910606"/>
      <w:bookmarkStart w:id="1459" w:name="_Toc76573789"/>
      <w:bookmarkStart w:id="1460" w:name="_Toc76578419"/>
      <w:bookmarkStart w:id="1461" w:name="_Toc76590993"/>
      <w:bookmarkStart w:id="1462" w:name="_Toc76634042"/>
      <w:bookmarkStart w:id="1463" w:name="_Toc109037534"/>
      <w:bookmarkStart w:id="1464" w:name="_Toc149654513"/>
      <w:bookmarkStart w:id="1465" w:name="_Toc162867778"/>
      <w:r w:rsidR="008353AE">
        <w:rPr>
          <w:noProof/>
        </w:rPr>
        <w:t>68</w:t>
      </w:r>
      <w:bookmarkEnd w:id="1457"/>
      <w:r w:rsidRPr="009E0706">
        <w:rPr>
          <w:noProof/>
        </w:rPr>
        <w:fldChar w:fldCharType="end"/>
      </w:r>
      <w:r w:rsidRPr="009E0706">
        <w:t>. Справочник «Соответствие типов БС и ЛС</w:t>
      </w:r>
      <w:bookmarkEnd w:id="1458"/>
      <w:r w:rsidRPr="009E0706">
        <w:t>»</w:t>
      </w:r>
      <w:bookmarkEnd w:id="1459"/>
      <w:bookmarkEnd w:id="1460"/>
      <w:bookmarkEnd w:id="1461"/>
      <w:bookmarkEnd w:id="1462"/>
      <w:bookmarkEnd w:id="1463"/>
      <w:bookmarkEnd w:id="1464"/>
      <w:bookmarkEnd w:id="1465"/>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Код типа банковского счета;</w:t>
      </w:r>
    </w:p>
    <w:p w:rsidR="00152DA3" w:rsidRPr="009E0706" w:rsidRDefault="00152DA3" w:rsidP="00152DA3">
      <w:pPr>
        <w:pStyle w:val="GOSTListmark1"/>
      </w:pPr>
      <w:r w:rsidRPr="009E0706">
        <w:t>Код типа лицевого счета;</w:t>
      </w:r>
    </w:p>
    <w:p w:rsidR="00152DA3" w:rsidRPr="009E0706" w:rsidRDefault="00152DA3" w:rsidP="00152DA3">
      <w:pPr>
        <w:pStyle w:val="GOSTListmark1"/>
      </w:pPr>
      <w:r w:rsidRPr="009E0706">
        <w:t>Признак сравнения кода бюджета;</w:t>
      </w:r>
    </w:p>
    <w:p w:rsidR="00152DA3" w:rsidRPr="009E0706" w:rsidRDefault="00152DA3" w:rsidP="00152DA3">
      <w:pPr>
        <w:pStyle w:val="GOSTListmark1"/>
      </w:pPr>
      <w:r w:rsidRPr="009E0706">
        <w:t>Тип операции сравнения кода бюджета;</w:t>
      </w:r>
    </w:p>
    <w:p w:rsidR="00152DA3" w:rsidRPr="009E0706" w:rsidRDefault="00152DA3" w:rsidP="00152DA3">
      <w:pPr>
        <w:pStyle w:val="GOSTListmark1"/>
      </w:pPr>
      <w:r w:rsidRPr="009E0706">
        <w:t>Код бюджета (строка);</w:t>
      </w:r>
    </w:p>
    <w:p w:rsidR="00152DA3" w:rsidRPr="009E0706" w:rsidRDefault="00152DA3" w:rsidP="00152DA3">
      <w:pPr>
        <w:pStyle w:val="GOSTListmark1"/>
      </w:pPr>
      <w:r w:rsidRPr="009E0706">
        <w:t>Признак сравнения кода ТОФК;</w:t>
      </w:r>
    </w:p>
    <w:p w:rsidR="00152DA3" w:rsidRPr="009E0706" w:rsidRDefault="00152DA3" w:rsidP="00152DA3">
      <w:pPr>
        <w:pStyle w:val="GOSTListmark1"/>
      </w:pPr>
      <w:r w:rsidRPr="009E0706">
        <w:lastRenderedPageBreak/>
        <w:t>Тип операции сравнения кода ТОФК;</w:t>
      </w:r>
    </w:p>
    <w:p w:rsidR="00152DA3" w:rsidRPr="009E0706" w:rsidRDefault="00152DA3" w:rsidP="00152DA3">
      <w:pPr>
        <w:pStyle w:val="GOSTListmark1"/>
      </w:pPr>
      <w:r w:rsidRPr="009E0706">
        <w:t>Код ТОФК (строка);</w:t>
      </w:r>
    </w:p>
    <w:p w:rsidR="00152DA3" w:rsidRPr="009E0706" w:rsidRDefault="00152DA3" w:rsidP="00152DA3">
      <w:pPr>
        <w:pStyle w:val="GOSTListmark1"/>
      </w:pPr>
      <w:r w:rsidRPr="009E0706">
        <w:t>Дата начала действия записи;</w:t>
      </w:r>
    </w:p>
    <w:p w:rsidR="00152DA3" w:rsidRPr="009E0706" w:rsidRDefault="00152DA3" w:rsidP="00152DA3">
      <w:pPr>
        <w:pStyle w:val="GOSTListmark1"/>
      </w:pPr>
      <w:r w:rsidRPr="009E0706">
        <w:t>Дата последнего изменения записи;</w:t>
      </w:r>
    </w:p>
    <w:p w:rsidR="00152DA3" w:rsidRPr="009E0706" w:rsidRDefault="00152DA3" w:rsidP="00152DA3">
      <w:pPr>
        <w:pStyle w:val="GOSTListmark1"/>
      </w:pPr>
      <w:r w:rsidRPr="009E0706">
        <w:t>Дата окончания действия записи;</w:t>
      </w:r>
    </w:p>
    <w:p w:rsidR="00152DA3" w:rsidRPr="009E0706" w:rsidRDefault="00152DA3" w:rsidP="00152DA3">
      <w:pPr>
        <w:pStyle w:val="GOSTListmark1"/>
      </w:pPr>
      <w:r w:rsidRPr="009E0706">
        <w:t>Статус;</w:t>
      </w:r>
    </w:p>
    <w:p w:rsidR="00152DA3" w:rsidRPr="009E0706" w:rsidRDefault="00152DA3" w:rsidP="00152DA3">
      <w:pPr>
        <w:pStyle w:val="GOSTListmark1"/>
      </w:pPr>
      <w:r w:rsidRPr="009E0706">
        <w:t>ГУИД заявки на создание;</w:t>
      </w:r>
    </w:p>
    <w:p w:rsidR="00152DA3" w:rsidRPr="009E0706" w:rsidRDefault="00152DA3" w:rsidP="00152DA3">
      <w:pPr>
        <w:pStyle w:val="GOSTListmark1"/>
      </w:pPr>
      <w:r w:rsidRPr="009E0706">
        <w:t>ГУИД заявки на изменение;</w:t>
      </w:r>
    </w:p>
    <w:p w:rsidR="00152DA3" w:rsidRPr="009E0706" w:rsidRDefault="00152DA3" w:rsidP="00152DA3">
      <w:pPr>
        <w:pStyle w:val="GOSTListmark1"/>
      </w:pPr>
      <w:r w:rsidRPr="009E0706">
        <w:t>Признак ПИМ.</w:t>
      </w:r>
    </w:p>
    <w:p w:rsidR="00152DA3" w:rsidRPr="009E0706" w:rsidRDefault="00152DA3" w:rsidP="00152DA3">
      <w:pPr>
        <w:pStyle w:val="41"/>
        <w:tabs>
          <w:tab w:val="num" w:pos="864"/>
        </w:tabs>
        <w:ind w:left="864" w:hanging="864"/>
      </w:pPr>
      <w:bookmarkStart w:id="1466" w:name="_Toc15910377"/>
      <w:bookmarkStart w:id="1467" w:name="_Toc109037299"/>
      <w:r w:rsidRPr="009E0706">
        <w:t>Справочник «Банковские счета ФК»</w:t>
      </w:r>
      <w:bookmarkEnd w:id="1466"/>
      <w:bookmarkEnd w:id="1467"/>
    </w:p>
    <w:p w:rsidR="00152DA3" w:rsidRPr="009E0706" w:rsidRDefault="00152DA3" w:rsidP="00754BAB">
      <w:pPr>
        <w:pStyle w:val="GOSTListnum"/>
        <w:numPr>
          <w:ilvl w:val="0"/>
          <w:numId w:val="147"/>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«Банковские счета ФК» (рис. </w:t>
      </w:r>
      <w:r w:rsidRPr="009E0706">
        <w:fldChar w:fldCharType="begin"/>
      </w:r>
      <w:r w:rsidRPr="009E0706">
        <w:instrText xml:space="preserve"> REF _Ref15561911 \h  \* MERGEFORMAT </w:instrText>
      </w:r>
      <w:r w:rsidRPr="009E0706">
        <w:fldChar w:fldCharType="separate"/>
      </w:r>
      <w:r w:rsidR="008353AE">
        <w:rPr>
          <w:noProof/>
        </w:rPr>
        <w:t>69</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3DA666EC" wp14:editId="33C72F3F">
            <wp:extent cx="6120130" cy="1007110"/>
            <wp:effectExtent l="0" t="0" r="0" b="0"/>
            <wp:docPr id="220" name="Рисунок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3"/>
                    <a:stretch>
                      <a:fillRect/>
                    </a:stretch>
                  </pic:blipFill>
                  <pic:spPr>
                    <a:xfrm>
                      <a:off x="0" y="0"/>
                      <a:ext cx="6120130" cy="1007110"/>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468" w:name="_Ref15561911"/>
      <w:bookmarkStart w:id="1469" w:name="_Toc15910607"/>
      <w:bookmarkStart w:id="1470" w:name="_Toc76573790"/>
      <w:bookmarkStart w:id="1471" w:name="_Toc76578420"/>
      <w:bookmarkStart w:id="1472" w:name="_Toc76590994"/>
      <w:bookmarkStart w:id="1473" w:name="_Toc76634043"/>
      <w:bookmarkStart w:id="1474" w:name="_Toc109037535"/>
      <w:bookmarkStart w:id="1475" w:name="_Toc149654514"/>
      <w:bookmarkStart w:id="1476" w:name="_Toc162867779"/>
      <w:r w:rsidR="008353AE">
        <w:rPr>
          <w:noProof/>
        </w:rPr>
        <w:t>69</w:t>
      </w:r>
      <w:bookmarkEnd w:id="1468"/>
      <w:r w:rsidRPr="009E0706">
        <w:rPr>
          <w:noProof/>
        </w:rPr>
        <w:fldChar w:fldCharType="end"/>
      </w:r>
      <w:r w:rsidRPr="009E0706">
        <w:t>. Справочник «Банковские счета ФК</w:t>
      </w:r>
      <w:bookmarkEnd w:id="1469"/>
      <w:r w:rsidRPr="009E0706">
        <w:t>»</w:t>
      </w:r>
      <w:bookmarkEnd w:id="1470"/>
      <w:bookmarkEnd w:id="1471"/>
      <w:bookmarkEnd w:id="1472"/>
      <w:bookmarkEnd w:id="1473"/>
      <w:bookmarkEnd w:id="1474"/>
      <w:bookmarkEnd w:id="1475"/>
      <w:bookmarkEnd w:id="1476"/>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Дата открытия счета;</w:t>
      </w:r>
    </w:p>
    <w:p w:rsidR="00152DA3" w:rsidRPr="009E0706" w:rsidRDefault="00152DA3" w:rsidP="00152DA3">
      <w:pPr>
        <w:pStyle w:val="GOSTListmark1"/>
      </w:pPr>
      <w:r w:rsidRPr="009E0706">
        <w:t>Дата закрытия счета;</w:t>
      </w:r>
    </w:p>
    <w:p w:rsidR="00152DA3" w:rsidRPr="009E0706" w:rsidRDefault="00152DA3" w:rsidP="00152DA3">
      <w:pPr>
        <w:pStyle w:val="GOSTListmark1"/>
      </w:pPr>
      <w:r w:rsidRPr="009E0706">
        <w:t>Дата последнего изменения записи;</w:t>
      </w:r>
    </w:p>
    <w:p w:rsidR="00152DA3" w:rsidRPr="009E0706" w:rsidRDefault="00152DA3" w:rsidP="00152DA3">
      <w:pPr>
        <w:pStyle w:val="GOSTListmark1"/>
      </w:pPr>
      <w:r w:rsidRPr="009E0706">
        <w:t>Код ТОФК;</w:t>
      </w:r>
    </w:p>
    <w:p w:rsidR="00152DA3" w:rsidRPr="009E0706" w:rsidRDefault="00152DA3" w:rsidP="00152DA3">
      <w:pPr>
        <w:pStyle w:val="GOSTListmark1"/>
      </w:pPr>
      <w:r w:rsidRPr="009E0706">
        <w:t>Наименование ТОФК;</w:t>
      </w:r>
    </w:p>
    <w:p w:rsidR="00152DA3" w:rsidRPr="009E0706" w:rsidRDefault="00152DA3" w:rsidP="00152DA3">
      <w:pPr>
        <w:pStyle w:val="GOSTListmark1"/>
      </w:pPr>
      <w:r w:rsidRPr="009E0706">
        <w:t>БИК;</w:t>
      </w:r>
    </w:p>
    <w:p w:rsidR="00152DA3" w:rsidRPr="009E0706" w:rsidRDefault="00152DA3" w:rsidP="00152DA3">
      <w:pPr>
        <w:pStyle w:val="GOSTListmark1"/>
      </w:pPr>
      <w:r w:rsidRPr="009E0706">
        <w:t>Номер банковского счета;</w:t>
      </w:r>
    </w:p>
    <w:p w:rsidR="00152DA3" w:rsidRPr="009E0706" w:rsidRDefault="00152DA3" w:rsidP="00152DA3">
      <w:pPr>
        <w:pStyle w:val="GOSTListmark1"/>
      </w:pPr>
      <w:r w:rsidRPr="009E0706">
        <w:t>Корреспондентский счет;</w:t>
      </w:r>
    </w:p>
    <w:p w:rsidR="00152DA3" w:rsidRPr="009E0706" w:rsidRDefault="00152DA3" w:rsidP="00152DA3">
      <w:pPr>
        <w:pStyle w:val="GOSTListmark1"/>
      </w:pPr>
      <w:r w:rsidRPr="009E0706">
        <w:t>Платежное наименование банка;</w:t>
      </w:r>
    </w:p>
    <w:p w:rsidR="00152DA3" w:rsidRPr="009E0706" w:rsidRDefault="00152DA3" w:rsidP="00152DA3">
      <w:pPr>
        <w:pStyle w:val="GOSTListmark1"/>
      </w:pPr>
      <w:r w:rsidRPr="009E0706">
        <w:t>Код валюты счета;</w:t>
      </w:r>
    </w:p>
    <w:p w:rsidR="00152DA3" w:rsidRPr="009E0706" w:rsidRDefault="00152DA3" w:rsidP="00152DA3">
      <w:pPr>
        <w:pStyle w:val="GOSTListmark1"/>
      </w:pPr>
      <w:r w:rsidRPr="009E0706">
        <w:t>Наименование валюты;</w:t>
      </w:r>
    </w:p>
    <w:p w:rsidR="00152DA3" w:rsidRPr="009E0706" w:rsidRDefault="00152DA3" w:rsidP="00152DA3">
      <w:pPr>
        <w:pStyle w:val="GOSTListmark1"/>
      </w:pPr>
      <w:r w:rsidRPr="009E0706">
        <w:t>Код бюджета;</w:t>
      </w:r>
    </w:p>
    <w:p w:rsidR="00152DA3" w:rsidRPr="009E0706" w:rsidRDefault="00152DA3" w:rsidP="00152DA3">
      <w:pPr>
        <w:pStyle w:val="GOSTListmark1"/>
      </w:pPr>
      <w:r w:rsidRPr="009E0706">
        <w:t>Наименование бюджета;</w:t>
      </w:r>
    </w:p>
    <w:p w:rsidR="00152DA3" w:rsidRPr="009E0706" w:rsidRDefault="00152DA3" w:rsidP="00152DA3">
      <w:pPr>
        <w:pStyle w:val="GOSTListmark1"/>
      </w:pPr>
      <w:r w:rsidRPr="009E0706">
        <w:t>Код типа банковского счета;</w:t>
      </w:r>
    </w:p>
    <w:p w:rsidR="00152DA3" w:rsidRPr="009E0706" w:rsidRDefault="00152DA3" w:rsidP="00152DA3">
      <w:pPr>
        <w:pStyle w:val="GOSTListmark1"/>
      </w:pPr>
      <w:r w:rsidRPr="009E0706">
        <w:t>Наименование типа банковского счета;</w:t>
      </w:r>
    </w:p>
    <w:p w:rsidR="00152DA3" w:rsidRPr="009E0706" w:rsidRDefault="00152DA3" w:rsidP="00152DA3">
      <w:pPr>
        <w:pStyle w:val="GOSTListmark1"/>
      </w:pPr>
      <w:r w:rsidRPr="009E0706">
        <w:t>Код вида средств;</w:t>
      </w:r>
    </w:p>
    <w:p w:rsidR="00152DA3" w:rsidRPr="009E0706" w:rsidRDefault="00152DA3" w:rsidP="00152DA3">
      <w:pPr>
        <w:pStyle w:val="GOSTListmark1"/>
      </w:pPr>
      <w:r w:rsidRPr="009E0706">
        <w:t>Признак банка;</w:t>
      </w:r>
    </w:p>
    <w:p w:rsidR="00152DA3" w:rsidRPr="009E0706" w:rsidRDefault="00152DA3" w:rsidP="00152DA3">
      <w:pPr>
        <w:pStyle w:val="GOSTListmark1"/>
      </w:pPr>
      <w:r w:rsidRPr="009E0706">
        <w:t>Статус записи;</w:t>
      </w:r>
    </w:p>
    <w:p w:rsidR="00152DA3" w:rsidRPr="009E0706" w:rsidRDefault="00152DA3" w:rsidP="00152DA3">
      <w:pPr>
        <w:pStyle w:val="GOSTListmark1"/>
      </w:pPr>
      <w:r w:rsidRPr="009E0706">
        <w:t>Признак актуальности;</w:t>
      </w:r>
    </w:p>
    <w:p w:rsidR="00152DA3" w:rsidRPr="009E0706" w:rsidRDefault="00152DA3" w:rsidP="00152DA3">
      <w:pPr>
        <w:pStyle w:val="GOSTListmark1"/>
      </w:pPr>
      <w:r w:rsidRPr="009E0706">
        <w:t>Дата вступления изменений в силу;</w:t>
      </w:r>
    </w:p>
    <w:p w:rsidR="00152DA3" w:rsidRPr="009E0706" w:rsidRDefault="00152DA3" w:rsidP="00152DA3">
      <w:pPr>
        <w:pStyle w:val="GOSTListmark1"/>
      </w:pPr>
      <w:r w:rsidRPr="009E0706">
        <w:t>Код ТОФК по месту обслуживания;</w:t>
      </w:r>
    </w:p>
    <w:p w:rsidR="00152DA3" w:rsidRPr="009E0706" w:rsidRDefault="00152DA3" w:rsidP="00152DA3">
      <w:pPr>
        <w:pStyle w:val="GOSTListmark1"/>
      </w:pPr>
      <w:r w:rsidRPr="009E0706">
        <w:t>Наименование ТОФК по месту обслуживания;</w:t>
      </w:r>
    </w:p>
    <w:p w:rsidR="00152DA3" w:rsidRPr="009E0706" w:rsidRDefault="00152DA3" w:rsidP="00152DA3">
      <w:pPr>
        <w:pStyle w:val="GOSTListmark1"/>
      </w:pPr>
      <w:r w:rsidRPr="009E0706">
        <w:t>Дата включения записи;</w:t>
      </w:r>
    </w:p>
    <w:p w:rsidR="00152DA3" w:rsidRPr="009E0706" w:rsidRDefault="00152DA3" w:rsidP="00152DA3">
      <w:pPr>
        <w:pStyle w:val="GOSTListmark1"/>
      </w:pPr>
      <w:r w:rsidRPr="009E0706">
        <w:lastRenderedPageBreak/>
        <w:t>Дата исключения записи.</w:t>
      </w:r>
    </w:p>
    <w:p w:rsidR="00152DA3" w:rsidRPr="009E0706" w:rsidRDefault="00152DA3" w:rsidP="00152DA3">
      <w:pPr>
        <w:pStyle w:val="41"/>
        <w:tabs>
          <w:tab w:val="num" w:pos="864"/>
        </w:tabs>
        <w:ind w:left="864" w:hanging="864"/>
      </w:pPr>
      <w:bookmarkStart w:id="1477" w:name="_Toc15910378"/>
      <w:bookmarkStart w:id="1478" w:name="_Toc109037300"/>
      <w:bookmarkEnd w:id="1202"/>
      <w:bookmarkEnd w:id="1203"/>
      <w:bookmarkEnd w:id="1204"/>
      <w:bookmarkEnd w:id="1205"/>
      <w:bookmarkEnd w:id="1206"/>
      <w:bookmarkEnd w:id="1207"/>
      <w:r w:rsidRPr="009E0706">
        <w:t>Справочник «Российские Банки»</w:t>
      </w:r>
      <w:bookmarkEnd w:id="1477"/>
      <w:bookmarkEnd w:id="1478"/>
    </w:p>
    <w:p w:rsidR="00152DA3" w:rsidRPr="009E0706" w:rsidRDefault="00152DA3" w:rsidP="00754BAB">
      <w:pPr>
        <w:pStyle w:val="GOSTListnum"/>
        <w:numPr>
          <w:ilvl w:val="0"/>
          <w:numId w:val="148"/>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«Российские Банки» (рис. </w:t>
      </w:r>
      <w:r w:rsidRPr="009E0706">
        <w:fldChar w:fldCharType="begin"/>
      </w:r>
      <w:r w:rsidRPr="009E0706">
        <w:instrText xml:space="preserve"> REF _Ref15561936 \h  \* MERGEFORMAT </w:instrText>
      </w:r>
      <w:r w:rsidRPr="009E0706">
        <w:fldChar w:fldCharType="separate"/>
      </w:r>
      <w:r w:rsidR="008353AE">
        <w:rPr>
          <w:noProof/>
        </w:rPr>
        <w:t>70</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7B6C509C" wp14:editId="055D70E1">
            <wp:extent cx="6120130" cy="2082800"/>
            <wp:effectExtent l="0" t="0" r="0" b="0"/>
            <wp:docPr id="763" name="Рисунок 7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6120130" cy="2082800"/>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479" w:name="_Ref15561936"/>
      <w:bookmarkStart w:id="1480" w:name="_Toc15910608"/>
      <w:bookmarkStart w:id="1481" w:name="_Toc76573791"/>
      <w:bookmarkStart w:id="1482" w:name="_Toc76578421"/>
      <w:bookmarkStart w:id="1483" w:name="_Toc76590995"/>
      <w:bookmarkStart w:id="1484" w:name="_Toc76634044"/>
      <w:bookmarkStart w:id="1485" w:name="_Toc109037536"/>
      <w:bookmarkStart w:id="1486" w:name="_Toc149654515"/>
      <w:bookmarkStart w:id="1487" w:name="_Toc162867780"/>
      <w:r w:rsidR="008353AE">
        <w:rPr>
          <w:noProof/>
        </w:rPr>
        <w:t>70</w:t>
      </w:r>
      <w:bookmarkEnd w:id="1479"/>
      <w:r w:rsidRPr="009E0706">
        <w:rPr>
          <w:noProof/>
        </w:rPr>
        <w:fldChar w:fldCharType="end"/>
      </w:r>
      <w:r w:rsidRPr="009E0706">
        <w:t>. Справочник «Российские Банки</w:t>
      </w:r>
      <w:bookmarkEnd w:id="1480"/>
      <w:r w:rsidRPr="009E0706">
        <w:t>»</w:t>
      </w:r>
      <w:bookmarkEnd w:id="1481"/>
      <w:bookmarkEnd w:id="1482"/>
      <w:bookmarkEnd w:id="1483"/>
      <w:bookmarkEnd w:id="1484"/>
      <w:bookmarkEnd w:id="1485"/>
      <w:bookmarkEnd w:id="1486"/>
      <w:bookmarkEnd w:id="1487"/>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БИК;</w:t>
      </w:r>
    </w:p>
    <w:p w:rsidR="00152DA3" w:rsidRPr="009E0706" w:rsidRDefault="00152DA3" w:rsidP="00152DA3">
      <w:pPr>
        <w:pStyle w:val="GOSTListmark1"/>
      </w:pPr>
      <w:r w:rsidRPr="009E0706">
        <w:t>Полное наименование банка;</w:t>
      </w:r>
    </w:p>
    <w:p w:rsidR="00152DA3" w:rsidRPr="009E0706" w:rsidRDefault="00152DA3" w:rsidP="00152DA3">
      <w:pPr>
        <w:pStyle w:val="GOSTListmark1"/>
      </w:pPr>
      <w:r w:rsidRPr="009E0706">
        <w:t>Регистрационный порядковый номер;</w:t>
      </w:r>
    </w:p>
    <w:p w:rsidR="00152DA3" w:rsidRPr="009E0706" w:rsidRDefault="00152DA3" w:rsidP="00152DA3">
      <w:pPr>
        <w:pStyle w:val="GOSTListmark1"/>
      </w:pPr>
      <w:r w:rsidRPr="009E0706">
        <w:t>Дата включения;</w:t>
      </w:r>
    </w:p>
    <w:p w:rsidR="00152DA3" w:rsidRPr="009E0706" w:rsidRDefault="00152DA3" w:rsidP="00152DA3">
      <w:pPr>
        <w:pStyle w:val="GOSTListmark1"/>
      </w:pPr>
      <w:r w:rsidRPr="009E0706">
        <w:t>Дата исключения;</w:t>
      </w:r>
    </w:p>
    <w:p w:rsidR="00152DA3" w:rsidRPr="009E0706" w:rsidRDefault="00152DA3" w:rsidP="00152DA3">
      <w:pPr>
        <w:pStyle w:val="GOSTListmark1"/>
      </w:pPr>
      <w:r w:rsidRPr="009E0706">
        <w:t>Дата последнего изменения;</w:t>
      </w:r>
    </w:p>
    <w:p w:rsidR="00152DA3" w:rsidRPr="009E0706" w:rsidRDefault="00152DA3" w:rsidP="00152DA3">
      <w:pPr>
        <w:pStyle w:val="GOSTListmark1"/>
      </w:pPr>
      <w:r w:rsidRPr="009E0706">
        <w:t>Статус записи.</w:t>
      </w:r>
    </w:p>
    <w:p w:rsidR="00152DA3" w:rsidRPr="009E0706" w:rsidRDefault="00152DA3" w:rsidP="00152DA3">
      <w:pPr>
        <w:pStyle w:val="41"/>
        <w:tabs>
          <w:tab w:val="num" w:pos="864"/>
        </w:tabs>
        <w:ind w:left="864" w:hanging="864"/>
      </w:pPr>
      <w:bookmarkStart w:id="1488" w:name="_Toc15910379"/>
      <w:bookmarkStart w:id="1489" w:name="_Toc109037301"/>
      <w:r w:rsidRPr="009E0706">
        <w:t>Справочник «Соответствие центров специализации и расчетных центров»</w:t>
      </w:r>
      <w:bookmarkEnd w:id="1488"/>
      <w:bookmarkEnd w:id="1489"/>
    </w:p>
    <w:p w:rsidR="00152DA3" w:rsidRPr="009E0706" w:rsidRDefault="00152DA3" w:rsidP="00754BAB">
      <w:pPr>
        <w:pStyle w:val="GOSTListnum"/>
        <w:numPr>
          <w:ilvl w:val="0"/>
          <w:numId w:val="149"/>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«Соответствие центров специализации и расчетных центров» (рис. </w:t>
      </w:r>
      <w:r w:rsidRPr="009E0706">
        <w:fldChar w:fldCharType="begin"/>
      </w:r>
      <w:r w:rsidRPr="009E0706">
        <w:instrText xml:space="preserve"> REF _Ref15561961 \h  \* MERGEFORMAT </w:instrText>
      </w:r>
      <w:r w:rsidRPr="009E0706">
        <w:fldChar w:fldCharType="separate"/>
      </w:r>
      <w:r w:rsidR="008353AE">
        <w:rPr>
          <w:noProof/>
        </w:rPr>
        <w:t>71</w:t>
      </w:r>
      <w:r w:rsidRPr="009E0706">
        <w:fldChar w:fldCharType="end"/>
      </w:r>
      <w:r w:rsidRPr="009E0706">
        <w:t>).</w:t>
      </w:r>
    </w:p>
    <w:p w:rsidR="00152DA3" w:rsidRPr="009E0706" w:rsidRDefault="00152DA3" w:rsidP="00152DA3">
      <w:pPr>
        <w:pStyle w:val="GOSTFigure"/>
      </w:pPr>
      <w:r w:rsidRPr="009E0706">
        <w:rPr>
          <w:noProof/>
        </w:rPr>
        <w:lastRenderedPageBreak/>
        <w:drawing>
          <wp:inline distT="0" distB="0" distL="0" distR="0" wp14:anchorId="6CC0131F" wp14:editId="1FAA6C9F">
            <wp:extent cx="6120130" cy="1903730"/>
            <wp:effectExtent l="0" t="0" r="0" b="0"/>
            <wp:docPr id="764" name="Рисунок 7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5"/>
                    <a:stretch>
                      <a:fillRect/>
                    </a:stretch>
                  </pic:blipFill>
                  <pic:spPr>
                    <a:xfrm>
                      <a:off x="0" y="0"/>
                      <a:ext cx="6120130" cy="1903730"/>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490" w:name="_Ref15561961"/>
      <w:bookmarkStart w:id="1491" w:name="_Toc15910609"/>
      <w:bookmarkStart w:id="1492" w:name="_Toc76573792"/>
      <w:bookmarkStart w:id="1493" w:name="_Toc76578422"/>
      <w:bookmarkStart w:id="1494" w:name="_Toc76590996"/>
      <w:bookmarkStart w:id="1495" w:name="_Toc76634045"/>
      <w:bookmarkStart w:id="1496" w:name="_Toc109037537"/>
      <w:bookmarkStart w:id="1497" w:name="_Toc149654516"/>
      <w:bookmarkStart w:id="1498" w:name="_Toc162867781"/>
      <w:r w:rsidR="008353AE">
        <w:rPr>
          <w:noProof/>
        </w:rPr>
        <w:t>71</w:t>
      </w:r>
      <w:bookmarkEnd w:id="1490"/>
      <w:r w:rsidRPr="009E0706">
        <w:rPr>
          <w:noProof/>
        </w:rPr>
        <w:fldChar w:fldCharType="end"/>
      </w:r>
      <w:r w:rsidRPr="009E0706">
        <w:t>. Справочник «Соответствие центров специализации и расчетных центров</w:t>
      </w:r>
      <w:bookmarkEnd w:id="1491"/>
      <w:r w:rsidRPr="009E0706">
        <w:t>»</w:t>
      </w:r>
      <w:bookmarkEnd w:id="1492"/>
      <w:bookmarkEnd w:id="1493"/>
      <w:bookmarkEnd w:id="1494"/>
      <w:bookmarkEnd w:id="1495"/>
      <w:bookmarkEnd w:id="1496"/>
      <w:bookmarkEnd w:id="1497"/>
      <w:bookmarkEnd w:id="1498"/>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Код ЦС;</w:t>
      </w:r>
    </w:p>
    <w:p w:rsidR="00152DA3" w:rsidRPr="009E0706" w:rsidRDefault="00152DA3" w:rsidP="00152DA3">
      <w:pPr>
        <w:pStyle w:val="GOSTListmark1"/>
      </w:pPr>
      <w:r w:rsidRPr="009E0706">
        <w:t>Код ЦС по СВР;</w:t>
      </w:r>
    </w:p>
    <w:p w:rsidR="00152DA3" w:rsidRPr="009E0706" w:rsidRDefault="00152DA3" w:rsidP="00152DA3">
      <w:pPr>
        <w:pStyle w:val="GOSTListmark1"/>
      </w:pPr>
      <w:r w:rsidRPr="009E0706">
        <w:t>Наименование ЦС;</w:t>
      </w:r>
    </w:p>
    <w:p w:rsidR="00152DA3" w:rsidRPr="009E0706" w:rsidRDefault="00152DA3" w:rsidP="00152DA3">
      <w:pPr>
        <w:pStyle w:val="GOSTListmark1"/>
      </w:pPr>
      <w:r w:rsidRPr="009E0706">
        <w:t>Код РЦ;</w:t>
      </w:r>
    </w:p>
    <w:p w:rsidR="00152DA3" w:rsidRPr="009E0706" w:rsidRDefault="00152DA3" w:rsidP="00152DA3">
      <w:pPr>
        <w:pStyle w:val="GOSTListmark1"/>
      </w:pPr>
      <w:r w:rsidRPr="009E0706">
        <w:t>Код РЦ по СВР;</w:t>
      </w:r>
    </w:p>
    <w:p w:rsidR="00152DA3" w:rsidRPr="009E0706" w:rsidRDefault="00152DA3" w:rsidP="00152DA3">
      <w:pPr>
        <w:pStyle w:val="GOSTListmark1"/>
      </w:pPr>
      <w:r w:rsidRPr="009E0706">
        <w:t>Наименование РЦ;</w:t>
      </w:r>
    </w:p>
    <w:p w:rsidR="00152DA3" w:rsidRPr="009E0706" w:rsidRDefault="00152DA3" w:rsidP="00152DA3">
      <w:pPr>
        <w:pStyle w:val="GOSTListmark1"/>
      </w:pPr>
      <w:r w:rsidRPr="009E0706">
        <w:t>Тип л/с</w:t>
      </w:r>
      <w:r w:rsidR="00122462">
        <w:t>;</w:t>
      </w:r>
    </w:p>
    <w:p w:rsidR="00152DA3" w:rsidRPr="009E0706" w:rsidRDefault="00152DA3" w:rsidP="00152DA3">
      <w:pPr>
        <w:pStyle w:val="GOSTListmark1"/>
      </w:pPr>
      <w:r w:rsidRPr="009E0706">
        <w:t>Статус;</w:t>
      </w:r>
    </w:p>
    <w:p w:rsidR="00152DA3" w:rsidRPr="009E0706" w:rsidRDefault="00152DA3" w:rsidP="00152DA3">
      <w:pPr>
        <w:pStyle w:val="GOSTListmark1"/>
      </w:pPr>
      <w:r w:rsidRPr="009E0706">
        <w:t>Дата начала действия;</w:t>
      </w:r>
    </w:p>
    <w:p w:rsidR="00152DA3" w:rsidRPr="009E0706" w:rsidRDefault="00152DA3" w:rsidP="00152DA3">
      <w:pPr>
        <w:pStyle w:val="GOSTListmark1"/>
      </w:pPr>
      <w:r w:rsidRPr="009E0706">
        <w:t>Дата окончания действия.</w:t>
      </w:r>
    </w:p>
    <w:p w:rsidR="00152DA3" w:rsidRPr="009E0706" w:rsidRDefault="00152DA3" w:rsidP="00152DA3">
      <w:pPr>
        <w:pStyle w:val="41"/>
      </w:pPr>
      <w:bookmarkStart w:id="1499" w:name="_Toc15910380"/>
      <w:bookmarkStart w:id="1500" w:name="_Toc109037302"/>
      <w:r w:rsidRPr="009E0706">
        <w:t>Справочник «Составы управлений Федерального Казначейства»</w:t>
      </w:r>
    </w:p>
    <w:p w:rsidR="00152DA3" w:rsidRPr="009E0706" w:rsidRDefault="00152DA3" w:rsidP="00754BAB">
      <w:pPr>
        <w:pStyle w:val="GOSTListnum"/>
        <w:numPr>
          <w:ilvl w:val="0"/>
          <w:numId w:val="150"/>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«Составы управлений Федерального Казначейства» (рис. </w:t>
      </w:r>
      <w:r w:rsidRPr="009E0706">
        <w:fldChar w:fldCharType="begin"/>
      </w:r>
      <w:r w:rsidRPr="009E0706">
        <w:instrText xml:space="preserve"> REF _Ref144806456 \h </w:instrText>
      </w:r>
      <w:r w:rsidRPr="009E0706">
        <w:fldChar w:fldCharType="separate"/>
      </w:r>
      <w:r w:rsidR="008353AE">
        <w:rPr>
          <w:noProof/>
        </w:rPr>
        <w:t>72</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6815DA03" wp14:editId="2959A585">
            <wp:extent cx="6120130" cy="1166495"/>
            <wp:effectExtent l="0" t="0" r="0" b="0"/>
            <wp:docPr id="765" name="Рисунок 7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nap1.png"/>
                    <pic:cNvPicPr/>
                  </pic:nvPicPr>
                  <pic:blipFill>
                    <a:blip r:embed="rId116">
                      <a:extLst>
                        <a:ext uri="{28A0092B-C50C-407E-A947-70E740481C1C}">
                          <a14:useLocalDpi xmlns:a14="http://schemas.microsoft.com/office/drawing/2010/main" val="0"/>
                        </a:ext>
                      </a:extLst>
                    </a:blip>
                    <a:stretch>
                      <a:fillRect/>
                    </a:stretch>
                  </pic:blipFill>
                  <pic:spPr>
                    <a:xfrm>
                      <a:off x="0" y="0"/>
                      <a:ext cx="6120130" cy="1166495"/>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501" w:name="_Ref144806456"/>
      <w:bookmarkStart w:id="1502" w:name="_Toc144816836"/>
      <w:bookmarkStart w:id="1503" w:name="_Toc149654517"/>
      <w:bookmarkStart w:id="1504" w:name="_Toc162867782"/>
      <w:r w:rsidR="008353AE">
        <w:rPr>
          <w:noProof/>
        </w:rPr>
        <w:t>72</w:t>
      </w:r>
      <w:bookmarkEnd w:id="1501"/>
      <w:r w:rsidRPr="009E0706">
        <w:rPr>
          <w:noProof/>
        </w:rPr>
        <w:fldChar w:fldCharType="end"/>
      </w:r>
      <w:r w:rsidRPr="009E0706">
        <w:t>. Справочник «Составы управлений Федерального Казначейства»</w:t>
      </w:r>
      <w:bookmarkEnd w:id="1502"/>
      <w:bookmarkEnd w:id="1503"/>
      <w:bookmarkEnd w:id="1504"/>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Код управления ФК по Сводному реестру;</w:t>
      </w:r>
    </w:p>
    <w:p w:rsidR="00152DA3" w:rsidRPr="009E0706" w:rsidRDefault="00152DA3" w:rsidP="00152DA3">
      <w:pPr>
        <w:pStyle w:val="GOSTListmark1"/>
      </w:pPr>
      <w:r w:rsidRPr="009E0706">
        <w:t>Наименование управления ФК по Сводному реестру;</w:t>
      </w:r>
    </w:p>
    <w:p w:rsidR="00152DA3" w:rsidRPr="009E0706" w:rsidRDefault="00152DA3" w:rsidP="00152DA3">
      <w:pPr>
        <w:pStyle w:val="GOSTListmark1"/>
      </w:pPr>
      <w:r w:rsidRPr="009E0706">
        <w:t>Код ТОФК;</w:t>
      </w:r>
    </w:p>
    <w:p w:rsidR="00152DA3" w:rsidRPr="009E0706" w:rsidRDefault="00152DA3" w:rsidP="00152DA3">
      <w:pPr>
        <w:pStyle w:val="GOSTListmark1"/>
      </w:pPr>
      <w:r w:rsidRPr="009E0706">
        <w:t>Наименование ТОФК;</w:t>
      </w:r>
    </w:p>
    <w:p w:rsidR="00152DA3" w:rsidRPr="009E0706" w:rsidRDefault="00152DA3" w:rsidP="00152DA3">
      <w:pPr>
        <w:pStyle w:val="GOSTListmark1"/>
      </w:pPr>
      <w:r w:rsidRPr="009E0706">
        <w:t>Дата изменения.</w:t>
      </w:r>
    </w:p>
    <w:p w:rsidR="00152DA3" w:rsidRPr="009E0706" w:rsidRDefault="00152DA3" w:rsidP="00152DA3">
      <w:pPr>
        <w:pStyle w:val="41"/>
        <w:tabs>
          <w:tab w:val="num" w:pos="864"/>
        </w:tabs>
        <w:ind w:left="864" w:hanging="864"/>
      </w:pPr>
      <w:r w:rsidRPr="009E0706">
        <w:lastRenderedPageBreak/>
        <w:t>Справочник «Соответствие банковского счета ТОФК (40116) организации, включенной в Сводный реестр»</w:t>
      </w:r>
      <w:bookmarkEnd w:id="1499"/>
      <w:bookmarkEnd w:id="1500"/>
    </w:p>
    <w:p w:rsidR="00152DA3" w:rsidRPr="009E0706" w:rsidRDefault="00152DA3" w:rsidP="00754BAB">
      <w:pPr>
        <w:pStyle w:val="GOSTListnum"/>
        <w:numPr>
          <w:ilvl w:val="0"/>
          <w:numId w:val="151"/>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«Соответствие банковского счета ТОФК (40116) организации, включенной в Сводный реестр» (рис. </w:t>
      </w:r>
      <w:r w:rsidRPr="009E0706">
        <w:fldChar w:fldCharType="begin"/>
      </w:r>
      <w:r w:rsidRPr="009E0706">
        <w:instrText xml:space="preserve"> REF _Ref15562008 \h  \* MERGEFORMAT </w:instrText>
      </w:r>
      <w:r w:rsidRPr="009E0706">
        <w:fldChar w:fldCharType="separate"/>
      </w:r>
      <w:r w:rsidR="008353AE">
        <w:rPr>
          <w:noProof/>
        </w:rPr>
        <w:t>73</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6F2F9F87" wp14:editId="1107F170">
            <wp:extent cx="6120130" cy="1814830"/>
            <wp:effectExtent l="0" t="0" r="0" b="0"/>
            <wp:docPr id="766" name="Рисунок 7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7"/>
                    <a:stretch>
                      <a:fillRect/>
                    </a:stretch>
                  </pic:blipFill>
                  <pic:spPr>
                    <a:xfrm>
                      <a:off x="0" y="0"/>
                      <a:ext cx="6120130" cy="1814830"/>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505" w:name="_Ref15562008"/>
      <w:bookmarkStart w:id="1506" w:name="_Toc15910610"/>
      <w:bookmarkStart w:id="1507" w:name="_Toc76573793"/>
      <w:bookmarkStart w:id="1508" w:name="_Toc76578423"/>
      <w:bookmarkStart w:id="1509" w:name="_Toc76590997"/>
      <w:bookmarkStart w:id="1510" w:name="_Toc76634046"/>
      <w:bookmarkStart w:id="1511" w:name="_Toc109037538"/>
      <w:bookmarkStart w:id="1512" w:name="_Toc149654518"/>
      <w:bookmarkStart w:id="1513" w:name="_Toc162867783"/>
      <w:r w:rsidR="008353AE">
        <w:rPr>
          <w:noProof/>
        </w:rPr>
        <w:t>73</w:t>
      </w:r>
      <w:bookmarkEnd w:id="1505"/>
      <w:r w:rsidRPr="009E0706">
        <w:rPr>
          <w:noProof/>
        </w:rPr>
        <w:fldChar w:fldCharType="end"/>
      </w:r>
      <w:r w:rsidRPr="009E0706">
        <w:t>. Справочник «Соответствие банковского счета ТОФК (40116) организации, включенной в Сводный реестр</w:t>
      </w:r>
      <w:bookmarkEnd w:id="1506"/>
      <w:r w:rsidRPr="009E0706">
        <w:t>»</w:t>
      </w:r>
      <w:bookmarkEnd w:id="1507"/>
      <w:bookmarkEnd w:id="1508"/>
      <w:bookmarkEnd w:id="1509"/>
      <w:bookmarkEnd w:id="1510"/>
      <w:bookmarkEnd w:id="1511"/>
      <w:bookmarkEnd w:id="1512"/>
      <w:bookmarkEnd w:id="1513"/>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Код ТОФК создавшего запись;</w:t>
      </w:r>
    </w:p>
    <w:p w:rsidR="00152DA3" w:rsidRPr="009E0706" w:rsidRDefault="00152DA3" w:rsidP="00152DA3">
      <w:pPr>
        <w:pStyle w:val="GOSTListmark1"/>
      </w:pPr>
      <w:r w:rsidRPr="009E0706">
        <w:t>Код организации по СвР/ИП/КФХ;</w:t>
      </w:r>
    </w:p>
    <w:p w:rsidR="00152DA3" w:rsidRPr="009E0706" w:rsidRDefault="00152DA3" w:rsidP="00152DA3">
      <w:pPr>
        <w:pStyle w:val="GOSTListmark1"/>
      </w:pPr>
      <w:r w:rsidRPr="009E0706">
        <w:t>Код организации по СвР/ИП/КФХ передавшей полномочия;</w:t>
      </w:r>
    </w:p>
    <w:p w:rsidR="00152DA3" w:rsidRPr="009E0706" w:rsidRDefault="00152DA3" w:rsidP="00152DA3">
      <w:pPr>
        <w:pStyle w:val="GOSTListmark1"/>
      </w:pPr>
      <w:r w:rsidRPr="009E0706">
        <w:t>Дата включения записи;</w:t>
      </w:r>
    </w:p>
    <w:p w:rsidR="00152DA3" w:rsidRPr="009E0706" w:rsidRDefault="00152DA3" w:rsidP="00152DA3">
      <w:pPr>
        <w:pStyle w:val="GOSTListmark1"/>
      </w:pPr>
      <w:r w:rsidRPr="009E0706">
        <w:t>Дата последнего изменения записи;</w:t>
      </w:r>
    </w:p>
    <w:p w:rsidR="00152DA3" w:rsidRPr="009E0706" w:rsidRDefault="00152DA3" w:rsidP="00152DA3">
      <w:pPr>
        <w:pStyle w:val="GOSTListmark1"/>
      </w:pPr>
      <w:r w:rsidRPr="009E0706">
        <w:t>Дата исключения записи;</w:t>
      </w:r>
    </w:p>
    <w:p w:rsidR="00152DA3" w:rsidRPr="009E0706" w:rsidRDefault="00152DA3" w:rsidP="00152DA3">
      <w:pPr>
        <w:pStyle w:val="GOSTListmark1"/>
      </w:pPr>
      <w:r w:rsidRPr="009E0706">
        <w:t>Статус записи;</w:t>
      </w:r>
    </w:p>
    <w:p w:rsidR="00152DA3" w:rsidRPr="009E0706" w:rsidRDefault="00152DA3" w:rsidP="00152DA3">
      <w:pPr>
        <w:pStyle w:val="GOSTListmark1"/>
      </w:pPr>
      <w:r w:rsidRPr="009E0706">
        <w:t>Глобально уникальный идентификатор записи заявки;</w:t>
      </w:r>
    </w:p>
    <w:p w:rsidR="00152DA3" w:rsidRPr="009E0706" w:rsidRDefault="00152DA3" w:rsidP="00152DA3">
      <w:pPr>
        <w:pStyle w:val="GOSTListmark1"/>
      </w:pPr>
      <w:r w:rsidRPr="009E0706">
        <w:t>Признак ПИМ.</w:t>
      </w:r>
    </w:p>
    <w:p w:rsidR="00152DA3" w:rsidRPr="009E0706" w:rsidRDefault="00152DA3" w:rsidP="00152DA3">
      <w:pPr>
        <w:pStyle w:val="41"/>
        <w:tabs>
          <w:tab w:val="num" w:pos="864"/>
        </w:tabs>
        <w:ind w:left="864" w:hanging="864"/>
      </w:pPr>
      <w:bookmarkStart w:id="1514" w:name="_Toc15910381"/>
      <w:bookmarkStart w:id="1515" w:name="_Toc109037303"/>
      <w:r w:rsidRPr="009E0706">
        <w:t>Справочник «Банковские карты»</w:t>
      </w:r>
      <w:bookmarkEnd w:id="1514"/>
      <w:bookmarkEnd w:id="1515"/>
    </w:p>
    <w:p w:rsidR="00152DA3" w:rsidRPr="009E0706" w:rsidRDefault="00152DA3" w:rsidP="00754BAB">
      <w:pPr>
        <w:pStyle w:val="GOSTListnum"/>
        <w:numPr>
          <w:ilvl w:val="0"/>
          <w:numId w:val="152"/>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«Банковские карты» (рис. </w:t>
      </w:r>
      <w:r w:rsidRPr="009E0706">
        <w:fldChar w:fldCharType="begin"/>
      </w:r>
      <w:r w:rsidRPr="009E0706">
        <w:instrText xml:space="preserve"> REF _Ref15562034 \h  \* MERGEFORMAT </w:instrText>
      </w:r>
      <w:r w:rsidRPr="009E0706">
        <w:fldChar w:fldCharType="separate"/>
      </w:r>
      <w:r w:rsidR="008353AE">
        <w:rPr>
          <w:noProof/>
        </w:rPr>
        <w:t>74</w:t>
      </w:r>
      <w:r w:rsidRPr="009E0706">
        <w:fldChar w:fldCharType="end"/>
      </w:r>
      <w:r w:rsidRPr="009E0706">
        <w:t>).</w:t>
      </w:r>
    </w:p>
    <w:p w:rsidR="00152DA3" w:rsidRPr="009E0706" w:rsidRDefault="00152DA3" w:rsidP="00152DA3">
      <w:pPr>
        <w:pStyle w:val="GOSTFigure"/>
      </w:pPr>
      <w:r w:rsidRPr="009E0706">
        <w:rPr>
          <w:noProof/>
        </w:rPr>
        <w:lastRenderedPageBreak/>
        <w:drawing>
          <wp:inline distT="0" distB="0" distL="0" distR="0" wp14:anchorId="78C5FEAC" wp14:editId="5EC7F409">
            <wp:extent cx="6120130" cy="1349375"/>
            <wp:effectExtent l="0" t="0" r="0" b="0"/>
            <wp:docPr id="767" name="Рисунок 7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8"/>
                    <a:stretch>
                      <a:fillRect/>
                    </a:stretch>
                  </pic:blipFill>
                  <pic:spPr>
                    <a:xfrm>
                      <a:off x="0" y="0"/>
                      <a:ext cx="6120130" cy="1349375"/>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516" w:name="_Ref15562034"/>
      <w:bookmarkStart w:id="1517" w:name="_Toc15910611"/>
      <w:bookmarkStart w:id="1518" w:name="_Toc76573794"/>
      <w:bookmarkStart w:id="1519" w:name="_Toc76578424"/>
      <w:bookmarkStart w:id="1520" w:name="_Toc76590998"/>
      <w:bookmarkStart w:id="1521" w:name="_Toc76634047"/>
      <w:bookmarkStart w:id="1522" w:name="_Toc109037539"/>
      <w:bookmarkStart w:id="1523" w:name="_Toc149654519"/>
      <w:bookmarkStart w:id="1524" w:name="_Toc162867784"/>
      <w:r w:rsidR="008353AE">
        <w:rPr>
          <w:noProof/>
        </w:rPr>
        <w:t>74</w:t>
      </w:r>
      <w:bookmarkEnd w:id="1516"/>
      <w:r w:rsidRPr="009E0706">
        <w:rPr>
          <w:noProof/>
        </w:rPr>
        <w:fldChar w:fldCharType="end"/>
      </w:r>
      <w:r w:rsidRPr="009E0706">
        <w:t>. Справочник «Банковские карты</w:t>
      </w:r>
      <w:bookmarkEnd w:id="1517"/>
      <w:r w:rsidRPr="009E0706">
        <w:t>»</w:t>
      </w:r>
      <w:bookmarkEnd w:id="1518"/>
      <w:bookmarkEnd w:id="1519"/>
      <w:bookmarkEnd w:id="1520"/>
      <w:bookmarkEnd w:id="1521"/>
      <w:bookmarkEnd w:id="1522"/>
      <w:bookmarkEnd w:id="1523"/>
      <w:bookmarkEnd w:id="1524"/>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Номер банковской карты;</w:t>
      </w:r>
    </w:p>
    <w:p w:rsidR="00152DA3" w:rsidRPr="009E0706" w:rsidRDefault="00152DA3" w:rsidP="00152DA3">
      <w:pPr>
        <w:pStyle w:val="GOSTListmark1"/>
      </w:pPr>
      <w:r w:rsidRPr="009E0706">
        <w:t>Срок действия;</w:t>
      </w:r>
    </w:p>
    <w:p w:rsidR="00152DA3" w:rsidRPr="009E0706" w:rsidRDefault="00152DA3" w:rsidP="00152DA3">
      <w:pPr>
        <w:pStyle w:val="GOSTListmark1"/>
      </w:pPr>
      <w:r w:rsidRPr="009E0706">
        <w:t>Состояние банковской карты;</w:t>
      </w:r>
    </w:p>
    <w:p w:rsidR="00152DA3" w:rsidRPr="009E0706" w:rsidRDefault="00152DA3" w:rsidP="00152DA3">
      <w:pPr>
        <w:pStyle w:val="GOSTListmark1"/>
      </w:pPr>
      <w:r w:rsidRPr="009E0706">
        <w:t>Платежная система;</w:t>
      </w:r>
    </w:p>
    <w:p w:rsidR="00152DA3" w:rsidRPr="009E0706" w:rsidRDefault="00152DA3" w:rsidP="00152DA3">
      <w:pPr>
        <w:pStyle w:val="GOSTListmark1"/>
      </w:pPr>
      <w:r w:rsidRPr="009E0706">
        <w:t>Номер счета;</w:t>
      </w:r>
    </w:p>
    <w:p w:rsidR="00152DA3" w:rsidRPr="009E0706" w:rsidRDefault="00152DA3" w:rsidP="00152DA3">
      <w:pPr>
        <w:pStyle w:val="GOSTListmark1"/>
      </w:pPr>
      <w:r w:rsidRPr="009E0706">
        <w:t>БИК;</w:t>
      </w:r>
    </w:p>
    <w:p w:rsidR="00152DA3" w:rsidRPr="009E0706" w:rsidRDefault="00152DA3" w:rsidP="00152DA3">
      <w:pPr>
        <w:pStyle w:val="GOSTListmark1"/>
      </w:pPr>
      <w:r w:rsidRPr="009E0706">
        <w:t>Корреспондентский счет;</w:t>
      </w:r>
    </w:p>
    <w:p w:rsidR="00152DA3" w:rsidRPr="009E0706" w:rsidRDefault="00152DA3" w:rsidP="00152DA3">
      <w:pPr>
        <w:pStyle w:val="GOSTListmark1"/>
      </w:pPr>
      <w:r w:rsidRPr="009E0706">
        <w:t>Наименование банка;</w:t>
      </w:r>
    </w:p>
    <w:p w:rsidR="00152DA3" w:rsidRPr="009E0706" w:rsidRDefault="00152DA3" w:rsidP="00152DA3">
      <w:pPr>
        <w:pStyle w:val="GOSTListmark1"/>
      </w:pPr>
      <w:r w:rsidRPr="009E0706">
        <w:t>Код бюджета;</w:t>
      </w:r>
    </w:p>
    <w:p w:rsidR="00152DA3" w:rsidRPr="009E0706" w:rsidRDefault="00152DA3" w:rsidP="00152DA3">
      <w:pPr>
        <w:pStyle w:val="GOSTListmark1"/>
      </w:pPr>
      <w:r w:rsidRPr="009E0706">
        <w:t>Код ТОФК;</w:t>
      </w:r>
    </w:p>
    <w:p w:rsidR="00152DA3" w:rsidRPr="009E0706" w:rsidRDefault="00152DA3" w:rsidP="00152DA3">
      <w:pPr>
        <w:pStyle w:val="GOSTListmark1"/>
      </w:pPr>
      <w:r w:rsidRPr="009E0706">
        <w:t>Код по Сводному реестру/реестру ИП и КФХ;</w:t>
      </w:r>
    </w:p>
    <w:p w:rsidR="00152DA3" w:rsidRPr="009E0706" w:rsidRDefault="00152DA3" w:rsidP="00152DA3">
      <w:pPr>
        <w:pStyle w:val="GOSTListmark1"/>
      </w:pPr>
      <w:r w:rsidRPr="009E0706">
        <w:t>Наименование клиента;</w:t>
      </w:r>
    </w:p>
    <w:p w:rsidR="00152DA3" w:rsidRPr="009E0706" w:rsidRDefault="00152DA3" w:rsidP="00152DA3">
      <w:pPr>
        <w:pStyle w:val="GOSTListmark1"/>
      </w:pPr>
      <w:r w:rsidRPr="009E0706">
        <w:t>Дата выдачи карты клиенту;</w:t>
      </w:r>
    </w:p>
    <w:p w:rsidR="00152DA3" w:rsidRPr="009E0706" w:rsidRDefault="00152DA3" w:rsidP="00152DA3">
      <w:pPr>
        <w:pStyle w:val="GOSTListmark1"/>
      </w:pPr>
      <w:r w:rsidRPr="009E0706">
        <w:t>Дата возврата карты клиентом;</w:t>
      </w:r>
    </w:p>
    <w:p w:rsidR="00152DA3" w:rsidRPr="009E0706" w:rsidRDefault="00152DA3" w:rsidP="00152DA3">
      <w:pPr>
        <w:pStyle w:val="GOSTListmark1"/>
      </w:pPr>
      <w:r w:rsidRPr="009E0706">
        <w:t>Дата утери пин-кода/карты;</w:t>
      </w:r>
    </w:p>
    <w:p w:rsidR="00152DA3" w:rsidRPr="009E0706" w:rsidRDefault="00152DA3" w:rsidP="00152DA3">
      <w:pPr>
        <w:pStyle w:val="GOSTListmark1"/>
      </w:pPr>
      <w:r w:rsidRPr="009E0706">
        <w:t>Статус записи;</w:t>
      </w:r>
    </w:p>
    <w:p w:rsidR="00152DA3" w:rsidRPr="009E0706" w:rsidRDefault="00152DA3" w:rsidP="00152DA3">
      <w:pPr>
        <w:pStyle w:val="GOSTListmark1"/>
      </w:pPr>
      <w:r w:rsidRPr="009E0706">
        <w:t>Дата действия с;</w:t>
      </w:r>
    </w:p>
    <w:p w:rsidR="00152DA3" w:rsidRPr="009E0706" w:rsidRDefault="00152DA3" w:rsidP="00152DA3">
      <w:pPr>
        <w:pStyle w:val="GOSTListmark1"/>
      </w:pPr>
      <w:r w:rsidRPr="009E0706">
        <w:t>Дата действия по.</w:t>
      </w:r>
    </w:p>
    <w:p w:rsidR="00152DA3" w:rsidRPr="009E0706" w:rsidRDefault="00152DA3" w:rsidP="00152DA3">
      <w:pPr>
        <w:pStyle w:val="41"/>
        <w:tabs>
          <w:tab w:val="num" w:pos="864"/>
        </w:tabs>
        <w:ind w:left="864" w:hanging="864"/>
      </w:pPr>
      <w:r w:rsidRPr="009E0706">
        <w:t xml:space="preserve"> </w:t>
      </w:r>
      <w:bookmarkStart w:id="1525" w:name="_Toc109037304"/>
      <w:r w:rsidRPr="009E0706">
        <w:t>Справочник «Основания платежа»</w:t>
      </w:r>
      <w:bookmarkEnd w:id="1525"/>
    </w:p>
    <w:p w:rsidR="00152DA3" w:rsidRPr="009E0706" w:rsidRDefault="00152DA3" w:rsidP="00754BAB">
      <w:pPr>
        <w:pStyle w:val="GOSTListnum"/>
        <w:numPr>
          <w:ilvl w:val="0"/>
          <w:numId w:val="153"/>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«Основания платежа» (рис. </w:t>
      </w:r>
      <w:r w:rsidRPr="009E0706">
        <w:fldChar w:fldCharType="begin"/>
      </w:r>
      <w:r w:rsidRPr="009E0706">
        <w:instrText xml:space="preserve"> REF _Ref16853134 \h  \* MERGEFORMAT </w:instrText>
      </w:r>
      <w:r w:rsidRPr="009E0706">
        <w:fldChar w:fldCharType="separate"/>
      </w:r>
      <w:r w:rsidR="008353AE">
        <w:rPr>
          <w:noProof/>
        </w:rPr>
        <w:t>75</w:t>
      </w:r>
      <w:r w:rsidRPr="009E0706">
        <w:fldChar w:fldCharType="end"/>
      </w:r>
      <w:r w:rsidRPr="009E0706">
        <w:t>).</w:t>
      </w:r>
    </w:p>
    <w:p w:rsidR="00152DA3" w:rsidRPr="009E0706" w:rsidRDefault="00152DA3" w:rsidP="00152DA3">
      <w:pPr>
        <w:pStyle w:val="GOSTFigure"/>
      </w:pPr>
      <w:r w:rsidRPr="009E0706">
        <w:rPr>
          <w:noProof/>
        </w:rPr>
        <w:lastRenderedPageBreak/>
        <w:drawing>
          <wp:inline distT="0" distB="0" distL="0" distR="0" wp14:anchorId="37E9D84F" wp14:editId="211C1CC7">
            <wp:extent cx="6120130" cy="2266315"/>
            <wp:effectExtent l="0" t="0" r="0" b="0"/>
            <wp:docPr id="678" name="Рисунок 6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9"/>
                    <a:stretch>
                      <a:fillRect/>
                    </a:stretch>
                  </pic:blipFill>
                  <pic:spPr>
                    <a:xfrm>
                      <a:off x="0" y="0"/>
                      <a:ext cx="6120130" cy="2266315"/>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526" w:name="_Ref16853134"/>
      <w:bookmarkStart w:id="1527" w:name="_Toc76573795"/>
      <w:bookmarkStart w:id="1528" w:name="_Toc76578425"/>
      <w:bookmarkStart w:id="1529" w:name="_Toc76590999"/>
      <w:bookmarkStart w:id="1530" w:name="_Toc76634048"/>
      <w:bookmarkStart w:id="1531" w:name="_Toc109037540"/>
      <w:bookmarkStart w:id="1532" w:name="_Toc149654520"/>
      <w:bookmarkStart w:id="1533" w:name="_Toc162867785"/>
      <w:r w:rsidR="008353AE">
        <w:rPr>
          <w:noProof/>
        </w:rPr>
        <w:t>75</w:t>
      </w:r>
      <w:bookmarkEnd w:id="1526"/>
      <w:r w:rsidRPr="009E0706">
        <w:rPr>
          <w:noProof/>
        </w:rPr>
        <w:fldChar w:fldCharType="end"/>
      </w:r>
      <w:r w:rsidRPr="009E0706">
        <w:t>. Справочник «Основания платежа»</w:t>
      </w:r>
      <w:bookmarkEnd w:id="1527"/>
      <w:bookmarkEnd w:id="1528"/>
      <w:bookmarkEnd w:id="1529"/>
      <w:bookmarkEnd w:id="1530"/>
      <w:bookmarkEnd w:id="1531"/>
      <w:bookmarkEnd w:id="1532"/>
      <w:bookmarkEnd w:id="1533"/>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Статус записи;</w:t>
      </w:r>
    </w:p>
    <w:p w:rsidR="00152DA3" w:rsidRPr="009E0706" w:rsidRDefault="00152DA3" w:rsidP="00152DA3">
      <w:pPr>
        <w:pStyle w:val="GOSTListmark1"/>
      </w:pPr>
      <w:r w:rsidRPr="009E0706">
        <w:t>Код ТОФК;</w:t>
      </w:r>
    </w:p>
    <w:p w:rsidR="00152DA3" w:rsidRPr="009E0706" w:rsidRDefault="00152DA3" w:rsidP="00152DA3">
      <w:pPr>
        <w:pStyle w:val="GOSTListmark1"/>
      </w:pPr>
      <w:r w:rsidRPr="009E0706">
        <w:t>Полное наименование ТОФК;</w:t>
      </w:r>
    </w:p>
    <w:p w:rsidR="00152DA3" w:rsidRPr="009E0706" w:rsidRDefault="00152DA3" w:rsidP="00152DA3">
      <w:pPr>
        <w:pStyle w:val="GOSTListmark1"/>
      </w:pPr>
      <w:r w:rsidRPr="009E0706">
        <w:t>Код основания платежа;</w:t>
      </w:r>
    </w:p>
    <w:p w:rsidR="00152DA3" w:rsidRPr="009E0706" w:rsidRDefault="00152DA3" w:rsidP="00152DA3">
      <w:pPr>
        <w:pStyle w:val="GOSTListmark1"/>
      </w:pPr>
      <w:r w:rsidRPr="009E0706">
        <w:t>Наименование основания платежа;</w:t>
      </w:r>
    </w:p>
    <w:p w:rsidR="00152DA3" w:rsidRPr="009E0706" w:rsidRDefault="00152DA3" w:rsidP="00152DA3">
      <w:pPr>
        <w:pStyle w:val="GOSTListmark1"/>
      </w:pPr>
      <w:r w:rsidRPr="009E0706">
        <w:t>Признак основания платежа;</w:t>
      </w:r>
    </w:p>
    <w:p w:rsidR="00152DA3" w:rsidRPr="009E0706" w:rsidRDefault="00152DA3" w:rsidP="00152DA3">
      <w:pPr>
        <w:pStyle w:val="GOSTListmark1"/>
      </w:pPr>
      <w:r w:rsidRPr="009E0706">
        <w:t>Дата начала действия основания платежа;</w:t>
      </w:r>
    </w:p>
    <w:p w:rsidR="00152DA3" w:rsidRPr="009E0706" w:rsidRDefault="00152DA3" w:rsidP="00152DA3">
      <w:pPr>
        <w:pStyle w:val="GOSTListmark1"/>
      </w:pPr>
      <w:r w:rsidRPr="009E0706">
        <w:t>Дата окончания действия основания платежа.</w:t>
      </w:r>
    </w:p>
    <w:p w:rsidR="00152DA3" w:rsidRPr="009E0706" w:rsidRDefault="00152DA3" w:rsidP="00152DA3">
      <w:pPr>
        <w:pStyle w:val="41"/>
        <w:tabs>
          <w:tab w:val="num" w:pos="864"/>
        </w:tabs>
        <w:ind w:left="864" w:hanging="864"/>
      </w:pPr>
      <w:bookmarkStart w:id="1534" w:name="_Toc109037305"/>
      <w:r w:rsidRPr="009E0706">
        <w:t>Справочник «Статусы плательщика»</w:t>
      </w:r>
      <w:bookmarkEnd w:id="1534"/>
    </w:p>
    <w:p w:rsidR="00152DA3" w:rsidRPr="009E0706" w:rsidRDefault="00152DA3" w:rsidP="00754BAB">
      <w:pPr>
        <w:pStyle w:val="GOSTListnum"/>
        <w:numPr>
          <w:ilvl w:val="0"/>
          <w:numId w:val="154"/>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«Статусы плательщика» (рис. </w:t>
      </w:r>
      <w:r w:rsidRPr="009E0706">
        <w:fldChar w:fldCharType="begin"/>
      </w:r>
      <w:r w:rsidRPr="009E0706">
        <w:instrText xml:space="preserve"> REF _Ref16853135 \h  \* MERGEFORMAT </w:instrText>
      </w:r>
      <w:r w:rsidRPr="009E0706">
        <w:fldChar w:fldCharType="separate"/>
      </w:r>
      <w:r w:rsidR="008353AE">
        <w:rPr>
          <w:noProof/>
        </w:rPr>
        <w:t>76</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4E88BC1C" wp14:editId="6EA55264">
            <wp:extent cx="6120130" cy="2077085"/>
            <wp:effectExtent l="0" t="0" r="0" b="0"/>
            <wp:docPr id="43" name="Рисунок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0"/>
                    <a:stretch>
                      <a:fillRect/>
                    </a:stretch>
                  </pic:blipFill>
                  <pic:spPr>
                    <a:xfrm>
                      <a:off x="0" y="0"/>
                      <a:ext cx="6120130" cy="2077085"/>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535" w:name="_Ref16853135"/>
      <w:bookmarkStart w:id="1536" w:name="_Toc76573796"/>
      <w:bookmarkStart w:id="1537" w:name="_Toc76578426"/>
      <w:bookmarkStart w:id="1538" w:name="_Toc76591000"/>
      <w:bookmarkStart w:id="1539" w:name="_Toc76634049"/>
      <w:bookmarkStart w:id="1540" w:name="_Toc109037541"/>
      <w:bookmarkStart w:id="1541" w:name="_Toc149654521"/>
      <w:bookmarkStart w:id="1542" w:name="_Toc162867786"/>
      <w:r w:rsidR="008353AE">
        <w:rPr>
          <w:noProof/>
        </w:rPr>
        <w:t>76</w:t>
      </w:r>
      <w:bookmarkEnd w:id="1535"/>
      <w:r w:rsidRPr="009E0706">
        <w:rPr>
          <w:noProof/>
        </w:rPr>
        <w:fldChar w:fldCharType="end"/>
      </w:r>
      <w:r w:rsidRPr="009E0706">
        <w:t>. Справочник «Статусы плательщика»</w:t>
      </w:r>
      <w:bookmarkEnd w:id="1536"/>
      <w:bookmarkEnd w:id="1537"/>
      <w:bookmarkEnd w:id="1538"/>
      <w:bookmarkEnd w:id="1539"/>
      <w:bookmarkEnd w:id="1540"/>
      <w:bookmarkEnd w:id="1541"/>
      <w:bookmarkEnd w:id="1542"/>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Код;</w:t>
      </w:r>
    </w:p>
    <w:p w:rsidR="00152DA3" w:rsidRPr="009E0706" w:rsidRDefault="00152DA3" w:rsidP="00152DA3">
      <w:pPr>
        <w:pStyle w:val="GOSTListmark1"/>
      </w:pPr>
      <w:r w:rsidRPr="009E0706">
        <w:t>Наименование;</w:t>
      </w:r>
    </w:p>
    <w:p w:rsidR="00152DA3" w:rsidRPr="009E0706" w:rsidRDefault="00152DA3" w:rsidP="00152DA3">
      <w:pPr>
        <w:pStyle w:val="GOSTListmark1"/>
      </w:pPr>
      <w:r w:rsidRPr="009E0706">
        <w:lastRenderedPageBreak/>
        <w:t>Статус;</w:t>
      </w:r>
    </w:p>
    <w:p w:rsidR="00152DA3" w:rsidRPr="009E0706" w:rsidRDefault="00152DA3" w:rsidP="00152DA3">
      <w:pPr>
        <w:pStyle w:val="GOSTListmark1"/>
      </w:pPr>
      <w:r w:rsidRPr="009E0706">
        <w:t>Код ТОФК;</w:t>
      </w:r>
    </w:p>
    <w:p w:rsidR="00152DA3" w:rsidRPr="009E0706" w:rsidRDefault="00152DA3" w:rsidP="00152DA3">
      <w:pPr>
        <w:pStyle w:val="GOSTListmark1"/>
      </w:pPr>
      <w:r w:rsidRPr="009E0706">
        <w:t>Наименование ТОФК;</w:t>
      </w:r>
    </w:p>
    <w:p w:rsidR="00152DA3" w:rsidRPr="009E0706" w:rsidRDefault="00152DA3" w:rsidP="00152DA3">
      <w:pPr>
        <w:pStyle w:val="GOSTListmark1"/>
      </w:pPr>
      <w:r w:rsidRPr="009E0706">
        <w:t>Дата начала действия записи;</w:t>
      </w:r>
    </w:p>
    <w:p w:rsidR="00152DA3" w:rsidRPr="009E0706" w:rsidRDefault="00152DA3" w:rsidP="00152DA3">
      <w:pPr>
        <w:pStyle w:val="GOSTListmark1"/>
      </w:pPr>
      <w:r w:rsidRPr="009E0706">
        <w:t>Дата окончания действия записи.</w:t>
      </w:r>
    </w:p>
    <w:p w:rsidR="00152DA3" w:rsidRPr="009E0706" w:rsidRDefault="00152DA3" w:rsidP="00152DA3">
      <w:pPr>
        <w:pStyle w:val="41"/>
        <w:tabs>
          <w:tab w:val="num" w:pos="864"/>
        </w:tabs>
        <w:ind w:left="864" w:hanging="864"/>
      </w:pPr>
      <w:bookmarkStart w:id="1543" w:name="_Toc109037308"/>
      <w:r w:rsidRPr="009E0706">
        <w:t>Справочник «Рекомендованный уровень конфиденциальности»</w:t>
      </w:r>
      <w:bookmarkEnd w:id="1543"/>
    </w:p>
    <w:p w:rsidR="00152DA3" w:rsidRPr="009E0706" w:rsidRDefault="00152DA3" w:rsidP="00754BAB">
      <w:pPr>
        <w:pStyle w:val="GOSTListnum"/>
        <w:numPr>
          <w:ilvl w:val="0"/>
          <w:numId w:val="155"/>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«Рекомендованный уровень конфиденциальности» (рис. </w:t>
      </w:r>
      <w:r w:rsidRPr="009E0706">
        <w:fldChar w:fldCharType="begin"/>
      </w:r>
      <w:r w:rsidRPr="009E0706">
        <w:instrText xml:space="preserve"> REF _Ref76566625 \h  \* MERGEFORMAT </w:instrText>
      </w:r>
      <w:r w:rsidRPr="009E0706">
        <w:fldChar w:fldCharType="separate"/>
      </w:r>
      <w:r w:rsidR="008353AE">
        <w:rPr>
          <w:noProof/>
        </w:rPr>
        <w:t>77</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5756A676" wp14:editId="323CD881">
            <wp:extent cx="6120130" cy="1794510"/>
            <wp:effectExtent l="0" t="0" r="0" b="0"/>
            <wp:docPr id="191" name="Рисунок 1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Snap3.png"/>
                    <pic:cNvPicPr/>
                  </pic:nvPicPr>
                  <pic:blipFill>
                    <a:blip r:embed="rId121">
                      <a:extLst>
                        <a:ext uri="{28A0092B-C50C-407E-A947-70E740481C1C}">
                          <a14:useLocalDpi xmlns:a14="http://schemas.microsoft.com/office/drawing/2010/main" val="0"/>
                        </a:ext>
                      </a:extLst>
                    </a:blip>
                    <a:stretch>
                      <a:fillRect/>
                    </a:stretch>
                  </pic:blipFill>
                  <pic:spPr>
                    <a:xfrm>
                      <a:off x="0" y="0"/>
                      <a:ext cx="6120130" cy="1794510"/>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544" w:name="_Ref76566625"/>
      <w:bookmarkStart w:id="1545" w:name="_Toc76573799"/>
      <w:bookmarkStart w:id="1546" w:name="_Toc76578429"/>
      <w:bookmarkStart w:id="1547" w:name="_Toc76591003"/>
      <w:bookmarkStart w:id="1548" w:name="_Toc76634052"/>
      <w:bookmarkStart w:id="1549" w:name="_Toc109037544"/>
      <w:bookmarkStart w:id="1550" w:name="_Toc149654522"/>
      <w:bookmarkStart w:id="1551" w:name="_Toc162867787"/>
      <w:r w:rsidR="008353AE">
        <w:rPr>
          <w:noProof/>
        </w:rPr>
        <w:t>77</w:t>
      </w:r>
      <w:bookmarkEnd w:id="1544"/>
      <w:r w:rsidRPr="009E0706">
        <w:rPr>
          <w:noProof/>
        </w:rPr>
        <w:fldChar w:fldCharType="end"/>
      </w:r>
      <w:r w:rsidRPr="009E0706">
        <w:t>. Справочник «Рекомендованный уровень конфиденциальности»</w:t>
      </w:r>
      <w:bookmarkEnd w:id="1545"/>
      <w:bookmarkEnd w:id="1546"/>
      <w:bookmarkEnd w:id="1547"/>
      <w:bookmarkEnd w:id="1548"/>
      <w:bookmarkEnd w:id="1549"/>
      <w:bookmarkEnd w:id="1550"/>
      <w:bookmarkEnd w:id="1551"/>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Наименование документа;</w:t>
      </w:r>
    </w:p>
    <w:p w:rsidR="00152DA3" w:rsidRPr="009E0706" w:rsidRDefault="00152DA3" w:rsidP="00152DA3">
      <w:pPr>
        <w:pStyle w:val="GOSTListmark1"/>
      </w:pPr>
      <w:r w:rsidRPr="009E0706">
        <w:t>Лицевой счет;</w:t>
      </w:r>
    </w:p>
    <w:p w:rsidR="00152DA3" w:rsidRPr="009E0706" w:rsidRDefault="00152DA3" w:rsidP="00152DA3">
      <w:pPr>
        <w:pStyle w:val="GOSTListmark1"/>
      </w:pPr>
      <w:r w:rsidRPr="009E0706">
        <w:t>Уровень конфиденциальности;</w:t>
      </w:r>
    </w:p>
    <w:p w:rsidR="00152DA3" w:rsidRPr="009E0706" w:rsidRDefault="00152DA3" w:rsidP="00152DA3">
      <w:pPr>
        <w:pStyle w:val="GOSTListmark1"/>
      </w:pPr>
      <w:r w:rsidRPr="009E0706">
        <w:t>Статус;</w:t>
      </w:r>
    </w:p>
    <w:p w:rsidR="00152DA3" w:rsidRPr="009E0706" w:rsidRDefault="00152DA3" w:rsidP="00152DA3">
      <w:pPr>
        <w:pStyle w:val="GOSTListmark1"/>
      </w:pPr>
      <w:r w:rsidRPr="009E0706">
        <w:t>Дата начала действия записи;</w:t>
      </w:r>
    </w:p>
    <w:p w:rsidR="00152DA3" w:rsidRPr="009E0706" w:rsidRDefault="00152DA3" w:rsidP="00152DA3">
      <w:pPr>
        <w:pStyle w:val="GOSTListmark1"/>
      </w:pPr>
      <w:r w:rsidRPr="009E0706">
        <w:t>Дата окончания действия записи.</w:t>
      </w:r>
    </w:p>
    <w:p w:rsidR="00152DA3" w:rsidRPr="009E0706" w:rsidRDefault="00152DA3" w:rsidP="00152DA3">
      <w:pPr>
        <w:pStyle w:val="41"/>
        <w:tabs>
          <w:tab w:val="num" w:pos="864"/>
        </w:tabs>
        <w:ind w:left="864" w:hanging="864"/>
      </w:pPr>
      <w:bookmarkStart w:id="1552" w:name="_Toc109037309"/>
      <w:r w:rsidRPr="009E0706">
        <w:t>Справочник «Правила определения группы рискоемкости»</w:t>
      </w:r>
      <w:bookmarkEnd w:id="1552"/>
    </w:p>
    <w:p w:rsidR="00152DA3" w:rsidRPr="009E0706" w:rsidRDefault="00152DA3" w:rsidP="00754BAB">
      <w:pPr>
        <w:pStyle w:val="GOSTListnum"/>
        <w:numPr>
          <w:ilvl w:val="0"/>
          <w:numId w:val="156"/>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«Правила определения группы рискоемкости» (рис. </w:t>
      </w:r>
      <w:r w:rsidRPr="009E0706">
        <w:fldChar w:fldCharType="begin"/>
      </w:r>
      <w:r w:rsidRPr="009E0706">
        <w:instrText xml:space="preserve"> REF _Ref76566635 \h  \* MERGEFORMAT </w:instrText>
      </w:r>
      <w:r w:rsidRPr="009E0706">
        <w:fldChar w:fldCharType="separate"/>
      </w:r>
      <w:r w:rsidR="008353AE">
        <w:rPr>
          <w:noProof/>
        </w:rPr>
        <w:t>78</w:t>
      </w:r>
      <w:r w:rsidRPr="009E0706">
        <w:fldChar w:fldCharType="end"/>
      </w:r>
      <w:r w:rsidRPr="009E0706">
        <w:t>).</w:t>
      </w:r>
    </w:p>
    <w:p w:rsidR="00152DA3" w:rsidRPr="009E0706" w:rsidRDefault="00152DA3" w:rsidP="00152DA3">
      <w:pPr>
        <w:pStyle w:val="GOSTFigure"/>
      </w:pPr>
      <w:r w:rsidRPr="009E0706">
        <w:rPr>
          <w:noProof/>
        </w:rPr>
        <w:lastRenderedPageBreak/>
        <w:drawing>
          <wp:inline distT="0" distB="0" distL="0" distR="0" wp14:anchorId="634AAC52" wp14:editId="42C1AF5D">
            <wp:extent cx="6120130" cy="1939925"/>
            <wp:effectExtent l="0" t="0" r="0" b="0"/>
            <wp:docPr id="75" name="Рисунок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Snap4.png"/>
                    <pic:cNvPicPr/>
                  </pic:nvPicPr>
                  <pic:blipFill>
                    <a:blip r:embed="rId122">
                      <a:extLst>
                        <a:ext uri="{28A0092B-C50C-407E-A947-70E740481C1C}">
                          <a14:useLocalDpi xmlns:a14="http://schemas.microsoft.com/office/drawing/2010/main" val="0"/>
                        </a:ext>
                      </a:extLst>
                    </a:blip>
                    <a:stretch>
                      <a:fillRect/>
                    </a:stretch>
                  </pic:blipFill>
                  <pic:spPr>
                    <a:xfrm>
                      <a:off x="0" y="0"/>
                      <a:ext cx="6120130" cy="1939925"/>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553" w:name="_Ref76566635"/>
      <w:bookmarkStart w:id="1554" w:name="_Toc76573800"/>
      <w:bookmarkStart w:id="1555" w:name="_Toc76578430"/>
      <w:bookmarkStart w:id="1556" w:name="_Toc76591004"/>
      <w:bookmarkStart w:id="1557" w:name="_Toc76634053"/>
      <w:bookmarkStart w:id="1558" w:name="_Toc109037545"/>
      <w:bookmarkStart w:id="1559" w:name="_Toc149654523"/>
      <w:bookmarkStart w:id="1560" w:name="_Toc162867788"/>
      <w:r w:rsidR="008353AE">
        <w:rPr>
          <w:noProof/>
        </w:rPr>
        <w:t>78</w:t>
      </w:r>
      <w:bookmarkEnd w:id="1553"/>
      <w:r w:rsidRPr="009E0706">
        <w:rPr>
          <w:noProof/>
        </w:rPr>
        <w:fldChar w:fldCharType="end"/>
      </w:r>
      <w:r w:rsidRPr="009E0706">
        <w:t>. Справочник «Правила определения группы рискоемкости»</w:t>
      </w:r>
      <w:bookmarkEnd w:id="1554"/>
      <w:bookmarkEnd w:id="1555"/>
      <w:bookmarkEnd w:id="1556"/>
      <w:bookmarkEnd w:id="1557"/>
      <w:bookmarkEnd w:id="1558"/>
      <w:bookmarkEnd w:id="1559"/>
      <w:bookmarkEnd w:id="1560"/>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Тип документа;</w:t>
      </w:r>
    </w:p>
    <w:p w:rsidR="00152DA3" w:rsidRPr="009E0706" w:rsidRDefault="00152DA3" w:rsidP="00152DA3">
      <w:pPr>
        <w:pStyle w:val="GOSTListmark1"/>
      </w:pPr>
      <w:r w:rsidRPr="009E0706">
        <w:t>Наименование документа;</w:t>
      </w:r>
    </w:p>
    <w:p w:rsidR="00152DA3" w:rsidRPr="009E0706" w:rsidRDefault="00152DA3" w:rsidP="00152DA3">
      <w:pPr>
        <w:pStyle w:val="GOSTListmark1"/>
      </w:pPr>
      <w:r w:rsidRPr="009E0706">
        <w:t>Статус документа;</w:t>
      </w:r>
    </w:p>
    <w:p w:rsidR="00152DA3" w:rsidRPr="009E0706" w:rsidRDefault="00152DA3" w:rsidP="00152DA3">
      <w:pPr>
        <w:pStyle w:val="GOSTListmark1"/>
      </w:pPr>
      <w:r w:rsidRPr="009E0706">
        <w:t>Дата начала действия записи;</w:t>
      </w:r>
    </w:p>
    <w:p w:rsidR="00152DA3" w:rsidRPr="009E0706" w:rsidRDefault="00152DA3" w:rsidP="00152DA3">
      <w:pPr>
        <w:pStyle w:val="GOSTListmark1"/>
      </w:pPr>
      <w:r w:rsidRPr="009E0706">
        <w:t>Дата окончания действия записи.</w:t>
      </w:r>
    </w:p>
    <w:p w:rsidR="00152DA3" w:rsidRPr="009E0706" w:rsidRDefault="00152DA3" w:rsidP="00152DA3">
      <w:pPr>
        <w:pStyle w:val="41"/>
        <w:tabs>
          <w:tab w:val="num" w:pos="864"/>
        </w:tabs>
        <w:ind w:left="864" w:hanging="864"/>
      </w:pPr>
      <w:bookmarkStart w:id="1561" w:name="_Toc109037313"/>
      <w:bookmarkStart w:id="1562" w:name="_Toc109037310"/>
      <w:r w:rsidRPr="009E0706">
        <w:t>Справочник «Разделы лицевого счета»</w:t>
      </w:r>
      <w:bookmarkEnd w:id="1561"/>
    </w:p>
    <w:p w:rsidR="00152DA3" w:rsidRPr="009E0706" w:rsidRDefault="00152DA3" w:rsidP="00754BAB">
      <w:pPr>
        <w:pStyle w:val="GOSTListnum"/>
        <w:numPr>
          <w:ilvl w:val="0"/>
          <w:numId w:val="157"/>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«Разделы лицевого счета» (рис. </w:t>
      </w:r>
      <w:r w:rsidRPr="009E0706">
        <w:fldChar w:fldCharType="begin"/>
      </w:r>
      <w:r w:rsidRPr="009E0706">
        <w:instrText xml:space="preserve"> REF _Ref76566665 \h  \* MERGEFORMAT </w:instrText>
      </w:r>
      <w:r w:rsidRPr="009E0706">
        <w:fldChar w:fldCharType="separate"/>
      </w:r>
      <w:r w:rsidR="008353AE">
        <w:rPr>
          <w:noProof/>
        </w:rPr>
        <w:t>79</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1B715A01" wp14:editId="66969C52">
            <wp:extent cx="6120130" cy="1703705"/>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3"/>
                    <a:stretch>
                      <a:fillRect/>
                    </a:stretch>
                  </pic:blipFill>
                  <pic:spPr>
                    <a:xfrm>
                      <a:off x="0" y="0"/>
                      <a:ext cx="6120130" cy="1703705"/>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563" w:name="_Ref76566665"/>
      <w:bookmarkStart w:id="1564" w:name="_Toc76573804"/>
      <w:bookmarkStart w:id="1565" w:name="_Toc76578434"/>
      <w:bookmarkStart w:id="1566" w:name="_Toc76591008"/>
      <w:bookmarkStart w:id="1567" w:name="_Toc76634057"/>
      <w:bookmarkStart w:id="1568" w:name="_Toc109037549"/>
      <w:bookmarkStart w:id="1569" w:name="_Toc149654524"/>
      <w:bookmarkStart w:id="1570" w:name="_Toc162867789"/>
      <w:r w:rsidR="008353AE">
        <w:rPr>
          <w:noProof/>
        </w:rPr>
        <w:t>79</w:t>
      </w:r>
      <w:bookmarkEnd w:id="1563"/>
      <w:r w:rsidRPr="009E0706">
        <w:rPr>
          <w:noProof/>
        </w:rPr>
        <w:fldChar w:fldCharType="end"/>
      </w:r>
      <w:r w:rsidRPr="009E0706">
        <w:t>. Справочник «Разделы лицевого счета»</w:t>
      </w:r>
      <w:bookmarkEnd w:id="1564"/>
      <w:bookmarkEnd w:id="1565"/>
      <w:bookmarkEnd w:id="1566"/>
      <w:bookmarkEnd w:id="1567"/>
      <w:bookmarkEnd w:id="1568"/>
      <w:bookmarkEnd w:id="1569"/>
      <w:bookmarkEnd w:id="1570"/>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Аналитический код раздела;</w:t>
      </w:r>
    </w:p>
    <w:p w:rsidR="00152DA3" w:rsidRPr="009E0706" w:rsidRDefault="00152DA3" w:rsidP="00152DA3">
      <w:pPr>
        <w:pStyle w:val="GOSTListmark1"/>
      </w:pPr>
      <w:r w:rsidRPr="009E0706">
        <w:t>ИГК;</w:t>
      </w:r>
    </w:p>
    <w:p w:rsidR="00152DA3" w:rsidRPr="009E0706" w:rsidRDefault="00152DA3" w:rsidP="00152DA3">
      <w:pPr>
        <w:pStyle w:val="GOSTListmark1"/>
      </w:pPr>
      <w:r w:rsidRPr="009E0706">
        <w:t>Дата документа-основания;</w:t>
      </w:r>
    </w:p>
    <w:p w:rsidR="00152DA3" w:rsidRPr="009E0706" w:rsidRDefault="00152DA3" w:rsidP="00152DA3">
      <w:pPr>
        <w:pStyle w:val="GOSTListmark1"/>
      </w:pPr>
      <w:r w:rsidRPr="009E0706">
        <w:t>Номер документа-основания;</w:t>
      </w:r>
    </w:p>
    <w:p w:rsidR="00152DA3" w:rsidRPr="009E0706" w:rsidRDefault="00152DA3" w:rsidP="00152DA3">
      <w:pPr>
        <w:pStyle w:val="GOSTListmark1"/>
      </w:pPr>
      <w:r w:rsidRPr="009E0706">
        <w:t>Тип документа-основания;</w:t>
      </w:r>
    </w:p>
    <w:p w:rsidR="00152DA3" w:rsidRPr="009E0706" w:rsidRDefault="00152DA3" w:rsidP="00152DA3">
      <w:pPr>
        <w:pStyle w:val="GOSTListmark1"/>
      </w:pPr>
      <w:r w:rsidRPr="009E0706">
        <w:t>Бизнес-статус раздела лицевого счета;</w:t>
      </w:r>
    </w:p>
    <w:p w:rsidR="00152DA3" w:rsidRPr="009E0706" w:rsidRDefault="00152DA3" w:rsidP="00152DA3">
      <w:pPr>
        <w:pStyle w:val="GOSTListmark1"/>
      </w:pPr>
      <w:r w:rsidRPr="009E0706">
        <w:t>Глобально уникальный идентификатор записи;</w:t>
      </w:r>
    </w:p>
    <w:p w:rsidR="00152DA3" w:rsidRPr="009E0706" w:rsidRDefault="00152DA3" w:rsidP="00152DA3">
      <w:pPr>
        <w:pStyle w:val="GOSTListmark1"/>
      </w:pPr>
      <w:r w:rsidRPr="009E0706">
        <w:t>Номер лицевого счета;</w:t>
      </w:r>
    </w:p>
    <w:p w:rsidR="00152DA3" w:rsidRPr="009E0706" w:rsidRDefault="00152DA3" w:rsidP="00152DA3">
      <w:pPr>
        <w:pStyle w:val="GOSTListmark1"/>
      </w:pPr>
      <w:r w:rsidRPr="009E0706">
        <w:t>Номер реестровой записи контракта договора;</w:t>
      </w:r>
    </w:p>
    <w:p w:rsidR="00152DA3" w:rsidRPr="009E0706" w:rsidRDefault="00152DA3" w:rsidP="00152DA3">
      <w:pPr>
        <w:pStyle w:val="GOSTListmark1"/>
      </w:pPr>
      <w:r w:rsidRPr="009E0706">
        <w:lastRenderedPageBreak/>
        <w:t>Дата начала действия записи;</w:t>
      </w:r>
    </w:p>
    <w:p w:rsidR="00152DA3" w:rsidRPr="009E0706" w:rsidRDefault="00152DA3" w:rsidP="00152DA3">
      <w:pPr>
        <w:pStyle w:val="GOSTListmark1"/>
      </w:pPr>
      <w:r w:rsidRPr="009E0706">
        <w:t>Статус записи;</w:t>
      </w:r>
    </w:p>
    <w:p w:rsidR="00152DA3" w:rsidRPr="009E0706" w:rsidRDefault="00152DA3" w:rsidP="00152DA3">
      <w:pPr>
        <w:pStyle w:val="GOSTListmark1"/>
      </w:pPr>
      <w:r w:rsidRPr="009E0706">
        <w:t>Дата окончания действия записи;</w:t>
      </w:r>
    </w:p>
    <w:p w:rsidR="00152DA3" w:rsidRPr="009E0706" w:rsidRDefault="00152DA3" w:rsidP="00152DA3">
      <w:pPr>
        <w:pStyle w:val="GOSTListmark1"/>
      </w:pPr>
      <w:r w:rsidRPr="009E0706">
        <w:t>Дата закрытия раздела;</w:t>
      </w:r>
    </w:p>
    <w:p w:rsidR="00152DA3" w:rsidRPr="009E0706" w:rsidRDefault="00152DA3" w:rsidP="00152DA3">
      <w:pPr>
        <w:pStyle w:val="GOSTListmark1"/>
      </w:pPr>
      <w:r w:rsidRPr="009E0706">
        <w:t>Дата открытия раздела;</w:t>
      </w:r>
    </w:p>
    <w:p w:rsidR="00152DA3" w:rsidRPr="009E0706" w:rsidRDefault="00152DA3" w:rsidP="00152DA3">
      <w:pPr>
        <w:pStyle w:val="GOSTListmark1"/>
      </w:pPr>
      <w:r w:rsidRPr="009E0706">
        <w:t>Предмет договора контракта.</w:t>
      </w:r>
    </w:p>
    <w:p w:rsidR="00152DA3" w:rsidRPr="009E0706" w:rsidRDefault="00152DA3" w:rsidP="00152DA3">
      <w:pPr>
        <w:pStyle w:val="41"/>
        <w:tabs>
          <w:tab w:val="num" w:pos="864"/>
        </w:tabs>
        <w:ind w:left="864" w:hanging="864"/>
      </w:pPr>
      <w:r w:rsidRPr="009E0706">
        <w:t>Справочник «Национальные (федеральные) проекты»</w:t>
      </w:r>
      <w:bookmarkEnd w:id="1562"/>
    </w:p>
    <w:p w:rsidR="00152DA3" w:rsidRPr="009E0706" w:rsidRDefault="00152DA3" w:rsidP="00754BAB">
      <w:pPr>
        <w:pStyle w:val="GOSTListnum"/>
        <w:numPr>
          <w:ilvl w:val="0"/>
          <w:numId w:val="158"/>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«Национальные (федеральные) проекты» (рис. </w:t>
      </w:r>
      <w:r w:rsidRPr="009E0706">
        <w:fldChar w:fldCharType="begin"/>
      </w:r>
      <w:r w:rsidRPr="009E0706">
        <w:instrText xml:space="preserve"> REF _Ref76566643 \h  \* MERGEFORMAT </w:instrText>
      </w:r>
      <w:r w:rsidRPr="009E0706">
        <w:fldChar w:fldCharType="separate"/>
      </w:r>
      <w:r w:rsidR="008353AE">
        <w:rPr>
          <w:noProof/>
        </w:rPr>
        <w:t>80</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3AF7EC54" wp14:editId="543213A1">
            <wp:extent cx="6120130" cy="1073785"/>
            <wp:effectExtent l="0" t="0" r="0" b="0"/>
            <wp:docPr id="84" name="Рисунок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Snap5.png"/>
                    <pic:cNvPicPr/>
                  </pic:nvPicPr>
                  <pic:blipFill>
                    <a:blip r:embed="rId124">
                      <a:extLst>
                        <a:ext uri="{28A0092B-C50C-407E-A947-70E740481C1C}">
                          <a14:useLocalDpi xmlns:a14="http://schemas.microsoft.com/office/drawing/2010/main" val="0"/>
                        </a:ext>
                      </a:extLst>
                    </a:blip>
                    <a:stretch>
                      <a:fillRect/>
                    </a:stretch>
                  </pic:blipFill>
                  <pic:spPr>
                    <a:xfrm>
                      <a:off x="0" y="0"/>
                      <a:ext cx="6120130" cy="1073785"/>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571" w:name="_Ref76566643"/>
      <w:bookmarkStart w:id="1572" w:name="_Toc76573801"/>
      <w:bookmarkStart w:id="1573" w:name="_Toc76578431"/>
      <w:bookmarkStart w:id="1574" w:name="_Toc76591005"/>
      <w:bookmarkStart w:id="1575" w:name="_Toc76634054"/>
      <w:bookmarkStart w:id="1576" w:name="_Toc109037546"/>
      <w:bookmarkStart w:id="1577" w:name="_Toc149654525"/>
      <w:bookmarkStart w:id="1578" w:name="_Toc162867790"/>
      <w:r w:rsidR="008353AE">
        <w:rPr>
          <w:noProof/>
        </w:rPr>
        <w:t>80</w:t>
      </w:r>
      <w:bookmarkEnd w:id="1571"/>
      <w:r w:rsidRPr="009E0706">
        <w:rPr>
          <w:noProof/>
        </w:rPr>
        <w:fldChar w:fldCharType="end"/>
      </w:r>
      <w:r w:rsidRPr="009E0706">
        <w:t>. Справочник «Национальные (федеральные) проекты»</w:t>
      </w:r>
      <w:bookmarkEnd w:id="1572"/>
      <w:bookmarkEnd w:id="1573"/>
      <w:bookmarkEnd w:id="1574"/>
      <w:bookmarkEnd w:id="1575"/>
      <w:bookmarkEnd w:id="1576"/>
      <w:bookmarkEnd w:id="1577"/>
      <w:bookmarkEnd w:id="1578"/>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Идентификатор записи;</w:t>
      </w:r>
    </w:p>
    <w:p w:rsidR="00152DA3" w:rsidRPr="009E0706" w:rsidRDefault="00152DA3" w:rsidP="00152DA3">
      <w:pPr>
        <w:pStyle w:val="GOSTListmark1"/>
      </w:pPr>
      <w:r w:rsidRPr="009E0706">
        <w:rPr>
          <w:lang w:val="en-US"/>
        </w:rPr>
        <w:t xml:space="preserve">GUID </w:t>
      </w:r>
      <w:r w:rsidRPr="009E0706">
        <w:t>Минфина;</w:t>
      </w:r>
    </w:p>
    <w:p w:rsidR="00152DA3" w:rsidRPr="009E0706" w:rsidRDefault="00152DA3" w:rsidP="00152DA3">
      <w:pPr>
        <w:pStyle w:val="GOSTListmark1"/>
      </w:pPr>
      <w:r w:rsidRPr="009E0706">
        <w:t>Статус;</w:t>
      </w:r>
    </w:p>
    <w:p w:rsidR="00152DA3" w:rsidRPr="009E0706" w:rsidRDefault="00152DA3" w:rsidP="00152DA3">
      <w:pPr>
        <w:pStyle w:val="GOSTListmark1"/>
      </w:pPr>
      <w:r w:rsidRPr="009E0706">
        <w:t>Проект;</w:t>
      </w:r>
    </w:p>
    <w:p w:rsidR="00152DA3" w:rsidRPr="009E0706" w:rsidRDefault="00152DA3" w:rsidP="00152DA3">
      <w:pPr>
        <w:pStyle w:val="GOSTListmark1"/>
      </w:pPr>
      <w:r w:rsidRPr="009E0706">
        <w:t>Код проекта;</w:t>
      </w:r>
    </w:p>
    <w:p w:rsidR="00152DA3" w:rsidRPr="009E0706" w:rsidRDefault="00152DA3" w:rsidP="00152DA3">
      <w:pPr>
        <w:pStyle w:val="GOSTListmark1"/>
      </w:pPr>
      <w:r w:rsidRPr="009E0706">
        <w:t>Полное наименование;</w:t>
      </w:r>
    </w:p>
    <w:p w:rsidR="00152DA3" w:rsidRPr="009E0706" w:rsidRDefault="00152DA3" w:rsidP="00152DA3">
      <w:pPr>
        <w:pStyle w:val="GOSTListmark1"/>
      </w:pPr>
      <w:r w:rsidRPr="009E0706">
        <w:t>Сокращенное наименование;</w:t>
      </w:r>
    </w:p>
    <w:p w:rsidR="00152DA3" w:rsidRPr="009E0706" w:rsidRDefault="00152DA3" w:rsidP="00152DA3">
      <w:pPr>
        <w:pStyle w:val="GOSTListmark1"/>
      </w:pPr>
      <w:r w:rsidRPr="009E0706">
        <w:t>Дата начала действия;</w:t>
      </w:r>
    </w:p>
    <w:p w:rsidR="00152DA3" w:rsidRPr="009E0706" w:rsidRDefault="00152DA3" w:rsidP="00152DA3">
      <w:pPr>
        <w:pStyle w:val="GOSTListmark1"/>
      </w:pPr>
      <w:r w:rsidRPr="009E0706">
        <w:t>Дата окончания действия;</w:t>
      </w:r>
    </w:p>
    <w:p w:rsidR="00152DA3" w:rsidRPr="009E0706" w:rsidRDefault="00152DA3" w:rsidP="00152DA3">
      <w:pPr>
        <w:pStyle w:val="GOSTListmark1"/>
      </w:pPr>
      <w:r w:rsidRPr="009E0706">
        <w:t>Код вышестоящей записи Минфина;</w:t>
      </w:r>
    </w:p>
    <w:p w:rsidR="00152DA3" w:rsidRPr="009E0706" w:rsidRDefault="00152DA3" w:rsidP="00152DA3">
      <w:pPr>
        <w:pStyle w:val="GOSTListmark1"/>
      </w:pPr>
      <w:r w:rsidRPr="009E0706">
        <w:t>Наименование вышестоящей записи Минфина;</w:t>
      </w:r>
    </w:p>
    <w:p w:rsidR="00152DA3" w:rsidRPr="009E0706" w:rsidRDefault="00152DA3" w:rsidP="00152DA3">
      <w:pPr>
        <w:pStyle w:val="GOSTListmark1"/>
      </w:pPr>
      <w:r w:rsidRPr="009E0706">
        <w:t>Дата начала действия записи;</w:t>
      </w:r>
    </w:p>
    <w:p w:rsidR="00152DA3" w:rsidRPr="009E0706" w:rsidRDefault="00152DA3" w:rsidP="00152DA3">
      <w:pPr>
        <w:pStyle w:val="GOSTListmark1"/>
      </w:pPr>
      <w:r w:rsidRPr="009E0706">
        <w:t>Дата окончания действия записи.</w:t>
      </w:r>
    </w:p>
    <w:p w:rsidR="00152DA3" w:rsidRPr="009E0706" w:rsidRDefault="00152DA3" w:rsidP="00152DA3">
      <w:pPr>
        <w:pStyle w:val="41"/>
        <w:tabs>
          <w:tab w:val="num" w:pos="864"/>
        </w:tabs>
        <w:ind w:left="864" w:hanging="864"/>
      </w:pPr>
      <w:bookmarkStart w:id="1579" w:name="_Toc109037311"/>
      <w:r w:rsidRPr="009E0706">
        <w:t>Справочник «Реестр приостанавливаемых операций»</w:t>
      </w:r>
      <w:bookmarkEnd w:id="1579"/>
    </w:p>
    <w:p w:rsidR="00152DA3" w:rsidRPr="009E0706" w:rsidRDefault="00152DA3" w:rsidP="00754BAB">
      <w:pPr>
        <w:pStyle w:val="GOSTListnum"/>
        <w:numPr>
          <w:ilvl w:val="0"/>
          <w:numId w:val="159"/>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«Реестр приостанавливаемых операций» (рис. </w:t>
      </w:r>
      <w:r w:rsidRPr="009E0706">
        <w:fldChar w:fldCharType="begin"/>
      </w:r>
      <w:r w:rsidRPr="009E0706">
        <w:instrText xml:space="preserve"> REF _Ref76566651 \h  \* MERGEFORMAT </w:instrText>
      </w:r>
      <w:r w:rsidRPr="009E0706">
        <w:fldChar w:fldCharType="separate"/>
      </w:r>
      <w:r w:rsidR="008353AE">
        <w:rPr>
          <w:noProof/>
        </w:rPr>
        <w:t>81</w:t>
      </w:r>
      <w:r w:rsidRPr="009E0706">
        <w:fldChar w:fldCharType="end"/>
      </w:r>
      <w:r w:rsidRPr="009E0706">
        <w:t>).</w:t>
      </w:r>
    </w:p>
    <w:p w:rsidR="00152DA3" w:rsidRPr="009E0706" w:rsidRDefault="00152DA3" w:rsidP="00152DA3">
      <w:pPr>
        <w:pStyle w:val="GOSTFigure"/>
      </w:pPr>
      <w:r w:rsidRPr="009E0706">
        <w:rPr>
          <w:noProof/>
        </w:rPr>
        <w:lastRenderedPageBreak/>
        <w:drawing>
          <wp:inline distT="0" distB="0" distL="0" distR="0" wp14:anchorId="2027DB69" wp14:editId="34190F68">
            <wp:extent cx="6120130" cy="1056005"/>
            <wp:effectExtent l="0" t="0" r="0" b="0"/>
            <wp:docPr id="768" name="Рисунок 7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5"/>
                    <a:stretch>
                      <a:fillRect/>
                    </a:stretch>
                  </pic:blipFill>
                  <pic:spPr>
                    <a:xfrm>
                      <a:off x="0" y="0"/>
                      <a:ext cx="6120130" cy="1056005"/>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580" w:name="_Ref76566651"/>
      <w:bookmarkStart w:id="1581" w:name="_Toc76573802"/>
      <w:bookmarkStart w:id="1582" w:name="_Toc76578432"/>
      <w:bookmarkStart w:id="1583" w:name="_Toc76591006"/>
      <w:bookmarkStart w:id="1584" w:name="_Toc76634055"/>
      <w:bookmarkStart w:id="1585" w:name="_Toc109037547"/>
      <w:bookmarkStart w:id="1586" w:name="_Toc149654526"/>
      <w:bookmarkStart w:id="1587" w:name="_Toc162867791"/>
      <w:r w:rsidR="008353AE">
        <w:rPr>
          <w:noProof/>
        </w:rPr>
        <w:t>81</w:t>
      </w:r>
      <w:bookmarkEnd w:id="1580"/>
      <w:r w:rsidRPr="009E0706">
        <w:rPr>
          <w:noProof/>
        </w:rPr>
        <w:fldChar w:fldCharType="end"/>
      </w:r>
      <w:r w:rsidRPr="009E0706">
        <w:t>. Справочник «Реестр приостанавливаемых операций»</w:t>
      </w:r>
      <w:bookmarkEnd w:id="1581"/>
      <w:bookmarkEnd w:id="1582"/>
      <w:bookmarkEnd w:id="1583"/>
      <w:bookmarkEnd w:id="1584"/>
      <w:bookmarkEnd w:id="1585"/>
      <w:bookmarkEnd w:id="1586"/>
      <w:bookmarkEnd w:id="1587"/>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Вид блокировки;</w:t>
      </w:r>
    </w:p>
    <w:p w:rsidR="00152DA3" w:rsidRPr="009E0706" w:rsidRDefault="00152DA3" w:rsidP="00152DA3">
      <w:pPr>
        <w:pStyle w:val="GOSTListmark1"/>
      </w:pPr>
      <w:r w:rsidRPr="009E0706">
        <w:t>Вид приостанавливаемой операции;</w:t>
      </w:r>
    </w:p>
    <w:p w:rsidR="00152DA3" w:rsidRPr="009E0706" w:rsidRDefault="00152DA3" w:rsidP="00152DA3">
      <w:pPr>
        <w:pStyle w:val="GOSTListmark1"/>
      </w:pPr>
      <w:r w:rsidRPr="009E0706">
        <w:t>Документ-основание;</w:t>
      </w:r>
    </w:p>
    <w:p w:rsidR="00152DA3" w:rsidRPr="009E0706" w:rsidRDefault="00152DA3" w:rsidP="00152DA3">
      <w:pPr>
        <w:pStyle w:val="GOSTListmark1"/>
      </w:pPr>
      <w:r w:rsidRPr="009E0706">
        <w:t>Номер документа-основания;</w:t>
      </w:r>
    </w:p>
    <w:p w:rsidR="00152DA3" w:rsidRPr="009E0706" w:rsidRDefault="00152DA3" w:rsidP="00152DA3">
      <w:pPr>
        <w:pStyle w:val="GOSTListmark1"/>
      </w:pPr>
      <w:r w:rsidRPr="009E0706">
        <w:t>Дата документа-основания;</w:t>
      </w:r>
    </w:p>
    <w:p w:rsidR="00152DA3" w:rsidRPr="009E0706" w:rsidRDefault="00152DA3" w:rsidP="00152DA3">
      <w:pPr>
        <w:pStyle w:val="GOSTListmark1"/>
      </w:pPr>
      <w:r w:rsidRPr="009E0706">
        <w:t>Номер лицевого счета;</w:t>
      </w:r>
    </w:p>
    <w:p w:rsidR="00152DA3" w:rsidRPr="009E0706" w:rsidRDefault="00152DA3" w:rsidP="00152DA3">
      <w:pPr>
        <w:pStyle w:val="GOSTListmark1"/>
      </w:pPr>
      <w:r w:rsidRPr="009E0706">
        <w:t>КБК;</w:t>
      </w:r>
    </w:p>
    <w:p w:rsidR="00152DA3" w:rsidRPr="009E0706" w:rsidRDefault="00152DA3" w:rsidP="00152DA3">
      <w:pPr>
        <w:pStyle w:val="GOSTListmark1"/>
      </w:pPr>
      <w:r w:rsidRPr="009E0706">
        <w:t>Код цели/Аналитический код;</w:t>
      </w:r>
    </w:p>
    <w:p w:rsidR="00152DA3" w:rsidRPr="009E0706" w:rsidRDefault="00152DA3" w:rsidP="00152DA3">
      <w:pPr>
        <w:pStyle w:val="GOSTListmark1"/>
      </w:pPr>
      <w:r w:rsidRPr="009E0706">
        <w:t>ФАИП/КМИ;</w:t>
      </w:r>
    </w:p>
    <w:p w:rsidR="00152DA3" w:rsidRPr="009E0706" w:rsidRDefault="00152DA3" w:rsidP="00152DA3">
      <w:pPr>
        <w:pStyle w:val="GOSTListmark1"/>
      </w:pPr>
      <w:r w:rsidRPr="009E0706">
        <w:t>Код по Сводному реестру реорганизуемого ПБС (АИФ);</w:t>
      </w:r>
    </w:p>
    <w:p w:rsidR="00152DA3" w:rsidRPr="009E0706" w:rsidRDefault="00152DA3" w:rsidP="00152DA3">
      <w:pPr>
        <w:pStyle w:val="GOSTListmark1"/>
      </w:pPr>
      <w:r w:rsidRPr="009E0706">
        <w:t>Дата с;</w:t>
      </w:r>
    </w:p>
    <w:p w:rsidR="00152DA3" w:rsidRPr="009E0706" w:rsidRDefault="00152DA3" w:rsidP="00152DA3">
      <w:pPr>
        <w:pStyle w:val="GOSTListmark1"/>
      </w:pPr>
      <w:r w:rsidRPr="009E0706">
        <w:t>Дата по;</w:t>
      </w:r>
    </w:p>
    <w:p w:rsidR="00152DA3" w:rsidRPr="009E0706" w:rsidRDefault="00152DA3" w:rsidP="00152DA3">
      <w:pPr>
        <w:pStyle w:val="GOSTListmark1"/>
      </w:pPr>
      <w:r w:rsidRPr="009E0706">
        <w:t>Статус;</w:t>
      </w:r>
    </w:p>
    <w:p w:rsidR="00152DA3" w:rsidRPr="009E0706" w:rsidRDefault="00152DA3" w:rsidP="00152DA3">
      <w:pPr>
        <w:pStyle w:val="GOSTListmark1"/>
      </w:pPr>
      <w:r w:rsidRPr="009E0706">
        <w:t>Сумма реорганизации на текущий финансовый год;</w:t>
      </w:r>
    </w:p>
    <w:p w:rsidR="00152DA3" w:rsidRPr="009E0706" w:rsidRDefault="00152DA3" w:rsidP="00152DA3">
      <w:pPr>
        <w:pStyle w:val="GOSTListmark1"/>
      </w:pPr>
      <w:r w:rsidRPr="009E0706">
        <w:t>Сумма реорганизации на первый год планового периода;</w:t>
      </w:r>
    </w:p>
    <w:p w:rsidR="00152DA3" w:rsidRPr="009E0706" w:rsidRDefault="00152DA3" w:rsidP="00152DA3">
      <w:pPr>
        <w:pStyle w:val="GOSTListmark1"/>
      </w:pPr>
      <w:r w:rsidRPr="009E0706">
        <w:t>Сумма реорганизации на второй год планового периода;</w:t>
      </w:r>
    </w:p>
    <w:p w:rsidR="00152DA3" w:rsidRPr="009E0706" w:rsidRDefault="00152DA3" w:rsidP="00152DA3">
      <w:pPr>
        <w:pStyle w:val="GOSTListmark1"/>
      </w:pPr>
      <w:r w:rsidRPr="009E0706">
        <w:t>Сумма проведенной реорганизации на текущий финансовый год;</w:t>
      </w:r>
    </w:p>
    <w:p w:rsidR="00152DA3" w:rsidRPr="009E0706" w:rsidRDefault="00152DA3" w:rsidP="00152DA3">
      <w:pPr>
        <w:pStyle w:val="GOSTListmark1"/>
      </w:pPr>
      <w:r w:rsidRPr="009E0706">
        <w:t>Сумма проведенной реорганизации на первый год планового периода;</w:t>
      </w:r>
    </w:p>
    <w:p w:rsidR="00152DA3" w:rsidRPr="009E0706" w:rsidRDefault="00152DA3" w:rsidP="00152DA3">
      <w:pPr>
        <w:pStyle w:val="GOSTListmark1"/>
      </w:pPr>
      <w:r w:rsidRPr="009E0706">
        <w:t>Сумма проведенной реорганизации на второй год планового периода;</w:t>
      </w:r>
    </w:p>
    <w:p w:rsidR="00152DA3" w:rsidRPr="009E0706" w:rsidRDefault="00152DA3" w:rsidP="00152DA3">
      <w:pPr>
        <w:pStyle w:val="GOSTListmark1"/>
      </w:pPr>
      <w:r w:rsidRPr="009E0706">
        <w:t>Сумма остатка реорганизации на текущий финансовый год;</w:t>
      </w:r>
    </w:p>
    <w:p w:rsidR="00152DA3" w:rsidRPr="009E0706" w:rsidRDefault="00152DA3" w:rsidP="00152DA3">
      <w:pPr>
        <w:pStyle w:val="GOSTListmark1"/>
      </w:pPr>
      <w:r w:rsidRPr="009E0706">
        <w:t>Сумма остатка реорганизации на первый год планового периода;</w:t>
      </w:r>
    </w:p>
    <w:p w:rsidR="00152DA3" w:rsidRPr="009E0706" w:rsidRDefault="00152DA3" w:rsidP="00152DA3">
      <w:pPr>
        <w:pStyle w:val="GOSTListmark1"/>
      </w:pPr>
      <w:r w:rsidRPr="009E0706">
        <w:t>Сумма остатка реорганизации на второй год планового периода.</w:t>
      </w:r>
    </w:p>
    <w:p w:rsidR="00152DA3" w:rsidRPr="009E0706" w:rsidRDefault="00152DA3" w:rsidP="00152DA3">
      <w:pPr>
        <w:pStyle w:val="41"/>
        <w:tabs>
          <w:tab w:val="num" w:pos="864"/>
        </w:tabs>
        <w:ind w:left="864" w:hanging="864"/>
      </w:pPr>
      <w:bookmarkStart w:id="1588" w:name="_Toc109037312"/>
      <w:r w:rsidRPr="009E0706">
        <w:t>Справочник «Аналитические коды поступлений и источников»</w:t>
      </w:r>
      <w:bookmarkEnd w:id="1588"/>
    </w:p>
    <w:p w:rsidR="00152DA3" w:rsidRPr="009E0706" w:rsidRDefault="00152DA3" w:rsidP="00754BAB">
      <w:pPr>
        <w:pStyle w:val="GOSTListnum"/>
        <w:numPr>
          <w:ilvl w:val="0"/>
          <w:numId w:val="160"/>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«Аналитические коды поступлений и источников» (рис. </w:t>
      </w:r>
      <w:r w:rsidRPr="009E0706">
        <w:fldChar w:fldCharType="begin"/>
      </w:r>
      <w:r w:rsidRPr="009E0706">
        <w:instrText xml:space="preserve"> REF _Ref76566658 \h  \* MERGEFORMAT </w:instrText>
      </w:r>
      <w:r w:rsidRPr="009E0706">
        <w:fldChar w:fldCharType="separate"/>
      </w:r>
      <w:r w:rsidR="008353AE">
        <w:rPr>
          <w:noProof/>
        </w:rPr>
        <w:t>82</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4070CE77" wp14:editId="42AD8239">
            <wp:extent cx="6120130" cy="1271270"/>
            <wp:effectExtent l="0" t="0" r="0" b="0"/>
            <wp:docPr id="192" name="Рисунок 1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Snap7.png"/>
                    <pic:cNvPicPr/>
                  </pic:nvPicPr>
                  <pic:blipFill>
                    <a:blip r:embed="rId126">
                      <a:extLst>
                        <a:ext uri="{28A0092B-C50C-407E-A947-70E740481C1C}">
                          <a14:useLocalDpi xmlns:a14="http://schemas.microsoft.com/office/drawing/2010/main" val="0"/>
                        </a:ext>
                      </a:extLst>
                    </a:blip>
                    <a:stretch>
                      <a:fillRect/>
                    </a:stretch>
                  </pic:blipFill>
                  <pic:spPr>
                    <a:xfrm>
                      <a:off x="0" y="0"/>
                      <a:ext cx="6120130" cy="1271270"/>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589" w:name="_Ref76566658"/>
      <w:bookmarkStart w:id="1590" w:name="_Toc76573803"/>
      <w:bookmarkStart w:id="1591" w:name="_Toc76578433"/>
      <w:bookmarkStart w:id="1592" w:name="_Toc76591007"/>
      <w:bookmarkStart w:id="1593" w:name="_Toc76634056"/>
      <w:bookmarkStart w:id="1594" w:name="_Toc109037548"/>
      <w:bookmarkStart w:id="1595" w:name="_Toc149654527"/>
      <w:bookmarkStart w:id="1596" w:name="_Toc162867792"/>
      <w:r w:rsidR="008353AE">
        <w:rPr>
          <w:noProof/>
        </w:rPr>
        <w:t>82</w:t>
      </w:r>
      <w:bookmarkEnd w:id="1589"/>
      <w:r w:rsidRPr="009E0706">
        <w:rPr>
          <w:noProof/>
        </w:rPr>
        <w:fldChar w:fldCharType="end"/>
      </w:r>
      <w:r w:rsidRPr="009E0706">
        <w:t>. Справочник «Аналитические коды поступлений и источников»</w:t>
      </w:r>
      <w:bookmarkEnd w:id="1590"/>
      <w:bookmarkEnd w:id="1591"/>
      <w:bookmarkEnd w:id="1592"/>
      <w:bookmarkEnd w:id="1593"/>
      <w:bookmarkEnd w:id="1594"/>
      <w:bookmarkEnd w:id="1595"/>
      <w:bookmarkEnd w:id="1596"/>
    </w:p>
    <w:p w:rsidR="00152DA3" w:rsidRPr="009E0706" w:rsidRDefault="00152DA3" w:rsidP="00152DA3">
      <w:pPr>
        <w:pStyle w:val="GOSTNormalWithout"/>
      </w:pPr>
      <w:r w:rsidRPr="009E0706">
        <w:lastRenderedPageBreak/>
        <w:t>Перечень полей, присутствующих в справочнике по умолчанию:</w:t>
      </w:r>
    </w:p>
    <w:p w:rsidR="00152DA3" w:rsidRPr="009E0706" w:rsidRDefault="00152DA3" w:rsidP="00152DA3">
      <w:pPr>
        <w:pStyle w:val="GOSTListmark1"/>
      </w:pPr>
      <w:r w:rsidRPr="009E0706">
        <w:t>Дата создания записи;</w:t>
      </w:r>
    </w:p>
    <w:p w:rsidR="00152DA3" w:rsidRPr="009E0706" w:rsidRDefault="00152DA3" w:rsidP="00152DA3">
      <w:pPr>
        <w:pStyle w:val="GOSTListmark1"/>
      </w:pPr>
      <w:r w:rsidRPr="009E0706">
        <w:t>Код;</w:t>
      </w:r>
    </w:p>
    <w:p w:rsidR="00152DA3" w:rsidRPr="009E0706" w:rsidRDefault="00152DA3" w:rsidP="00152DA3">
      <w:pPr>
        <w:pStyle w:val="GOSTListmark1"/>
      </w:pPr>
      <w:r w:rsidRPr="009E0706">
        <w:t>Полное наименование;</w:t>
      </w:r>
    </w:p>
    <w:p w:rsidR="00152DA3" w:rsidRPr="009E0706" w:rsidRDefault="00152DA3" w:rsidP="00152DA3">
      <w:pPr>
        <w:pStyle w:val="GOSTListmark1"/>
      </w:pPr>
      <w:r w:rsidRPr="009E0706">
        <w:t>Краткое наименование;</w:t>
      </w:r>
    </w:p>
    <w:p w:rsidR="00152DA3" w:rsidRPr="009E0706" w:rsidRDefault="00152DA3" w:rsidP="00152DA3">
      <w:pPr>
        <w:pStyle w:val="GOSTListmark1"/>
      </w:pPr>
      <w:r w:rsidRPr="009E0706">
        <w:t>Тип КБК;</w:t>
      </w:r>
    </w:p>
    <w:p w:rsidR="00152DA3" w:rsidRPr="009E0706" w:rsidRDefault="00152DA3" w:rsidP="00152DA3">
      <w:pPr>
        <w:pStyle w:val="GOSTListmark1"/>
      </w:pPr>
      <w:r w:rsidRPr="009E0706">
        <w:t>Признак источника;</w:t>
      </w:r>
    </w:p>
    <w:p w:rsidR="00152DA3" w:rsidRPr="009E0706" w:rsidRDefault="00152DA3" w:rsidP="00152DA3">
      <w:pPr>
        <w:pStyle w:val="GOSTListmark1"/>
      </w:pPr>
      <w:r w:rsidRPr="009E0706">
        <w:t>Дата начала действия;</w:t>
      </w:r>
    </w:p>
    <w:p w:rsidR="00152DA3" w:rsidRPr="009E0706" w:rsidRDefault="00152DA3" w:rsidP="00152DA3">
      <w:pPr>
        <w:pStyle w:val="GOSTListmark1"/>
      </w:pPr>
      <w:r w:rsidRPr="009E0706">
        <w:t>Дата окончания действия;</w:t>
      </w:r>
    </w:p>
    <w:p w:rsidR="00152DA3" w:rsidRPr="009E0706" w:rsidRDefault="00152DA3" w:rsidP="00152DA3">
      <w:pPr>
        <w:pStyle w:val="GOSTListmark1"/>
      </w:pPr>
      <w:r w:rsidRPr="009E0706">
        <w:t>Код вышестоящего;</w:t>
      </w:r>
    </w:p>
    <w:p w:rsidR="00152DA3" w:rsidRPr="009E0706" w:rsidRDefault="00152DA3" w:rsidP="00152DA3">
      <w:pPr>
        <w:pStyle w:val="GOSTListmark1"/>
      </w:pPr>
      <w:r w:rsidRPr="009E0706">
        <w:t>Наименование вышестоящего кода;</w:t>
      </w:r>
    </w:p>
    <w:p w:rsidR="00152DA3" w:rsidRPr="009E0706" w:rsidRDefault="00152DA3" w:rsidP="00152DA3">
      <w:pPr>
        <w:pStyle w:val="GOSTListmark1"/>
      </w:pPr>
      <w:r w:rsidRPr="009E0706">
        <w:t>Статус записи.</w:t>
      </w:r>
    </w:p>
    <w:p w:rsidR="00152DA3" w:rsidRPr="009E0706" w:rsidRDefault="00152DA3" w:rsidP="00152DA3">
      <w:pPr>
        <w:pStyle w:val="41"/>
        <w:tabs>
          <w:tab w:val="num" w:pos="864"/>
        </w:tabs>
        <w:ind w:left="864" w:hanging="864"/>
      </w:pPr>
      <w:bookmarkStart w:id="1597" w:name="_Toc109037314"/>
      <w:r w:rsidRPr="009E0706">
        <w:t>Справочник «Виды деятельности (источники средств)»</w:t>
      </w:r>
      <w:bookmarkEnd w:id="1597"/>
    </w:p>
    <w:p w:rsidR="00152DA3" w:rsidRPr="009E0706" w:rsidRDefault="00152DA3" w:rsidP="00754BAB">
      <w:pPr>
        <w:pStyle w:val="GOSTListnum"/>
        <w:numPr>
          <w:ilvl w:val="0"/>
          <w:numId w:val="161"/>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«Виды деятельности (источники средств)» (рис. </w:t>
      </w:r>
      <w:r w:rsidRPr="009E0706">
        <w:fldChar w:fldCharType="begin"/>
      </w:r>
      <w:r w:rsidRPr="009E0706">
        <w:instrText xml:space="preserve"> REF _Ref76566672 \h  \* MERGEFORMAT </w:instrText>
      </w:r>
      <w:r w:rsidRPr="009E0706">
        <w:fldChar w:fldCharType="separate"/>
      </w:r>
      <w:r w:rsidR="008353AE">
        <w:rPr>
          <w:noProof/>
        </w:rPr>
        <w:t>83</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15699A21" wp14:editId="0F4A9A2A">
            <wp:extent cx="6120130" cy="1499870"/>
            <wp:effectExtent l="0" t="0" r="0" b="0"/>
            <wp:docPr id="133" name="Рисунок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Snap9.png"/>
                    <pic:cNvPicPr/>
                  </pic:nvPicPr>
                  <pic:blipFill>
                    <a:blip r:embed="rId127">
                      <a:extLst>
                        <a:ext uri="{28A0092B-C50C-407E-A947-70E740481C1C}">
                          <a14:useLocalDpi xmlns:a14="http://schemas.microsoft.com/office/drawing/2010/main" val="0"/>
                        </a:ext>
                      </a:extLst>
                    </a:blip>
                    <a:stretch>
                      <a:fillRect/>
                    </a:stretch>
                  </pic:blipFill>
                  <pic:spPr>
                    <a:xfrm>
                      <a:off x="0" y="0"/>
                      <a:ext cx="6120130" cy="1499870"/>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598" w:name="_Ref76566672"/>
      <w:bookmarkStart w:id="1599" w:name="_Toc76573805"/>
      <w:bookmarkStart w:id="1600" w:name="_Toc76578435"/>
      <w:bookmarkStart w:id="1601" w:name="_Toc76591009"/>
      <w:bookmarkStart w:id="1602" w:name="_Toc76634058"/>
      <w:bookmarkStart w:id="1603" w:name="_Toc109037550"/>
      <w:bookmarkStart w:id="1604" w:name="_Toc149654528"/>
      <w:bookmarkStart w:id="1605" w:name="_Toc162867793"/>
      <w:r w:rsidR="008353AE">
        <w:rPr>
          <w:noProof/>
        </w:rPr>
        <w:t>83</w:t>
      </w:r>
      <w:bookmarkEnd w:id="1598"/>
      <w:r w:rsidRPr="009E0706">
        <w:rPr>
          <w:noProof/>
        </w:rPr>
        <w:fldChar w:fldCharType="end"/>
      </w:r>
      <w:r w:rsidRPr="009E0706">
        <w:t>. Справочник «Виды деятельности (источники средств)»</w:t>
      </w:r>
      <w:bookmarkEnd w:id="1599"/>
      <w:bookmarkEnd w:id="1600"/>
      <w:bookmarkEnd w:id="1601"/>
      <w:bookmarkEnd w:id="1602"/>
      <w:bookmarkEnd w:id="1603"/>
      <w:bookmarkEnd w:id="1604"/>
      <w:bookmarkEnd w:id="1605"/>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Код;</w:t>
      </w:r>
    </w:p>
    <w:p w:rsidR="00152DA3" w:rsidRPr="009E0706" w:rsidRDefault="00152DA3" w:rsidP="00152DA3">
      <w:pPr>
        <w:pStyle w:val="GOSTListmark1"/>
      </w:pPr>
      <w:r w:rsidRPr="009E0706">
        <w:t>Наименование;</w:t>
      </w:r>
    </w:p>
    <w:p w:rsidR="00152DA3" w:rsidRPr="009E0706" w:rsidRDefault="00152DA3" w:rsidP="00152DA3">
      <w:pPr>
        <w:pStyle w:val="GOSTListmark1"/>
      </w:pPr>
      <w:r w:rsidRPr="009E0706">
        <w:t>Статус;</w:t>
      </w:r>
    </w:p>
    <w:p w:rsidR="00152DA3" w:rsidRPr="009E0706" w:rsidRDefault="00152DA3" w:rsidP="00152DA3">
      <w:pPr>
        <w:pStyle w:val="GOSTListmark1"/>
      </w:pPr>
      <w:r w:rsidRPr="009E0706">
        <w:t>Код ТОФК;</w:t>
      </w:r>
    </w:p>
    <w:p w:rsidR="00152DA3" w:rsidRPr="009E0706" w:rsidRDefault="00152DA3" w:rsidP="00152DA3">
      <w:pPr>
        <w:pStyle w:val="GOSTListmark1"/>
      </w:pPr>
      <w:r w:rsidRPr="009E0706">
        <w:t>Наименование ТОФК;</w:t>
      </w:r>
    </w:p>
    <w:p w:rsidR="00152DA3" w:rsidRPr="009E0706" w:rsidRDefault="00152DA3" w:rsidP="00152DA3">
      <w:pPr>
        <w:pStyle w:val="GOSTListmark1"/>
      </w:pPr>
      <w:r w:rsidRPr="009E0706">
        <w:t>Дата начала действия;</w:t>
      </w:r>
    </w:p>
    <w:p w:rsidR="00152DA3" w:rsidRPr="009E0706" w:rsidRDefault="00152DA3" w:rsidP="00152DA3">
      <w:pPr>
        <w:pStyle w:val="GOSTListmark1"/>
      </w:pPr>
      <w:r w:rsidRPr="009E0706">
        <w:t>Дата окончания действия.</w:t>
      </w:r>
    </w:p>
    <w:p w:rsidR="00152DA3" w:rsidRPr="009E0706" w:rsidRDefault="00152DA3" w:rsidP="00152DA3">
      <w:pPr>
        <w:pStyle w:val="41"/>
        <w:tabs>
          <w:tab w:val="num" w:pos="864"/>
        </w:tabs>
        <w:ind w:left="864" w:hanging="864"/>
      </w:pPr>
      <w:bookmarkStart w:id="1606" w:name="_Toc109037315"/>
      <w:r w:rsidRPr="009E0706">
        <w:t>Справочник «Символы кассовой отчетности»</w:t>
      </w:r>
      <w:bookmarkEnd w:id="1606"/>
    </w:p>
    <w:p w:rsidR="00152DA3" w:rsidRPr="009E0706" w:rsidRDefault="00152DA3" w:rsidP="00754BAB">
      <w:pPr>
        <w:pStyle w:val="GOSTListnum"/>
        <w:numPr>
          <w:ilvl w:val="0"/>
          <w:numId w:val="162"/>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«Символы кассовой отчетности» (рис. </w:t>
      </w:r>
      <w:r w:rsidRPr="009E0706">
        <w:fldChar w:fldCharType="begin"/>
      </w:r>
      <w:r w:rsidRPr="009E0706">
        <w:instrText xml:space="preserve"> REF _Ref76566681 \h  \* MERGEFORMAT </w:instrText>
      </w:r>
      <w:r w:rsidRPr="009E0706">
        <w:fldChar w:fldCharType="separate"/>
      </w:r>
      <w:r w:rsidR="008353AE">
        <w:rPr>
          <w:noProof/>
        </w:rPr>
        <w:t>84</w:t>
      </w:r>
      <w:r w:rsidRPr="009E0706">
        <w:fldChar w:fldCharType="end"/>
      </w:r>
      <w:r w:rsidRPr="009E0706">
        <w:t>).</w:t>
      </w:r>
    </w:p>
    <w:p w:rsidR="00152DA3" w:rsidRPr="009E0706" w:rsidRDefault="00152DA3" w:rsidP="00152DA3">
      <w:pPr>
        <w:pStyle w:val="GOSTFigure"/>
      </w:pPr>
      <w:r w:rsidRPr="009E0706">
        <w:rPr>
          <w:noProof/>
        </w:rPr>
        <w:lastRenderedPageBreak/>
        <w:drawing>
          <wp:inline distT="0" distB="0" distL="0" distR="0" wp14:anchorId="3C08FD3F" wp14:editId="3FE8385F">
            <wp:extent cx="6120130" cy="1456055"/>
            <wp:effectExtent l="0" t="0" r="0" b="0"/>
            <wp:docPr id="769" name="Рисунок 7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Snap10.png"/>
                    <pic:cNvPicPr/>
                  </pic:nvPicPr>
                  <pic:blipFill>
                    <a:blip r:embed="rId128">
                      <a:extLst>
                        <a:ext uri="{28A0092B-C50C-407E-A947-70E740481C1C}">
                          <a14:useLocalDpi xmlns:a14="http://schemas.microsoft.com/office/drawing/2010/main" val="0"/>
                        </a:ext>
                      </a:extLst>
                    </a:blip>
                    <a:stretch>
                      <a:fillRect/>
                    </a:stretch>
                  </pic:blipFill>
                  <pic:spPr>
                    <a:xfrm>
                      <a:off x="0" y="0"/>
                      <a:ext cx="6120130" cy="1456055"/>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607" w:name="_Ref76566681"/>
      <w:bookmarkStart w:id="1608" w:name="_Toc76573806"/>
      <w:bookmarkStart w:id="1609" w:name="_Toc76578436"/>
      <w:bookmarkStart w:id="1610" w:name="_Toc76591010"/>
      <w:bookmarkStart w:id="1611" w:name="_Toc76634059"/>
      <w:bookmarkStart w:id="1612" w:name="_Toc109037551"/>
      <w:bookmarkStart w:id="1613" w:name="_Toc149654529"/>
      <w:bookmarkStart w:id="1614" w:name="_Toc162867794"/>
      <w:r w:rsidR="008353AE">
        <w:rPr>
          <w:noProof/>
        </w:rPr>
        <w:t>84</w:t>
      </w:r>
      <w:bookmarkEnd w:id="1607"/>
      <w:r w:rsidRPr="009E0706">
        <w:rPr>
          <w:noProof/>
        </w:rPr>
        <w:fldChar w:fldCharType="end"/>
      </w:r>
      <w:r w:rsidRPr="009E0706">
        <w:t>. Справочник «Символы кассовой отчетности»</w:t>
      </w:r>
      <w:bookmarkEnd w:id="1608"/>
      <w:bookmarkEnd w:id="1609"/>
      <w:bookmarkEnd w:id="1610"/>
      <w:bookmarkEnd w:id="1611"/>
      <w:bookmarkEnd w:id="1612"/>
      <w:bookmarkEnd w:id="1613"/>
      <w:bookmarkEnd w:id="1614"/>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Код символа;</w:t>
      </w:r>
    </w:p>
    <w:p w:rsidR="00152DA3" w:rsidRPr="009E0706" w:rsidRDefault="00152DA3" w:rsidP="00152DA3">
      <w:pPr>
        <w:pStyle w:val="GOSTListmark1"/>
      </w:pPr>
      <w:r w:rsidRPr="009E0706">
        <w:t>Наименование символа;</w:t>
      </w:r>
    </w:p>
    <w:p w:rsidR="00152DA3" w:rsidRPr="009E0706" w:rsidRDefault="00152DA3" w:rsidP="00152DA3">
      <w:pPr>
        <w:pStyle w:val="GOSTListmark1"/>
      </w:pPr>
      <w:r w:rsidRPr="009E0706">
        <w:t>Статус;</w:t>
      </w:r>
    </w:p>
    <w:p w:rsidR="00152DA3" w:rsidRPr="009E0706" w:rsidRDefault="00152DA3" w:rsidP="00152DA3">
      <w:pPr>
        <w:pStyle w:val="GOSTListmark1"/>
      </w:pPr>
      <w:r w:rsidRPr="009E0706">
        <w:t>Дата начала действия записи;</w:t>
      </w:r>
    </w:p>
    <w:p w:rsidR="00152DA3" w:rsidRPr="009E0706" w:rsidRDefault="00152DA3" w:rsidP="00152DA3">
      <w:pPr>
        <w:pStyle w:val="GOSTListmark1"/>
      </w:pPr>
      <w:r w:rsidRPr="009E0706">
        <w:t>Дата окончания действия записи.</w:t>
      </w:r>
    </w:p>
    <w:p w:rsidR="00152DA3" w:rsidRPr="009E0706" w:rsidRDefault="00152DA3" w:rsidP="00152DA3">
      <w:pPr>
        <w:pStyle w:val="41"/>
        <w:tabs>
          <w:tab w:val="num" w:pos="864"/>
        </w:tabs>
        <w:ind w:left="864" w:hanging="864"/>
      </w:pPr>
      <w:bookmarkStart w:id="1615" w:name="_Toc109037316"/>
      <w:r w:rsidRPr="009E0706">
        <w:t>Справочник «Книга регистрации казначейских счетов»</w:t>
      </w:r>
      <w:bookmarkEnd w:id="1615"/>
    </w:p>
    <w:p w:rsidR="00152DA3" w:rsidRPr="009E0706" w:rsidRDefault="00152DA3" w:rsidP="00754BAB">
      <w:pPr>
        <w:pStyle w:val="GOSTListnum"/>
        <w:numPr>
          <w:ilvl w:val="0"/>
          <w:numId w:val="163"/>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«Книга регистрации казначейских счетов» (рис. </w:t>
      </w:r>
      <w:r w:rsidRPr="009E0706">
        <w:fldChar w:fldCharType="begin"/>
      </w:r>
      <w:r w:rsidRPr="009E0706">
        <w:instrText xml:space="preserve"> REF _Ref76566688 \h  \* MERGEFORMAT </w:instrText>
      </w:r>
      <w:r w:rsidRPr="009E0706">
        <w:fldChar w:fldCharType="separate"/>
      </w:r>
      <w:r w:rsidR="008353AE">
        <w:rPr>
          <w:noProof/>
        </w:rPr>
        <w:t>85</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4AC77039" wp14:editId="60292122">
            <wp:extent cx="6120130" cy="1189355"/>
            <wp:effectExtent l="0" t="0" r="0" b="0"/>
            <wp:docPr id="244" name="Рисунок 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9"/>
                    <a:stretch>
                      <a:fillRect/>
                    </a:stretch>
                  </pic:blipFill>
                  <pic:spPr>
                    <a:xfrm>
                      <a:off x="0" y="0"/>
                      <a:ext cx="6120130" cy="1189355"/>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616" w:name="_Ref76566688"/>
      <w:bookmarkStart w:id="1617" w:name="_Toc76573807"/>
      <w:bookmarkStart w:id="1618" w:name="_Toc76578437"/>
      <w:bookmarkStart w:id="1619" w:name="_Toc76591011"/>
      <w:bookmarkStart w:id="1620" w:name="_Toc76634060"/>
      <w:bookmarkStart w:id="1621" w:name="_Toc109037552"/>
      <w:bookmarkStart w:id="1622" w:name="_Toc149654530"/>
      <w:bookmarkStart w:id="1623" w:name="_Toc162867795"/>
      <w:r w:rsidR="008353AE">
        <w:rPr>
          <w:noProof/>
        </w:rPr>
        <w:t>85</w:t>
      </w:r>
      <w:bookmarkEnd w:id="1616"/>
      <w:r w:rsidRPr="009E0706">
        <w:rPr>
          <w:noProof/>
        </w:rPr>
        <w:fldChar w:fldCharType="end"/>
      </w:r>
      <w:r w:rsidRPr="009E0706">
        <w:t>. Справочник «Книга регистрации казначейских счетов»</w:t>
      </w:r>
      <w:bookmarkEnd w:id="1617"/>
      <w:bookmarkEnd w:id="1618"/>
      <w:bookmarkEnd w:id="1619"/>
      <w:bookmarkEnd w:id="1620"/>
      <w:bookmarkEnd w:id="1621"/>
      <w:bookmarkEnd w:id="1622"/>
      <w:bookmarkEnd w:id="1623"/>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Наименование казначейского счета;</w:t>
      </w:r>
    </w:p>
    <w:p w:rsidR="00152DA3" w:rsidRPr="009E0706" w:rsidRDefault="00152DA3" w:rsidP="00152DA3">
      <w:pPr>
        <w:pStyle w:val="GOSTListmark1"/>
      </w:pPr>
      <w:r w:rsidRPr="009E0706">
        <w:t>Код клиента по Сводному реестру;</w:t>
      </w:r>
    </w:p>
    <w:p w:rsidR="00152DA3" w:rsidRPr="009E0706" w:rsidRDefault="00152DA3" w:rsidP="00152DA3">
      <w:pPr>
        <w:pStyle w:val="GOSTListmark1"/>
      </w:pPr>
      <w:r w:rsidRPr="009E0706">
        <w:t>Наименование клиента;</w:t>
      </w:r>
    </w:p>
    <w:p w:rsidR="00152DA3" w:rsidRPr="009E0706" w:rsidRDefault="00152DA3" w:rsidP="00152DA3">
      <w:pPr>
        <w:pStyle w:val="GOSTListmark1"/>
      </w:pPr>
      <w:r w:rsidRPr="009E0706">
        <w:t>ИНН;</w:t>
      </w:r>
    </w:p>
    <w:p w:rsidR="00152DA3" w:rsidRPr="009E0706" w:rsidRDefault="00152DA3" w:rsidP="00152DA3">
      <w:pPr>
        <w:pStyle w:val="GOSTListmark1"/>
      </w:pPr>
      <w:r w:rsidRPr="009E0706">
        <w:t>КПП;</w:t>
      </w:r>
    </w:p>
    <w:p w:rsidR="00152DA3" w:rsidRPr="009E0706" w:rsidRDefault="00152DA3" w:rsidP="00152DA3">
      <w:pPr>
        <w:pStyle w:val="GOSTListmark1"/>
      </w:pPr>
      <w:r w:rsidRPr="009E0706">
        <w:t>Код вида КС;</w:t>
      </w:r>
    </w:p>
    <w:p w:rsidR="00152DA3" w:rsidRPr="009E0706" w:rsidRDefault="00152DA3" w:rsidP="00152DA3">
      <w:pPr>
        <w:pStyle w:val="GOSTListmark1"/>
      </w:pPr>
      <w:r w:rsidRPr="009E0706">
        <w:t>Код валюты КС;</w:t>
      </w:r>
    </w:p>
    <w:p w:rsidR="00152DA3" w:rsidRPr="009E0706" w:rsidRDefault="00152DA3" w:rsidP="00152DA3">
      <w:pPr>
        <w:pStyle w:val="GOSTListmark1"/>
      </w:pPr>
      <w:r w:rsidRPr="009E0706">
        <w:t>Код ТОФК по месту открытия;</w:t>
      </w:r>
    </w:p>
    <w:p w:rsidR="00152DA3" w:rsidRPr="009E0706" w:rsidRDefault="00152DA3" w:rsidP="00152DA3">
      <w:pPr>
        <w:pStyle w:val="GOSTListmark1"/>
      </w:pPr>
      <w:r w:rsidRPr="009E0706">
        <w:t>Наименование ТОФК по месту открытия;</w:t>
      </w:r>
    </w:p>
    <w:p w:rsidR="00152DA3" w:rsidRPr="009E0706" w:rsidRDefault="00152DA3" w:rsidP="00152DA3">
      <w:pPr>
        <w:pStyle w:val="GOSTListmark1"/>
      </w:pPr>
      <w:r w:rsidRPr="009E0706">
        <w:t>Номер КС;</w:t>
      </w:r>
    </w:p>
    <w:p w:rsidR="00152DA3" w:rsidRPr="009E0706" w:rsidRDefault="00152DA3" w:rsidP="00152DA3">
      <w:pPr>
        <w:pStyle w:val="GOSTListmark1"/>
      </w:pPr>
      <w:r w:rsidRPr="009E0706">
        <w:t>Дата открытия КС;</w:t>
      </w:r>
    </w:p>
    <w:p w:rsidR="00152DA3" w:rsidRPr="009E0706" w:rsidRDefault="00152DA3" w:rsidP="00152DA3">
      <w:pPr>
        <w:pStyle w:val="GOSTListmark1"/>
      </w:pPr>
      <w:r w:rsidRPr="009E0706">
        <w:t>Дата закрытия КС;</w:t>
      </w:r>
    </w:p>
    <w:p w:rsidR="00152DA3" w:rsidRPr="009E0706" w:rsidRDefault="00152DA3" w:rsidP="00152DA3">
      <w:pPr>
        <w:pStyle w:val="GOSTListmark1"/>
      </w:pPr>
      <w:r w:rsidRPr="009E0706">
        <w:t>Код типа КС;</w:t>
      </w:r>
    </w:p>
    <w:p w:rsidR="00152DA3" w:rsidRPr="009E0706" w:rsidRDefault="00152DA3" w:rsidP="00152DA3">
      <w:pPr>
        <w:pStyle w:val="GOSTListmark1"/>
      </w:pPr>
      <w:r w:rsidRPr="009E0706">
        <w:t>Наименование типа КС;</w:t>
      </w:r>
    </w:p>
    <w:p w:rsidR="00152DA3" w:rsidRPr="009E0706" w:rsidRDefault="00152DA3" w:rsidP="00152DA3">
      <w:pPr>
        <w:pStyle w:val="GOSTListmark1"/>
      </w:pPr>
      <w:r w:rsidRPr="009E0706">
        <w:t>Связанный банковский счет;</w:t>
      </w:r>
    </w:p>
    <w:p w:rsidR="00152DA3" w:rsidRPr="009E0706" w:rsidRDefault="00152DA3" w:rsidP="00152DA3">
      <w:pPr>
        <w:pStyle w:val="GOSTListmark1"/>
      </w:pPr>
      <w:r w:rsidRPr="009E0706">
        <w:lastRenderedPageBreak/>
        <w:t>БИК банка;</w:t>
      </w:r>
    </w:p>
    <w:p w:rsidR="00152DA3" w:rsidRPr="009E0706" w:rsidRDefault="00152DA3" w:rsidP="00152DA3">
      <w:pPr>
        <w:pStyle w:val="GOSTListmark1"/>
      </w:pPr>
      <w:r w:rsidRPr="009E0706">
        <w:t>ЦС учета;</w:t>
      </w:r>
    </w:p>
    <w:p w:rsidR="00152DA3" w:rsidRPr="009E0706" w:rsidRDefault="00152DA3" w:rsidP="00152DA3">
      <w:pPr>
        <w:pStyle w:val="GOSTListmark1"/>
      </w:pPr>
      <w:r w:rsidRPr="009E0706">
        <w:t>Наименование ЦС учета;</w:t>
      </w:r>
    </w:p>
    <w:p w:rsidR="00152DA3" w:rsidRPr="009E0706" w:rsidRDefault="00152DA3" w:rsidP="00152DA3">
      <w:pPr>
        <w:pStyle w:val="GOSTListmark1"/>
      </w:pPr>
      <w:r w:rsidRPr="009E0706">
        <w:t>Дата вступления изменений в силу;</w:t>
      </w:r>
    </w:p>
    <w:p w:rsidR="00152DA3" w:rsidRPr="009E0706" w:rsidRDefault="00152DA3" w:rsidP="00152DA3">
      <w:pPr>
        <w:pStyle w:val="GOSTListmark1"/>
      </w:pPr>
      <w:r w:rsidRPr="009E0706">
        <w:t>Код организации по сводному реестру, предоставившей заявление на открытие;</w:t>
      </w:r>
    </w:p>
    <w:p w:rsidR="00152DA3" w:rsidRPr="009E0706" w:rsidRDefault="00152DA3" w:rsidP="00152DA3">
      <w:pPr>
        <w:pStyle w:val="GOSTListmark1"/>
      </w:pPr>
      <w:r w:rsidRPr="009E0706">
        <w:t>Наименование организации, предоставившей заявление на открытие;</w:t>
      </w:r>
    </w:p>
    <w:p w:rsidR="00152DA3" w:rsidRPr="009E0706" w:rsidRDefault="00152DA3" w:rsidP="00152DA3">
      <w:pPr>
        <w:pStyle w:val="GOSTListmark1"/>
      </w:pPr>
      <w:r w:rsidRPr="009E0706">
        <w:t>Статус КС;</w:t>
      </w:r>
    </w:p>
    <w:p w:rsidR="00152DA3" w:rsidRPr="009E0706" w:rsidRDefault="00152DA3" w:rsidP="00152DA3">
      <w:pPr>
        <w:pStyle w:val="GOSTListmark1"/>
      </w:pPr>
      <w:r w:rsidRPr="009E0706">
        <w:t>Статус записи;</w:t>
      </w:r>
    </w:p>
    <w:p w:rsidR="00152DA3" w:rsidRPr="009E0706" w:rsidRDefault="00152DA3" w:rsidP="00152DA3">
      <w:pPr>
        <w:pStyle w:val="GOSTListmark1"/>
      </w:pPr>
      <w:r w:rsidRPr="009E0706">
        <w:t>Признак актуальности</w:t>
      </w:r>
    </w:p>
    <w:p w:rsidR="00152DA3" w:rsidRPr="009E0706" w:rsidRDefault="00152DA3" w:rsidP="00152DA3">
      <w:pPr>
        <w:pStyle w:val="GOSTListmark1"/>
      </w:pPr>
      <w:r w:rsidRPr="009E0706">
        <w:t>Дата начала действия записи;</w:t>
      </w:r>
    </w:p>
    <w:p w:rsidR="00152DA3" w:rsidRPr="009E0706" w:rsidRDefault="00152DA3" w:rsidP="00152DA3">
      <w:pPr>
        <w:pStyle w:val="GOSTListmark1"/>
      </w:pPr>
      <w:r w:rsidRPr="009E0706">
        <w:t>Дата окончания действия записи.</w:t>
      </w:r>
    </w:p>
    <w:p w:rsidR="00152DA3" w:rsidRPr="009E0706" w:rsidRDefault="00152DA3" w:rsidP="00152DA3">
      <w:pPr>
        <w:pStyle w:val="41"/>
        <w:tabs>
          <w:tab w:val="num" w:pos="864"/>
        </w:tabs>
        <w:ind w:left="864" w:hanging="864"/>
      </w:pPr>
      <w:bookmarkStart w:id="1624" w:name="_Toc109037317"/>
      <w:r w:rsidRPr="009E0706">
        <w:t>Справочник «Перечень специализаций»</w:t>
      </w:r>
      <w:bookmarkEnd w:id="1624"/>
    </w:p>
    <w:p w:rsidR="00152DA3" w:rsidRPr="009E0706" w:rsidRDefault="00152DA3" w:rsidP="00754BAB">
      <w:pPr>
        <w:pStyle w:val="GOSTListnum"/>
        <w:numPr>
          <w:ilvl w:val="0"/>
          <w:numId w:val="164"/>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«Перечень специализаций» (рис. </w:t>
      </w:r>
      <w:r w:rsidRPr="009E0706">
        <w:fldChar w:fldCharType="begin"/>
      </w:r>
      <w:r w:rsidRPr="009E0706">
        <w:instrText xml:space="preserve"> REF _Ref76566693 \h  \* MERGEFORMAT </w:instrText>
      </w:r>
      <w:r w:rsidRPr="009E0706">
        <w:fldChar w:fldCharType="separate"/>
      </w:r>
      <w:r w:rsidR="008353AE">
        <w:rPr>
          <w:noProof/>
        </w:rPr>
        <w:t>86</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24E8FACE" wp14:editId="18EA886E">
            <wp:extent cx="6120130" cy="1750695"/>
            <wp:effectExtent l="0" t="0" r="0" b="0"/>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0"/>
                    <a:stretch>
                      <a:fillRect/>
                    </a:stretch>
                  </pic:blipFill>
                  <pic:spPr>
                    <a:xfrm>
                      <a:off x="0" y="0"/>
                      <a:ext cx="6120130" cy="1750695"/>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625" w:name="_Ref76566693"/>
      <w:bookmarkStart w:id="1626" w:name="_Toc76573808"/>
      <w:bookmarkStart w:id="1627" w:name="_Toc76578438"/>
      <w:bookmarkStart w:id="1628" w:name="_Toc76591012"/>
      <w:bookmarkStart w:id="1629" w:name="_Toc76634061"/>
      <w:bookmarkStart w:id="1630" w:name="_Toc109037553"/>
      <w:bookmarkStart w:id="1631" w:name="_Toc149654531"/>
      <w:bookmarkStart w:id="1632" w:name="_Toc162867796"/>
      <w:r w:rsidR="008353AE">
        <w:rPr>
          <w:noProof/>
        </w:rPr>
        <w:t>86</w:t>
      </w:r>
      <w:bookmarkEnd w:id="1625"/>
      <w:r w:rsidRPr="009E0706">
        <w:rPr>
          <w:noProof/>
        </w:rPr>
        <w:fldChar w:fldCharType="end"/>
      </w:r>
      <w:r w:rsidRPr="009E0706">
        <w:t>. Справочник «Перечень специализаций»</w:t>
      </w:r>
      <w:bookmarkEnd w:id="1626"/>
      <w:bookmarkEnd w:id="1627"/>
      <w:bookmarkEnd w:id="1628"/>
      <w:bookmarkEnd w:id="1629"/>
      <w:bookmarkEnd w:id="1630"/>
      <w:bookmarkEnd w:id="1631"/>
      <w:bookmarkEnd w:id="1632"/>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Код;</w:t>
      </w:r>
    </w:p>
    <w:p w:rsidR="00152DA3" w:rsidRPr="009E0706" w:rsidRDefault="00152DA3" w:rsidP="00152DA3">
      <w:pPr>
        <w:pStyle w:val="GOSTListmark1"/>
      </w:pPr>
      <w:r w:rsidRPr="009E0706">
        <w:t>Наименование;</w:t>
      </w:r>
    </w:p>
    <w:p w:rsidR="00152DA3" w:rsidRPr="009E0706" w:rsidRDefault="00152DA3" w:rsidP="00152DA3">
      <w:pPr>
        <w:pStyle w:val="GOSTListmark1"/>
      </w:pPr>
      <w:r w:rsidRPr="009E0706">
        <w:t>Статус;</w:t>
      </w:r>
    </w:p>
    <w:p w:rsidR="00152DA3" w:rsidRPr="009E0706" w:rsidRDefault="00152DA3" w:rsidP="00152DA3">
      <w:pPr>
        <w:pStyle w:val="GOSTListmark1"/>
      </w:pPr>
      <w:r w:rsidRPr="009E0706">
        <w:t>Дата действия с;</w:t>
      </w:r>
    </w:p>
    <w:p w:rsidR="00152DA3" w:rsidRPr="009E0706" w:rsidRDefault="00152DA3" w:rsidP="00152DA3">
      <w:pPr>
        <w:pStyle w:val="GOSTListmark1"/>
      </w:pPr>
      <w:r w:rsidRPr="009E0706">
        <w:t>Дата действия по;</w:t>
      </w:r>
    </w:p>
    <w:p w:rsidR="00152DA3" w:rsidRPr="009E0706" w:rsidRDefault="00152DA3" w:rsidP="00152DA3">
      <w:pPr>
        <w:pStyle w:val="GOSTListmark1"/>
      </w:pPr>
      <w:r w:rsidRPr="009E0706">
        <w:t>Дата изменения.</w:t>
      </w:r>
    </w:p>
    <w:p w:rsidR="00152DA3" w:rsidRPr="009E0706" w:rsidRDefault="00152DA3" w:rsidP="00152DA3">
      <w:pPr>
        <w:pStyle w:val="41"/>
        <w:tabs>
          <w:tab w:val="num" w:pos="864"/>
        </w:tabs>
        <w:ind w:left="864" w:hanging="864"/>
      </w:pPr>
      <w:bookmarkStart w:id="1633" w:name="_Toc109037319"/>
      <w:r w:rsidRPr="009E0706">
        <w:t>Справочник «Соответствие кодов видов расходов кодам видов выплат на банковские карты «Мир» физических лиц»</w:t>
      </w:r>
      <w:bookmarkEnd w:id="1633"/>
    </w:p>
    <w:p w:rsidR="00152DA3" w:rsidRPr="009E0706" w:rsidRDefault="00152DA3" w:rsidP="00754BAB">
      <w:pPr>
        <w:pStyle w:val="GOSTListnum"/>
        <w:numPr>
          <w:ilvl w:val="0"/>
          <w:numId w:val="165"/>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numPr>
          <w:ilvl w:val="0"/>
          <w:numId w:val="15"/>
        </w:numPr>
      </w:pPr>
      <w:r w:rsidRPr="009E0706">
        <w:t>Выбрать справочник «Соответствие кодов видов расходов кодам видов выплат на банковские карты «Мир» физических лиц» (рис. </w:t>
      </w:r>
      <w:r w:rsidRPr="009E0706">
        <w:fldChar w:fldCharType="begin"/>
      </w:r>
      <w:r w:rsidRPr="009E0706">
        <w:instrText xml:space="preserve"> REF _Ref76566710 \h  \* MERGEFORMAT </w:instrText>
      </w:r>
      <w:r w:rsidRPr="009E0706">
        <w:fldChar w:fldCharType="separate"/>
      </w:r>
      <w:r w:rsidR="008353AE">
        <w:rPr>
          <w:noProof/>
        </w:rPr>
        <w:t>87</w:t>
      </w:r>
      <w:r w:rsidRPr="009E0706">
        <w:fldChar w:fldCharType="end"/>
      </w:r>
      <w:r w:rsidRPr="009E0706">
        <w:t>).</w:t>
      </w:r>
    </w:p>
    <w:p w:rsidR="00152DA3" w:rsidRPr="009E0706" w:rsidRDefault="00152DA3" w:rsidP="00152DA3">
      <w:pPr>
        <w:pStyle w:val="GOSTFigure"/>
      </w:pPr>
      <w:r w:rsidRPr="009E0706">
        <w:rPr>
          <w:noProof/>
        </w:rPr>
        <w:lastRenderedPageBreak/>
        <w:drawing>
          <wp:inline distT="0" distB="0" distL="0" distR="0" wp14:anchorId="7880A465" wp14:editId="7A2FBEFC">
            <wp:extent cx="6120130" cy="1363980"/>
            <wp:effectExtent l="0" t="0" r="0" b="0"/>
            <wp:docPr id="203" name="Рисунок 2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Snap14.png"/>
                    <pic:cNvPicPr/>
                  </pic:nvPicPr>
                  <pic:blipFill>
                    <a:blip r:embed="rId131">
                      <a:extLst>
                        <a:ext uri="{28A0092B-C50C-407E-A947-70E740481C1C}">
                          <a14:useLocalDpi xmlns:a14="http://schemas.microsoft.com/office/drawing/2010/main" val="0"/>
                        </a:ext>
                      </a:extLst>
                    </a:blip>
                    <a:stretch>
                      <a:fillRect/>
                    </a:stretch>
                  </pic:blipFill>
                  <pic:spPr>
                    <a:xfrm>
                      <a:off x="0" y="0"/>
                      <a:ext cx="6120130" cy="1363980"/>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634" w:name="_Ref76566710"/>
      <w:bookmarkStart w:id="1635" w:name="_Toc76573810"/>
      <w:bookmarkStart w:id="1636" w:name="_Toc76578440"/>
      <w:bookmarkStart w:id="1637" w:name="_Toc76591014"/>
      <w:bookmarkStart w:id="1638" w:name="_Toc76634063"/>
      <w:bookmarkStart w:id="1639" w:name="_Toc109037555"/>
      <w:bookmarkStart w:id="1640" w:name="_Toc149654532"/>
      <w:bookmarkStart w:id="1641" w:name="_Toc162867797"/>
      <w:r w:rsidR="008353AE">
        <w:rPr>
          <w:noProof/>
        </w:rPr>
        <w:t>87</w:t>
      </w:r>
      <w:bookmarkEnd w:id="1634"/>
      <w:r w:rsidRPr="009E0706">
        <w:rPr>
          <w:noProof/>
        </w:rPr>
        <w:fldChar w:fldCharType="end"/>
      </w:r>
      <w:r w:rsidRPr="009E0706">
        <w:t>. Справочник «Соответствие кодов видов расходов кодам видов выплат на банковские карты «Мир» физических лиц»</w:t>
      </w:r>
      <w:bookmarkEnd w:id="1635"/>
      <w:bookmarkEnd w:id="1636"/>
      <w:bookmarkEnd w:id="1637"/>
      <w:bookmarkEnd w:id="1638"/>
      <w:bookmarkEnd w:id="1639"/>
      <w:bookmarkEnd w:id="1640"/>
      <w:bookmarkEnd w:id="1641"/>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Код вида выплаты;</w:t>
      </w:r>
    </w:p>
    <w:p w:rsidR="00152DA3" w:rsidRPr="009E0706" w:rsidRDefault="00152DA3" w:rsidP="00152DA3">
      <w:pPr>
        <w:pStyle w:val="GOSTListmark1"/>
      </w:pPr>
      <w:r w:rsidRPr="009E0706">
        <w:t>Код вида расходов;</w:t>
      </w:r>
    </w:p>
    <w:p w:rsidR="00152DA3" w:rsidRPr="009E0706" w:rsidRDefault="00152DA3" w:rsidP="00152DA3">
      <w:pPr>
        <w:pStyle w:val="GOSTListmark1"/>
      </w:pPr>
      <w:r w:rsidRPr="009E0706">
        <w:t>Наименование вида выплаты;</w:t>
      </w:r>
    </w:p>
    <w:p w:rsidR="00152DA3" w:rsidRPr="009E0706" w:rsidRDefault="00152DA3" w:rsidP="00152DA3">
      <w:pPr>
        <w:pStyle w:val="GOSTListmark1"/>
      </w:pPr>
      <w:r w:rsidRPr="009E0706">
        <w:t>Период действия с;</w:t>
      </w:r>
    </w:p>
    <w:p w:rsidR="00152DA3" w:rsidRPr="009E0706" w:rsidRDefault="00152DA3" w:rsidP="00152DA3">
      <w:pPr>
        <w:pStyle w:val="GOSTListmark1"/>
      </w:pPr>
      <w:r w:rsidRPr="009E0706">
        <w:t>Период действия по;</w:t>
      </w:r>
    </w:p>
    <w:p w:rsidR="00152DA3" w:rsidRPr="009E0706" w:rsidRDefault="00152DA3" w:rsidP="00152DA3">
      <w:pPr>
        <w:pStyle w:val="GOSTListmark1"/>
      </w:pPr>
      <w:r w:rsidRPr="009E0706">
        <w:t>Статус.</w:t>
      </w:r>
    </w:p>
    <w:p w:rsidR="00152DA3" w:rsidRPr="009E0706" w:rsidRDefault="00152DA3" w:rsidP="00152DA3">
      <w:pPr>
        <w:pStyle w:val="41"/>
        <w:tabs>
          <w:tab w:val="num" w:pos="864"/>
        </w:tabs>
        <w:ind w:left="864" w:hanging="864"/>
      </w:pPr>
      <w:bookmarkStart w:id="1642" w:name="_Toc109037320"/>
      <w:r w:rsidRPr="009E0706">
        <w:t>Справочник «Коды субсидий НУБП»</w:t>
      </w:r>
      <w:bookmarkEnd w:id="1642"/>
    </w:p>
    <w:p w:rsidR="00152DA3" w:rsidRPr="009E0706" w:rsidRDefault="00152DA3" w:rsidP="00754BAB">
      <w:pPr>
        <w:pStyle w:val="GOSTListnum"/>
        <w:numPr>
          <w:ilvl w:val="0"/>
          <w:numId w:val="166"/>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pPr>
      <w:r w:rsidRPr="009E0706">
        <w:t>Выбрать справочник «Коды субсидий НУБП» (рис. </w:t>
      </w:r>
      <w:r w:rsidRPr="009E0706">
        <w:fldChar w:fldCharType="begin"/>
      </w:r>
      <w:r w:rsidRPr="009E0706">
        <w:instrText xml:space="preserve"> REF _Ref76566724 \h  \* MERGEFORMAT </w:instrText>
      </w:r>
      <w:r w:rsidRPr="009E0706">
        <w:fldChar w:fldCharType="separate"/>
      </w:r>
      <w:r w:rsidR="008353AE">
        <w:rPr>
          <w:noProof/>
        </w:rPr>
        <w:t>88</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14BEB2F9" wp14:editId="72E4C3CF">
            <wp:extent cx="6120130" cy="920115"/>
            <wp:effectExtent l="0" t="0" r="0" b="0"/>
            <wp:docPr id="215" name="Рисунок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Snap15.png"/>
                    <pic:cNvPicPr/>
                  </pic:nvPicPr>
                  <pic:blipFill>
                    <a:blip r:embed="rId132" cstate="print">
                      <a:extLst>
                        <a:ext uri="{28A0092B-C50C-407E-A947-70E740481C1C}">
                          <a14:useLocalDpi xmlns:a14="http://schemas.microsoft.com/office/drawing/2010/main" val="0"/>
                        </a:ext>
                      </a:extLst>
                    </a:blip>
                    <a:stretch>
                      <a:fillRect/>
                    </a:stretch>
                  </pic:blipFill>
                  <pic:spPr>
                    <a:xfrm>
                      <a:off x="0" y="0"/>
                      <a:ext cx="6120130" cy="920115"/>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643" w:name="_Ref76566724"/>
      <w:bookmarkStart w:id="1644" w:name="_Toc76573811"/>
      <w:bookmarkStart w:id="1645" w:name="_Toc76578441"/>
      <w:bookmarkStart w:id="1646" w:name="_Toc76591015"/>
      <w:bookmarkStart w:id="1647" w:name="_Toc76634064"/>
      <w:bookmarkStart w:id="1648" w:name="_Toc109037556"/>
      <w:bookmarkStart w:id="1649" w:name="_Toc149654533"/>
      <w:bookmarkStart w:id="1650" w:name="_Toc162867798"/>
      <w:r w:rsidR="008353AE">
        <w:rPr>
          <w:noProof/>
        </w:rPr>
        <w:t>88</w:t>
      </w:r>
      <w:bookmarkEnd w:id="1643"/>
      <w:r w:rsidRPr="009E0706">
        <w:rPr>
          <w:noProof/>
        </w:rPr>
        <w:fldChar w:fldCharType="end"/>
      </w:r>
      <w:r w:rsidRPr="009E0706">
        <w:t>. Справочник «Коды субсидий НУБП»</w:t>
      </w:r>
      <w:bookmarkEnd w:id="1644"/>
      <w:bookmarkEnd w:id="1645"/>
      <w:bookmarkEnd w:id="1646"/>
      <w:bookmarkEnd w:id="1647"/>
      <w:bookmarkEnd w:id="1648"/>
      <w:bookmarkEnd w:id="1649"/>
      <w:bookmarkEnd w:id="1650"/>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Код субсидии;</w:t>
      </w:r>
    </w:p>
    <w:p w:rsidR="00152DA3" w:rsidRPr="009E0706" w:rsidRDefault="00152DA3" w:rsidP="00152DA3">
      <w:pPr>
        <w:pStyle w:val="GOSTListmark1"/>
      </w:pPr>
      <w:r w:rsidRPr="009E0706">
        <w:t>Наименование;</w:t>
      </w:r>
    </w:p>
    <w:p w:rsidR="00152DA3" w:rsidRPr="009E0706" w:rsidRDefault="00152DA3" w:rsidP="00152DA3">
      <w:pPr>
        <w:pStyle w:val="GOSTListmark1"/>
      </w:pPr>
      <w:r w:rsidRPr="009E0706">
        <w:t>Номер лицевого счета;</w:t>
      </w:r>
    </w:p>
    <w:p w:rsidR="00152DA3" w:rsidRPr="009E0706" w:rsidRDefault="00152DA3" w:rsidP="00152DA3">
      <w:pPr>
        <w:pStyle w:val="GOSTListmark1"/>
      </w:pPr>
      <w:r w:rsidRPr="009E0706">
        <w:t>Код объекта по ФАИП;</w:t>
      </w:r>
    </w:p>
    <w:p w:rsidR="00152DA3" w:rsidRPr="009E0706" w:rsidRDefault="00152DA3" w:rsidP="00152DA3">
      <w:pPr>
        <w:pStyle w:val="GOSTListmark1"/>
      </w:pPr>
      <w:r w:rsidRPr="009E0706">
        <w:t>Код главы;</w:t>
      </w:r>
    </w:p>
    <w:p w:rsidR="00152DA3" w:rsidRPr="009E0706" w:rsidRDefault="00152DA3" w:rsidP="00152DA3">
      <w:pPr>
        <w:pStyle w:val="GOSTListmark1"/>
      </w:pPr>
      <w:r w:rsidRPr="009E0706">
        <w:t>Наименование учредителя;</w:t>
      </w:r>
    </w:p>
    <w:p w:rsidR="00152DA3" w:rsidRPr="009E0706" w:rsidRDefault="00152DA3" w:rsidP="00152DA3">
      <w:pPr>
        <w:pStyle w:val="GOSTListmark1"/>
      </w:pPr>
      <w:r w:rsidRPr="009E0706">
        <w:t>Код ОрФК;</w:t>
      </w:r>
    </w:p>
    <w:p w:rsidR="00152DA3" w:rsidRPr="009E0706" w:rsidRDefault="00152DA3" w:rsidP="00152DA3">
      <w:pPr>
        <w:pStyle w:val="GOSTListmark1"/>
      </w:pPr>
      <w:r w:rsidRPr="009E0706">
        <w:t>Наименование ОрФК;</w:t>
      </w:r>
    </w:p>
    <w:p w:rsidR="00152DA3" w:rsidRPr="009E0706" w:rsidRDefault="00152DA3" w:rsidP="00152DA3">
      <w:pPr>
        <w:pStyle w:val="GOSTListmark1"/>
      </w:pPr>
      <w:r w:rsidRPr="009E0706">
        <w:t>Код бюджета;</w:t>
      </w:r>
    </w:p>
    <w:p w:rsidR="00152DA3" w:rsidRPr="009E0706" w:rsidRDefault="00152DA3" w:rsidP="00152DA3">
      <w:pPr>
        <w:pStyle w:val="GOSTListmark1"/>
      </w:pPr>
      <w:r w:rsidRPr="009E0706">
        <w:t>Наименование бюджета;</w:t>
      </w:r>
    </w:p>
    <w:p w:rsidR="00152DA3" w:rsidRPr="009E0706" w:rsidRDefault="00152DA3" w:rsidP="00152DA3">
      <w:pPr>
        <w:pStyle w:val="GOSTListmark1"/>
      </w:pPr>
      <w:r w:rsidRPr="009E0706">
        <w:t>Дата действия с;</w:t>
      </w:r>
    </w:p>
    <w:p w:rsidR="00152DA3" w:rsidRPr="009E0706" w:rsidRDefault="00152DA3" w:rsidP="00152DA3">
      <w:pPr>
        <w:pStyle w:val="GOSTListmark1"/>
      </w:pPr>
      <w:r w:rsidRPr="009E0706">
        <w:t>Дата действия по;</w:t>
      </w:r>
    </w:p>
    <w:p w:rsidR="00152DA3" w:rsidRPr="009E0706" w:rsidRDefault="00152DA3" w:rsidP="00152DA3">
      <w:pPr>
        <w:pStyle w:val="GOSTListmark1"/>
      </w:pPr>
      <w:r w:rsidRPr="009E0706">
        <w:t>Дата начала действия записи;</w:t>
      </w:r>
    </w:p>
    <w:p w:rsidR="00152DA3" w:rsidRPr="009E0706" w:rsidRDefault="00152DA3" w:rsidP="00152DA3">
      <w:pPr>
        <w:pStyle w:val="GOSTListmark1"/>
      </w:pPr>
      <w:r w:rsidRPr="009E0706">
        <w:t>Дата окончания действия записи;</w:t>
      </w:r>
    </w:p>
    <w:p w:rsidR="00152DA3" w:rsidRPr="009E0706" w:rsidRDefault="00152DA3" w:rsidP="00152DA3">
      <w:pPr>
        <w:pStyle w:val="GOSTListmark1"/>
      </w:pPr>
      <w:r w:rsidRPr="009E0706">
        <w:t>Статус.</w:t>
      </w:r>
    </w:p>
    <w:p w:rsidR="00152DA3" w:rsidRPr="009E0706" w:rsidRDefault="00152DA3" w:rsidP="00152DA3">
      <w:pPr>
        <w:pStyle w:val="41"/>
        <w:tabs>
          <w:tab w:val="num" w:pos="864"/>
        </w:tabs>
        <w:ind w:left="864" w:hanging="864"/>
      </w:pPr>
      <w:r w:rsidRPr="009E0706">
        <w:lastRenderedPageBreak/>
        <w:t>Справочник «Перечень внешних систем»</w:t>
      </w:r>
    </w:p>
    <w:p w:rsidR="00152DA3" w:rsidRPr="009E0706" w:rsidRDefault="00152DA3" w:rsidP="00754BAB">
      <w:pPr>
        <w:pStyle w:val="GOSTListnum"/>
        <w:numPr>
          <w:ilvl w:val="0"/>
          <w:numId w:val="167"/>
        </w:numPr>
      </w:pPr>
      <w:r w:rsidRPr="009E0706">
        <w:t>На панели «Меню» выбрать «Управление расходами: средства ФБ».</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pPr>
      <w:r w:rsidRPr="009E0706">
        <w:t>Выбрать справочник «Перечень внешних систем» (рис. </w:t>
      </w:r>
      <w:r w:rsidRPr="009E0706">
        <w:fldChar w:fldCharType="begin"/>
      </w:r>
      <w:r w:rsidRPr="009E0706">
        <w:instrText xml:space="preserve"> REF _Ref129010823 \h </w:instrText>
      </w:r>
      <w:r w:rsidRPr="009E0706">
        <w:fldChar w:fldCharType="separate"/>
      </w:r>
      <w:r w:rsidR="008353AE">
        <w:rPr>
          <w:noProof/>
        </w:rPr>
        <w:t>89</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4D38D5BC" wp14:editId="186C58C1">
            <wp:extent cx="6120130" cy="1775460"/>
            <wp:effectExtent l="0" t="0" r="0" b="0"/>
            <wp:docPr id="770" name="Рисунок 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3"/>
                    <a:stretch>
                      <a:fillRect/>
                    </a:stretch>
                  </pic:blipFill>
                  <pic:spPr>
                    <a:xfrm>
                      <a:off x="0" y="0"/>
                      <a:ext cx="6120130" cy="1775460"/>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651" w:name="_Ref129010823"/>
      <w:bookmarkStart w:id="1652" w:name="_Toc149654534"/>
      <w:bookmarkStart w:id="1653" w:name="_Toc162867799"/>
      <w:r w:rsidR="008353AE">
        <w:rPr>
          <w:noProof/>
        </w:rPr>
        <w:t>89</w:t>
      </w:r>
      <w:bookmarkEnd w:id="1651"/>
      <w:r w:rsidRPr="009E0706">
        <w:rPr>
          <w:noProof/>
        </w:rPr>
        <w:fldChar w:fldCharType="end"/>
      </w:r>
      <w:r w:rsidRPr="009E0706">
        <w:t>. Справочник «Перечень внешних систем»</w:t>
      </w:r>
      <w:bookmarkEnd w:id="1652"/>
      <w:bookmarkEnd w:id="1653"/>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Код системы;</w:t>
      </w:r>
    </w:p>
    <w:p w:rsidR="00152DA3" w:rsidRPr="009E0706" w:rsidRDefault="00152DA3" w:rsidP="00152DA3">
      <w:pPr>
        <w:pStyle w:val="GOSTListmark1"/>
      </w:pPr>
      <w:r w:rsidRPr="009E0706">
        <w:t>Признак непрерывной передачи платежного поручения;</w:t>
      </w:r>
    </w:p>
    <w:p w:rsidR="00152DA3" w:rsidRPr="009E0706" w:rsidRDefault="00152DA3" w:rsidP="00152DA3">
      <w:pPr>
        <w:pStyle w:val="GOSTListmark1"/>
      </w:pPr>
      <w:r w:rsidRPr="009E0706">
        <w:t>Проверка внешней ЭП;</w:t>
      </w:r>
    </w:p>
    <w:p w:rsidR="00152DA3" w:rsidRPr="009E0706" w:rsidRDefault="00152DA3" w:rsidP="00152DA3">
      <w:pPr>
        <w:pStyle w:val="GOSTListmark1"/>
      </w:pPr>
      <w:r w:rsidRPr="009E0706">
        <w:t>Полномочия ТОФК по подписанию ЭП;</w:t>
      </w:r>
    </w:p>
    <w:p w:rsidR="00152DA3" w:rsidRPr="009E0706" w:rsidRDefault="00152DA3" w:rsidP="00152DA3">
      <w:pPr>
        <w:pStyle w:val="GOSTListmark1"/>
      </w:pPr>
      <w:r w:rsidRPr="009E0706">
        <w:t>Передача выписки;</w:t>
      </w:r>
    </w:p>
    <w:p w:rsidR="00152DA3" w:rsidRPr="009E0706" w:rsidRDefault="00152DA3" w:rsidP="00152DA3">
      <w:pPr>
        <w:pStyle w:val="GOSTListmark1"/>
      </w:pPr>
      <w:r w:rsidRPr="009E0706">
        <w:t>Дата действия с;</w:t>
      </w:r>
    </w:p>
    <w:p w:rsidR="00152DA3" w:rsidRPr="009E0706" w:rsidRDefault="00152DA3" w:rsidP="00152DA3">
      <w:pPr>
        <w:pStyle w:val="GOSTListmark1"/>
      </w:pPr>
      <w:r w:rsidRPr="009E0706">
        <w:t>Дата действия по;</w:t>
      </w:r>
    </w:p>
    <w:p w:rsidR="00152DA3" w:rsidRPr="009E0706" w:rsidRDefault="00152DA3" w:rsidP="00152DA3">
      <w:pPr>
        <w:pStyle w:val="GOSTListmark1"/>
      </w:pPr>
      <w:r w:rsidRPr="009E0706">
        <w:t>Статус документа;</w:t>
      </w:r>
    </w:p>
    <w:p w:rsidR="00152DA3" w:rsidRPr="009E0706" w:rsidRDefault="00152DA3" w:rsidP="00152DA3">
      <w:pPr>
        <w:pStyle w:val="GOSTListmark1"/>
      </w:pPr>
      <w:r w:rsidRPr="009E0706">
        <w:t>Дата изменения.</w:t>
      </w:r>
    </w:p>
    <w:p w:rsidR="00152DA3" w:rsidRPr="009E0706" w:rsidRDefault="00152DA3" w:rsidP="00152DA3">
      <w:pPr>
        <w:pStyle w:val="41"/>
        <w:tabs>
          <w:tab w:val="num" w:pos="864"/>
        </w:tabs>
        <w:ind w:left="864" w:hanging="864"/>
      </w:pPr>
      <w:r w:rsidRPr="009E0706">
        <w:t>Справочник «Условия ранжирования документов»</w:t>
      </w:r>
    </w:p>
    <w:p w:rsidR="00152DA3" w:rsidRPr="009E0706" w:rsidRDefault="00152DA3" w:rsidP="00754BAB">
      <w:pPr>
        <w:pStyle w:val="GOSTListnum"/>
        <w:numPr>
          <w:ilvl w:val="0"/>
          <w:numId w:val="168"/>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numPr>
          <w:ilvl w:val="0"/>
          <w:numId w:val="15"/>
        </w:numPr>
      </w:pPr>
      <w:r w:rsidRPr="009E0706">
        <w:t>Далее перемещаясь по дереву навигации, развернуть ветку «Справочники».</w:t>
      </w:r>
    </w:p>
    <w:p w:rsidR="00152DA3" w:rsidRPr="009E0706" w:rsidRDefault="00152DA3" w:rsidP="00152DA3">
      <w:pPr>
        <w:pStyle w:val="GOSTListnum"/>
      </w:pPr>
      <w:r w:rsidRPr="009E0706">
        <w:t>Выбрать справочник «Условия ранжирования документов» (рис. </w:t>
      </w:r>
      <w:r w:rsidRPr="009E0706">
        <w:fldChar w:fldCharType="begin"/>
      </w:r>
      <w:r w:rsidRPr="009E0706">
        <w:instrText xml:space="preserve"> REF _Ref129010837 \h </w:instrText>
      </w:r>
      <w:r w:rsidRPr="009E0706">
        <w:fldChar w:fldCharType="separate"/>
      </w:r>
      <w:r w:rsidR="008353AE">
        <w:rPr>
          <w:noProof/>
        </w:rPr>
        <w:t>90</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0F959438" wp14:editId="7863F358">
            <wp:extent cx="6120130" cy="1444625"/>
            <wp:effectExtent l="0" t="0" r="0" b="0"/>
            <wp:docPr id="68" name="Рисунок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4"/>
                    <a:stretch>
                      <a:fillRect/>
                    </a:stretch>
                  </pic:blipFill>
                  <pic:spPr>
                    <a:xfrm>
                      <a:off x="0" y="0"/>
                      <a:ext cx="6120130" cy="1444625"/>
                    </a:xfrm>
                    <a:prstGeom prst="rect">
                      <a:avLst/>
                    </a:prstGeom>
                  </pic:spPr>
                </pic:pic>
              </a:graphicData>
            </a:graphic>
          </wp:inline>
        </w:drawing>
      </w:r>
    </w:p>
    <w:p w:rsidR="00152DA3" w:rsidRPr="009E0706" w:rsidRDefault="00152DA3" w:rsidP="00152DA3">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654" w:name="_Ref129010837"/>
      <w:bookmarkStart w:id="1655" w:name="_Toc149654535"/>
      <w:bookmarkStart w:id="1656" w:name="_Toc162867800"/>
      <w:r w:rsidR="008353AE">
        <w:rPr>
          <w:noProof/>
        </w:rPr>
        <w:t>90</w:t>
      </w:r>
      <w:bookmarkEnd w:id="1654"/>
      <w:r w:rsidRPr="009E0706">
        <w:rPr>
          <w:noProof/>
        </w:rPr>
        <w:fldChar w:fldCharType="end"/>
      </w:r>
      <w:r w:rsidRPr="009E0706">
        <w:t>. Справочник «Условия ранжирования документов»</w:t>
      </w:r>
      <w:bookmarkEnd w:id="1655"/>
      <w:bookmarkEnd w:id="1656"/>
    </w:p>
    <w:p w:rsidR="00152DA3" w:rsidRPr="009E0706" w:rsidRDefault="00152DA3" w:rsidP="00152DA3">
      <w:pPr>
        <w:pStyle w:val="GOSTNormalWithout"/>
      </w:pPr>
      <w:r w:rsidRPr="009E0706">
        <w:t>Перечень полей, присутствующих в справочнике по умолчанию:</w:t>
      </w:r>
    </w:p>
    <w:p w:rsidR="00152DA3" w:rsidRPr="009E0706" w:rsidRDefault="00152DA3" w:rsidP="00152DA3">
      <w:pPr>
        <w:pStyle w:val="GOSTListmark1"/>
      </w:pPr>
      <w:r w:rsidRPr="009E0706">
        <w:t>Код типа документа;</w:t>
      </w:r>
    </w:p>
    <w:p w:rsidR="00152DA3" w:rsidRPr="009E0706" w:rsidRDefault="00152DA3" w:rsidP="00152DA3">
      <w:pPr>
        <w:pStyle w:val="GOSTListmark1"/>
      </w:pPr>
      <w:r w:rsidRPr="009E0706">
        <w:t>Наименование документа;</w:t>
      </w:r>
    </w:p>
    <w:p w:rsidR="00152DA3" w:rsidRPr="009E0706" w:rsidRDefault="00152DA3" w:rsidP="00152DA3">
      <w:pPr>
        <w:pStyle w:val="GOSTListmark1"/>
      </w:pPr>
      <w:r w:rsidRPr="009E0706">
        <w:lastRenderedPageBreak/>
        <w:t>Уровень срочности;</w:t>
      </w:r>
    </w:p>
    <w:p w:rsidR="00152DA3" w:rsidRPr="009E0706" w:rsidRDefault="00152DA3" w:rsidP="00152DA3">
      <w:pPr>
        <w:pStyle w:val="GOSTListmark1"/>
      </w:pPr>
      <w:r w:rsidRPr="009E0706">
        <w:t>Дата начала действия;</w:t>
      </w:r>
    </w:p>
    <w:p w:rsidR="00152DA3" w:rsidRPr="009E0706" w:rsidRDefault="00152DA3" w:rsidP="00152DA3">
      <w:pPr>
        <w:pStyle w:val="GOSTListmark1"/>
      </w:pPr>
      <w:r w:rsidRPr="009E0706">
        <w:t>Дата окончания действия;</w:t>
      </w:r>
    </w:p>
    <w:p w:rsidR="00152DA3" w:rsidRPr="009E0706" w:rsidRDefault="00152DA3" w:rsidP="00152DA3">
      <w:pPr>
        <w:pStyle w:val="GOSTListmark1"/>
      </w:pPr>
      <w:r w:rsidRPr="009E0706">
        <w:t>Статус документа;</w:t>
      </w:r>
    </w:p>
    <w:p w:rsidR="00152DA3" w:rsidRPr="009E0706" w:rsidRDefault="00152DA3" w:rsidP="00152DA3">
      <w:pPr>
        <w:pStyle w:val="GOSTListmark1"/>
      </w:pPr>
      <w:r w:rsidRPr="009E0706">
        <w:t>Признак актуальности.</w:t>
      </w:r>
    </w:p>
    <w:p w:rsidR="00152DA3" w:rsidRPr="009E0706" w:rsidRDefault="00152DA3" w:rsidP="00754BAB">
      <w:pPr>
        <w:pStyle w:val="41"/>
        <w:numPr>
          <w:ilvl w:val="3"/>
          <w:numId w:val="87"/>
        </w:numPr>
      </w:pPr>
      <w:r w:rsidRPr="009E0706">
        <w:t>Справочник «Склонения валютных единиц»</w:t>
      </w:r>
    </w:p>
    <w:p w:rsidR="00152DA3" w:rsidRPr="009E0706" w:rsidRDefault="00152DA3" w:rsidP="00754BAB">
      <w:pPr>
        <w:pStyle w:val="GOSTListnum"/>
        <w:numPr>
          <w:ilvl w:val="0"/>
          <w:numId w:val="169"/>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pPr>
      <w:r w:rsidRPr="009E0706">
        <w:t>Далее перемещаясь по дереву навигации, развернуть ветку «Справочники».</w:t>
      </w:r>
    </w:p>
    <w:p w:rsidR="00152DA3" w:rsidRPr="009E0706" w:rsidRDefault="00152DA3" w:rsidP="00152DA3">
      <w:pPr>
        <w:pStyle w:val="GOSTListnum"/>
      </w:pPr>
      <w:r w:rsidRPr="009E0706">
        <w:t>Выбрать справочник «Склонения валютных единиц» (рис. </w:t>
      </w:r>
      <w:r w:rsidRPr="009E0706">
        <w:fldChar w:fldCharType="begin"/>
      </w:r>
      <w:r w:rsidRPr="009E0706">
        <w:instrText xml:space="preserve"> REF _Ref149215588 \h </w:instrText>
      </w:r>
      <w:r w:rsidRPr="009E0706">
        <w:fldChar w:fldCharType="separate"/>
      </w:r>
      <w:r w:rsidR="008353AE">
        <w:rPr>
          <w:noProof/>
        </w:rPr>
        <w:t>91</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2D7B705B" wp14:editId="7392106C">
            <wp:extent cx="6118860" cy="3230880"/>
            <wp:effectExtent l="0" t="0" r="0" b="0"/>
            <wp:docPr id="771" name="Рисунок 7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6118860" cy="3230880"/>
                    </a:xfrm>
                    <a:prstGeom prst="rect">
                      <a:avLst/>
                    </a:prstGeom>
                    <a:noFill/>
                    <a:ln>
                      <a:noFill/>
                    </a:ln>
                  </pic:spPr>
                </pic:pic>
              </a:graphicData>
            </a:graphic>
          </wp:inline>
        </w:drawing>
      </w:r>
    </w:p>
    <w:p w:rsidR="00152DA3" w:rsidRPr="009E0706" w:rsidRDefault="00C73948" w:rsidP="00152DA3">
      <w:pPr>
        <w:pStyle w:val="GOSTFigName"/>
        <w:numPr>
          <w:ilvl w:val="0"/>
          <w:numId w:val="62"/>
        </w:numPr>
      </w:pPr>
      <w:r w:rsidRPr="009E0706">
        <w:rPr>
          <w:noProof/>
        </w:rPr>
        <w:fldChar w:fldCharType="begin"/>
      </w:r>
      <w:r w:rsidRPr="009E0706">
        <w:rPr>
          <w:noProof/>
        </w:rPr>
        <w:instrText xml:space="preserve"> SEQ Рисунок \* ARABIC </w:instrText>
      </w:r>
      <w:r w:rsidRPr="009E0706">
        <w:rPr>
          <w:noProof/>
        </w:rPr>
        <w:fldChar w:fldCharType="separate"/>
      </w:r>
      <w:bookmarkStart w:id="1657" w:name="_Ref149215588"/>
      <w:bookmarkStart w:id="1658" w:name="_Toc149216016"/>
      <w:bookmarkStart w:id="1659" w:name="_Toc149654536"/>
      <w:bookmarkStart w:id="1660" w:name="_Toc162867801"/>
      <w:r w:rsidR="008353AE">
        <w:rPr>
          <w:noProof/>
        </w:rPr>
        <w:t>91</w:t>
      </w:r>
      <w:bookmarkEnd w:id="1657"/>
      <w:r w:rsidRPr="009E0706">
        <w:rPr>
          <w:noProof/>
        </w:rPr>
        <w:fldChar w:fldCharType="end"/>
      </w:r>
      <w:r w:rsidR="00152DA3" w:rsidRPr="009E0706">
        <w:t>. Справочник «Склонения валютных единиц»</w:t>
      </w:r>
      <w:bookmarkEnd w:id="1658"/>
      <w:bookmarkEnd w:id="1659"/>
      <w:bookmarkEnd w:id="1660"/>
    </w:p>
    <w:p w:rsidR="00152DA3" w:rsidRPr="009E0706" w:rsidRDefault="00152DA3" w:rsidP="00152DA3">
      <w:pPr>
        <w:pStyle w:val="GOSTNormal"/>
      </w:pPr>
      <w:r w:rsidRPr="009E0706">
        <w:t>Перечень полей, присутствующий в справочнике по умолчанию:</w:t>
      </w:r>
    </w:p>
    <w:p w:rsidR="00152DA3" w:rsidRPr="009E0706" w:rsidRDefault="00152DA3" w:rsidP="00152DA3">
      <w:pPr>
        <w:pStyle w:val="GOSTListmark1"/>
        <w:snapToGrid w:val="0"/>
      </w:pPr>
      <w:r w:rsidRPr="009E0706">
        <w:t>раздел «Основная информация»:</w:t>
      </w:r>
    </w:p>
    <w:p w:rsidR="00152DA3" w:rsidRPr="009E0706" w:rsidRDefault="00152DA3" w:rsidP="00152DA3">
      <w:pPr>
        <w:pStyle w:val="GOSTListmark2"/>
        <w:snapToGrid w:val="0"/>
      </w:pPr>
      <w:r w:rsidRPr="009E0706">
        <w:t>«Цифровой код валюты»;</w:t>
      </w:r>
    </w:p>
    <w:p w:rsidR="00152DA3" w:rsidRPr="009E0706" w:rsidRDefault="00152DA3" w:rsidP="00152DA3">
      <w:pPr>
        <w:pStyle w:val="GOSTListmark2"/>
        <w:snapToGrid w:val="0"/>
      </w:pPr>
      <w:r w:rsidRPr="009E0706">
        <w:t>«Наименование валюты»;</w:t>
      </w:r>
    </w:p>
    <w:p w:rsidR="00152DA3" w:rsidRPr="009E0706" w:rsidRDefault="00152DA3" w:rsidP="00152DA3">
      <w:pPr>
        <w:pStyle w:val="GOSTListmark2"/>
        <w:snapToGrid w:val="0"/>
      </w:pPr>
      <w:r w:rsidRPr="009E0706">
        <w:t>«Наименование целой части (форма 1/2/3/4)»</w:t>
      </w:r>
    </w:p>
    <w:p w:rsidR="00152DA3" w:rsidRPr="009E0706" w:rsidRDefault="00152DA3" w:rsidP="00152DA3">
      <w:pPr>
        <w:pStyle w:val="GOSTListmark2"/>
        <w:snapToGrid w:val="0"/>
      </w:pPr>
      <w:r w:rsidRPr="009E0706">
        <w:t>«Наименование десятичной части (форма 1/2/3/4)»;</w:t>
      </w:r>
    </w:p>
    <w:p w:rsidR="00152DA3" w:rsidRPr="009E0706" w:rsidRDefault="00152DA3" w:rsidP="00152DA3">
      <w:pPr>
        <w:pStyle w:val="GOSTListmark1"/>
        <w:snapToGrid w:val="0"/>
      </w:pPr>
      <w:r w:rsidRPr="009E0706">
        <w:t>раздел «Информация о записи»:</w:t>
      </w:r>
    </w:p>
    <w:p w:rsidR="00152DA3" w:rsidRPr="009E0706" w:rsidRDefault="00152DA3" w:rsidP="00152DA3">
      <w:pPr>
        <w:pStyle w:val="GOSTListmark2"/>
        <w:snapToGrid w:val="0"/>
      </w:pPr>
      <w:r w:rsidRPr="009E0706">
        <w:t>«Статус»;</w:t>
      </w:r>
    </w:p>
    <w:p w:rsidR="00152DA3" w:rsidRPr="009E0706" w:rsidRDefault="00152DA3" w:rsidP="00152DA3">
      <w:pPr>
        <w:pStyle w:val="GOSTListmark2"/>
        <w:snapToGrid w:val="0"/>
      </w:pPr>
      <w:r w:rsidRPr="009E0706">
        <w:t>«Дата начала действия»;</w:t>
      </w:r>
    </w:p>
    <w:p w:rsidR="00152DA3" w:rsidRPr="009E0706" w:rsidRDefault="00152DA3" w:rsidP="00152DA3">
      <w:pPr>
        <w:pStyle w:val="GOSTListmark2"/>
        <w:snapToGrid w:val="0"/>
      </w:pPr>
      <w:r w:rsidRPr="009E0706">
        <w:t>«Дата окончания действия».</w:t>
      </w:r>
    </w:p>
    <w:p w:rsidR="00152DA3" w:rsidRPr="009E0706" w:rsidRDefault="00152DA3" w:rsidP="00754BAB">
      <w:pPr>
        <w:pStyle w:val="41"/>
        <w:numPr>
          <w:ilvl w:val="3"/>
          <w:numId w:val="87"/>
        </w:numPr>
      </w:pPr>
      <w:r w:rsidRPr="009E0706">
        <w:t>Справочник «Курсы валют»</w:t>
      </w:r>
    </w:p>
    <w:p w:rsidR="00152DA3" w:rsidRPr="009E0706" w:rsidRDefault="00152DA3" w:rsidP="00754BAB">
      <w:pPr>
        <w:pStyle w:val="GOSTListnum"/>
        <w:numPr>
          <w:ilvl w:val="0"/>
          <w:numId w:val="170"/>
        </w:numPr>
      </w:pPr>
      <w:r w:rsidRPr="009E0706">
        <w:t>На панели «Меню» выбрать ветку «Управление расходами: СВР и доведение БД – Все сервисы» или «Управление расходами: средства ФБ – Все сервисы – Управление расходами».</w:t>
      </w:r>
    </w:p>
    <w:p w:rsidR="00152DA3" w:rsidRPr="009E0706" w:rsidRDefault="00152DA3" w:rsidP="00152DA3">
      <w:pPr>
        <w:pStyle w:val="GOSTListnum"/>
      </w:pPr>
      <w:r w:rsidRPr="009E0706">
        <w:lastRenderedPageBreak/>
        <w:t>Далее перемещаясь по дереву навигации, развернуть ветку «Справочники».</w:t>
      </w:r>
    </w:p>
    <w:p w:rsidR="00152DA3" w:rsidRPr="009E0706" w:rsidRDefault="00152DA3" w:rsidP="00152DA3">
      <w:pPr>
        <w:pStyle w:val="GOSTListnum"/>
      </w:pPr>
      <w:r w:rsidRPr="009E0706">
        <w:t>Выбрать справочник «Курсы валют» (рис. </w:t>
      </w:r>
      <w:r w:rsidRPr="009E0706">
        <w:fldChar w:fldCharType="begin"/>
      </w:r>
      <w:r w:rsidRPr="009E0706">
        <w:instrText xml:space="preserve"> REF _Ref149651633 \h </w:instrText>
      </w:r>
      <w:r w:rsidRPr="009E0706">
        <w:fldChar w:fldCharType="separate"/>
      </w:r>
      <w:r w:rsidR="008353AE">
        <w:rPr>
          <w:noProof/>
        </w:rPr>
        <w:t>92</w:t>
      </w:r>
      <w:r w:rsidRPr="009E0706">
        <w:fldChar w:fldCharType="end"/>
      </w:r>
      <w:r w:rsidRPr="009E0706">
        <w:t>).</w:t>
      </w:r>
    </w:p>
    <w:p w:rsidR="00152DA3" w:rsidRPr="009E0706" w:rsidRDefault="00152DA3" w:rsidP="00152DA3">
      <w:pPr>
        <w:pStyle w:val="GOSTFigure"/>
      </w:pPr>
      <w:r w:rsidRPr="009E0706">
        <w:rPr>
          <w:noProof/>
        </w:rPr>
        <w:drawing>
          <wp:inline distT="0" distB="0" distL="0" distR="0" wp14:anchorId="458CF65F" wp14:editId="4BD46D28">
            <wp:extent cx="6120130" cy="3007360"/>
            <wp:effectExtent l="0" t="0" r="0" b="0"/>
            <wp:docPr id="772" name="Рисунок 7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6"/>
                    <a:stretch>
                      <a:fillRect/>
                    </a:stretch>
                  </pic:blipFill>
                  <pic:spPr>
                    <a:xfrm>
                      <a:off x="0" y="0"/>
                      <a:ext cx="6120130" cy="3007360"/>
                    </a:xfrm>
                    <a:prstGeom prst="rect">
                      <a:avLst/>
                    </a:prstGeom>
                  </pic:spPr>
                </pic:pic>
              </a:graphicData>
            </a:graphic>
          </wp:inline>
        </w:drawing>
      </w:r>
    </w:p>
    <w:p w:rsidR="00152DA3" w:rsidRPr="009E0706" w:rsidRDefault="00C73948" w:rsidP="00152DA3">
      <w:pPr>
        <w:pStyle w:val="GOSTFigName"/>
        <w:numPr>
          <w:ilvl w:val="0"/>
          <w:numId w:val="62"/>
        </w:numPr>
      </w:pPr>
      <w:r w:rsidRPr="009E0706">
        <w:rPr>
          <w:noProof/>
        </w:rPr>
        <w:fldChar w:fldCharType="begin"/>
      </w:r>
      <w:r w:rsidRPr="009E0706">
        <w:rPr>
          <w:noProof/>
        </w:rPr>
        <w:instrText xml:space="preserve"> SEQ Рисунок \* ARABIC </w:instrText>
      </w:r>
      <w:r w:rsidRPr="009E0706">
        <w:rPr>
          <w:noProof/>
        </w:rPr>
        <w:fldChar w:fldCharType="separate"/>
      </w:r>
      <w:bookmarkStart w:id="1661" w:name="_Ref149651633"/>
      <w:bookmarkStart w:id="1662" w:name="_Toc149654537"/>
      <w:bookmarkStart w:id="1663" w:name="_Toc162867802"/>
      <w:r w:rsidR="008353AE">
        <w:rPr>
          <w:noProof/>
        </w:rPr>
        <w:t>92</w:t>
      </w:r>
      <w:bookmarkEnd w:id="1661"/>
      <w:r w:rsidRPr="009E0706">
        <w:rPr>
          <w:noProof/>
        </w:rPr>
        <w:fldChar w:fldCharType="end"/>
      </w:r>
      <w:r w:rsidR="00152DA3" w:rsidRPr="009E0706">
        <w:t>. Справочник «Курсы валют»</w:t>
      </w:r>
      <w:bookmarkEnd w:id="1662"/>
      <w:bookmarkEnd w:id="1663"/>
    </w:p>
    <w:p w:rsidR="00152DA3" w:rsidRPr="009E0706" w:rsidRDefault="00152DA3" w:rsidP="00152DA3">
      <w:pPr>
        <w:pStyle w:val="GOSTNormalWithout"/>
      </w:pPr>
      <w:r w:rsidRPr="009E0706">
        <w:t>Перечень полей, присутствующий в справочнике по умолчанию:</w:t>
      </w:r>
    </w:p>
    <w:p w:rsidR="00152DA3" w:rsidRPr="009E0706" w:rsidRDefault="00152DA3" w:rsidP="00152DA3">
      <w:pPr>
        <w:pStyle w:val="GOSTListmark1"/>
        <w:snapToGrid w:val="0"/>
      </w:pPr>
      <w:r w:rsidRPr="009E0706">
        <w:t>Символьный код валюты;</w:t>
      </w:r>
    </w:p>
    <w:p w:rsidR="00152DA3" w:rsidRPr="009E0706" w:rsidRDefault="00152DA3" w:rsidP="00152DA3">
      <w:pPr>
        <w:pStyle w:val="GOSTListmark1"/>
        <w:snapToGrid w:val="0"/>
      </w:pPr>
      <w:r w:rsidRPr="009E0706">
        <w:t>Цифровой код валюты;</w:t>
      </w:r>
    </w:p>
    <w:p w:rsidR="00152DA3" w:rsidRPr="009E0706" w:rsidRDefault="00152DA3" w:rsidP="00152DA3">
      <w:pPr>
        <w:pStyle w:val="GOSTListmark1"/>
        <w:snapToGrid w:val="0"/>
      </w:pPr>
      <w:r w:rsidRPr="009E0706">
        <w:t>Наименование валюты;</w:t>
      </w:r>
    </w:p>
    <w:p w:rsidR="00152DA3" w:rsidRPr="009E0706" w:rsidRDefault="00152DA3" w:rsidP="00152DA3">
      <w:pPr>
        <w:pStyle w:val="GOSTListmark1"/>
        <w:snapToGrid w:val="0"/>
      </w:pPr>
      <w:r w:rsidRPr="009E0706">
        <w:t>Номинал;</w:t>
      </w:r>
    </w:p>
    <w:p w:rsidR="00152DA3" w:rsidRPr="009E0706" w:rsidRDefault="00152DA3" w:rsidP="00152DA3">
      <w:pPr>
        <w:pStyle w:val="GOSTListmark1"/>
        <w:snapToGrid w:val="0"/>
      </w:pPr>
      <w:r w:rsidRPr="009E0706">
        <w:t>Курс;</w:t>
      </w:r>
    </w:p>
    <w:p w:rsidR="00152DA3" w:rsidRPr="009E0706" w:rsidRDefault="00152DA3" w:rsidP="00152DA3">
      <w:pPr>
        <w:pStyle w:val="GOSTListmark1"/>
        <w:snapToGrid w:val="0"/>
      </w:pPr>
      <w:r w:rsidRPr="009E0706">
        <w:t>Дата действия;</w:t>
      </w:r>
    </w:p>
    <w:p w:rsidR="00152DA3" w:rsidRPr="009E0706" w:rsidRDefault="00152DA3" w:rsidP="00152DA3">
      <w:pPr>
        <w:pStyle w:val="GOSTListmark1"/>
        <w:snapToGrid w:val="0"/>
        <w:ind w:left="567" w:firstLine="0"/>
      </w:pPr>
      <w:r w:rsidRPr="009E0706">
        <w:t>Статус записи.</w:t>
      </w:r>
    </w:p>
    <w:p w:rsidR="009C19B5" w:rsidRPr="009E0706" w:rsidRDefault="00522668" w:rsidP="008271BE">
      <w:pPr>
        <w:pStyle w:val="22"/>
      </w:pPr>
      <w:bookmarkStart w:id="1664" w:name="_Toc162867667"/>
      <w:r w:rsidRPr="009E0706">
        <w:t>Формуляр</w:t>
      </w:r>
      <w:r w:rsidR="00EA6587" w:rsidRPr="009E0706">
        <w:t xml:space="preserve"> «Сведения о ДО»</w:t>
      </w:r>
      <w:bookmarkEnd w:id="797"/>
      <w:bookmarkEnd w:id="798"/>
      <w:bookmarkEnd w:id="799"/>
      <w:bookmarkEnd w:id="816"/>
      <w:bookmarkEnd w:id="817"/>
      <w:bookmarkEnd w:id="1664"/>
    </w:p>
    <w:p w:rsidR="009C19B5" w:rsidRPr="009E0706" w:rsidRDefault="00EA6587" w:rsidP="009C19B5">
      <w:pPr>
        <w:pStyle w:val="32"/>
        <w:tabs>
          <w:tab w:val="num" w:pos="1134"/>
        </w:tabs>
        <w:ind w:left="1134" w:hanging="1134"/>
      </w:pPr>
      <w:bookmarkStart w:id="1665" w:name="_Toc452115256"/>
      <w:bookmarkStart w:id="1666" w:name="_Toc487019711"/>
      <w:bookmarkStart w:id="1667" w:name="_Toc487028501"/>
      <w:bookmarkStart w:id="1668" w:name="_Toc20229510"/>
      <w:bookmarkStart w:id="1669" w:name="_Toc162867668"/>
      <w:r w:rsidRPr="009E0706">
        <w:t>Создание клиентом в Компоненте ДО ПУР ЭБ</w:t>
      </w:r>
      <w:r w:rsidR="009C19B5" w:rsidRPr="009E0706">
        <w:t xml:space="preserve"> экземпляра формуляра «Сведения о ДО»</w:t>
      </w:r>
      <w:bookmarkEnd w:id="800"/>
      <w:bookmarkEnd w:id="1665"/>
      <w:bookmarkEnd w:id="1666"/>
      <w:bookmarkEnd w:id="1667"/>
      <w:bookmarkEnd w:id="1668"/>
      <w:bookmarkEnd w:id="1669"/>
    </w:p>
    <w:p w:rsidR="009C19B5" w:rsidRPr="009E0706" w:rsidRDefault="009C19B5" w:rsidP="009C19B5">
      <w:pPr>
        <w:pStyle w:val="41"/>
        <w:tabs>
          <w:tab w:val="num" w:pos="1304"/>
        </w:tabs>
        <w:ind w:left="1304" w:hanging="1304"/>
      </w:pPr>
      <w:bookmarkStart w:id="1670" w:name="_Toc487019712"/>
      <w:bookmarkStart w:id="1671" w:name="_Toc487028502"/>
      <w:r w:rsidRPr="009E0706">
        <w:t>Условия выполнения операции</w:t>
      </w:r>
      <w:bookmarkEnd w:id="1670"/>
      <w:bookmarkEnd w:id="1671"/>
    </w:p>
    <w:p w:rsidR="009C19B5" w:rsidRPr="009E0706" w:rsidRDefault="009C19B5" w:rsidP="00FE7C80">
      <w:pPr>
        <w:pStyle w:val="GOSTNormalWithout"/>
      </w:pPr>
      <w:r w:rsidRPr="009E0706">
        <w:t>Для выполнения операции необходимо соблюдение следующих условий:</w:t>
      </w:r>
    </w:p>
    <w:p w:rsidR="002C5C28" w:rsidRPr="009E0706" w:rsidRDefault="002C5C28" w:rsidP="002C5C28">
      <w:pPr>
        <w:pStyle w:val="GOSTListmark1"/>
      </w:pPr>
      <w:r w:rsidRPr="009E0706">
        <w:t>в ПУР ЭБ заполнен справочник «Книга регистрации казначейских счетов»;</w:t>
      </w:r>
    </w:p>
    <w:p w:rsidR="002C5C28" w:rsidRPr="009E0706" w:rsidRDefault="004B76C1" w:rsidP="002C5C28">
      <w:pPr>
        <w:pStyle w:val="GOSTListmark1"/>
      </w:pPr>
      <w:r w:rsidRPr="009E0706">
        <w:t>дата обработки документа больше и равна дате начала действия функциональности СКП</w:t>
      </w:r>
      <w:r w:rsidR="002C5C28" w:rsidRPr="009E0706">
        <w:t>;</w:t>
      </w:r>
    </w:p>
    <w:p w:rsidR="009C19B5" w:rsidRPr="009E0706" w:rsidRDefault="009C19B5" w:rsidP="00FE7C80">
      <w:pPr>
        <w:pStyle w:val="GOSTListmark1"/>
      </w:pPr>
      <w:r w:rsidRPr="009E0706">
        <w:t>наличие у пользователя соответствующих полномочий;</w:t>
      </w:r>
    </w:p>
    <w:p w:rsidR="009C19B5" w:rsidRPr="009E0706" w:rsidRDefault="009C19B5" w:rsidP="00FE7C80">
      <w:pPr>
        <w:pStyle w:val="GOSTListmark1"/>
      </w:pPr>
      <w:r w:rsidRPr="009E0706">
        <w:t xml:space="preserve">в </w:t>
      </w:r>
      <w:r w:rsidR="008271BE" w:rsidRPr="009E0706">
        <w:t>П</w:t>
      </w:r>
      <w:r w:rsidRPr="009E0706">
        <w:t>одсистеме настроено многоуровневое согласование документа «Сведения о ДО»;</w:t>
      </w:r>
    </w:p>
    <w:p w:rsidR="009C19B5" w:rsidRPr="009E0706" w:rsidRDefault="009C19B5" w:rsidP="00FE7C80">
      <w:pPr>
        <w:pStyle w:val="GOSTListmark1"/>
      </w:pPr>
      <w:r w:rsidRPr="009E0706">
        <w:t xml:space="preserve">в </w:t>
      </w:r>
      <w:r w:rsidR="008271BE" w:rsidRPr="009E0706">
        <w:t>П</w:t>
      </w:r>
      <w:r w:rsidRPr="009E0706">
        <w:t>одсистеме существует документ «Бюджетное обязательство» в статусе «Актуален», по которому создается документ «Сведения о ДО»;</w:t>
      </w:r>
    </w:p>
    <w:p w:rsidR="004B76C1" w:rsidRPr="009E0706" w:rsidRDefault="009C19B5" w:rsidP="00FE7C80">
      <w:pPr>
        <w:pStyle w:val="GOSTListmark1"/>
      </w:pPr>
      <w:r w:rsidRPr="009E0706">
        <w:t xml:space="preserve">заполнены справочники для обеспечения корректной работы </w:t>
      </w:r>
      <w:r w:rsidR="008271BE" w:rsidRPr="009E0706">
        <w:t>С</w:t>
      </w:r>
      <w:r w:rsidRPr="009E0706">
        <w:t>истемы</w:t>
      </w:r>
    </w:p>
    <w:p w:rsidR="004B76C1" w:rsidRPr="009E0706" w:rsidRDefault="004B76C1" w:rsidP="004B76C1">
      <w:pPr>
        <w:pStyle w:val="GOSTListmark1"/>
      </w:pPr>
      <w:r w:rsidRPr="009E0706">
        <w:t>есть пользователи, привязанные к организации ПБС, с ролями:</w:t>
      </w:r>
    </w:p>
    <w:p w:rsidR="004B76C1" w:rsidRPr="009E0706" w:rsidRDefault="004B76C1" w:rsidP="004B76C1">
      <w:pPr>
        <w:pStyle w:val="GOSTListmark2"/>
      </w:pPr>
      <w:r w:rsidRPr="009E0706">
        <w:t>БО.001 Клиент.Ввод данных СБО (ПБС);</w:t>
      </w:r>
    </w:p>
    <w:p w:rsidR="004B76C1" w:rsidRPr="009E0706" w:rsidRDefault="004B76C1" w:rsidP="004B76C1">
      <w:pPr>
        <w:pStyle w:val="GOSTListmark2"/>
      </w:pPr>
      <w:r w:rsidRPr="009E0706">
        <w:t>БО.002 Клиент.Согласование данных СБО (ПБС);</w:t>
      </w:r>
    </w:p>
    <w:p w:rsidR="009C19B5" w:rsidRPr="009E0706" w:rsidRDefault="004B76C1" w:rsidP="004B76C1">
      <w:pPr>
        <w:pStyle w:val="GOSTListmark2"/>
      </w:pPr>
      <w:r w:rsidRPr="009E0706">
        <w:lastRenderedPageBreak/>
        <w:t>БО.003 Клиент.Утверждение СБО (ПБС)</w:t>
      </w:r>
      <w:r w:rsidR="009C19B5" w:rsidRPr="009E0706">
        <w:t>.</w:t>
      </w:r>
    </w:p>
    <w:p w:rsidR="009C19B5" w:rsidRPr="009E0706" w:rsidRDefault="009C19B5" w:rsidP="009C19B5">
      <w:pPr>
        <w:pStyle w:val="41"/>
        <w:tabs>
          <w:tab w:val="num" w:pos="1304"/>
        </w:tabs>
        <w:ind w:left="1304" w:hanging="1304"/>
      </w:pPr>
      <w:bookmarkStart w:id="1672" w:name="_Toc487019713"/>
      <w:bookmarkStart w:id="1673" w:name="_Toc487028503"/>
      <w:bookmarkStart w:id="1674" w:name="_Ref138169524"/>
      <w:r w:rsidRPr="009E0706">
        <w:t>Последовательность действий</w:t>
      </w:r>
      <w:bookmarkEnd w:id="1672"/>
      <w:bookmarkEnd w:id="1673"/>
      <w:bookmarkEnd w:id="1674"/>
    </w:p>
    <w:p w:rsidR="009C19B5" w:rsidRPr="009E0706" w:rsidRDefault="009C19B5" w:rsidP="00FE7C80">
      <w:pPr>
        <w:pStyle w:val="GOSTNormalWithout"/>
      </w:pPr>
      <w:r w:rsidRPr="009E0706">
        <w:t>Для формирования документа «Сведения о ДО» необходимо выполнить следующие действия:</w:t>
      </w:r>
    </w:p>
    <w:p w:rsidR="009C19B5" w:rsidRPr="009E0706" w:rsidRDefault="00183FDE" w:rsidP="00AD30AA">
      <w:pPr>
        <w:pStyle w:val="GOSTListnum"/>
        <w:numPr>
          <w:ilvl w:val="0"/>
          <w:numId w:val="2"/>
        </w:numPr>
      </w:pPr>
      <w:r w:rsidRPr="009E0706">
        <w:rPr>
          <w:lang w:eastAsia="zh-CN"/>
        </w:rPr>
        <w:t xml:space="preserve">Выбрать подсистему «Управление расходами: средства ФБ» и развернуть ветку «Все сервисы – </w:t>
      </w:r>
      <w:r w:rsidRPr="009E0706">
        <w:t>Управление расходами – Компонент ведения денежных обязательств – Сведения о денежных обязательствах – Все документы (Клиент)</w:t>
      </w:r>
      <w:r w:rsidR="00D0475E" w:rsidRPr="009E0706">
        <w:t>»</w:t>
      </w:r>
      <w:r w:rsidR="009C19B5" w:rsidRPr="009E0706">
        <w:t xml:space="preserve"> (</w:t>
      </w:r>
      <w:r w:rsidR="00C04AA5" w:rsidRPr="009E0706">
        <w:t xml:space="preserve">см. </w:t>
      </w:r>
      <w:r w:rsidR="00834A9E" w:rsidRPr="009E0706">
        <w:t>рис. </w:t>
      </w:r>
      <w:r w:rsidR="00FC0EB9" w:rsidRPr="009E0706">
        <w:fldChar w:fldCharType="begin"/>
      </w:r>
      <w:r w:rsidR="00FC0EB9" w:rsidRPr="009E0706">
        <w:instrText xml:space="preserve"> REF _Ref76581998 \h </w:instrText>
      </w:r>
      <w:r w:rsidR="0098402B" w:rsidRPr="009E0706">
        <w:instrText xml:space="preserve"> \* MERGEFORMAT </w:instrText>
      </w:r>
      <w:r w:rsidR="00FC0EB9" w:rsidRPr="009E0706">
        <w:fldChar w:fldCharType="separate"/>
      </w:r>
      <w:r w:rsidR="008353AE">
        <w:rPr>
          <w:noProof/>
        </w:rPr>
        <w:t>4</w:t>
      </w:r>
      <w:r w:rsidR="00FC0EB9" w:rsidRPr="009E0706">
        <w:fldChar w:fldCharType="end"/>
      </w:r>
      <w:r w:rsidR="009C19B5" w:rsidRPr="009E0706">
        <w:t>).</w:t>
      </w:r>
    </w:p>
    <w:p w:rsidR="009C19B5" w:rsidRPr="009E0706" w:rsidRDefault="009C19B5" w:rsidP="00183FDE">
      <w:pPr>
        <w:pStyle w:val="GOSTListnum"/>
      </w:pPr>
      <w:r w:rsidRPr="009E0706">
        <w:t>Создать экземпляр формуляра «Сведени</w:t>
      </w:r>
      <w:r w:rsidR="00FE7C80" w:rsidRPr="009E0706">
        <w:t>я</w:t>
      </w:r>
      <w:r w:rsidRPr="009E0706">
        <w:t xml:space="preserve"> о денежных обязательствах» с типом «Первичный» одним из следующих возможных способов (статус «Новый»):</w:t>
      </w:r>
    </w:p>
    <w:p w:rsidR="009C19B5" w:rsidRPr="009E0706" w:rsidRDefault="009C19B5" w:rsidP="00183FDE">
      <w:pPr>
        <w:pStyle w:val="GOSTListnum2"/>
      </w:pPr>
      <w:r w:rsidRPr="009E0706">
        <w:t xml:space="preserve">Нажатием </w:t>
      </w:r>
      <w:r w:rsidR="00D0475E" w:rsidRPr="009E0706">
        <w:t>кнопки</w:t>
      </w:r>
      <w:r w:rsidRPr="009E0706">
        <w:t xml:space="preserve"> «Создать новый документ» со списковой формы (</w:t>
      </w:r>
      <w:r w:rsidR="001053B9" w:rsidRPr="009E0706">
        <w:t>п.</w:t>
      </w:r>
      <w:r w:rsidR="009D64DA" w:rsidRPr="009E0706">
        <w:t> </w:t>
      </w:r>
      <w:r w:rsidR="00D41245" w:rsidRPr="009E0706">
        <w:fldChar w:fldCharType="begin"/>
      </w:r>
      <w:r w:rsidR="00D41245" w:rsidRPr="009E0706">
        <w:instrText xml:space="preserve"> REF _Ref486930042 \r \h  \* MERGEFORMAT </w:instrText>
      </w:r>
      <w:r w:rsidR="00D41245" w:rsidRPr="009E0706">
        <w:fldChar w:fldCharType="separate"/>
      </w:r>
      <w:r w:rsidR="008353AE">
        <w:t>5.4.1.2.1</w:t>
      </w:r>
      <w:r w:rsidR="00D41245" w:rsidRPr="009E0706">
        <w:fldChar w:fldCharType="end"/>
      </w:r>
      <w:r w:rsidR="001053B9" w:rsidRPr="009E0706">
        <w:t>).</w:t>
      </w:r>
    </w:p>
    <w:p w:rsidR="009C19B5" w:rsidRPr="009E0706" w:rsidRDefault="009C19B5" w:rsidP="00183FDE">
      <w:pPr>
        <w:pStyle w:val="GOSTListnum2"/>
      </w:pPr>
      <w:r w:rsidRPr="009E0706">
        <w:t>Копированием (с вложениями или без) (</w:t>
      </w:r>
      <w:r w:rsidR="001053B9" w:rsidRPr="009E0706">
        <w:t xml:space="preserve">п. </w:t>
      </w:r>
      <w:r w:rsidR="00D41245" w:rsidRPr="009E0706">
        <w:fldChar w:fldCharType="begin"/>
      </w:r>
      <w:r w:rsidR="00D41245" w:rsidRPr="009E0706">
        <w:instrText xml:space="preserve"> REF _Ref487020580 \r \h  \* MERGEFORMAT </w:instrText>
      </w:r>
      <w:r w:rsidR="00D41245" w:rsidRPr="009E0706">
        <w:fldChar w:fldCharType="separate"/>
      </w:r>
      <w:r w:rsidR="008353AE">
        <w:t>5.4.1.2.2</w:t>
      </w:r>
      <w:r w:rsidR="00D41245" w:rsidRPr="009E0706">
        <w:fldChar w:fldCharType="end"/>
      </w:r>
      <w:r w:rsidR="001053B9" w:rsidRPr="009E0706">
        <w:t>).</w:t>
      </w:r>
    </w:p>
    <w:p w:rsidR="009C19B5" w:rsidRPr="009E0706" w:rsidRDefault="009C19B5" w:rsidP="00183FDE">
      <w:pPr>
        <w:pStyle w:val="GOSTListnum2"/>
      </w:pPr>
      <w:r w:rsidRPr="009E0706">
        <w:t>Импортом (</w:t>
      </w:r>
      <w:r w:rsidR="001053B9" w:rsidRPr="009E0706">
        <w:t xml:space="preserve">п. </w:t>
      </w:r>
      <w:r w:rsidR="00D41245" w:rsidRPr="009E0706">
        <w:fldChar w:fldCharType="begin"/>
      </w:r>
      <w:r w:rsidR="00D41245" w:rsidRPr="009E0706">
        <w:instrText xml:space="preserve"> REF _Ref486930059 \r \h  \* MERGEFORMAT </w:instrText>
      </w:r>
      <w:r w:rsidR="00D41245" w:rsidRPr="009E0706">
        <w:fldChar w:fldCharType="separate"/>
      </w:r>
      <w:r w:rsidR="008353AE">
        <w:t>5.4.1.2.3</w:t>
      </w:r>
      <w:r w:rsidR="00D41245" w:rsidRPr="009E0706">
        <w:fldChar w:fldCharType="end"/>
      </w:r>
      <w:r w:rsidR="001053B9" w:rsidRPr="009E0706">
        <w:t>).</w:t>
      </w:r>
    </w:p>
    <w:p w:rsidR="009C19B5" w:rsidRPr="009E0706" w:rsidRDefault="009C19B5" w:rsidP="00183FDE">
      <w:pPr>
        <w:pStyle w:val="GOSTListnum2"/>
      </w:pPr>
      <w:r w:rsidRPr="009E0706">
        <w:t>Из списковой формы ПБО (</w:t>
      </w:r>
      <w:r w:rsidR="001053B9" w:rsidRPr="009E0706">
        <w:t xml:space="preserve">п. </w:t>
      </w:r>
      <w:r w:rsidR="00D41245" w:rsidRPr="009E0706">
        <w:fldChar w:fldCharType="begin"/>
      </w:r>
      <w:r w:rsidR="00D41245" w:rsidRPr="009E0706">
        <w:instrText xml:space="preserve"> REF _Ref486930066 \r \h  \* MERGEFORMAT </w:instrText>
      </w:r>
      <w:r w:rsidR="00D41245" w:rsidRPr="009E0706">
        <w:fldChar w:fldCharType="separate"/>
      </w:r>
      <w:r w:rsidR="008353AE">
        <w:t>5.4.1.2.4</w:t>
      </w:r>
      <w:r w:rsidR="00D41245" w:rsidRPr="009E0706">
        <w:fldChar w:fldCharType="end"/>
      </w:r>
      <w:r w:rsidR="001053B9" w:rsidRPr="009E0706">
        <w:t>).</w:t>
      </w:r>
    </w:p>
    <w:p w:rsidR="009C19B5" w:rsidRPr="009E0706" w:rsidRDefault="009C19B5" w:rsidP="00183FDE">
      <w:pPr>
        <w:pStyle w:val="GOSTListnum2"/>
      </w:pPr>
      <w:r w:rsidRPr="009E0706">
        <w:t xml:space="preserve">Из визуальной формы ПБО из </w:t>
      </w:r>
      <w:r w:rsidR="008271BE" w:rsidRPr="009E0706">
        <w:t>вкладки «</w:t>
      </w:r>
      <w:r w:rsidRPr="009E0706">
        <w:t>График платежей</w:t>
      </w:r>
      <w:r w:rsidR="008271BE" w:rsidRPr="009E0706">
        <w:t>»</w:t>
      </w:r>
      <w:r w:rsidRPr="009E0706">
        <w:t xml:space="preserve"> (</w:t>
      </w:r>
      <w:r w:rsidR="001053B9" w:rsidRPr="009E0706">
        <w:t xml:space="preserve">п. </w:t>
      </w:r>
      <w:r w:rsidR="00D41245" w:rsidRPr="009E0706">
        <w:fldChar w:fldCharType="begin"/>
      </w:r>
      <w:r w:rsidR="00D41245" w:rsidRPr="009E0706">
        <w:instrText xml:space="preserve"> REF _Ref486930074 \r \h  \* MERGEFORMAT </w:instrText>
      </w:r>
      <w:r w:rsidR="00D41245" w:rsidRPr="009E0706">
        <w:fldChar w:fldCharType="separate"/>
      </w:r>
      <w:r w:rsidR="008353AE">
        <w:t>5.4.1.2.5</w:t>
      </w:r>
      <w:r w:rsidR="00D41245" w:rsidRPr="009E0706">
        <w:fldChar w:fldCharType="end"/>
      </w:r>
      <w:r w:rsidR="001053B9" w:rsidRPr="009E0706">
        <w:t>).</w:t>
      </w:r>
    </w:p>
    <w:p w:rsidR="009C19B5" w:rsidRPr="009E0706" w:rsidRDefault="009C19B5" w:rsidP="00183FDE">
      <w:pPr>
        <w:pStyle w:val="GOSTListnum2"/>
      </w:pPr>
      <w:r w:rsidRPr="009E0706">
        <w:t>По кнопке «Создать новую версию документа» с панели инструментов (</w:t>
      </w:r>
      <w:r w:rsidR="001053B9" w:rsidRPr="009E0706">
        <w:t>п.</w:t>
      </w:r>
      <w:r w:rsidR="009D64DA" w:rsidRPr="009E0706">
        <w:t> </w:t>
      </w:r>
      <w:r w:rsidR="00D41245" w:rsidRPr="009E0706">
        <w:fldChar w:fldCharType="begin"/>
      </w:r>
      <w:r w:rsidR="00D41245" w:rsidRPr="009E0706">
        <w:instrText xml:space="preserve"> REF _Ref486930850 \r \h  \* MERGEFORMAT </w:instrText>
      </w:r>
      <w:r w:rsidR="00D41245" w:rsidRPr="009E0706">
        <w:fldChar w:fldCharType="separate"/>
      </w:r>
      <w:r w:rsidR="008353AE">
        <w:t>5.4.1.2.6</w:t>
      </w:r>
      <w:r w:rsidR="00D41245" w:rsidRPr="009E0706">
        <w:fldChar w:fldCharType="end"/>
      </w:r>
      <w:r w:rsidRPr="009E0706">
        <w:t>).</w:t>
      </w:r>
    </w:p>
    <w:p w:rsidR="009C19B5" w:rsidRPr="009E0706" w:rsidRDefault="009C19B5" w:rsidP="0060347F">
      <w:pPr>
        <w:pStyle w:val="51"/>
      </w:pPr>
      <w:bookmarkStart w:id="1675" w:name="_Ref486930042"/>
      <w:bookmarkStart w:id="1676" w:name="_Toc487028504"/>
      <w:r w:rsidRPr="009E0706">
        <w:t xml:space="preserve">Создание </w:t>
      </w:r>
      <w:r w:rsidR="008C0FD5" w:rsidRPr="009E0706">
        <w:t>С</w:t>
      </w:r>
      <w:r w:rsidRPr="009E0706">
        <w:t>ДО по кнопке «Создать новый документ»</w:t>
      </w:r>
      <w:bookmarkEnd w:id="1675"/>
      <w:bookmarkEnd w:id="1676"/>
    </w:p>
    <w:p w:rsidR="009C19B5" w:rsidRPr="009E0706" w:rsidRDefault="00D0475E" w:rsidP="00AD30AA">
      <w:pPr>
        <w:pStyle w:val="GOSTListnum"/>
        <w:numPr>
          <w:ilvl w:val="0"/>
          <w:numId w:val="3"/>
        </w:numPr>
      </w:pPr>
      <w:r w:rsidRPr="009E0706">
        <w:t>В СФ документа н</w:t>
      </w:r>
      <w:r w:rsidR="009C19B5" w:rsidRPr="009E0706">
        <w:t xml:space="preserve">ажать </w:t>
      </w:r>
      <w:r w:rsidRPr="009E0706">
        <w:t>кнопку </w:t>
      </w:r>
      <w:r w:rsidR="009C19B5" w:rsidRPr="009E0706">
        <w:rPr>
          <w:noProof/>
        </w:rPr>
        <w:drawing>
          <wp:inline distT="0" distB="0" distL="0" distR="0" wp14:anchorId="3D351146" wp14:editId="37E47FA0">
            <wp:extent cx="304800" cy="314325"/>
            <wp:effectExtent l="19050" t="0" r="0" b="0"/>
            <wp:docPr id="216"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20" cstate="print"/>
                    <a:srcRect/>
                    <a:stretch>
                      <a:fillRect/>
                    </a:stretch>
                  </pic:blipFill>
                  <pic:spPr bwMode="auto">
                    <a:xfrm>
                      <a:off x="0" y="0"/>
                      <a:ext cx="304800" cy="314325"/>
                    </a:xfrm>
                    <a:prstGeom prst="rect">
                      <a:avLst/>
                    </a:prstGeom>
                    <a:noFill/>
                    <a:ln w="9525">
                      <a:noFill/>
                      <a:miter lim="800000"/>
                      <a:headEnd/>
                      <a:tailEnd/>
                    </a:ln>
                  </pic:spPr>
                </pic:pic>
              </a:graphicData>
            </a:graphic>
          </wp:inline>
        </w:drawing>
      </w:r>
      <w:r w:rsidR="009C19B5" w:rsidRPr="009E0706">
        <w:t xml:space="preserve"> </w:t>
      </w:r>
      <w:r w:rsidR="00DA7A1F" w:rsidRPr="009E0706">
        <w:t>(Создать новый документ)</w:t>
      </w:r>
      <w:r w:rsidR="009C19B5" w:rsidRPr="009E0706">
        <w:t xml:space="preserve"> (</w:t>
      </w:r>
      <w:r w:rsidR="00834A9E" w:rsidRPr="009E0706">
        <w:t>рис. </w:t>
      </w:r>
      <w:r w:rsidR="00F9690A" w:rsidRPr="009E0706">
        <w:fldChar w:fldCharType="begin"/>
      </w:r>
      <w:r w:rsidR="008271BE" w:rsidRPr="009E0706">
        <w:instrText xml:space="preserve"> REF _Ref518986803 \h </w:instrText>
      </w:r>
      <w:r w:rsidR="0098402B" w:rsidRPr="009E0706">
        <w:instrText xml:space="preserve"> \* MERGEFORMAT </w:instrText>
      </w:r>
      <w:r w:rsidR="00F9690A" w:rsidRPr="009E0706">
        <w:fldChar w:fldCharType="separate"/>
      </w:r>
      <w:r w:rsidR="008353AE">
        <w:rPr>
          <w:noProof/>
        </w:rPr>
        <w:t>93</w:t>
      </w:r>
      <w:r w:rsidR="00F9690A" w:rsidRPr="009E0706">
        <w:fldChar w:fldCharType="end"/>
      </w:r>
      <w:r w:rsidR="009C19B5" w:rsidRPr="009E0706">
        <w:t xml:space="preserve">). </w:t>
      </w:r>
    </w:p>
    <w:p w:rsidR="009C19B5" w:rsidRPr="009E0706" w:rsidRDefault="00A37EAE" w:rsidP="00190C1C">
      <w:pPr>
        <w:pStyle w:val="GOSTFigure"/>
      </w:pPr>
      <w:r w:rsidRPr="009E0706">
        <w:rPr>
          <w:noProof/>
        </w:rPr>
        <w:drawing>
          <wp:inline distT="0" distB="0" distL="0" distR="0" wp14:anchorId="7AF343CA" wp14:editId="022BB3DD">
            <wp:extent cx="5847619" cy="2771429"/>
            <wp:effectExtent l="0" t="0" r="0" b="0"/>
            <wp:docPr id="260" name="Рисунок 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Snap2.png"/>
                    <pic:cNvPicPr/>
                  </pic:nvPicPr>
                  <pic:blipFill>
                    <a:blip r:embed="rId137">
                      <a:extLst>
                        <a:ext uri="{28A0092B-C50C-407E-A947-70E740481C1C}">
                          <a14:useLocalDpi xmlns:a14="http://schemas.microsoft.com/office/drawing/2010/main" val="0"/>
                        </a:ext>
                      </a:extLst>
                    </a:blip>
                    <a:stretch>
                      <a:fillRect/>
                    </a:stretch>
                  </pic:blipFill>
                  <pic:spPr>
                    <a:xfrm>
                      <a:off x="0" y="0"/>
                      <a:ext cx="5847619" cy="2771429"/>
                    </a:xfrm>
                    <a:prstGeom prst="rect">
                      <a:avLst/>
                    </a:prstGeom>
                  </pic:spPr>
                </pic:pic>
              </a:graphicData>
            </a:graphic>
          </wp:inline>
        </w:drawing>
      </w:r>
    </w:p>
    <w:bookmarkStart w:id="1677" w:name="_Ref486928413"/>
    <w:p w:rsidR="009C19B5" w:rsidRPr="009E0706" w:rsidRDefault="00F9690A" w:rsidP="0060347F">
      <w:pPr>
        <w:pStyle w:val="GOSTFigName"/>
      </w:pPr>
      <w:r w:rsidRPr="009E0706">
        <w:fldChar w:fldCharType="begin"/>
      </w:r>
      <w:r w:rsidR="009C19B5" w:rsidRPr="009E0706">
        <w:instrText xml:space="preserve"> SEQ Рисунок \* ARABIC </w:instrText>
      </w:r>
      <w:r w:rsidRPr="009E0706">
        <w:fldChar w:fldCharType="separate"/>
      </w:r>
      <w:bookmarkStart w:id="1678" w:name="_Ref518986803"/>
      <w:bookmarkStart w:id="1679" w:name="_Toc20229612"/>
      <w:bookmarkStart w:id="1680" w:name="_Toc162867803"/>
      <w:r w:rsidR="008353AE">
        <w:rPr>
          <w:noProof/>
        </w:rPr>
        <w:t>93</w:t>
      </w:r>
      <w:bookmarkEnd w:id="1678"/>
      <w:r w:rsidRPr="009E0706">
        <w:fldChar w:fldCharType="end"/>
      </w:r>
      <w:bookmarkEnd w:id="1677"/>
      <w:r w:rsidR="009C19B5" w:rsidRPr="009E0706">
        <w:t>. Создание нового документа «Сведения о ДО»</w:t>
      </w:r>
      <w:bookmarkEnd w:id="1679"/>
      <w:bookmarkEnd w:id="1680"/>
    </w:p>
    <w:p w:rsidR="00600D57" w:rsidRPr="009E0706" w:rsidRDefault="00600D57" w:rsidP="00600D57">
      <w:pPr>
        <w:pStyle w:val="GOSTListnum"/>
      </w:pPr>
      <w:bookmarkStart w:id="1681" w:name="_Ref486930055"/>
      <w:r w:rsidRPr="009E0706">
        <w:t xml:space="preserve">На открывшейся ВФ документа нажать кнопку «Выбор записи из БО». Откроется список актуальных записей Перечня БО, из которого необходимо выбрать соответствующую запись для предзаполнения СДО. </w:t>
      </w:r>
    </w:p>
    <w:p w:rsidR="00600D57" w:rsidRPr="009E0706" w:rsidRDefault="00600D57" w:rsidP="00600D57">
      <w:pPr>
        <w:pStyle w:val="GOSTListnum"/>
      </w:pPr>
      <w:r w:rsidRPr="009E0706">
        <w:t>Дозаполнить остальные поля</w:t>
      </w:r>
      <w:r w:rsidR="00826BC0" w:rsidRPr="009E0706">
        <w:t>, в том числе</w:t>
      </w:r>
      <w:r w:rsidRPr="009E0706">
        <w:t>:</w:t>
      </w:r>
    </w:p>
    <w:p w:rsidR="009C19B5" w:rsidRPr="009E0706" w:rsidRDefault="009C19B5" w:rsidP="00600D57">
      <w:pPr>
        <w:pStyle w:val="GOSTListnum2"/>
      </w:pPr>
      <w:r w:rsidRPr="009E0706">
        <w:t xml:space="preserve">Для создания документа с типом «Первичный» необходимо выбрать из выпадающего списка </w:t>
      </w:r>
      <w:r w:rsidR="00190C1C" w:rsidRPr="009E0706">
        <w:t>т</w:t>
      </w:r>
      <w:r w:rsidR="00402F9B" w:rsidRPr="009E0706">
        <w:t>ип сведений «Первичный», затем</w:t>
      </w:r>
      <w:r w:rsidRPr="009E0706">
        <w:t xml:space="preserve"> </w:t>
      </w:r>
      <w:r w:rsidR="00D0475E" w:rsidRPr="009E0706">
        <w:t>нажать кнопку </w:t>
      </w:r>
      <w:r w:rsidRPr="009E0706">
        <w:rPr>
          <w:noProof/>
        </w:rPr>
        <w:drawing>
          <wp:inline distT="0" distB="0" distL="0" distR="0" wp14:anchorId="695D4C60" wp14:editId="3B47E527">
            <wp:extent cx="190500" cy="180975"/>
            <wp:effectExtent l="19050" t="0" r="0" b="0"/>
            <wp:docPr id="218" name="Рисунок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138" cstate="print"/>
                    <a:srcRect/>
                    <a:stretch>
                      <a:fillRect/>
                    </a:stretch>
                  </pic:blipFill>
                  <pic:spPr bwMode="auto">
                    <a:xfrm>
                      <a:off x="0" y="0"/>
                      <a:ext cx="190500" cy="180975"/>
                    </a:xfrm>
                    <a:prstGeom prst="rect">
                      <a:avLst/>
                    </a:prstGeom>
                    <a:noFill/>
                    <a:ln w="9525">
                      <a:noFill/>
                      <a:miter lim="800000"/>
                      <a:headEnd/>
                      <a:tailEnd/>
                    </a:ln>
                  </pic:spPr>
                </pic:pic>
              </a:graphicData>
            </a:graphic>
          </wp:inline>
        </w:drawing>
      </w:r>
      <w:r w:rsidRPr="009E0706">
        <w:t xml:space="preserve"> </w:t>
      </w:r>
      <w:r w:rsidRPr="009E0706">
        <w:lastRenderedPageBreak/>
        <w:t>рядом с полем «Учетный номер БО» и выбрать из справочника «Бюджетное обяз</w:t>
      </w:r>
      <w:r w:rsidR="008C0FD5" w:rsidRPr="009E0706">
        <w:t>ательство» БО, на которые создаю</w:t>
      </w:r>
      <w:r w:rsidRPr="009E0706">
        <w:t xml:space="preserve">тся </w:t>
      </w:r>
      <w:r w:rsidR="008C0FD5" w:rsidRPr="009E0706">
        <w:t>С</w:t>
      </w:r>
      <w:r w:rsidRPr="009E0706">
        <w:t>ДО.</w:t>
      </w:r>
    </w:p>
    <w:p w:rsidR="009C19B5" w:rsidRPr="009E0706" w:rsidRDefault="009C19B5" w:rsidP="00600D57">
      <w:pPr>
        <w:pStyle w:val="GOSTListnum2"/>
      </w:pPr>
      <w:r w:rsidRPr="009E0706">
        <w:t xml:space="preserve">Для создания документа с типом «Изменение» необходимо </w:t>
      </w:r>
      <w:r w:rsidR="00190C1C" w:rsidRPr="009E0706">
        <w:t>выбрать из выпадающего списка тип сведений «Изменение» и далее</w:t>
      </w:r>
      <w:r w:rsidRPr="009E0706">
        <w:t xml:space="preserve"> </w:t>
      </w:r>
      <w:r w:rsidR="00D0475E" w:rsidRPr="009E0706">
        <w:t>нажать кнопку </w:t>
      </w:r>
      <w:r w:rsidRPr="009E0706">
        <w:rPr>
          <w:noProof/>
        </w:rPr>
        <w:drawing>
          <wp:inline distT="0" distB="0" distL="0" distR="0" wp14:anchorId="502EE0AF" wp14:editId="316E7969">
            <wp:extent cx="190500" cy="180975"/>
            <wp:effectExtent l="19050" t="0" r="0" b="0"/>
            <wp:docPr id="219" name="Рисунок 2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138" cstate="print"/>
                    <a:srcRect/>
                    <a:stretch>
                      <a:fillRect/>
                    </a:stretch>
                  </pic:blipFill>
                  <pic:spPr bwMode="auto">
                    <a:xfrm>
                      <a:off x="0" y="0"/>
                      <a:ext cx="190500" cy="180975"/>
                    </a:xfrm>
                    <a:prstGeom prst="rect">
                      <a:avLst/>
                    </a:prstGeom>
                    <a:noFill/>
                    <a:ln w="9525">
                      <a:noFill/>
                      <a:miter lim="800000"/>
                      <a:headEnd/>
                      <a:tailEnd/>
                    </a:ln>
                  </pic:spPr>
                </pic:pic>
              </a:graphicData>
            </a:graphic>
          </wp:inline>
        </w:drawing>
      </w:r>
      <w:r w:rsidRPr="009E0706">
        <w:t xml:space="preserve"> </w:t>
      </w:r>
      <w:r w:rsidRPr="009E0706">
        <w:rPr>
          <w:szCs w:val="28"/>
        </w:rPr>
        <w:t>рядом с полем «Тип сведений»</w:t>
      </w:r>
      <w:r w:rsidR="00FE7C80" w:rsidRPr="009E0706">
        <w:rPr>
          <w:szCs w:val="28"/>
        </w:rPr>
        <w:t>,</w:t>
      </w:r>
      <w:r w:rsidRPr="009E0706">
        <w:t xml:space="preserve"> выбрать из справочника «Денежное обязательство» запись, на которую необходимо создать изменение (рис</w:t>
      </w:r>
      <w:r w:rsidR="005E7973" w:rsidRPr="009E0706">
        <w:t>. </w:t>
      </w:r>
      <w:r w:rsidR="00F9690A" w:rsidRPr="009E0706">
        <w:fldChar w:fldCharType="begin"/>
      </w:r>
      <w:r w:rsidR="008271BE" w:rsidRPr="009E0706">
        <w:instrText xml:space="preserve"> REF _Ref518986812 \h </w:instrText>
      </w:r>
      <w:r w:rsidR="00600D57" w:rsidRPr="009E0706">
        <w:instrText xml:space="preserve"> \* MERGEFORMAT </w:instrText>
      </w:r>
      <w:r w:rsidR="00F9690A" w:rsidRPr="009E0706">
        <w:fldChar w:fldCharType="separate"/>
      </w:r>
      <w:r w:rsidR="008353AE">
        <w:rPr>
          <w:noProof/>
        </w:rPr>
        <w:t>94</w:t>
      </w:r>
      <w:r w:rsidR="00F9690A" w:rsidRPr="009E0706">
        <w:fldChar w:fldCharType="end"/>
      </w:r>
      <w:r w:rsidRPr="009E0706">
        <w:t>).</w:t>
      </w:r>
    </w:p>
    <w:p w:rsidR="00BA3EFD" w:rsidRPr="009E0706" w:rsidRDefault="00BA3EFD" w:rsidP="00600D57">
      <w:pPr>
        <w:pStyle w:val="GOSTListnum2"/>
      </w:pPr>
      <w:r w:rsidRPr="009E0706">
        <w:t>При заполнении полей документов, формируемых организациями по перенятым полномочиям, номер лицевого счета следует ук</w:t>
      </w:r>
      <w:r w:rsidR="00402F9B" w:rsidRPr="009E0706">
        <w:t>азывать с использованием кнопки</w:t>
      </w:r>
      <w:r w:rsidRPr="009E0706">
        <w:t xml:space="preserve"> «Выбрать 14 л/с». При нажатии </w:t>
      </w:r>
      <w:r w:rsidR="00D0475E" w:rsidRPr="009E0706">
        <w:t>кнопк</w:t>
      </w:r>
      <w:r w:rsidR="005E7973" w:rsidRPr="009E0706">
        <w:t xml:space="preserve">и </w:t>
      </w:r>
      <w:r w:rsidRPr="009E0706">
        <w:t>организацией, имеющей лицевые счета по переданным полномочиям, откроется список табличных частей с 14 л/с справочника «Сводный реестр», где отображаются 14 л/с, полномочия по проведению операций на которые переданы данной организации.</w:t>
      </w:r>
    </w:p>
    <w:p w:rsidR="009C19B5" w:rsidRPr="009E0706" w:rsidRDefault="00B55495" w:rsidP="00690CFA">
      <w:pPr>
        <w:pStyle w:val="GOSTFigure"/>
      </w:pPr>
      <w:r w:rsidRPr="009E0706">
        <w:rPr>
          <w:noProof/>
        </w:rPr>
        <w:lastRenderedPageBreak/>
        <w:drawing>
          <wp:inline distT="0" distB="0" distL="0" distR="0" wp14:anchorId="3699F02C" wp14:editId="07A12734">
            <wp:extent cx="6120130" cy="7233654"/>
            <wp:effectExtent l="0" t="0" r="0" b="0"/>
            <wp:docPr id="229" name="Рисунок 229" descr="C:\Users\stepanova.elvira\Pictures\По работе\РП ДО\Создание СБО тип изменение Клиент.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stepanova.elvira\Pictures\По работе\РП ДО\Создание СБО тип изменение Клиент.png"/>
                    <pic:cNvPicPr>
                      <a:picLocks noChangeAspect="1" noChangeArrowheads="1"/>
                    </pic:cNvPicPr>
                  </pic:nvPicPr>
                  <pic:blipFill>
                    <a:blip r:embed="rId139">
                      <a:extLst>
                        <a:ext uri="{28A0092B-C50C-407E-A947-70E740481C1C}">
                          <a14:useLocalDpi xmlns:a14="http://schemas.microsoft.com/office/drawing/2010/main" val="0"/>
                        </a:ext>
                      </a:extLst>
                    </a:blip>
                    <a:srcRect/>
                    <a:stretch>
                      <a:fillRect/>
                    </a:stretch>
                  </pic:blipFill>
                  <pic:spPr bwMode="auto">
                    <a:xfrm>
                      <a:off x="0" y="0"/>
                      <a:ext cx="6120130" cy="7233654"/>
                    </a:xfrm>
                    <a:prstGeom prst="rect">
                      <a:avLst/>
                    </a:prstGeom>
                    <a:noFill/>
                    <a:ln>
                      <a:noFill/>
                    </a:ln>
                  </pic:spPr>
                </pic:pic>
              </a:graphicData>
            </a:graphic>
          </wp:inline>
        </w:drawing>
      </w:r>
    </w:p>
    <w:bookmarkStart w:id="1682" w:name="_Ref486931587"/>
    <w:p w:rsidR="009C19B5" w:rsidRPr="009E0706" w:rsidRDefault="00F9690A" w:rsidP="0060347F">
      <w:pPr>
        <w:pStyle w:val="GOSTFigName"/>
        <w:rPr>
          <w:lang w:eastAsia="ko-KR"/>
        </w:rPr>
      </w:pPr>
      <w:r w:rsidRPr="009E0706">
        <w:fldChar w:fldCharType="begin"/>
      </w:r>
      <w:r w:rsidR="009C19B5" w:rsidRPr="009E0706">
        <w:instrText xml:space="preserve"> SEQ Рисунок \* ARABIC </w:instrText>
      </w:r>
      <w:r w:rsidRPr="009E0706">
        <w:fldChar w:fldCharType="separate"/>
      </w:r>
      <w:bookmarkStart w:id="1683" w:name="_Ref518986812"/>
      <w:bookmarkStart w:id="1684" w:name="_Toc20229613"/>
      <w:bookmarkStart w:id="1685" w:name="_Toc162867804"/>
      <w:r w:rsidR="008353AE">
        <w:rPr>
          <w:noProof/>
        </w:rPr>
        <w:t>94</w:t>
      </w:r>
      <w:bookmarkEnd w:id="1683"/>
      <w:r w:rsidRPr="009E0706">
        <w:fldChar w:fldCharType="end"/>
      </w:r>
      <w:bookmarkEnd w:id="1682"/>
      <w:r w:rsidR="009C19B5" w:rsidRPr="009E0706">
        <w:t xml:space="preserve">. Создание нового документа «Сведения о соглашении и ДО» с типом </w:t>
      </w:r>
      <w:r w:rsidR="008271BE" w:rsidRPr="009E0706">
        <w:t>«</w:t>
      </w:r>
      <w:r w:rsidR="009C19B5" w:rsidRPr="009E0706">
        <w:t>Изменение</w:t>
      </w:r>
      <w:r w:rsidR="008271BE" w:rsidRPr="009E0706">
        <w:t>»</w:t>
      </w:r>
      <w:r w:rsidR="009C19B5" w:rsidRPr="009E0706">
        <w:t xml:space="preserve"> по кнопке «Создать новый документ»</w:t>
      </w:r>
      <w:bookmarkEnd w:id="1684"/>
      <w:bookmarkEnd w:id="1685"/>
    </w:p>
    <w:p w:rsidR="009C19B5" w:rsidRPr="009E0706" w:rsidRDefault="009C19B5" w:rsidP="0060347F">
      <w:pPr>
        <w:pStyle w:val="51"/>
      </w:pPr>
      <w:bookmarkStart w:id="1686" w:name="_Ref487020580"/>
      <w:bookmarkStart w:id="1687" w:name="_Toc487028505"/>
      <w:r w:rsidRPr="009E0706">
        <w:t>Создание СДО копированием</w:t>
      </w:r>
      <w:bookmarkEnd w:id="1681"/>
      <w:bookmarkEnd w:id="1686"/>
      <w:bookmarkEnd w:id="1687"/>
    </w:p>
    <w:p w:rsidR="009C19B5" w:rsidRPr="009E0706" w:rsidRDefault="005E7973" w:rsidP="00EA5B44">
      <w:pPr>
        <w:pStyle w:val="GOSTListnum"/>
        <w:numPr>
          <w:ilvl w:val="0"/>
          <w:numId w:val="59"/>
        </w:numPr>
      </w:pPr>
      <w:r w:rsidRPr="009E0706">
        <w:t>В СФ документа н</w:t>
      </w:r>
      <w:r w:rsidR="00D0475E" w:rsidRPr="009E0706">
        <w:t>ажать кнопку </w:t>
      </w:r>
      <w:r w:rsidR="009C19B5" w:rsidRPr="009E0706">
        <w:rPr>
          <w:noProof/>
        </w:rPr>
        <w:drawing>
          <wp:inline distT="0" distB="0" distL="0" distR="0" wp14:anchorId="37B75CF8" wp14:editId="10765BA1">
            <wp:extent cx="428625" cy="266700"/>
            <wp:effectExtent l="19050" t="0" r="9525" b="0"/>
            <wp:docPr id="221"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140" cstate="print"/>
                    <a:srcRect/>
                    <a:stretch>
                      <a:fillRect/>
                    </a:stretch>
                  </pic:blipFill>
                  <pic:spPr bwMode="auto">
                    <a:xfrm>
                      <a:off x="0" y="0"/>
                      <a:ext cx="428625" cy="266700"/>
                    </a:xfrm>
                    <a:prstGeom prst="rect">
                      <a:avLst/>
                    </a:prstGeom>
                    <a:noFill/>
                    <a:ln w="9525">
                      <a:noFill/>
                      <a:miter lim="800000"/>
                      <a:headEnd/>
                      <a:tailEnd/>
                    </a:ln>
                  </pic:spPr>
                </pic:pic>
              </a:graphicData>
            </a:graphic>
          </wp:inline>
        </w:drawing>
      </w:r>
      <w:r w:rsidR="009C19B5" w:rsidRPr="009E0706">
        <w:t xml:space="preserve"> (Копировать) (рис</w:t>
      </w:r>
      <w:r w:rsidRPr="009E0706">
        <w:t>.</w:t>
      </w:r>
      <w:r w:rsidR="009C19B5" w:rsidRPr="009E0706">
        <w:t xml:space="preserve"> </w:t>
      </w:r>
      <w:r w:rsidR="00F9690A" w:rsidRPr="009E0706">
        <w:fldChar w:fldCharType="begin"/>
      </w:r>
      <w:r w:rsidR="009C19B5" w:rsidRPr="009E0706">
        <w:instrText xml:space="preserve"> REF _Ref486929315 \h </w:instrText>
      </w:r>
      <w:r w:rsidRPr="009E0706">
        <w:instrText xml:space="preserve"> \* MERGEFORMAT </w:instrText>
      </w:r>
      <w:r w:rsidR="00F9690A" w:rsidRPr="009E0706">
        <w:fldChar w:fldCharType="separate"/>
      </w:r>
      <w:r w:rsidR="008353AE">
        <w:rPr>
          <w:noProof/>
        </w:rPr>
        <w:t>95</w:t>
      </w:r>
      <w:r w:rsidR="00F9690A" w:rsidRPr="009E0706">
        <w:fldChar w:fldCharType="end"/>
      </w:r>
      <w:r w:rsidR="009C19B5" w:rsidRPr="009E0706">
        <w:t xml:space="preserve">). </w:t>
      </w:r>
    </w:p>
    <w:p w:rsidR="009C19B5" w:rsidRPr="009E0706" w:rsidRDefault="009C19B5" w:rsidP="005E7973">
      <w:pPr>
        <w:pStyle w:val="GOSTListnum"/>
      </w:pPr>
      <w:r w:rsidRPr="009E0706">
        <w:t xml:space="preserve">Выбрать </w:t>
      </w:r>
      <w:r w:rsidR="00190C1C" w:rsidRPr="009E0706">
        <w:t xml:space="preserve">пункт </w:t>
      </w:r>
      <w:r w:rsidRPr="009E0706">
        <w:t>«Копировать документ с вложениями» или «Копировать документ без вложений».</w:t>
      </w:r>
    </w:p>
    <w:p w:rsidR="009C19B5" w:rsidRPr="009E0706" w:rsidRDefault="009C19B5" w:rsidP="0060347F">
      <w:pPr>
        <w:pStyle w:val="GOSTFigure"/>
      </w:pPr>
      <w:r w:rsidRPr="009E0706">
        <w:lastRenderedPageBreak/>
        <w:t xml:space="preserve"> </w:t>
      </w:r>
      <w:r w:rsidRPr="009E0706">
        <w:rPr>
          <w:noProof/>
        </w:rPr>
        <w:drawing>
          <wp:inline distT="0" distB="0" distL="0" distR="0" wp14:anchorId="27A5F88C" wp14:editId="253CCA29">
            <wp:extent cx="4171950" cy="1543050"/>
            <wp:effectExtent l="19050" t="0" r="0" b="0"/>
            <wp:docPr id="222" name="Рисунок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141" cstate="print"/>
                    <a:srcRect/>
                    <a:stretch>
                      <a:fillRect/>
                    </a:stretch>
                  </pic:blipFill>
                  <pic:spPr bwMode="auto">
                    <a:xfrm>
                      <a:off x="0" y="0"/>
                      <a:ext cx="4171950" cy="1543050"/>
                    </a:xfrm>
                    <a:prstGeom prst="rect">
                      <a:avLst/>
                    </a:prstGeom>
                    <a:noFill/>
                    <a:ln w="9525">
                      <a:noFill/>
                      <a:miter lim="800000"/>
                      <a:headEnd/>
                      <a:tailEnd/>
                    </a:ln>
                  </pic:spPr>
                </pic:pic>
              </a:graphicData>
            </a:graphic>
          </wp:inline>
        </w:drawing>
      </w:r>
    </w:p>
    <w:bookmarkStart w:id="1688" w:name="_Ref486929315"/>
    <w:p w:rsidR="009C19B5" w:rsidRPr="009E0706" w:rsidRDefault="00F9690A" w:rsidP="0060347F">
      <w:pPr>
        <w:pStyle w:val="GOSTFigName"/>
      </w:pPr>
      <w:r w:rsidRPr="009E0706">
        <w:fldChar w:fldCharType="begin"/>
      </w:r>
      <w:r w:rsidR="009C19B5" w:rsidRPr="009E0706">
        <w:instrText xml:space="preserve"> SEQ Рисунок \* ARABIC </w:instrText>
      </w:r>
      <w:r w:rsidRPr="009E0706">
        <w:fldChar w:fldCharType="separate"/>
      </w:r>
      <w:bookmarkStart w:id="1689" w:name="_Toc20229614"/>
      <w:bookmarkStart w:id="1690" w:name="_Toc162867805"/>
      <w:r w:rsidR="008353AE">
        <w:rPr>
          <w:noProof/>
        </w:rPr>
        <w:t>95</w:t>
      </w:r>
      <w:r w:rsidRPr="009E0706">
        <w:fldChar w:fldCharType="end"/>
      </w:r>
      <w:bookmarkEnd w:id="1688"/>
      <w:r w:rsidR="009C19B5" w:rsidRPr="009E0706">
        <w:t>. Создание нового документа «Сведения о ДО» копированием</w:t>
      </w:r>
      <w:bookmarkEnd w:id="1689"/>
      <w:bookmarkEnd w:id="1690"/>
    </w:p>
    <w:p w:rsidR="009C19B5" w:rsidRPr="009E0706" w:rsidRDefault="009C19B5" w:rsidP="008B5D4D">
      <w:pPr>
        <w:pStyle w:val="51"/>
      </w:pPr>
      <w:bookmarkStart w:id="1691" w:name="_Ref486930059"/>
      <w:bookmarkStart w:id="1692" w:name="_Toc487028506"/>
      <w:r w:rsidRPr="009E0706">
        <w:t>Создание СДО импортом</w:t>
      </w:r>
      <w:bookmarkEnd w:id="1691"/>
      <w:bookmarkEnd w:id="1692"/>
    </w:p>
    <w:p w:rsidR="009C19B5" w:rsidRPr="009E0706" w:rsidRDefault="00D0475E" w:rsidP="00EA5B44">
      <w:pPr>
        <w:pStyle w:val="GOSTListnum"/>
        <w:numPr>
          <w:ilvl w:val="0"/>
          <w:numId w:val="58"/>
        </w:numPr>
      </w:pPr>
      <w:bookmarkStart w:id="1693" w:name="OLE_LINK103"/>
      <w:bookmarkStart w:id="1694" w:name="OLE_LINK104"/>
      <w:r w:rsidRPr="009E0706">
        <w:t>В СФ документа нажать кнопку </w:t>
      </w:r>
      <w:r w:rsidR="009C19B5" w:rsidRPr="009E0706">
        <w:rPr>
          <w:noProof/>
        </w:rPr>
        <w:drawing>
          <wp:inline distT="0" distB="0" distL="0" distR="0" wp14:anchorId="28243C52" wp14:editId="112ADCD3">
            <wp:extent cx="514350" cy="323850"/>
            <wp:effectExtent l="19050" t="0" r="0" b="0"/>
            <wp:docPr id="223" name="Рисунок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42" cstate="print"/>
                    <a:srcRect/>
                    <a:stretch>
                      <a:fillRect/>
                    </a:stretch>
                  </pic:blipFill>
                  <pic:spPr bwMode="auto">
                    <a:xfrm>
                      <a:off x="0" y="0"/>
                      <a:ext cx="514350" cy="323850"/>
                    </a:xfrm>
                    <a:prstGeom prst="rect">
                      <a:avLst/>
                    </a:prstGeom>
                    <a:noFill/>
                    <a:ln w="9525">
                      <a:noFill/>
                      <a:miter lim="800000"/>
                      <a:headEnd/>
                      <a:tailEnd/>
                    </a:ln>
                  </pic:spPr>
                </pic:pic>
              </a:graphicData>
            </a:graphic>
          </wp:inline>
        </w:drawing>
      </w:r>
      <w:r w:rsidR="005E7973" w:rsidRPr="009E0706">
        <w:t xml:space="preserve"> (</w:t>
      </w:r>
      <w:r w:rsidR="001879DF" w:rsidRPr="009E0706">
        <w:t>Импорт</w:t>
      </w:r>
      <w:r w:rsidR="005E7973" w:rsidRPr="009E0706">
        <w:t>)</w:t>
      </w:r>
      <w:r w:rsidR="009C19B5" w:rsidRPr="009E0706">
        <w:t xml:space="preserve"> на панели инструментов.</w:t>
      </w:r>
    </w:p>
    <w:p w:rsidR="009C19B5" w:rsidRPr="009E0706" w:rsidRDefault="009C19B5" w:rsidP="00AD30AA">
      <w:pPr>
        <w:pStyle w:val="GOSTListnum"/>
      </w:pPr>
      <w:r w:rsidRPr="009E0706">
        <w:t xml:space="preserve">На экране появится окно загрузки файлов. Нажать </w:t>
      </w:r>
      <w:r w:rsidR="005E7973" w:rsidRPr="009E0706">
        <w:t>кнопку </w:t>
      </w:r>
      <w:r w:rsidR="005E7973" w:rsidRPr="009E0706">
        <w:rPr>
          <w:noProof/>
        </w:rPr>
        <w:drawing>
          <wp:inline distT="0" distB="0" distL="0" distR="0" wp14:anchorId="2E4B834F" wp14:editId="21F9340F">
            <wp:extent cx="790575" cy="228600"/>
            <wp:effectExtent l="19050" t="0" r="9525" b="0"/>
            <wp:docPr id="224" name="Рисунок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143" cstate="print"/>
                    <a:srcRect/>
                    <a:stretch>
                      <a:fillRect/>
                    </a:stretch>
                  </pic:blipFill>
                  <pic:spPr bwMode="auto">
                    <a:xfrm>
                      <a:off x="0" y="0"/>
                      <a:ext cx="790575" cy="228600"/>
                    </a:xfrm>
                    <a:prstGeom prst="rect">
                      <a:avLst/>
                    </a:prstGeom>
                    <a:noFill/>
                    <a:ln w="9525">
                      <a:noFill/>
                      <a:miter lim="800000"/>
                      <a:headEnd/>
                      <a:tailEnd/>
                    </a:ln>
                  </pic:spPr>
                </pic:pic>
              </a:graphicData>
            </a:graphic>
          </wp:inline>
        </w:drawing>
      </w:r>
      <w:r w:rsidR="005E7973" w:rsidRPr="009E0706">
        <w:t xml:space="preserve"> (</w:t>
      </w:r>
      <w:r w:rsidR="00402F9B" w:rsidRPr="009E0706">
        <w:t>Загрузка</w:t>
      </w:r>
      <w:r w:rsidR="005E7973" w:rsidRPr="009E0706">
        <w:t>)</w:t>
      </w:r>
      <w:r w:rsidRPr="009E0706">
        <w:t xml:space="preserve"> в нем.</w:t>
      </w:r>
    </w:p>
    <w:p w:rsidR="009C19B5" w:rsidRPr="009E0706" w:rsidRDefault="009C19B5" w:rsidP="00AD30AA">
      <w:pPr>
        <w:pStyle w:val="GOSTListnum"/>
      </w:pPr>
      <w:r w:rsidRPr="009E0706">
        <w:t>Выбрать нужный файл и нажать</w:t>
      </w:r>
      <w:r w:rsidR="00BC0C72" w:rsidRPr="009E0706">
        <w:t xml:space="preserve"> </w:t>
      </w:r>
      <w:r w:rsidR="00D0475E" w:rsidRPr="009E0706">
        <w:t>кнопку</w:t>
      </w:r>
      <w:r w:rsidR="005E7973" w:rsidRPr="009E0706">
        <w:t> </w:t>
      </w:r>
      <w:r w:rsidR="005E7973" w:rsidRPr="009E0706">
        <w:rPr>
          <w:noProof/>
        </w:rPr>
        <w:drawing>
          <wp:inline distT="0" distB="0" distL="0" distR="0" wp14:anchorId="05B26614" wp14:editId="2802B4E8">
            <wp:extent cx="847725" cy="257175"/>
            <wp:effectExtent l="19050" t="0" r="9525" b="0"/>
            <wp:docPr id="225" name="Рисунок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5"/>
                    <pic:cNvPicPr>
                      <a:picLocks noChangeAspect="1" noChangeArrowheads="1"/>
                    </pic:cNvPicPr>
                  </pic:nvPicPr>
                  <pic:blipFill>
                    <a:blip r:embed="rId144" cstate="print"/>
                    <a:srcRect/>
                    <a:stretch>
                      <a:fillRect/>
                    </a:stretch>
                  </pic:blipFill>
                  <pic:spPr bwMode="auto">
                    <a:xfrm>
                      <a:off x="0" y="0"/>
                      <a:ext cx="847725" cy="257175"/>
                    </a:xfrm>
                    <a:prstGeom prst="rect">
                      <a:avLst/>
                    </a:prstGeom>
                    <a:noFill/>
                    <a:ln w="9525">
                      <a:noFill/>
                      <a:miter lim="800000"/>
                      <a:headEnd/>
                      <a:tailEnd/>
                    </a:ln>
                  </pic:spPr>
                </pic:pic>
              </a:graphicData>
            </a:graphic>
          </wp:inline>
        </w:drawing>
      </w:r>
      <w:r w:rsidR="00D0475E" w:rsidRPr="009E0706">
        <w:t xml:space="preserve"> </w:t>
      </w:r>
      <w:r w:rsidR="005E7973" w:rsidRPr="009E0706">
        <w:t>(Сохранить»)</w:t>
      </w:r>
      <w:r w:rsidRPr="009E0706">
        <w:t>.</w:t>
      </w:r>
    </w:p>
    <w:p w:rsidR="009C19B5" w:rsidRPr="009E0706" w:rsidRDefault="009C19B5" w:rsidP="00AD30AA">
      <w:pPr>
        <w:pStyle w:val="GOSTListnum"/>
      </w:pPr>
      <w:r w:rsidRPr="009E0706">
        <w:t>Запустится операция импорта фай</w:t>
      </w:r>
      <w:r w:rsidR="00402F9B" w:rsidRPr="009E0706">
        <w:t xml:space="preserve">ла. В случае успешной загрузки </w:t>
      </w:r>
      <w:r w:rsidRPr="009E0706">
        <w:t>в правом нижнем углу экрана появится сообщение о том, что импорт файла выполнен успешно</w:t>
      </w:r>
      <w:r w:rsidR="00747757" w:rsidRPr="009E0706">
        <w:t xml:space="preserve"> и откроется визуальная форма СДО с возможностью ее редактирования</w:t>
      </w:r>
      <w:r w:rsidRPr="009E0706">
        <w:t>.</w:t>
      </w:r>
    </w:p>
    <w:p w:rsidR="009C19B5" w:rsidRPr="009E0706" w:rsidRDefault="009C19B5" w:rsidP="0060347F">
      <w:pPr>
        <w:pStyle w:val="51"/>
      </w:pPr>
      <w:bookmarkStart w:id="1695" w:name="_Ref486930066"/>
      <w:bookmarkStart w:id="1696" w:name="_Toc487028507"/>
      <w:r w:rsidRPr="009E0706">
        <w:t>Создание СДО из списковой формы ПБО</w:t>
      </w:r>
      <w:bookmarkEnd w:id="1695"/>
      <w:bookmarkEnd w:id="1696"/>
    </w:p>
    <w:p w:rsidR="009C19B5" w:rsidRPr="009E0706" w:rsidRDefault="009D64DA" w:rsidP="00EA5B44">
      <w:pPr>
        <w:pStyle w:val="GOSTListnum"/>
        <w:numPr>
          <w:ilvl w:val="0"/>
          <w:numId w:val="60"/>
        </w:numPr>
      </w:pPr>
      <w:r w:rsidRPr="009E0706">
        <w:t>Выбрать подсистему «Управление расходами: средства ФБ» и развернуть ветку «Все сервисы – Управление расходами – Компонент ведения бюджетных обязательств – Бюджетные обязательства – Перечень БО»</w:t>
      </w:r>
      <w:r w:rsidR="009C19B5" w:rsidRPr="009E0706">
        <w:t xml:space="preserve"> (</w:t>
      </w:r>
      <w:r w:rsidR="00834A9E" w:rsidRPr="009E0706">
        <w:t>рис. </w:t>
      </w:r>
      <w:r w:rsidR="00F9690A" w:rsidRPr="009E0706">
        <w:fldChar w:fldCharType="begin"/>
      </w:r>
      <w:r w:rsidR="009C19B5" w:rsidRPr="009E0706">
        <w:instrText xml:space="preserve"> REF _Ref486929584 \h </w:instrText>
      </w:r>
      <w:r w:rsidR="0098402B" w:rsidRPr="009E0706">
        <w:instrText xml:space="preserve"> \* MERGEFORMAT </w:instrText>
      </w:r>
      <w:r w:rsidR="00F9690A" w:rsidRPr="009E0706">
        <w:fldChar w:fldCharType="separate"/>
      </w:r>
      <w:r w:rsidR="008353AE">
        <w:rPr>
          <w:noProof/>
        </w:rPr>
        <w:t>96</w:t>
      </w:r>
      <w:r w:rsidR="00F9690A" w:rsidRPr="009E0706">
        <w:fldChar w:fldCharType="end"/>
      </w:r>
      <w:r w:rsidR="009C19B5" w:rsidRPr="009E0706">
        <w:t>).</w:t>
      </w:r>
    </w:p>
    <w:p w:rsidR="009C19B5" w:rsidRPr="009E0706" w:rsidRDefault="009D64DA" w:rsidP="00BC0C72">
      <w:pPr>
        <w:pStyle w:val="GOSTFigure"/>
      </w:pPr>
      <w:r w:rsidRPr="009E0706">
        <w:rPr>
          <w:noProof/>
        </w:rPr>
        <w:drawing>
          <wp:inline distT="0" distB="0" distL="0" distR="0" wp14:anchorId="084EB64F" wp14:editId="5525859F">
            <wp:extent cx="6120130" cy="2345690"/>
            <wp:effectExtent l="0" t="0" r="0" b="0"/>
            <wp:docPr id="689" name="Рисунок 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9" name="Snap5.png"/>
                    <pic:cNvPicPr/>
                  </pic:nvPicPr>
                  <pic:blipFill>
                    <a:blip r:embed="rId145">
                      <a:extLst>
                        <a:ext uri="{28A0092B-C50C-407E-A947-70E740481C1C}">
                          <a14:useLocalDpi xmlns:a14="http://schemas.microsoft.com/office/drawing/2010/main" val="0"/>
                        </a:ext>
                      </a:extLst>
                    </a:blip>
                    <a:stretch>
                      <a:fillRect/>
                    </a:stretch>
                  </pic:blipFill>
                  <pic:spPr>
                    <a:xfrm>
                      <a:off x="0" y="0"/>
                      <a:ext cx="6120130" cy="2345690"/>
                    </a:xfrm>
                    <a:prstGeom prst="rect">
                      <a:avLst/>
                    </a:prstGeom>
                  </pic:spPr>
                </pic:pic>
              </a:graphicData>
            </a:graphic>
          </wp:inline>
        </w:drawing>
      </w:r>
    </w:p>
    <w:p w:rsidR="009C19B5" w:rsidRPr="009E0706" w:rsidRDefault="00F9690A" w:rsidP="00F26C65">
      <w:pPr>
        <w:pStyle w:val="GOSTFigName"/>
      </w:pPr>
      <w:r w:rsidRPr="009E0706">
        <w:fldChar w:fldCharType="begin"/>
      </w:r>
      <w:r w:rsidR="0044476C" w:rsidRPr="009E0706">
        <w:instrText xml:space="preserve"> SEQ Рисунок \* ARABIC </w:instrText>
      </w:r>
      <w:r w:rsidRPr="009E0706">
        <w:fldChar w:fldCharType="separate"/>
      </w:r>
      <w:bookmarkStart w:id="1697" w:name="_Ref486929584"/>
      <w:bookmarkStart w:id="1698" w:name="_Toc20229615"/>
      <w:bookmarkStart w:id="1699" w:name="_Toc162867806"/>
      <w:r w:rsidR="008353AE">
        <w:rPr>
          <w:noProof/>
        </w:rPr>
        <w:t>96</w:t>
      </w:r>
      <w:bookmarkEnd w:id="1697"/>
      <w:r w:rsidRPr="009E0706">
        <w:fldChar w:fldCharType="end"/>
      </w:r>
      <w:r w:rsidR="009C19B5" w:rsidRPr="009E0706">
        <w:t>. Пункт меню «Перечень БО»</w:t>
      </w:r>
      <w:bookmarkEnd w:id="1698"/>
      <w:bookmarkEnd w:id="1699"/>
    </w:p>
    <w:p w:rsidR="009C19B5" w:rsidRPr="009E0706" w:rsidRDefault="009C19B5" w:rsidP="005E7973">
      <w:pPr>
        <w:pStyle w:val="GOSTListnum"/>
      </w:pPr>
      <w:r w:rsidRPr="009E0706">
        <w:t xml:space="preserve">Выделить </w:t>
      </w:r>
      <w:r w:rsidRPr="009E0706">
        <w:rPr>
          <w:rStyle w:val="GOSTReporterror"/>
        </w:rPr>
        <w:t>чекбоксом</w:t>
      </w:r>
      <w:r w:rsidRPr="009E0706">
        <w:t xml:space="preserve"> строку, содержащую документ «Бюджетное обязательство», на основании которого требуется создать документа «Сведения о ДО» (</w:t>
      </w:r>
      <w:r w:rsidR="00834A9E" w:rsidRPr="009E0706">
        <w:t>рис. </w:t>
      </w:r>
      <w:r w:rsidR="00F9690A" w:rsidRPr="009E0706">
        <w:fldChar w:fldCharType="begin"/>
      </w:r>
      <w:r w:rsidR="008271BE" w:rsidRPr="009E0706">
        <w:instrText xml:space="preserve"> REF _Ref486929689 \h </w:instrText>
      </w:r>
      <w:r w:rsidR="0098402B" w:rsidRPr="009E0706">
        <w:instrText xml:space="preserve"> \* MERGEFORMAT </w:instrText>
      </w:r>
      <w:r w:rsidR="00F9690A" w:rsidRPr="009E0706">
        <w:fldChar w:fldCharType="separate"/>
      </w:r>
      <w:r w:rsidR="008353AE">
        <w:rPr>
          <w:noProof/>
        </w:rPr>
        <w:t>97</w:t>
      </w:r>
      <w:r w:rsidR="00F9690A" w:rsidRPr="009E0706">
        <w:fldChar w:fldCharType="end"/>
      </w:r>
      <w:r w:rsidR="0060347F" w:rsidRPr="009E0706">
        <w:t>)</w:t>
      </w:r>
      <w:r w:rsidRPr="009E0706">
        <w:t xml:space="preserve">. </w:t>
      </w:r>
    </w:p>
    <w:p w:rsidR="009C19B5" w:rsidRPr="009E0706" w:rsidRDefault="009D64DA" w:rsidP="0060347F">
      <w:pPr>
        <w:pStyle w:val="GOSTFigure"/>
      </w:pPr>
      <w:r w:rsidRPr="009E0706">
        <w:rPr>
          <w:noProof/>
        </w:rPr>
        <w:lastRenderedPageBreak/>
        <w:drawing>
          <wp:inline distT="0" distB="0" distL="0" distR="0" wp14:anchorId="2CF079F5" wp14:editId="2FAFC97C">
            <wp:extent cx="6120130" cy="1529080"/>
            <wp:effectExtent l="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6"/>
                    <a:srcRect t="22122"/>
                    <a:stretch/>
                  </pic:blipFill>
                  <pic:spPr bwMode="auto">
                    <a:xfrm>
                      <a:off x="0" y="0"/>
                      <a:ext cx="6120130" cy="1529080"/>
                    </a:xfrm>
                    <a:prstGeom prst="rect">
                      <a:avLst/>
                    </a:prstGeom>
                    <a:ln>
                      <a:noFill/>
                    </a:ln>
                    <a:extLst>
                      <a:ext uri="{53640926-AAD7-44D8-BBD7-CCE9431645EC}">
                        <a14:shadowObscured xmlns:a14="http://schemas.microsoft.com/office/drawing/2010/main"/>
                      </a:ext>
                    </a:extLst>
                  </pic:spPr>
                </pic:pic>
              </a:graphicData>
            </a:graphic>
          </wp:inline>
        </w:drawing>
      </w:r>
    </w:p>
    <w:p w:rsidR="009C19B5" w:rsidRPr="009E0706" w:rsidRDefault="00F9690A" w:rsidP="0060347F">
      <w:pPr>
        <w:pStyle w:val="GOSTFigName"/>
      </w:pPr>
      <w:r w:rsidRPr="009E0706">
        <w:fldChar w:fldCharType="begin"/>
      </w:r>
      <w:r w:rsidR="0044476C" w:rsidRPr="009E0706">
        <w:instrText xml:space="preserve"> SEQ Рисунок \* ARABIC </w:instrText>
      </w:r>
      <w:r w:rsidRPr="009E0706">
        <w:fldChar w:fldCharType="separate"/>
      </w:r>
      <w:bookmarkStart w:id="1700" w:name="_Ref486929689"/>
      <w:bookmarkStart w:id="1701" w:name="_Toc20229616"/>
      <w:bookmarkStart w:id="1702" w:name="_Toc162867807"/>
      <w:r w:rsidR="008353AE">
        <w:rPr>
          <w:noProof/>
        </w:rPr>
        <w:t>97</w:t>
      </w:r>
      <w:bookmarkEnd w:id="1700"/>
      <w:r w:rsidRPr="009E0706">
        <w:fldChar w:fldCharType="end"/>
      </w:r>
      <w:r w:rsidR="009C19B5" w:rsidRPr="009E0706">
        <w:t>. Создание документа «Сведения о ДО» из списковой формы Перечня БО</w:t>
      </w:r>
      <w:bookmarkEnd w:id="1701"/>
      <w:bookmarkEnd w:id="1702"/>
    </w:p>
    <w:p w:rsidR="009C19B5" w:rsidRPr="009E0706" w:rsidRDefault="00D0475E" w:rsidP="005E7973">
      <w:pPr>
        <w:pStyle w:val="GOSTListnum"/>
      </w:pPr>
      <w:r w:rsidRPr="009E0706">
        <w:t>Нажать кнопку </w:t>
      </w:r>
      <w:r w:rsidR="009C19B5" w:rsidRPr="009E0706">
        <w:rPr>
          <w:noProof/>
        </w:rPr>
        <w:drawing>
          <wp:inline distT="0" distB="0" distL="0" distR="0" wp14:anchorId="438672F6" wp14:editId="17F52255">
            <wp:extent cx="361950" cy="333375"/>
            <wp:effectExtent l="19050" t="0" r="0" b="0"/>
            <wp:docPr id="228" name="Рисунок 2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8"/>
                    <pic:cNvPicPr>
                      <a:picLocks noChangeAspect="1" noChangeArrowheads="1"/>
                    </pic:cNvPicPr>
                  </pic:nvPicPr>
                  <pic:blipFill>
                    <a:blip r:embed="rId147" cstate="print"/>
                    <a:srcRect/>
                    <a:stretch>
                      <a:fillRect/>
                    </a:stretch>
                  </pic:blipFill>
                  <pic:spPr bwMode="auto">
                    <a:xfrm>
                      <a:off x="0" y="0"/>
                      <a:ext cx="361950" cy="333375"/>
                    </a:xfrm>
                    <a:prstGeom prst="rect">
                      <a:avLst/>
                    </a:prstGeom>
                    <a:noFill/>
                    <a:ln w="9525">
                      <a:noFill/>
                      <a:miter lim="800000"/>
                      <a:headEnd/>
                      <a:tailEnd/>
                    </a:ln>
                  </pic:spPr>
                </pic:pic>
              </a:graphicData>
            </a:graphic>
          </wp:inline>
        </w:drawing>
      </w:r>
      <w:r w:rsidR="009C19B5" w:rsidRPr="009E0706">
        <w:t xml:space="preserve"> (</w:t>
      </w:r>
      <w:r w:rsidR="00D225AF" w:rsidRPr="009E0706">
        <w:t xml:space="preserve">Создать сведения </w:t>
      </w:r>
      <w:r w:rsidR="009C19B5" w:rsidRPr="009E0706">
        <w:t xml:space="preserve">о </w:t>
      </w:r>
      <w:r w:rsidR="00D225AF" w:rsidRPr="009E0706">
        <w:t>ДО</w:t>
      </w:r>
      <w:r w:rsidR="009C19B5" w:rsidRPr="009E0706">
        <w:t>) (</w:t>
      </w:r>
      <w:r w:rsidR="00834A9E" w:rsidRPr="009E0706">
        <w:t>рис. </w:t>
      </w:r>
      <w:r w:rsidR="00F9690A" w:rsidRPr="009E0706">
        <w:fldChar w:fldCharType="begin"/>
      </w:r>
      <w:r w:rsidR="009C19B5" w:rsidRPr="009E0706">
        <w:instrText xml:space="preserve"> REF _Ref486929715 \h </w:instrText>
      </w:r>
      <w:r w:rsidR="005E7973" w:rsidRPr="009E0706">
        <w:instrText xml:space="preserve"> \* MERGEFORMAT </w:instrText>
      </w:r>
      <w:r w:rsidR="00F9690A" w:rsidRPr="009E0706">
        <w:fldChar w:fldCharType="separate"/>
      </w:r>
      <w:r w:rsidR="008353AE">
        <w:rPr>
          <w:noProof/>
        </w:rPr>
        <w:t>98</w:t>
      </w:r>
      <w:r w:rsidR="00F9690A" w:rsidRPr="009E0706">
        <w:fldChar w:fldCharType="end"/>
      </w:r>
      <w:r w:rsidR="009C19B5" w:rsidRPr="009E0706">
        <w:t>).</w:t>
      </w:r>
    </w:p>
    <w:p w:rsidR="009C19B5" w:rsidRPr="009E0706" w:rsidRDefault="00262802" w:rsidP="0060347F">
      <w:pPr>
        <w:pStyle w:val="GOSTFigure"/>
      </w:pPr>
      <w:r w:rsidRPr="009E0706">
        <w:rPr>
          <w:noProof/>
        </w:rPr>
        <w:drawing>
          <wp:inline distT="0" distB="0" distL="0" distR="0" wp14:anchorId="600BF863" wp14:editId="4644CEB2">
            <wp:extent cx="3448050" cy="1847850"/>
            <wp:effectExtent l="0" t="0" r="0" b="0"/>
            <wp:docPr id="226" name="Рисунок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8"/>
                    <a:stretch>
                      <a:fillRect/>
                    </a:stretch>
                  </pic:blipFill>
                  <pic:spPr>
                    <a:xfrm>
                      <a:off x="0" y="0"/>
                      <a:ext cx="3448050" cy="1847850"/>
                    </a:xfrm>
                    <a:prstGeom prst="rect">
                      <a:avLst/>
                    </a:prstGeom>
                  </pic:spPr>
                </pic:pic>
              </a:graphicData>
            </a:graphic>
          </wp:inline>
        </w:drawing>
      </w:r>
    </w:p>
    <w:p w:rsidR="009C19B5" w:rsidRPr="009E0706" w:rsidRDefault="00F9690A" w:rsidP="0060347F">
      <w:pPr>
        <w:pStyle w:val="GOSTFigName"/>
      </w:pPr>
      <w:r w:rsidRPr="009E0706">
        <w:fldChar w:fldCharType="begin"/>
      </w:r>
      <w:r w:rsidR="0044476C" w:rsidRPr="009E0706">
        <w:instrText xml:space="preserve"> SEQ Рисунок \* ARABIC </w:instrText>
      </w:r>
      <w:r w:rsidRPr="009E0706">
        <w:fldChar w:fldCharType="separate"/>
      </w:r>
      <w:bookmarkStart w:id="1703" w:name="_Ref486929715"/>
      <w:bookmarkStart w:id="1704" w:name="_Toc20229617"/>
      <w:bookmarkStart w:id="1705" w:name="_Toc162867808"/>
      <w:r w:rsidR="008353AE">
        <w:rPr>
          <w:noProof/>
        </w:rPr>
        <w:t>98</w:t>
      </w:r>
      <w:bookmarkEnd w:id="1703"/>
      <w:r w:rsidRPr="009E0706">
        <w:fldChar w:fldCharType="end"/>
      </w:r>
      <w:r w:rsidR="009C19B5" w:rsidRPr="009E0706">
        <w:t>. Создание документа «Сведения о ДО» из Перечня БО</w:t>
      </w:r>
      <w:bookmarkEnd w:id="1704"/>
      <w:bookmarkEnd w:id="1705"/>
    </w:p>
    <w:p w:rsidR="009C19B5" w:rsidRPr="009E0706" w:rsidRDefault="009C19B5" w:rsidP="0060347F">
      <w:pPr>
        <w:pStyle w:val="51"/>
      </w:pPr>
      <w:bookmarkStart w:id="1706" w:name="_Ref486930074"/>
      <w:bookmarkStart w:id="1707" w:name="_Toc487028508"/>
      <w:r w:rsidRPr="009E0706">
        <w:t>Создание СДО из визуальной формы ПБО из Графика платежей</w:t>
      </w:r>
      <w:bookmarkEnd w:id="1706"/>
      <w:bookmarkEnd w:id="1707"/>
    </w:p>
    <w:p w:rsidR="009C19B5" w:rsidRPr="009E0706" w:rsidRDefault="009C19B5" w:rsidP="00135C51">
      <w:pPr>
        <w:pStyle w:val="GOSTListnum"/>
        <w:numPr>
          <w:ilvl w:val="0"/>
          <w:numId w:val="4"/>
        </w:numPr>
      </w:pPr>
      <w:r w:rsidRPr="009E0706">
        <w:t>Выбрать пункт меню «Бюджетные обязательства – Перечень БО».</w:t>
      </w:r>
    </w:p>
    <w:p w:rsidR="009C19B5" w:rsidRPr="009E0706" w:rsidRDefault="009C19B5" w:rsidP="00AD30AA">
      <w:pPr>
        <w:pStyle w:val="GOSTListnum"/>
      </w:pPr>
      <w:r w:rsidRPr="009E0706">
        <w:t xml:space="preserve">На </w:t>
      </w:r>
      <w:r w:rsidR="008271BE" w:rsidRPr="009E0706">
        <w:t>списковой форме</w:t>
      </w:r>
      <w:r w:rsidRPr="009E0706">
        <w:t xml:space="preserve"> выбрать нужный документ и открыть его.</w:t>
      </w:r>
    </w:p>
    <w:p w:rsidR="009C19B5" w:rsidRPr="009E0706" w:rsidRDefault="009C19B5" w:rsidP="00AD30AA">
      <w:pPr>
        <w:pStyle w:val="GOSTListnum"/>
      </w:pPr>
      <w:r w:rsidRPr="009E0706">
        <w:t>Перейти на вкладку «График платежей»</w:t>
      </w:r>
      <w:r w:rsidR="00BC0C72" w:rsidRPr="009E0706">
        <w:t>.</w:t>
      </w:r>
    </w:p>
    <w:p w:rsidR="009C19B5" w:rsidRPr="009E0706" w:rsidRDefault="009C19B5" w:rsidP="00AD30AA">
      <w:pPr>
        <w:pStyle w:val="GOSTListnum"/>
      </w:pPr>
      <w:r w:rsidRPr="009E0706">
        <w:t xml:space="preserve">Из таблицы «График платежей» выбрать нужную строку и </w:t>
      </w:r>
      <w:r w:rsidR="00D0475E" w:rsidRPr="009E0706">
        <w:t>нажать кнопку «</w:t>
      </w:r>
      <w:r w:rsidR="00D225AF" w:rsidRPr="009E0706">
        <w:t>Создать сведения о ДО</w:t>
      </w:r>
      <w:r w:rsidRPr="009E0706">
        <w:t xml:space="preserve">» </w:t>
      </w:r>
      <w:r w:rsidRPr="009E0706">
        <w:rPr>
          <w:noProof/>
        </w:rPr>
        <w:drawing>
          <wp:inline distT="0" distB="0" distL="0" distR="0" wp14:anchorId="5C0FFCAD" wp14:editId="6C5D5C80">
            <wp:extent cx="323850" cy="285750"/>
            <wp:effectExtent l="19050" t="0" r="0" b="0"/>
            <wp:docPr id="230" name="Рисунок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0"/>
                    <pic:cNvPicPr>
                      <a:picLocks noChangeAspect="1" noChangeArrowheads="1"/>
                    </pic:cNvPicPr>
                  </pic:nvPicPr>
                  <pic:blipFill>
                    <a:blip r:embed="rId149" cstate="print"/>
                    <a:srcRect/>
                    <a:stretch>
                      <a:fillRect/>
                    </a:stretch>
                  </pic:blipFill>
                  <pic:spPr bwMode="auto">
                    <a:xfrm>
                      <a:off x="0" y="0"/>
                      <a:ext cx="323850" cy="285750"/>
                    </a:xfrm>
                    <a:prstGeom prst="rect">
                      <a:avLst/>
                    </a:prstGeom>
                    <a:noFill/>
                    <a:ln w="9525">
                      <a:noFill/>
                      <a:miter lim="800000"/>
                      <a:headEnd/>
                      <a:tailEnd/>
                    </a:ln>
                  </pic:spPr>
                </pic:pic>
              </a:graphicData>
            </a:graphic>
          </wp:inline>
        </w:drawing>
      </w:r>
      <w:r w:rsidRPr="009E0706">
        <w:t>.</w:t>
      </w:r>
    </w:p>
    <w:p w:rsidR="009C19B5" w:rsidRPr="009E0706" w:rsidRDefault="009C19B5" w:rsidP="00AD30AA">
      <w:pPr>
        <w:pStyle w:val="GOSTListnum"/>
      </w:pPr>
      <w:r w:rsidRPr="009E0706">
        <w:t xml:space="preserve">Откроется окно формуляра «Сведения о ДО» с реквизитами из формуляра </w:t>
      </w:r>
      <w:r w:rsidR="00BC0C72" w:rsidRPr="009E0706">
        <w:t>«</w:t>
      </w:r>
      <w:r w:rsidRPr="009E0706">
        <w:t>Перечень БО</w:t>
      </w:r>
      <w:r w:rsidR="00BC0C72" w:rsidRPr="009E0706">
        <w:t>»</w:t>
      </w:r>
      <w:r w:rsidRPr="009E0706">
        <w:t>.</w:t>
      </w:r>
    </w:p>
    <w:p w:rsidR="009C19B5" w:rsidRPr="009E0706" w:rsidRDefault="009C19B5" w:rsidP="0060347F">
      <w:pPr>
        <w:pStyle w:val="51"/>
      </w:pPr>
      <w:bookmarkStart w:id="1708" w:name="_Ref486930850"/>
      <w:bookmarkStart w:id="1709" w:name="_Toc487028509"/>
      <w:r w:rsidRPr="009E0706">
        <w:t>Создание СДО по кнопке «Создать новую версию документа»</w:t>
      </w:r>
      <w:bookmarkEnd w:id="1708"/>
      <w:bookmarkEnd w:id="1709"/>
    </w:p>
    <w:p w:rsidR="009C19B5" w:rsidRPr="009E0706" w:rsidRDefault="009C19B5" w:rsidP="00694DFD">
      <w:pPr>
        <w:pStyle w:val="GOSTNormal"/>
      </w:pPr>
      <w:r w:rsidRPr="009E0706">
        <w:t>Создание новой версии документа может потребоваться для документа, прошедшего или не прошедшего согласование в ФК.</w:t>
      </w:r>
    </w:p>
    <w:p w:rsidR="009C19B5" w:rsidRPr="009E0706" w:rsidRDefault="009C19B5" w:rsidP="00BC0C72">
      <w:pPr>
        <w:pStyle w:val="GOSTNormalWithout"/>
      </w:pPr>
      <w:r w:rsidRPr="009E0706">
        <w:t>Для создания новой версии документа необходимо выполнить следующие действия:</w:t>
      </w:r>
    </w:p>
    <w:p w:rsidR="009C19B5" w:rsidRPr="009E0706" w:rsidRDefault="009D64DA" w:rsidP="00135C51">
      <w:pPr>
        <w:pStyle w:val="GOSTListnum"/>
        <w:numPr>
          <w:ilvl w:val="0"/>
          <w:numId w:val="5"/>
        </w:numPr>
      </w:pPr>
      <w:r w:rsidRPr="009E0706">
        <w:t>Выбрать в пункте меню «Все документы (Клиент)» («Навигатор – Управление расходами: средства ФБ – Все сервисы – Управление расходами – Компонент ведения денежных обязательств – Сведения о денежных обязательствах») документ на статусе «Утвержден», в который необходимо внести изменения</w:t>
      </w:r>
      <w:r w:rsidR="009C19B5" w:rsidRPr="009E0706">
        <w:t xml:space="preserve"> (</w:t>
      </w:r>
      <w:r w:rsidR="00834A9E" w:rsidRPr="009E0706">
        <w:t>рис. </w:t>
      </w:r>
      <w:r w:rsidR="00F9690A" w:rsidRPr="009E0706">
        <w:fldChar w:fldCharType="begin"/>
      </w:r>
      <w:r w:rsidR="009C19B5" w:rsidRPr="009E0706">
        <w:instrText xml:space="preserve"> REF _Ref486930520 \h </w:instrText>
      </w:r>
      <w:r w:rsidR="0098402B" w:rsidRPr="009E0706">
        <w:instrText xml:space="preserve"> \* MERGEFORMAT </w:instrText>
      </w:r>
      <w:r w:rsidR="00F9690A" w:rsidRPr="009E0706">
        <w:fldChar w:fldCharType="separate"/>
      </w:r>
      <w:r w:rsidR="008353AE">
        <w:rPr>
          <w:noProof/>
        </w:rPr>
        <w:t>99</w:t>
      </w:r>
      <w:r w:rsidR="00F9690A" w:rsidRPr="009E0706">
        <w:fldChar w:fldCharType="end"/>
      </w:r>
      <w:r w:rsidR="009C19B5" w:rsidRPr="009E0706">
        <w:t>).</w:t>
      </w:r>
    </w:p>
    <w:p w:rsidR="009C19B5" w:rsidRPr="009E0706" w:rsidRDefault="009C19B5" w:rsidP="00AD30AA">
      <w:pPr>
        <w:pStyle w:val="GOSTListnum"/>
      </w:pPr>
      <w:r w:rsidRPr="009E0706">
        <w:t xml:space="preserve">Нажать </w:t>
      </w:r>
      <w:r w:rsidR="00D0475E" w:rsidRPr="009E0706">
        <w:t>кнопку </w:t>
      </w:r>
      <w:r w:rsidRPr="009E0706">
        <w:rPr>
          <w:noProof/>
        </w:rPr>
        <w:drawing>
          <wp:inline distT="0" distB="0" distL="0" distR="0" wp14:anchorId="54B28AAB" wp14:editId="607E98D0">
            <wp:extent cx="314325" cy="285750"/>
            <wp:effectExtent l="19050" t="0" r="9525" b="0"/>
            <wp:docPr id="231" name="Рисунок 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1"/>
                    <pic:cNvPicPr>
                      <a:picLocks noChangeAspect="1" noChangeArrowheads="1"/>
                    </pic:cNvPicPr>
                  </pic:nvPicPr>
                  <pic:blipFill>
                    <a:blip r:embed="rId150" cstate="print"/>
                    <a:srcRect/>
                    <a:stretch>
                      <a:fillRect/>
                    </a:stretch>
                  </pic:blipFill>
                  <pic:spPr bwMode="auto">
                    <a:xfrm>
                      <a:off x="0" y="0"/>
                      <a:ext cx="314325" cy="285750"/>
                    </a:xfrm>
                    <a:prstGeom prst="rect">
                      <a:avLst/>
                    </a:prstGeom>
                    <a:noFill/>
                    <a:ln w="9525">
                      <a:noFill/>
                      <a:miter lim="800000"/>
                      <a:headEnd/>
                      <a:tailEnd/>
                    </a:ln>
                  </pic:spPr>
                </pic:pic>
              </a:graphicData>
            </a:graphic>
          </wp:inline>
        </w:drawing>
      </w:r>
      <w:r w:rsidRPr="009E0706">
        <w:t xml:space="preserve"> (</w:t>
      </w:r>
      <w:r w:rsidR="007F6DD3" w:rsidRPr="009E0706">
        <w:t>«</w:t>
      </w:r>
      <w:r w:rsidRPr="009E0706">
        <w:t>Создать новую версию документа</w:t>
      </w:r>
      <w:r w:rsidR="007F6DD3" w:rsidRPr="009E0706">
        <w:t>»</w:t>
      </w:r>
      <w:r w:rsidRPr="009E0706">
        <w:t>).</w:t>
      </w:r>
    </w:p>
    <w:p w:rsidR="009C19B5" w:rsidRPr="009E0706" w:rsidRDefault="009C19B5" w:rsidP="0060347F">
      <w:pPr>
        <w:pStyle w:val="GOSTListnormal18"/>
      </w:pPr>
      <w:r w:rsidRPr="009E0706">
        <w:lastRenderedPageBreak/>
        <w:t>Будет создан новый формуляр на статусе «Новый». В документе будет проставлена связь с предыдущей версией формуляра. Для документа, созданного на основании формуляра, включённого в реестр, значение реквизита «Тип документа» будет установлено на «Изменение».</w:t>
      </w:r>
    </w:p>
    <w:p w:rsidR="009C19B5" w:rsidRPr="009E0706" w:rsidRDefault="009C19B5" w:rsidP="0060347F">
      <w:pPr>
        <w:pStyle w:val="GOSTListnormal18"/>
      </w:pPr>
      <w:r w:rsidRPr="009E0706">
        <w:t>С формуляра предыдущей версии будет снят атрибут актуальности, неактуальная версия документа будет перенесена в архив. Актуальным документом будет новая версия формуляра.</w:t>
      </w:r>
    </w:p>
    <w:p w:rsidR="009C19B5" w:rsidRPr="009E0706" w:rsidRDefault="009C19B5" w:rsidP="00AD30AA">
      <w:pPr>
        <w:pStyle w:val="GOSTListnum"/>
      </w:pPr>
      <w:r w:rsidRPr="009E0706">
        <w:t>Внести вручную необходимые изменения.</w:t>
      </w:r>
    </w:p>
    <w:p w:rsidR="009C19B5" w:rsidRPr="009E0706" w:rsidRDefault="009C19B5" w:rsidP="00A80833">
      <w:pPr>
        <w:pStyle w:val="GOSTFigure"/>
      </w:pPr>
      <w:r w:rsidRPr="009E0706">
        <w:rPr>
          <w:noProof/>
        </w:rPr>
        <w:drawing>
          <wp:inline distT="0" distB="0" distL="0" distR="0" wp14:anchorId="73B94378" wp14:editId="255E3F9E">
            <wp:extent cx="5800725" cy="2219325"/>
            <wp:effectExtent l="19050" t="0" r="9525" b="0"/>
            <wp:docPr id="232" name="Рисунок 2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2"/>
                    <pic:cNvPicPr>
                      <a:picLocks noChangeAspect="1" noChangeArrowheads="1"/>
                    </pic:cNvPicPr>
                  </pic:nvPicPr>
                  <pic:blipFill>
                    <a:blip r:embed="rId151" cstate="print"/>
                    <a:srcRect/>
                    <a:stretch>
                      <a:fillRect/>
                    </a:stretch>
                  </pic:blipFill>
                  <pic:spPr bwMode="auto">
                    <a:xfrm>
                      <a:off x="0" y="0"/>
                      <a:ext cx="5800725" cy="2219325"/>
                    </a:xfrm>
                    <a:prstGeom prst="rect">
                      <a:avLst/>
                    </a:prstGeom>
                    <a:noFill/>
                    <a:ln w="9525">
                      <a:noFill/>
                      <a:miter lim="800000"/>
                      <a:headEnd/>
                      <a:tailEnd/>
                    </a:ln>
                  </pic:spPr>
                </pic:pic>
              </a:graphicData>
            </a:graphic>
          </wp:inline>
        </w:drawing>
      </w:r>
    </w:p>
    <w:bookmarkStart w:id="1710" w:name="_Ref486930520"/>
    <w:p w:rsidR="009C19B5" w:rsidRPr="009E0706" w:rsidRDefault="00F9690A" w:rsidP="0060347F">
      <w:pPr>
        <w:pStyle w:val="GOSTFigName"/>
      </w:pPr>
      <w:r w:rsidRPr="009E0706">
        <w:fldChar w:fldCharType="begin"/>
      </w:r>
      <w:r w:rsidR="009C19B5" w:rsidRPr="009E0706">
        <w:instrText xml:space="preserve"> SEQ Рисунок \* ARABIC </w:instrText>
      </w:r>
      <w:r w:rsidRPr="009E0706">
        <w:fldChar w:fldCharType="separate"/>
      </w:r>
      <w:bookmarkStart w:id="1711" w:name="_Toc20229618"/>
      <w:bookmarkStart w:id="1712" w:name="_Toc162867809"/>
      <w:r w:rsidR="008353AE">
        <w:rPr>
          <w:noProof/>
        </w:rPr>
        <w:t>99</w:t>
      </w:r>
      <w:r w:rsidRPr="009E0706">
        <w:fldChar w:fldCharType="end"/>
      </w:r>
      <w:bookmarkEnd w:id="1710"/>
      <w:r w:rsidR="009C19B5" w:rsidRPr="009E0706">
        <w:t>. Создание СДО по кнопке «Создать новую версию документа»</w:t>
      </w:r>
      <w:bookmarkEnd w:id="1711"/>
      <w:bookmarkEnd w:id="1712"/>
    </w:p>
    <w:p w:rsidR="009C19B5" w:rsidRPr="009E0706" w:rsidRDefault="009C19B5" w:rsidP="009C19B5">
      <w:pPr>
        <w:pStyle w:val="51"/>
      </w:pPr>
      <w:bookmarkStart w:id="1713" w:name="_Ref37937725"/>
      <w:r w:rsidRPr="009E0706">
        <w:t>Заполнение документа «Сведения о денежных обязательствах»</w:t>
      </w:r>
      <w:bookmarkEnd w:id="1713"/>
    </w:p>
    <w:p w:rsidR="009C19B5" w:rsidRPr="009E0706" w:rsidRDefault="009C19B5" w:rsidP="00694DFD">
      <w:pPr>
        <w:pStyle w:val="GOSTNormalWithout"/>
        <w:rPr>
          <w:rStyle w:val="GOSTSymBold"/>
        </w:rPr>
      </w:pPr>
      <w:r w:rsidRPr="009E0706">
        <w:rPr>
          <w:rStyle w:val="GOSTSymBold"/>
        </w:rPr>
        <w:t>Вкладка «Сведения о ДО»</w:t>
      </w:r>
    </w:p>
    <w:p w:rsidR="009C19B5" w:rsidRPr="009E0706" w:rsidRDefault="009C19B5" w:rsidP="00F26C65">
      <w:pPr>
        <w:pStyle w:val="GOSTNormalWithout"/>
      </w:pPr>
      <w:r w:rsidRPr="009E0706">
        <w:t xml:space="preserve">После создания нового документа, </w:t>
      </w:r>
      <w:r w:rsidR="00F04CC2" w:rsidRPr="009E0706">
        <w:t>необходимо на визуальной форме</w:t>
      </w:r>
      <w:r w:rsidR="00FA6F0F" w:rsidRPr="009E0706">
        <w:t xml:space="preserve"> (рис. </w:t>
      </w:r>
      <w:r w:rsidR="00FA6F0F" w:rsidRPr="009E0706">
        <w:fldChar w:fldCharType="begin"/>
      </w:r>
      <w:r w:rsidR="00FA6F0F" w:rsidRPr="009E0706">
        <w:instrText xml:space="preserve"> REF _Ref25233354 \h </w:instrText>
      </w:r>
      <w:r w:rsidR="0098402B" w:rsidRPr="009E0706">
        <w:instrText xml:space="preserve"> \* MERGEFORMAT </w:instrText>
      </w:r>
      <w:r w:rsidR="00FA6F0F" w:rsidRPr="009E0706">
        <w:fldChar w:fldCharType="separate"/>
      </w:r>
      <w:r w:rsidR="008353AE">
        <w:rPr>
          <w:noProof/>
        </w:rPr>
        <w:t>100</w:t>
      </w:r>
      <w:r w:rsidR="00FA6F0F" w:rsidRPr="009E0706">
        <w:fldChar w:fldCharType="end"/>
      </w:r>
      <w:r w:rsidR="00FA6F0F" w:rsidRPr="009E0706">
        <w:t>)</w:t>
      </w:r>
      <w:r w:rsidR="00F04CC2" w:rsidRPr="009E0706">
        <w:t xml:space="preserve"> </w:t>
      </w:r>
      <w:r w:rsidR="00D0475E" w:rsidRPr="009E0706">
        <w:t>нажать кнопку </w:t>
      </w:r>
      <w:r w:rsidR="00F04CC2" w:rsidRPr="009E0706">
        <w:t>выбора из «БО» и выбрать из перечня БО необходимую запись. Н</w:t>
      </w:r>
      <w:r w:rsidRPr="009E0706">
        <w:t>а основании связанного документа «Бюджетное обязательство»</w:t>
      </w:r>
      <w:r w:rsidR="00A80833" w:rsidRPr="009E0706">
        <w:t>,</w:t>
      </w:r>
      <w:r w:rsidRPr="009E0706">
        <w:t xml:space="preserve"> автоматически заполнятся следующие </w:t>
      </w:r>
      <w:r w:rsidR="009A469E" w:rsidRPr="009E0706">
        <w:t>реквизиты</w:t>
      </w:r>
      <w:r w:rsidRPr="009E0706">
        <w:t xml:space="preserve">: </w:t>
      </w:r>
    </w:p>
    <w:p w:rsidR="009C19B5" w:rsidRPr="009E0706" w:rsidRDefault="009C19B5" w:rsidP="00F26C65">
      <w:pPr>
        <w:pStyle w:val="GOSTListmark1"/>
      </w:pPr>
      <w:r w:rsidRPr="009E0706">
        <w:t>в разделе «Основная информация»:</w:t>
      </w:r>
    </w:p>
    <w:bookmarkEnd w:id="1693"/>
    <w:bookmarkEnd w:id="1694"/>
    <w:p w:rsidR="009C19B5" w:rsidRPr="009E0706" w:rsidRDefault="00A80833" w:rsidP="00F26C65">
      <w:pPr>
        <w:pStyle w:val="GOSTListmark2"/>
      </w:pPr>
      <w:r w:rsidRPr="009E0706">
        <w:t>«</w:t>
      </w:r>
      <w:r w:rsidR="009C19B5" w:rsidRPr="009E0706">
        <w:t>Статус документа</w:t>
      </w:r>
      <w:r w:rsidRPr="009E0706">
        <w:t>»</w:t>
      </w:r>
      <w:r w:rsidR="009C19B5" w:rsidRPr="009E0706">
        <w:t>;</w:t>
      </w:r>
    </w:p>
    <w:p w:rsidR="009C19B5" w:rsidRPr="009E0706" w:rsidRDefault="00A80833" w:rsidP="00F26C65">
      <w:pPr>
        <w:pStyle w:val="GOSTListmark2"/>
      </w:pPr>
      <w:r w:rsidRPr="009E0706">
        <w:t>«</w:t>
      </w:r>
      <w:r w:rsidR="009C19B5" w:rsidRPr="009E0706">
        <w:t>Тип сведений</w:t>
      </w:r>
      <w:r w:rsidR="004D5DF0" w:rsidRPr="009E0706">
        <w:t>»</w:t>
      </w:r>
      <w:r w:rsidR="009C19B5" w:rsidRPr="009E0706">
        <w:t>;</w:t>
      </w:r>
    </w:p>
    <w:p w:rsidR="009C19B5" w:rsidRPr="009E0706" w:rsidRDefault="00A80833" w:rsidP="00F26C65">
      <w:pPr>
        <w:pStyle w:val="GOSTListmark2"/>
      </w:pPr>
      <w:r w:rsidRPr="009E0706">
        <w:t>«</w:t>
      </w:r>
      <w:r w:rsidR="009C19B5" w:rsidRPr="009E0706">
        <w:t>Номер сведений</w:t>
      </w:r>
      <w:r w:rsidRPr="009E0706">
        <w:t>»</w:t>
      </w:r>
      <w:r w:rsidR="009C19B5" w:rsidRPr="009E0706">
        <w:t>;</w:t>
      </w:r>
    </w:p>
    <w:p w:rsidR="009C19B5" w:rsidRPr="009E0706" w:rsidRDefault="00A80833" w:rsidP="00F26C65">
      <w:pPr>
        <w:pStyle w:val="GOSTListmark2"/>
      </w:pPr>
      <w:r w:rsidRPr="009E0706">
        <w:t>«</w:t>
      </w:r>
      <w:r w:rsidR="009C19B5" w:rsidRPr="009E0706">
        <w:t>Номер изменения</w:t>
      </w:r>
      <w:r w:rsidRPr="009E0706">
        <w:t>»</w:t>
      </w:r>
      <w:r w:rsidR="009C19B5" w:rsidRPr="009E0706">
        <w:t>;</w:t>
      </w:r>
    </w:p>
    <w:p w:rsidR="009C19B5" w:rsidRPr="009E0706" w:rsidRDefault="00A80833" w:rsidP="00F26C65">
      <w:pPr>
        <w:pStyle w:val="GOSTListmark2"/>
      </w:pPr>
      <w:r w:rsidRPr="009E0706">
        <w:t>«</w:t>
      </w:r>
      <w:r w:rsidR="009C19B5" w:rsidRPr="009E0706">
        <w:t xml:space="preserve">Дата </w:t>
      </w:r>
      <w:r w:rsidR="004C3DCD" w:rsidRPr="009E0706">
        <w:t>формирования сведений в системе</w:t>
      </w:r>
      <w:r w:rsidRPr="009E0706">
        <w:t>»</w:t>
      </w:r>
      <w:r w:rsidR="009C19B5" w:rsidRPr="009E0706">
        <w:t>;</w:t>
      </w:r>
    </w:p>
    <w:p w:rsidR="009C19B5" w:rsidRPr="009E0706" w:rsidRDefault="00A80833" w:rsidP="00F26C65">
      <w:pPr>
        <w:pStyle w:val="GOSTListmark2"/>
      </w:pPr>
      <w:r w:rsidRPr="009E0706">
        <w:t>«</w:t>
      </w:r>
      <w:r w:rsidR="009C19B5" w:rsidRPr="009E0706">
        <w:t>Учетный номер БО</w:t>
      </w:r>
      <w:r w:rsidRPr="009E0706">
        <w:t>»</w:t>
      </w:r>
      <w:r w:rsidR="009C19B5" w:rsidRPr="009E0706">
        <w:t>;</w:t>
      </w:r>
    </w:p>
    <w:p w:rsidR="009C19B5" w:rsidRPr="009E0706" w:rsidRDefault="00A80833" w:rsidP="00F26C65">
      <w:pPr>
        <w:pStyle w:val="GOSTListmark2"/>
      </w:pPr>
      <w:r w:rsidRPr="009E0706">
        <w:t>«</w:t>
      </w:r>
      <w:r w:rsidR="009C19B5" w:rsidRPr="009E0706">
        <w:t>Код валюты по ОКВ</w:t>
      </w:r>
      <w:r w:rsidRPr="009E0706">
        <w:t>»</w:t>
      </w:r>
      <w:r w:rsidR="009C19B5" w:rsidRPr="009E0706">
        <w:t>;</w:t>
      </w:r>
    </w:p>
    <w:p w:rsidR="009C19B5" w:rsidRPr="009E0706" w:rsidRDefault="00A80833" w:rsidP="00F26C65">
      <w:pPr>
        <w:pStyle w:val="GOSTListmark2"/>
      </w:pPr>
      <w:r w:rsidRPr="009E0706">
        <w:t>«</w:t>
      </w:r>
      <w:r w:rsidR="009C19B5" w:rsidRPr="009E0706">
        <w:t>Источник</w:t>
      </w:r>
      <w:r w:rsidRPr="009E0706">
        <w:t>»</w:t>
      </w:r>
      <w:r w:rsidR="009C19B5" w:rsidRPr="009E0706">
        <w:t>;</w:t>
      </w:r>
    </w:p>
    <w:p w:rsidR="009C19B5" w:rsidRPr="009E0706" w:rsidRDefault="00A80833" w:rsidP="00F26C65">
      <w:pPr>
        <w:pStyle w:val="GOSTListmark2"/>
      </w:pPr>
      <w:r w:rsidRPr="009E0706">
        <w:t>«</w:t>
      </w:r>
      <w:r w:rsidR="009C19B5" w:rsidRPr="009E0706">
        <w:t>Сформировано</w:t>
      </w:r>
      <w:r w:rsidRPr="009E0706">
        <w:t>»;</w:t>
      </w:r>
    </w:p>
    <w:p w:rsidR="009C19B5" w:rsidRPr="009E0706" w:rsidRDefault="009C19B5" w:rsidP="00F26C65">
      <w:pPr>
        <w:pStyle w:val="GOSTListmark1"/>
      </w:pPr>
      <w:r w:rsidRPr="009E0706">
        <w:t>в разделе «Получатель бюджетных средств»:</w:t>
      </w:r>
    </w:p>
    <w:p w:rsidR="009C19B5" w:rsidRPr="009E0706" w:rsidRDefault="00A80833" w:rsidP="00F26C65">
      <w:pPr>
        <w:pStyle w:val="GOSTListmark2"/>
      </w:pPr>
      <w:r w:rsidRPr="009E0706">
        <w:t>«</w:t>
      </w:r>
      <w:r w:rsidR="009C19B5" w:rsidRPr="009E0706">
        <w:t>Наименование бюджета</w:t>
      </w:r>
      <w:r w:rsidRPr="009E0706">
        <w:t>»</w:t>
      </w:r>
      <w:r w:rsidR="009C19B5" w:rsidRPr="009E0706">
        <w:t>;</w:t>
      </w:r>
    </w:p>
    <w:p w:rsidR="009C19B5" w:rsidRPr="009E0706" w:rsidRDefault="00A80833" w:rsidP="00F26C65">
      <w:pPr>
        <w:pStyle w:val="GOSTListmark2"/>
      </w:pPr>
      <w:r w:rsidRPr="009E0706">
        <w:t>«</w:t>
      </w:r>
      <w:r w:rsidR="009C19B5" w:rsidRPr="009E0706">
        <w:t>Код бюджета</w:t>
      </w:r>
      <w:r w:rsidRPr="009E0706">
        <w:t>»</w:t>
      </w:r>
      <w:r w:rsidR="009C19B5" w:rsidRPr="009E0706">
        <w:t>;</w:t>
      </w:r>
    </w:p>
    <w:p w:rsidR="009C19B5" w:rsidRPr="009E0706" w:rsidRDefault="00A80833" w:rsidP="00F26C65">
      <w:pPr>
        <w:pStyle w:val="GOSTListmark2"/>
      </w:pPr>
      <w:r w:rsidRPr="009E0706">
        <w:t>«</w:t>
      </w:r>
      <w:r w:rsidR="009C19B5" w:rsidRPr="009E0706">
        <w:t>Код по ОКТМО</w:t>
      </w:r>
      <w:r w:rsidRPr="009E0706">
        <w:t>»</w:t>
      </w:r>
      <w:r w:rsidR="009C19B5" w:rsidRPr="009E0706">
        <w:t>;</w:t>
      </w:r>
    </w:p>
    <w:p w:rsidR="009C19B5" w:rsidRPr="009E0706" w:rsidRDefault="00A80833" w:rsidP="00F26C65">
      <w:pPr>
        <w:pStyle w:val="GOSTListmark2"/>
      </w:pPr>
      <w:r w:rsidRPr="009E0706">
        <w:t>«</w:t>
      </w:r>
      <w:r w:rsidR="009C19B5" w:rsidRPr="009E0706">
        <w:t>Финансовый орган</w:t>
      </w:r>
      <w:r w:rsidRPr="009E0706">
        <w:t>»</w:t>
      </w:r>
      <w:r w:rsidR="009C19B5" w:rsidRPr="009E0706">
        <w:t>;</w:t>
      </w:r>
    </w:p>
    <w:p w:rsidR="009C19B5" w:rsidRPr="009E0706" w:rsidRDefault="00A80833" w:rsidP="00F26C65">
      <w:pPr>
        <w:pStyle w:val="GOSTListmark2"/>
      </w:pPr>
      <w:r w:rsidRPr="009E0706">
        <w:t>«</w:t>
      </w:r>
      <w:r w:rsidR="009C19B5" w:rsidRPr="009E0706">
        <w:t>Код по ОКПО финансового органа</w:t>
      </w:r>
      <w:r w:rsidRPr="009E0706">
        <w:t>»</w:t>
      </w:r>
      <w:r w:rsidR="009C19B5" w:rsidRPr="009E0706">
        <w:t>;</w:t>
      </w:r>
    </w:p>
    <w:p w:rsidR="009C19B5" w:rsidRPr="009E0706" w:rsidRDefault="00A80833" w:rsidP="00F26C65">
      <w:pPr>
        <w:pStyle w:val="GOSTListmark2"/>
      </w:pPr>
      <w:r w:rsidRPr="009E0706">
        <w:t>«</w:t>
      </w:r>
      <w:r w:rsidR="009C19B5" w:rsidRPr="009E0706">
        <w:t>Наименование ГРБС</w:t>
      </w:r>
      <w:r w:rsidRPr="009E0706">
        <w:t>»</w:t>
      </w:r>
      <w:r w:rsidR="009C19B5" w:rsidRPr="009E0706">
        <w:t>;</w:t>
      </w:r>
    </w:p>
    <w:p w:rsidR="009C19B5" w:rsidRPr="009E0706" w:rsidRDefault="00A80833" w:rsidP="00F26C65">
      <w:pPr>
        <w:pStyle w:val="GOSTListmark2"/>
      </w:pPr>
      <w:r w:rsidRPr="009E0706">
        <w:t>«</w:t>
      </w:r>
      <w:r w:rsidR="009C19B5" w:rsidRPr="009E0706">
        <w:t>Глава по БК</w:t>
      </w:r>
      <w:r w:rsidRPr="009E0706">
        <w:t>»</w:t>
      </w:r>
      <w:r w:rsidR="009C19B5" w:rsidRPr="009E0706">
        <w:t>;</w:t>
      </w:r>
    </w:p>
    <w:p w:rsidR="009C19B5" w:rsidRPr="009E0706" w:rsidRDefault="00A80833" w:rsidP="00F26C65">
      <w:pPr>
        <w:pStyle w:val="GOSTListmark2"/>
      </w:pPr>
      <w:r w:rsidRPr="009E0706">
        <w:t>«</w:t>
      </w:r>
      <w:r w:rsidR="009C19B5" w:rsidRPr="009E0706">
        <w:t>Получатель бюджетных средств</w:t>
      </w:r>
      <w:r w:rsidRPr="009E0706">
        <w:t>»</w:t>
      </w:r>
      <w:r w:rsidR="009C19B5" w:rsidRPr="009E0706">
        <w:t>;</w:t>
      </w:r>
    </w:p>
    <w:p w:rsidR="009C19B5" w:rsidRPr="009E0706" w:rsidRDefault="00A80833" w:rsidP="00F26C65">
      <w:pPr>
        <w:pStyle w:val="GOSTListmark2"/>
      </w:pPr>
      <w:r w:rsidRPr="009E0706">
        <w:lastRenderedPageBreak/>
        <w:t>«</w:t>
      </w:r>
      <w:r w:rsidR="009C19B5" w:rsidRPr="009E0706">
        <w:t>Код по Сводному реестру</w:t>
      </w:r>
      <w:r w:rsidRPr="009E0706">
        <w:t>»;</w:t>
      </w:r>
    </w:p>
    <w:p w:rsidR="009C19B5" w:rsidRPr="009E0706" w:rsidRDefault="00A80833" w:rsidP="00F26C65">
      <w:pPr>
        <w:pStyle w:val="GOSTListmark2"/>
      </w:pPr>
      <w:r w:rsidRPr="009E0706">
        <w:t>«</w:t>
      </w:r>
      <w:r w:rsidR="009C19B5" w:rsidRPr="009E0706">
        <w:t>Код ОКПО УБП</w:t>
      </w:r>
      <w:r w:rsidRPr="009E0706">
        <w:t>»</w:t>
      </w:r>
      <w:r w:rsidR="009C19B5" w:rsidRPr="009E0706">
        <w:t>;</w:t>
      </w:r>
    </w:p>
    <w:p w:rsidR="009C19B5" w:rsidRPr="009E0706" w:rsidRDefault="00A80833" w:rsidP="00F26C65">
      <w:pPr>
        <w:pStyle w:val="GOSTListmark2"/>
      </w:pPr>
      <w:r w:rsidRPr="009E0706">
        <w:t>«</w:t>
      </w:r>
      <w:r w:rsidR="009C19B5" w:rsidRPr="009E0706">
        <w:t>Номер лицевого счета</w:t>
      </w:r>
      <w:r w:rsidRPr="009E0706">
        <w:t>»;</w:t>
      </w:r>
    </w:p>
    <w:p w:rsidR="009C19B5" w:rsidRPr="009E0706" w:rsidRDefault="00A80833" w:rsidP="00F26C65">
      <w:pPr>
        <w:pStyle w:val="GOSTListmark2"/>
      </w:pPr>
      <w:r w:rsidRPr="009E0706">
        <w:t>«</w:t>
      </w:r>
      <w:r w:rsidR="009C19B5" w:rsidRPr="009E0706">
        <w:t>Наименование ТОФК</w:t>
      </w:r>
      <w:r w:rsidRPr="009E0706">
        <w:t>»</w:t>
      </w:r>
      <w:r w:rsidR="009C19B5" w:rsidRPr="009E0706">
        <w:t>;</w:t>
      </w:r>
    </w:p>
    <w:p w:rsidR="009C19B5" w:rsidRPr="009E0706" w:rsidRDefault="00A80833" w:rsidP="00F26C65">
      <w:pPr>
        <w:pStyle w:val="GOSTListmark2"/>
      </w:pPr>
      <w:r w:rsidRPr="009E0706">
        <w:t>«</w:t>
      </w:r>
      <w:r w:rsidR="009C19B5" w:rsidRPr="009E0706">
        <w:t>Код ТОФК</w:t>
      </w:r>
      <w:r w:rsidRPr="009E0706">
        <w:t>».</w:t>
      </w:r>
    </w:p>
    <w:p w:rsidR="009C19B5" w:rsidRPr="009E0706" w:rsidRDefault="009C19B5" w:rsidP="00F26C65">
      <w:pPr>
        <w:pStyle w:val="GOSTNormalWithout"/>
      </w:pPr>
      <w:r w:rsidRPr="009E0706">
        <w:t xml:space="preserve">Раздел «Реквизиты документа, подтверждающего возникновение денежного обязательства» заполняется пользователем вручную. Заполняются </w:t>
      </w:r>
      <w:r w:rsidR="009A469E" w:rsidRPr="009E0706">
        <w:rPr>
          <w:rStyle w:val="GOSTReporterror"/>
        </w:rPr>
        <w:t>реквизиты</w:t>
      </w:r>
      <w:r w:rsidRPr="009E0706">
        <w:t>:</w:t>
      </w:r>
    </w:p>
    <w:p w:rsidR="009C19B5" w:rsidRPr="009E0706" w:rsidRDefault="00A80833" w:rsidP="00F26C65">
      <w:pPr>
        <w:pStyle w:val="GOSTListmark1"/>
      </w:pPr>
      <w:r w:rsidRPr="009E0706">
        <w:t>«</w:t>
      </w:r>
      <w:r w:rsidR="009C19B5" w:rsidRPr="009E0706">
        <w:t>Вид документа</w:t>
      </w:r>
      <w:r w:rsidRPr="009E0706">
        <w:t>»</w:t>
      </w:r>
      <w:r w:rsidR="009C19B5" w:rsidRPr="009E0706">
        <w:t>;</w:t>
      </w:r>
    </w:p>
    <w:p w:rsidR="009C19B5" w:rsidRPr="009E0706" w:rsidRDefault="004C3DCD" w:rsidP="00F26C65">
      <w:pPr>
        <w:pStyle w:val="GOSTListmark1"/>
      </w:pPr>
      <w:r w:rsidRPr="009E0706">
        <w:t xml:space="preserve"> </w:t>
      </w:r>
      <w:r w:rsidR="00A80833" w:rsidRPr="009E0706">
        <w:t>«</w:t>
      </w:r>
      <w:r w:rsidR="009C19B5" w:rsidRPr="009E0706">
        <w:t>Номер документа</w:t>
      </w:r>
      <w:r w:rsidR="00A80833" w:rsidRPr="009E0706">
        <w:t>»</w:t>
      </w:r>
      <w:r w:rsidR="009C19B5" w:rsidRPr="009E0706">
        <w:t>;</w:t>
      </w:r>
    </w:p>
    <w:p w:rsidR="009C19B5" w:rsidRPr="009E0706" w:rsidRDefault="00A80833" w:rsidP="00F26C65">
      <w:pPr>
        <w:pStyle w:val="GOSTListmark1"/>
      </w:pPr>
      <w:r w:rsidRPr="009E0706">
        <w:t>«</w:t>
      </w:r>
      <w:r w:rsidR="009C19B5" w:rsidRPr="009E0706">
        <w:t>Дата документа</w:t>
      </w:r>
      <w:r w:rsidRPr="009E0706">
        <w:t>»</w:t>
      </w:r>
      <w:r w:rsidR="009C19B5" w:rsidRPr="009E0706">
        <w:t>;</w:t>
      </w:r>
    </w:p>
    <w:p w:rsidR="004C3DCD" w:rsidRPr="009E0706" w:rsidRDefault="004C3DCD" w:rsidP="00F26C65">
      <w:pPr>
        <w:pStyle w:val="GOSTListmark1"/>
      </w:pPr>
      <w:r w:rsidRPr="009E0706">
        <w:t>«Предмет по документу»;</w:t>
      </w:r>
    </w:p>
    <w:p w:rsidR="004C3DCD" w:rsidRPr="009E0706" w:rsidRDefault="004C3DCD" w:rsidP="00F26C65">
      <w:pPr>
        <w:pStyle w:val="GOSTListmark1"/>
      </w:pPr>
      <w:r w:rsidRPr="009E0706">
        <w:t>«Сумма в валюте выплаты»;</w:t>
      </w:r>
    </w:p>
    <w:p w:rsidR="009C19B5" w:rsidRPr="009E0706" w:rsidRDefault="00A80833" w:rsidP="00F26C65">
      <w:pPr>
        <w:pStyle w:val="GOSTListmark1"/>
      </w:pPr>
      <w:r w:rsidRPr="009E0706">
        <w:t>«</w:t>
      </w:r>
      <w:r w:rsidR="009C19B5" w:rsidRPr="009E0706">
        <w:t xml:space="preserve">Признак </w:t>
      </w:r>
      <w:r w:rsidR="004C3DCD" w:rsidRPr="009E0706">
        <w:t>платежа, требующего выплаты</w:t>
      </w:r>
      <w:r w:rsidRPr="009E0706">
        <w:t>»</w:t>
      </w:r>
      <w:r w:rsidR="004C3DCD" w:rsidRPr="009E0706">
        <w:t xml:space="preserve"> - выбор из выпадающего списка «да/нет»;</w:t>
      </w:r>
    </w:p>
    <w:p w:rsidR="004C3DCD" w:rsidRPr="009E0706" w:rsidRDefault="004C3DCD" w:rsidP="00F26C65">
      <w:pPr>
        <w:pStyle w:val="GOSTListmark1"/>
      </w:pPr>
      <w:r w:rsidRPr="009E0706">
        <w:t>«Идентификатор этапа»;</w:t>
      </w:r>
    </w:p>
    <w:p w:rsidR="004C3DCD" w:rsidRPr="009E0706" w:rsidRDefault="004C3DCD" w:rsidP="00F0407C">
      <w:pPr>
        <w:pStyle w:val="GOSTListmark1"/>
      </w:pPr>
      <w:r w:rsidRPr="009E0706">
        <w:t>«Закупка товара, работы, услуги по государственному оборонному заказу» (чек-бокс).</w:t>
      </w:r>
    </w:p>
    <w:p w:rsidR="009C19B5" w:rsidRPr="009E0706" w:rsidRDefault="009C19B5" w:rsidP="00F0407C">
      <w:pPr>
        <w:pStyle w:val="GOSTListmark1"/>
      </w:pPr>
      <w:r w:rsidRPr="009E0706">
        <w:t>Раздел «Подписи» заполняется автоматически посл</w:t>
      </w:r>
      <w:r w:rsidR="009A469E" w:rsidRPr="009E0706">
        <w:t xml:space="preserve">е подписания пользователем </w:t>
      </w:r>
      <w:r w:rsidRPr="009E0706">
        <w:t>ПБС.</w:t>
      </w:r>
    </w:p>
    <w:p w:rsidR="00FA6F0F" w:rsidRPr="009E0706" w:rsidRDefault="00A37EAE" w:rsidP="00FA6F0F">
      <w:pPr>
        <w:pStyle w:val="GOSTFigure"/>
      </w:pPr>
      <w:r w:rsidRPr="009E0706">
        <w:rPr>
          <w:noProof/>
        </w:rPr>
        <w:lastRenderedPageBreak/>
        <w:drawing>
          <wp:inline distT="0" distB="0" distL="0" distR="0" wp14:anchorId="78498FD5" wp14:editId="3F671BD2">
            <wp:extent cx="6120130" cy="5817235"/>
            <wp:effectExtent l="0" t="0" r="0" b="0"/>
            <wp:docPr id="267" name="Рисунок 2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Snap3.png"/>
                    <pic:cNvPicPr/>
                  </pic:nvPicPr>
                  <pic:blipFill>
                    <a:blip r:embed="rId152">
                      <a:extLst>
                        <a:ext uri="{28A0092B-C50C-407E-A947-70E740481C1C}">
                          <a14:useLocalDpi xmlns:a14="http://schemas.microsoft.com/office/drawing/2010/main" val="0"/>
                        </a:ext>
                      </a:extLst>
                    </a:blip>
                    <a:stretch>
                      <a:fillRect/>
                    </a:stretch>
                  </pic:blipFill>
                  <pic:spPr>
                    <a:xfrm>
                      <a:off x="0" y="0"/>
                      <a:ext cx="6120130" cy="5817235"/>
                    </a:xfrm>
                    <a:prstGeom prst="rect">
                      <a:avLst/>
                    </a:prstGeom>
                  </pic:spPr>
                </pic:pic>
              </a:graphicData>
            </a:graphic>
          </wp:inline>
        </w:drawing>
      </w:r>
    </w:p>
    <w:p w:rsidR="00FA6F0F" w:rsidRPr="009E0706" w:rsidRDefault="00FA6F0F" w:rsidP="00FA6F0F">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714" w:name="_Ref25233354"/>
      <w:bookmarkStart w:id="1715" w:name="_Toc25747076"/>
      <w:bookmarkStart w:id="1716" w:name="_Toc37689578"/>
      <w:bookmarkStart w:id="1717" w:name="_Toc162867810"/>
      <w:r w:rsidR="008353AE">
        <w:rPr>
          <w:noProof/>
        </w:rPr>
        <w:t>100</w:t>
      </w:r>
      <w:bookmarkEnd w:id="1714"/>
      <w:r w:rsidRPr="009E0706">
        <w:rPr>
          <w:noProof/>
        </w:rPr>
        <w:fldChar w:fldCharType="end"/>
      </w:r>
      <w:r w:rsidRPr="009E0706">
        <w:t xml:space="preserve">. </w:t>
      </w:r>
      <w:bookmarkEnd w:id="1715"/>
      <w:bookmarkEnd w:id="1716"/>
      <w:r w:rsidRPr="009E0706">
        <w:t>Экземпляр формуляра «Сведения о ДО», вкладка «Сведения о ДО»</w:t>
      </w:r>
      <w:bookmarkEnd w:id="1717"/>
    </w:p>
    <w:p w:rsidR="009C19B5" w:rsidRPr="009E0706" w:rsidRDefault="009C19B5" w:rsidP="00694DFD">
      <w:pPr>
        <w:pStyle w:val="GOSTNormalWithout"/>
        <w:rPr>
          <w:rStyle w:val="GOSTSymBold"/>
        </w:rPr>
      </w:pPr>
      <w:r w:rsidRPr="009E0706">
        <w:rPr>
          <w:rStyle w:val="GOSTSymBold"/>
        </w:rPr>
        <w:t>Вкладка «Расшифровка суммы обязательства»</w:t>
      </w:r>
    </w:p>
    <w:p w:rsidR="009C19B5" w:rsidRPr="009E0706" w:rsidRDefault="009A469E" w:rsidP="00F26C65">
      <w:pPr>
        <w:pStyle w:val="GOSTNormal"/>
      </w:pPr>
      <w:r w:rsidRPr="009E0706">
        <w:t>Описание реквизитов</w:t>
      </w:r>
      <w:r w:rsidR="009C19B5" w:rsidRPr="009E0706">
        <w:t xml:space="preserve"> вкладки «Расшифровка суммы обязательства» </w:t>
      </w:r>
      <w:r w:rsidR="00096584" w:rsidRPr="009E0706">
        <w:t>(рис. </w:t>
      </w:r>
      <w:r w:rsidR="00096584" w:rsidRPr="009E0706">
        <w:fldChar w:fldCharType="begin"/>
      </w:r>
      <w:r w:rsidR="00096584" w:rsidRPr="009E0706">
        <w:instrText xml:space="preserve"> REF _Ref25234021 \h  \* MERGEFORMAT </w:instrText>
      </w:r>
      <w:r w:rsidR="00096584" w:rsidRPr="009E0706">
        <w:fldChar w:fldCharType="separate"/>
      </w:r>
      <w:r w:rsidR="008353AE">
        <w:t>101</w:t>
      </w:r>
      <w:r w:rsidR="00096584" w:rsidRPr="009E0706">
        <w:fldChar w:fldCharType="end"/>
      </w:r>
      <w:r w:rsidR="00096584" w:rsidRPr="009E0706">
        <w:t xml:space="preserve">) </w:t>
      </w:r>
      <w:r w:rsidR="009C19B5" w:rsidRPr="009E0706">
        <w:t xml:space="preserve">приведено </w:t>
      </w:r>
      <w:r w:rsidR="00834A9E" w:rsidRPr="009E0706">
        <w:t>в таблице </w:t>
      </w:r>
      <w:r w:rsidR="00F9690A" w:rsidRPr="009E0706">
        <w:fldChar w:fldCharType="begin"/>
      </w:r>
      <w:r w:rsidR="004D5DF0" w:rsidRPr="009E0706">
        <w:instrText xml:space="preserve"> REF _Ref536829844 \h </w:instrText>
      </w:r>
      <w:r w:rsidR="0098402B" w:rsidRPr="009E0706">
        <w:instrText xml:space="preserve"> \* MERGEFORMAT </w:instrText>
      </w:r>
      <w:r w:rsidR="00F9690A" w:rsidRPr="009E0706">
        <w:fldChar w:fldCharType="separate"/>
      </w:r>
      <w:r w:rsidR="008353AE">
        <w:rPr>
          <w:noProof/>
        </w:rPr>
        <w:t>7</w:t>
      </w:r>
      <w:r w:rsidR="00F9690A" w:rsidRPr="009E0706">
        <w:fldChar w:fldCharType="end"/>
      </w:r>
      <w:r w:rsidR="009C19B5" w:rsidRPr="009E0706">
        <w:t>.</w:t>
      </w:r>
    </w:p>
    <w:p w:rsidR="009C19B5" w:rsidRPr="009E0706" w:rsidRDefault="00F9690A" w:rsidP="001277D9">
      <w:pPr>
        <w:pStyle w:val="GOSTNameTable"/>
      </w:pPr>
      <w:r w:rsidRPr="009E0706">
        <w:fldChar w:fldCharType="begin"/>
      </w:r>
      <w:r w:rsidR="0044476C" w:rsidRPr="009E0706">
        <w:instrText xml:space="preserve"> SEQ Таблица \* ARABIC </w:instrText>
      </w:r>
      <w:r w:rsidRPr="009E0706">
        <w:fldChar w:fldCharType="separate"/>
      </w:r>
      <w:bookmarkStart w:id="1718" w:name="_Ref536829844"/>
      <w:bookmarkStart w:id="1719" w:name="_Toc20229546"/>
      <w:bookmarkStart w:id="1720" w:name="_Toc162867708"/>
      <w:r w:rsidR="008353AE">
        <w:rPr>
          <w:noProof/>
        </w:rPr>
        <w:t>7</w:t>
      </w:r>
      <w:bookmarkEnd w:id="1718"/>
      <w:r w:rsidRPr="009E0706">
        <w:fldChar w:fldCharType="end"/>
      </w:r>
      <w:r w:rsidR="009A469E" w:rsidRPr="009E0706">
        <w:t>. Описание реквизитов</w:t>
      </w:r>
      <w:r w:rsidR="009C19B5" w:rsidRPr="009E0706">
        <w:t xml:space="preserve"> вкладки «Расшифровка суммы обязательства»</w:t>
      </w:r>
      <w:bookmarkEnd w:id="1719"/>
      <w:bookmarkEnd w:id="1720"/>
    </w:p>
    <w:tbl>
      <w:tblPr>
        <w:tblStyle w:val="GOSTTable"/>
        <w:tblW w:w="5000" w:type="pct"/>
        <w:tblLook w:val="01E0" w:firstRow="1" w:lastRow="1" w:firstColumn="1" w:lastColumn="1" w:noHBand="0" w:noVBand="0"/>
      </w:tblPr>
      <w:tblGrid>
        <w:gridCol w:w="3384"/>
        <w:gridCol w:w="6310"/>
      </w:tblGrid>
      <w:tr w:rsidR="009C19B5" w:rsidRPr="009E0706" w:rsidTr="005B7A95">
        <w:trPr>
          <w:cnfStyle w:val="100000000000" w:firstRow="1" w:lastRow="0" w:firstColumn="0" w:lastColumn="0" w:oddVBand="0" w:evenVBand="0" w:oddHBand="0" w:evenHBand="0" w:firstRowFirstColumn="0" w:firstRowLastColumn="0" w:lastRowFirstColumn="0" w:lastRowLastColumn="0"/>
        </w:trPr>
        <w:tc>
          <w:tcPr>
            <w:tcW w:w="3384" w:type="dxa"/>
          </w:tcPr>
          <w:p w:rsidR="009C19B5" w:rsidRPr="009E0706" w:rsidRDefault="009C19B5" w:rsidP="004D5DF0">
            <w:pPr>
              <w:pStyle w:val="GOSTTableHead"/>
            </w:pPr>
            <w:r w:rsidRPr="009E0706">
              <w:t>Наименование поля</w:t>
            </w:r>
          </w:p>
        </w:tc>
        <w:tc>
          <w:tcPr>
            <w:tcW w:w="6310" w:type="dxa"/>
          </w:tcPr>
          <w:p w:rsidR="009C19B5" w:rsidRPr="009E0706" w:rsidRDefault="009C19B5" w:rsidP="004D5DF0">
            <w:pPr>
              <w:pStyle w:val="GOSTTableHead"/>
            </w:pPr>
            <w:r w:rsidRPr="009E0706">
              <w:t>Описание правил заполнения поля</w:t>
            </w:r>
          </w:p>
        </w:tc>
      </w:tr>
      <w:tr w:rsidR="009C19B5" w:rsidRPr="009E0706" w:rsidTr="005B7A95">
        <w:trPr>
          <w:cnfStyle w:val="000000100000" w:firstRow="0" w:lastRow="0" w:firstColumn="0" w:lastColumn="0" w:oddVBand="0" w:evenVBand="0" w:oddHBand="1" w:evenHBand="0" w:firstRowFirstColumn="0" w:firstRowLastColumn="0" w:lastRowFirstColumn="0" w:lastRowLastColumn="0"/>
        </w:trPr>
        <w:tc>
          <w:tcPr>
            <w:tcW w:w="3384" w:type="dxa"/>
          </w:tcPr>
          <w:p w:rsidR="009C19B5" w:rsidRPr="009E0706" w:rsidRDefault="009C19B5" w:rsidP="001277D9">
            <w:pPr>
              <w:pStyle w:val="GOSTTablenorm"/>
            </w:pPr>
            <w:r w:rsidRPr="009E0706">
              <w:t>Код строки</w:t>
            </w:r>
          </w:p>
        </w:tc>
        <w:tc>
          <w:tcPr>
            <w:tcW w:w="6310" w:type="dxa"/>
          </w:tcPr>
          <w:p w:rsidR="009C19B5" w:rsidRPr="009E0706" w:rsidRDefault="009C19B5" w:rsidP="000651F1">
            <w:pPr>
              <w:pStyle w:val="GOSTTablenorm"/>
            </w:pPr>
            <w:r w:rsidRPr="009E0706">
              <w:t>Заполняется автоматически</w:t>
            </w:r>
          </w:p>
        </w:tc>
      </w:tr>
      <w:tr w:rsidR="009C19B5" w:rsidRPr="009E0706" w:rsidTr="005B7A95">
        <w:trPr>
          <w:cnfStyle w:val="000000010000" w:firstRow="0" w:lastRow="0" w:firstColumn="0" w:lastColumn="0" w:oddVBand="0" w:evenVBand="0" w:oddHBand="0" w:evenHBand="1" w:firstRowFirstColumn="0" w:firstRowLastColumn="0" w:lastRowFirstColumn="0" w:lastRowLastColumn="0"/>
        </w:trPr>
        <w:tc>
          <w:tcPr>
            <w:tcW w:w="3384" w:type="dxa"/>
          </w:tcPr>
          <w:p w:rsidR="009C19B5" w:rsidRPr="009E0706" w:rsidRDefault="009C19B5" w:rsidP="00D12878">
            <w:pPr>
              <w:pStyle w:val="GOSTTablenorm"/>
            </w:pPr>
            <w:r w:rsidRPr="009E0706">
              <w:t xml:space="preserve">Код </w:t>
            </w:r>
            <w:r w:rsidR="00D12878" w:rsidRPr="009E0706">
              <w:t>ОКС (КМИ)</w:t>
            </w:r>
          </w:p>
        </w:tc>
        <w:tc>
          <w:tcPr>
            <w:tcW w:w="6310" w:type="dxa"/>
          </w:tcPr>
          <w:p w:rsidR="009C19B5" w:rsidRPr="009E0706" w:rsidRDefault="009C19B5" w:rsidP="000651F1">
            <w:pPr>
              <w:pStyle w:val="GOSTTablenorm"/>
            </w:pPr>
            <w:r w:rsidRPr="009E0706">
              <w:t>Заполняется путем выбора из значений, заполненных в экземпляре формуляра «Бюджетное обязательство». Выбор значения ограничивается значениями, выбранными ранее</w:t>
            </w:r>
          </w:p>
        </w:tc>
      </w:tr>
      <w:tr w:rsidR="009C19B5" w:rsidRPr="009E0706" w:rsidTr="005B7A95">
        <w:trPr>
          <w:cnfStyle w:val="000000100000" w:firstRow="0" w:lastRow="0" w:firstColumn="0" w:lastColumn="0" w:oddVBand="0" w:evenVBand="0" w:oddHBand="1" w:evenHBand="0" w:firstRowFirstColumn="0" w:firstRowLastColumn="0" w:lastRowFirstColumn="0" w:lastRowLastColumn="0"/>
        </w:trPr>
        <w:tc>
          <w:tcPr>
            <w:tcW w:w="3384" w:type="dxa"/>
          </w:tcPr>
          <w:p w:rsidR="009C19B5" w:rsidRPr="009E0706" w:rsidDel="00EE642E" w:rsidRDefault="009C19B5" w:rsidP="00D12878">
            <w:pPr>
              <w:pStyle w:val="GOSTTablenorm"/>
            </w:pPr>
            <w:r w:rsidRPr="009E0706">
              <w:t xml:space="preserve">Наименование </w:t>
            </w:r>
            <w:r w:rsidR="00D12878" w:rsidRPr="009E0706">
              <w:t>ОКС (КМИ)</w:t>
            </w:r>
          </w:p>
        </w:tc>
        <w:tc>
          <w:tcPr>
            <w:tcW w:w="6310" w:type="dxa"/>
          </w:tcPr>
          <w:p w:rsidR="009C19B5" w:rsidRPr="009E0706" w:rsidRDefault="009C19B5" w:rsidP="00D12878">
            <w:pPr>
              <w:pStyle w:val="GOSTTablenorm"/>
            </w:pPr>
            <w:r w:rsidRPr="009E0706">
              <w:t xml:space="preserve">Заполняется </w:t>
            </w:r>
            <w:r w:rsidR="009A469E" w:rsidRPr="009E0706">
              <w:t xml:space="preserve">автоматически после </w:t>
            </w:r>
            <w:r w:rsidR="005B71B0" w:rsidRPr="009E0706">
              <w:t>указания к</w:t>
            </w:r>
            <w:r w:rsidR="009A469E" w:rsidRPr="009E0706">
              <w:t xml:space="preserve">ода </w:t>
            </w:r>
            <w:r w:rsidR="00D12878" w:rsidRPr="009E0706">
              <w:t>ОКС (КМИ)</w:t>
            </w:r>
          </w:p>
        </w:tc>
      </w:tr>
      <w:tr w:rsidR="009C19B5" w:rsidRPr="009E0706" w:rsidTr="005B7A95">
        <w:trPr>
          <w:cnfStyle w:val="000000010000" w:firstRow="0" w:lastRow="0" w:firstColumn="0" w:lastColumn="0" w:oddVBand="0" w:evenVBand="0" w:oddHBand="0" w:evenHBand="1" w:firstRowFirstColumn="0" w:firstRowLastColumn="0" w:lastRowFirstColumn="0" w:lastRowLastColumn="0"/>
        </w:trPr>
        <w:tc>
          <w:tcPr>
            <w:tcW w:w="3384" w:type="dxa"/>
          </w:tcPr>
          <w:p w:rsidR="009C19B5" w:rsidRPr="009E0706" w:rsidRDefault="00D12878" w:rsidP="001277D9">
            <w:pPr>
              <w:pStyle w:val="GOSTTablenorm"/>
            </w:pPr>
            <w:r w:rsidRPr="009E0706">
              <w:t>Наименование вида средств</w:t>
            </w:r>
          </w:p>
        </w:tc>
        <w:tc>
          <w:tcPr>
            <w:tcW w:w="6310" w:type="dxa"/>
          </w:tcPr>
          <w:p w:rsidR="009C19B5" w:rsidRPr="009E0706" w:rsidRDefault="009C19B5" w:rsidP="000651F1">
            <w:pPr>
              <w:pStyle w:val="GOSTTablenorm"/>
            </w:pPr>
            <w:r w:rsidRPr="009E0706">
              <w:t xml:space="preserve">Заполняется путем выбора из возможных значений, </w:t>
            </w:r>
            <w:r w:rsidRPr="009E0706">
              <w:lastRenderedPageBreak/>
              <w:t>заполненных в экземпляре формуляра «Бюджетное обязательство»</w:t>
            </w:r>
          </w:p>
        </w:tc>
      </w:tr>
      <w:tr w:rsidR="009C19B5" w:rsidRPr="009E0706" w:rsidTr="005B7A95">
        <w:trPr>
          <w:cnfStyle w:val="000000100000" w:firstRow="0" w:lastRow="0" w:firstColumn="0" w:lastColumn="0" w:oddVBand="0" w:evenVBand="0" w:oddHBand="1" w:evenHBand="0" w:firstRowFirstColumn="0" w:firstRowLastColumn="0" w:lastRowFirstColumn="0" w:lastRowLastColumn="0"/>
        </w:trPr>
        <w:tc>
          <w:tcPr>
            <w:tcW w:w="3384" w:type="dxa"/>
          </w:tcPr>
          <w:p w:rsidR="009C19B5" w:rsidRPr="009E0706" w:rsidRDefault="00D12878" w:rsidP="001277D9">
            <w:pPr>
              <w:pStyle w:val="GOSTTablenorm"/>
            </w:pPr>
            <w:r w:rsidRPr="009E0706">
              <w:lastRenderedPageBreak/>
              <w:t>Код бюджетной классификации</w:t>
            </w:r>
          </w:p>
        </w:tc>
        <w:tc>
          <w:tcPr>
            <w:tcW w:w="6310" w:type="dxa"/>
          </w:tcPr>
          <w:p w:rsidR="009C19B5" w:rsidRPr="009E0706" w:rsidRDefault="009C19B5" w:rsidP="000651F1">
            <w:pPr>
              <w:pStyle w:val="GOSTTablenorm"/>
            </w:pPr>
            <w:r w:rsidRPr="009E0706">
              <w:t>Заполняется путем выбора из значений, заполненных в экземпляре формуляра «Бюджетное обязательство». Выбор значения ограничивается значениями, выбранными ранее</w:t>
            </w:r>
          </w:p>
        </w:tc>
      </w:tr>
      <w:tr w:rsidR="009C19B5" w:rsidRPr="009E0706" w:rsidTr="005B7A95">
        <w:trPr>
          <w:cnfStyle w:val="000000010000" w:firstRow="0" w:lastRow="0" w:firstColumn="0" w:lastColumn="0" w:oddVBand="0" w:evenVBand="0" w:oddHBand="0" w:evenHBand="1" w:firstRowFirstColumn="0" w:firstRowLastColumn="0" w:lastRowFirstColumn="0" w:lastRowLastColumn="0"/>
        </w:trPr>
        <w:tc>
          <w:tcPr>
            <w:tcW w:w="3384" w:type="dxa"/>
          </w:tcPr>
          <w:p w:rsidR="009C19B5" w:rsidRPr="009E0706" w:rsidDel="00EE642E" w:rsidRDefault="009C19B5" w:rsidP="005B71B0">
            <w:pPr>
              <w:pStyle w:val="GOSTTablenorm"/>
            </w:pPr>
            <w:r w:rsidRPr="009E0706">
              <w:t>Аналитический код</w:t>
            </w:r>
          </w:p>
        </w:tc>
        <w:tc>
          <w:tcPr>
            <w:tcW w:w="6310" w:type="dxa"/>
          </w:tcPr>
          <w:p w:rsidR="009C19B5" w:rsidRPr="009E0706" w:rsidRDefault="009C19B5" w:rsidP="000651F1">
            <w:pPr>
              <w:pStyle w:val="GOSTTablenorm"/>
            </w:pPr>
            <w:r w:rsidRPr="009E0706">
              <w:t>Заполняется путем выбора из значений, заполненных в экземпляре формуляра «Бюджетное обязательство». Выбор значения ограничивается значениями, выбранными ранее</w:t>
            </w:r>
          </w:p>
        </w:tc>
      </w:tr>
      <w:tr w:rsidR="009C19B5" w:rsidRPr="009E0706" w:rsidTr="005B7A95">
        <w:trPr>
          <w:cnfStyle w:val="000000100000" w:firstRow="0" w:lastRow="0" w:firstColumn="0" w:lastColumn="0" w:oddVBand="0" w:evenVBand="0" w:oddHBand="1" w:evenHBand="0" w:firstRowFirstColumn="0" w:firstRowLastColumn="0" w:lastRowFirstColumn="0" w:lastRowLastColumn="0"/>
        </w:trPr>
        <w:tc>
          <w:tcPr>
            <w:tcW w:w="3384" w:type="dxa"/>
          </w:tcPr>
          <w:p w:rsidR="009C19B5" w:rsidRPr="009E0706" w:rsidRDefault="009C19B5" w:rsidP="005B71B0">
            <w:pPr>
              <w:pStyle w:val="GOSTTablenorm"/>
            </w:pPr>
            <w:r w:rsidRPr="009E0706">
              <w:t>Сумма в валюте выплаты</w:t>
            </w:r>
          </w:p>
        </w:tc>
        <w:tc>
          <w:tcPr>
            <w:tcW w:w="6310" w:type="dxa"/>
          </w:tcPr>
          <w:p w:rsidR="009C19B5" w:rsidRPr="009E0706" w:rsidRDefault="009C19B5" w:rsidP="000651F1">
            <w:pPr>
              <w:pStyle w:val="GOSTTablenorm"/>
            </w:pPr>
            <w:r w:rsidRPr="009E0706">
              <w:t>Заполняется автоматически значением</w:t>
            </w:r>
            <w:r w:rsidR="001277D9" w:rsidRPr="009E0706">
              <w:t>,</w:t>
            </w:r>
            <w:r w:rsidRPr="009E0706">
              <w:t xml:space="preserve"> указанным в экземпляре формуляра «Бюджетное обязательство». Значение может быть изменено пользователем</w:t>
            </w:r>
          </w:p>
        </w:tc>
      </w:tr>
      <w:tr w:rsidR="009C19B5" w:rsidRPr="009E0706" w:rsidTr="005B7A95">
        <w:trPr>
          <w:cnfStyle w:val="000000010000" w:firstRow="0" w:lastRow="0" w:firstColumn="0" w:lastColumn="0" w:oddVBand="0" w:evenVBand="0" w:oddHBand="0" w:evenHBand="1" w:firstRowFirstColumn="0" w:firstRowLastColumn="0" w:lastRowFirstColumn="0" w:lastRowLastColumn="0"/>
        </w:trPr>
        <w:tc>
          <w:tcPr>
            <w:tcW w:w="3384" w:type="dxa"/>
          </w:tcPr>
          <w:p w:rsidR="009C19B5" w:rsidRPr="009E0706" w:rsidRDefault="009C19B5" w:rsidP="005B71B0">
            <w:pPr>
              <w:pStyle w:val="GOSTTablenorm"/>
            </w:pPr>
            <w:r w:rsidRPr="009E0706">
              <w:t>Код валюты</w:t>
            </w:r>
          </w:p>
        </w:tc>
        <w:tc>
          <w:tcPr>
            <w:tcW w:w="6310" w:type="dxa"/>
          </w:tcPr>
          <w:p w:rsidR="009C19B5" w:rsidRPr="009E0706" w:rsidRDefault="009C19B5" w:rsidP="000651F1">
            <w:pPr>
              <w:pStyle w:val="GOSTTablenorm"/>
            </w:pPr>
            <w:r w:rsidRPr="009E0706">
              <w:t>Заполняется автоматически на основании значения реквизита «Код валюты по ОКВ» раздела «Реквизиты документа-основания»</w:t>
            </w:r>
          </w:p>
        </w:tc>
      </w:tr>
      <w:tr w:rsidR="009C19B5" w:rsidRPr="009E0706" w:rsidTr="005B7A95">
        <w:trPr>
          <w:cnfStyle w:val="000000100000" w:firstRow="0" w:lastRow="0" w:firstColumn="0" w:lastColumn="0" w:oddVBand="0" w:evenVBand="0" w:oddHBand="1" w:evenHBand="0" w:firstRowFirstColumn="0" w:firstRowLastColumn="0" w:lastRowFirstColumn="0" w:lastRowLastColumn="0"/>
        </w:trPr>
        <w:tc>
          <w:tcPr>
            <w:tcW w:w="3384" w:type="dxa"/>
          </w:tcPr>
          <w:p w:rsidR="009C19B5" w:rsidRPr="009E0706" w:rsidRDefault="009C19B5" w:rsidP="005B71B0">
            <w:pPr>
              <w:pStyle w:val="GOSTTablenorm"/>
            </w:pPr>
            <w:r w:rsidRPr="009E0706">
              <w:t>Сумма в рублевом эквиваленте по документу, подтверждающему возникновение денежного обязательства</w:t>
            </w:r>
          </w:p>
        </w:tc>
        <w:tc>
          <w:tcPr>
            <w:tcW w:w="6310" w:type="dxa"/>
          </w:tcPr>
          <w:p w:rsidR="009C19B5" w:rsidRPr="009E0706" w:rsidRDefault="009C19B5" w:rsidP="005B71B0">
            <w:pPr>
              <w:pStyle w:val="GOSTTablenorm"/>
            </w:pPr>
            <w:r w:rsidRPr="009E0706">
              <w:t>Заполняется вручную</w:t>
            </w:r>
          </w:p>
        </w:tc>
      </w:tr>
      <w:tr w:rsidR="009C19B5" w:rsidRPr="009E0706" w:rsidTr="005B7A95">
        <w:trPr>
          <w:cnfStyle w:val="000000010000" w:firstRow="0" w:lastRow="0" w:firstColumn="0" w:lastColumn="0" w:oddVBand="0" w:evenVBand="0" w:oddHBand="0" w:evenHBand="1" w:firstRowFirstColumn="0" w:firstRowLastColumn="0" w:lastRowFirstColumn="0" w:lastRowLastColumn="0"/>
        </w:trPr>
        <w:tc>
          <w:tcPr>
            <w:tcW w:w="3384" w:type="dxa"/>
          </w:tcPr>
          <w:p w:rsidR="009C19B5" w:rsidRPr="009E0706" w:rsidRDefault="009C19B5" w:rsidP="00D12878">
            <w:pPr>
              <w:pStyle w:val="GOSTTablenorm"/>
            </w:pPr>
            <w:r w:rsidRPr="009E0706">
              <w:t xml:space="preserve">В т.ч. </w:t>
            </w:r>
            <w:r w:rsidR="00D12878" w:rsidRPr="009E0706">
              <w:t>подтверждено сумм перечисленных платежей</w:t>
            </w:r>
          </w:p>
        </w:tc>
        <w:tc>
          <w:tcPr>
            <w:tcW w:w="6310" w:type="dxa"/>
          </w:tcPr>
          <w:p w:rsidR="009C19B5" w:rsidRPr="009E0706" w:rsidRDefault="00D12878" w:rsidP="00D12878">
            <w:pPr>
              <w:pStyle w:val="GOSTTablenorm"/>
            </w:pPr>
            <w:r w:rsidRPr="009E0706">
              <w:t>Заполняется вручную</w:t>
            </w:r>
          </w:p>
        </w:tc>
      </w:tr>
      <w:tr w:rsidR="009C19B5" w:rsidRPr="009E0706" w:rsidTr="005B7A95">
        <w:trPr>
          <w:cnfStyle w:val="000000100000" w:firstRow="0" w:lastRow="0" w:firstColumn="0" w:lastColumn="0" w:oddVBand="0" w:evenVBand="0" w:oddHBand="1" w:evenHBand="0" w:firstRowFirstColumn="0" w:firstRowLastColumn="0" w:lastRowFirstColumn="0" w:lastRowLastColumn="0"/>
        </w:trPr>
        <w:tc>
          <w:tcPr>
            <w:tcW w:w="3384" w:type="dxa"/>
          </w:tcPr>
          <w:p w:rsidR="009C19B5" w:rsidRPr="009E0706" w:rsidRDefault="009C19B5" w:rsidP="005B71B0">
            <w:pPr>
              <w:pStyle w:val="GOSTTablenorm"/>
            </w:pPr>
            <w:r w:rsidRPr="009E0706">
              <w:t>Итого сумма по документу, подтверждающему возникновение денежного обязательства.</w:t>
            </w:r>
          </w:p>
        </w:tc>
        <w:tc>
          <w:tcPr>
            <w:tcW w:w="6310" w:type="dxa"/>
          </w:tcPr>
          <w:p w:rsidR="009C19B5" w:rsidRPr="009E0706" w:rsidRDefault="009C19B5" w:rsidP="000651F1">
            <w:pPr>
              <w:pStyle w:val="GOSTTablenorm"/>
            </w:pPr>
            <w:r w:rsidRPr="009E0706">
              <w:t>Заполняется автоматически</w:t>
            </w:r>
          </w:p>
        </w:tc>
      </w:tr>
      <w:tr w:rsidR="009C19B5" w:rsidRPr="009E0706" w:rsidTr="005B7A95">
        <w:trPr>
          <w:cnfStyle w:val="000000010000" w:firstRow="0" w:lastRow="0" w:firstColumn="0" w:lastColumn="0" w:oddVBand="0" w:evenVBand="0" w:oddHBand="0" w:evenHBand="1" w:firstRowFirstColumn="0" w:firstRowLastColumn="0" w:lastRowFirstColumn="0" w:lastRowLastColumn="0"/>
        </w:trPr>
        <w:tc>
          <w:tcPr>
            <w:tcW w:w="3384" w:type="dxa"/>
          </w:tcPr>
          <w:p w:rsidR="009C19B5" w:rsidRPr="009E0706" w:rsidRDefault="009C19B5" w:rsidP="005B71B0">
            <w:pPr>
              <w:pStyle w:val="GOSTTablenorm"/>
            </w:pPr>
            <w:r w:rsidRPr="009E0706">
              <w:t>Итого перечислено аванса</w:t>
            </w:r>
            <w:r w:rsidR="00DA7A1F" w:rsidRPr="009E0706">
              <w:t xml:space="preserve"> </w:t>
            </w:r>
            <w:r w:rsidRPr="009E0706">
              <w:t>по бюджетному обязательству</w:t>
            </w:r>
          </w:p>
        </w:tc>
        <w:tc>
          <w:tcPr>
            <w:tcW w:w="6310" w:type="dxa"/>
          </w:tcPr>
          <w:p w:rsidR="009C19B5" w:rsidRPr="009E0706" w:rsidRDefault="009C19B5" w:rsidP="000651F1">
            <w:pPr>
              <w:pStyle w:val="GOSTTablenorm"/>
            </w:pPr>
            <w:r w:rsidRPr="009E0706">
              <w:t>Заполняется автоматически</w:t>
            </w:r>
          </w:p>
        </w:tc>
      </w:tr>
      <w:tr w:rsidR="00D12878" w:rsidRPr="009E0706" w:rsidTr="005B7A95">
        <w:trPr>
          <w:cnfStyle w:val="000000100000" w:firstRow="0" w:lastRow="0" w:firstColumn="0" w:lastColumn="0" w:oddVBand="0" w:evenVBand="0" w:oddHBand="1" w:evenHBand="0" w:firstRowFirstColumn="0" w:firstRowLastColumn="0" w:lastRowFirstColumn="0" w:lastRowLastColumn="0"/>
        </w:trPr>
        <w:tc>
          <w:tcPr>
            <w:tcW w:w="3384" w:type="dxa"/>
          </w:tcPr>
          <w:p w:rsidR="00D12878" w:rsidRPr="009E0706" w:rsidRDefault="00D12878" w:rsidP="005B71B0">
            <w:pPr>
              <w:pStyle w:val="GOSTTablenorm"/>
            </w:pPr>
            <w:r w:rsidRPr="009E0706">
              <w:t>Предельный срок исполнения</w:t>
            </w:r>
          </w:p>
        </w:tc>
        <w:tc>
          <w:tcPr>
            <w:tcW w:w="6310" w:type="dxa"/>
          </w:tcPr>
          <w:p w:rsidR="00D12878" w:rsidRPr="009E0706" w:rsidRDefault="00D12878" w:rsidP="000651F1">
            <w:pPr>
              <w:pStyle w:val="GOSTTablenorm"/>
            </w:pPr>
            <w:r w:rsidRPr="009E0706">
              <w:t>Заполняется вручную</w:t>
            </w:r>
          </w:p>
        </w:tc>
      </w:tr>
    </w:tbl>
    <w:p w:rsidR="00096584" w:rsidRPr="009E0706" w:rsidRDefault="00D12878" w:rsidP="00096584">
      <w:pPr>
        <w:pStyle w:val="GOSTFigure"/>
      </w:pPr>
      <w:r w:rsidRPr="009E0706">
        <w:rPr>
          <w:noProof/>
        </w:rPr>
        <w:drawing>
          <wp:inline distT="0" distB="0" distL="0" distR="0" wp14:anchorId="3251A3BD" wp14:editId="7E56CAAD">
            <wp:extent cx="6120130" cy="702945"/>
            <wp:effectExtent l="0" t="0" r="0" b="0"/>
            <wp:docPr id="284" name="Рисунок 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Snap5.png"/>
                    <pic:cNvPicPr/>
                  </pic:nvPicPr>
                  <pic:blipFill>
                    <a:blip r:embed="rId153" cstate="print">
                      <a:extLst>
                        <a:ext uri="{28A0092B-C50C-407E-A947-70E740481C1C}">
                          <a14:useLocalDpi xmlns:a14="http://schemas.microsoft.com/office/drawing/2010/main" val="0"/>
                        </a:ext>
                      </a:extLst>
                    </a:blip>
                    <a:stretch>
                      <a:fillRect/>
                    </a:stretch>
                  </pic:blipFill>
                  <pic:spPr>
                    <a:xfrm>
                      <a:off x="0" y="0"/>
                      <a:ext cx="6120130" cy="702945"/>
                    </a:xfrm>
                    <a:prstGeom prst="rect">
                      <a:avLst/>
                    </a:prstGeom>
                  </pic:spPr>
                </pic:pic>
              </a:graphicData>
            </a:graphic>
          </wp:inline>
        </w:drawing>
      </w:r>
    </w:p>
    <w:p w:rsidR="00096584" w:rsidRPr="009E0706" w:rsidRDefault="00096584" w:rsidP="00096584">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721" w:name="_Ref25234021"/>
      <w:bookmarkStart w:id="1722" w:name="_Toc25747077"/>
      <w:bookmarkStart w:id="1723" w:name="_Toc37689579"/>
      <w:bookmarkStart w:id="1724" w:name="_Toc162867811"/>
      <w:r w:rsidR="008353AE">
        <w:rPr>
          <w:noProof/>
        </w:rPr>
        <w:t>101</w:t>
      </w:r>
      <w:bookmarkEnd w:id="1721"/>
      <w:r w:rsidRPr="009E0706">
        <w:rPr>
          <w:noProof/>
        </w:rPr>
        <w:fldChar w:fldCharType="end"/>
      </w:r>
      <w:r w:rsidRPr="009E0706">
        <w:t xml:space="preserve">. </w:t>
      </w:r>
      <w:bookmarkEnd w:id="1722"/>
      <w:bookmarkEnd w:id="1723"/>
      <w:r w:rsidRPr="009E0706">
        <w:t>Экземпляр формуляра «Сведения о ДО», вкладка «Расшифровка суммы обязательства»</w:t>
      </w:r>
      <w:bookmarkEnd w:id="1724"/>
    </w:p>
    <w:p w:rsidR="005B7A95" w:rsidRPr="009E0706" w:rsidRDefault="005B7A95" w:rsidP="005B7A95">
      <w:pPr>
        <w:pStyle w:val="GOSTNormalWithout"/>
        <w:rPr>
          <w:rStyle w:val="GOSTSymBold"/>
        </w:rPr>
      </w:pPr>
      <w:r w:rsidRPr="009E0706">
        <w:rPr>
          <w:rStyle w:val="GOSTSymBold"/>
        </w:rPr>
        <w:t>Вкладка «Документы-основания»</w:t>
      </w:r>
    </w:p>
    <w:p w:rsidR="005B7A95" w:rsidRPr="009E0706" w:rsidRDefault="005B7A95" w:rsidP="005B7A95">
      <w:pPr>
        <w:pStyle w:val="GOSTNormal"/>
      </w:pPr>
      <w:r w:rsidRPr="009E0706">
        <w:t>Описание реквизитов</w:t>
      </w:r>
      <w:r w:rsidR="00CA1762" w:rsidRPr="009E0706">
        <w:t xml:space="preserve"> вкладки «Документы-основания» </w:t>
      </w:r>
      <w:r w:rsidR="00096584" w:rsidRPr="009E0706">
        <w:t>(рис. </w:t>
      </w:r>
      <w:r w:rsidR="00096584" w:rsidRPr="009E0706">
        <w:fldChar w:fldCharType="begin"/>
      </w:r>
      <w:r w:rsidR="00096584" w:rsidRPr="009E0706">
        <w:instrText xml:space="preserve"> REF _Ref25745725 \h </w:instrText>
      </w:r>
      <w:r w:rsidR="0098402B" w:rsidRPr="009E0706">
        <w:instrText xml:space="preserve"> \* MERGEFORMAT </w:instrText>
      </w:r>
      <w:r w:rsidR="00096584" w:rsidRPr="009E0706">
        <w:fldChar w:fldCharType="separate"/>
      </w:r>
      <w:r w:rsidR="008353AE">
        <w:rPr>
          <w:noProof/>
        </w:rPr>
        <w:t>102</w:t>
      </w:r>
      <w:r w:rsidR="00096584" w:rsidRPr="009E0706">
        <w:fldChar w:fldCharType="end"/>
      </w:r>
      <w:r w:rsidR="00096584" w:rsidRPr="009E0706">
        <w:t xml:space="preserve">) </w:t>
      </w:r>
      <w:r w:rsidRPr="009E0706">
        <w:t>приведено</w:t>
      </w:r>
      <w:r w:rsidR="00096584" w:rsidRPr="009E0706">
        <w:t xml:space="preserve"> в таблице </w:t>
      </w:r>
      <w:r w:rsidRPr="009E0706">
        <w:fldChar w:fldCharType="begin"/>
      </w:r>
      <w:r w:rsidRPr="009E0706">
        <w:instrText xml:space="preserve"> REF _Ref37933273 \h </w:instrText>
      </w:r>
      <w:r w:rsidR="0098402B" w:rsidRPr="009E0706">
        <w:instrText xml:space="preserve"> \* MERGEFORMAT </w:instrText>
      </w:r>
      <w:r w:rsidRPr="009E0706">
        <w:fldChar w:fldCharType="separate"/>
      </w:r>
      <w:r w:rsidR="008353AE">
        <w:rPr>
          <w:noProof/>
        </w:rPr>
        <w:t>8</w:t>
      </w:r>
      <w:r w:rsidRPr="009E0706">
        <w:fldChar w:fldCharType="end"/>
      </w:r>
      <w:r w:rsidRPr="009E0706">
        <w:t>.</w:t>
      </w:r>
      <w:r w:rsidR="00096584" w:rsidRPr="009E0706">
        <w:t xml:space="preserve"> Раздел «Дополнительные сведения по документу – основанию» отображается только если есть данные для отображения.</w:t>
      </w:r>
    </w:p>
    <w:p w:rsidR="005B7A95" w:rsidRPr="009E0706" w:rsidRDefault="00C12F0A" w:rsidP="005B7A95">
      <w:pPr>
        <w:pStyle w:val="GOSTNameTable"/>
      </w:pPr>
      <w:r w:rsidRPr="009E0706">
        <w:rPr>
          <w:noProof/>
        </w:rPr>
        <w:fldChar w:fldCharType="begin"/>
      </w:r>
      <w:r w:rsidRPr="009E0706">
        <w:rPr>
          <w:noProof/>
        </w:rPr>
        <w:instrText xml:space="preserve"> SEQ Таблица \* ARABIC </w:instrText>
      </w:r>
      <w:r w:rsidRPr="009E0706">
        <w:rPr>
          <w:noProof/>
        </w:rPr>
        <w:fldChar w:fldCharType="separate"/>
      </w:r>
      <w:bookmarkStart w:id="1725" w:name="_Ref37933273"/>
      <w:bookmarkStart w:id="1726" w:name="_Toc162867709"/>
      <w:r w:rsidR="008353AE">
        <w:rPr>
          <w:noProof/>
        </w:rPr>
        <w:t>8</w:t>
      </w:r>
      <w:bookmarkEnd w:id="1725"/>
      <w:r w:rsidRPr="009E0706">
        <w:rPr>
          <w:noProof/>
        </w:rPr>
        <w:fldChar w:fldCharType="end"/>
      </w:r>
      <w:r w:rsidR="005B7A95" w:rsidRPr="009E0706">
        <w:t>. Описание реквизитов вкладки «Документы-основания»</w:t>
      </w:r>
      <w:bookmarkEnd w:id="1726"/>
    </w:p>
    <w:tbl>
      <w:tblPr>
        <w:tblStyle w:val="GOSTTable"/>
        <w:tblW w:w="5000" w:type="pct"/>
        <w:tblLook w:val="01E0" w:firstRow="1" w:lastRow="1" w:firstColumn="1" w:lastColumn="1" w:noHBand="0" w:noVBand="0"/>
      </w:tblPr>
      <w:tblGrid>
        <w:gridCol w:w="2438"/>
        <w:gridCol w:w="7256"/>
      </w:tblGrid>
      <w:tr w:rsidR="005B7A95" w:rsidRPr="009E0706" w:rsidTr="00C73439">
        <w:trPr>
          <w:cnfStyle w:val="100000000000" w:firstRow="1" w:lastRow="0" w:firstColumn="0" w:lastColumn="0" w:oddVBand="0" w:evenVBand="0" w:oddHBand="0" w:evenHBand="0" w:firstRowFirstColumn="0" w:firstRowLastColumn="0" w:lastRowFirstColumn="0" w:lastRowLastColumn="0"/>
        </w:trPr>
        <w:tc>
          <w:tcPr>
            <w:tcW w:w="2438" w:type="dxa"/>
          </w:tcPr>
          <w:p w:rsidR="005B7A95" w:rsidRPr="009E0706" w:rsidRDefault="005B7A95" w:rsidP="005B7A95">
            <w:pPr>
              <w:pStyle w:val="GOSTTableHead"/>
            </w:pPr>
            <w:r w:rsidRPr="009E0706">
              <w:t>Наименование поля</w:t>
            </w:r>
          </w:p>
        </w:tc>
        <w:tc>
          <w:tcPr>
            <w:tcW w:w="7256" w:type="dxa"/>
          </w:tcPr>
          <w:p w:rsidR="005B7A95" w:rsidRPr="009E0706" w:rsidRDefault="005B7A95" w:rsidP="005B7A95">
            <w:pPr>
              <w:pStyle w:val="GOSTTableHead"/>
            </w:pPr>
            <w:r w:rsidRPr="009E0706">
              <w:t>Описание правил заполнения поля</w:t>
            </w:r>
          </w:p>
        </w:tc>
      </w:tr>
      <w:tr w:rsidR="00CA1762" w:rsidRPr="009E0706" w:rsidTr="00C73439">
        <w:trPr>
          <w:cnfStyle w:val="000000100000" w:firstRow="0" w:lastRow="0" w:firstColumn="0" w:lastColumn="0" w:oddVBand="0" w:evenVBand="0" w:oddHBand="1" w:evenHBand="0" w:firstRowFirstColumn="0" w:firstRowLastColumn="0" w:lastRowFirstColumn="0" w:lastRowLastColumn="0"/>
        </w:trPr>
        <w:tc>
          <w:tcPr>
            <w:tcW w:w="2438" w:type="dxa"/>
          </w:tcPr>
          <w:p w:rsidR="00CA1762" w:rsidRPr="009E0706" w:rsidRDefault="00CA1762" w:rsidP="00CA1762">
            <w:pPr>
              <w:pStyle w:val="GOSTTablenorm"/>
            </w:pPr>
            <w:r w:rsidRPr="009E0706">
              <w:t>GUID</w:t>
            </w:r>
          </w:p>
        </w:tc>
        <w:tc>
          <w:tcPr>
            <w:tcW w:w="7256" w:type="dxa"/>
          </w:tcPr>
          <w:p w:rsidR="00CA1762" w:rsidRPr="009E0706" w:rsidRDefault="00CA1762" w:rsidP="000651F1">
            <w:pPr>
              <w:pStyle w:val="GOSTTablenorm"/>
            </w:pPr>
            <w:r w:rsidRPr="009E0706">
              <w:t>Уникальный идентификатор вложения</w:t>
            </w:r>
          </w:p>
        </w:tc>
      </w:tr>
      <w:tr w:rsidR="00CA1762" w:rsidRPr="009E0706" w:rsidTr="00C73439">
        <w:trPr>
          <w:cnfStyle w:val="000000010000" w:firstRow="0" w:lastRow="0" w:firstColumn="0" w:lastColumn="0" w:oddVBand="0" w:evenVBand="0" w:oddHBand="0" w:evenHBand="1" w:firstRowFirstColumn="0" w:firstRowLastColumn="0" w:lastRowFirstColumn="0" w:lastRowLastColumn="0"/>
        </w:trPr>
        <w:tc>
          <w:tcPr>
            <w:tcW w:w="2438" w:type="dxa"/>
          </w:tcPr>
          <w:p w:rsidR="00CA1762" w:rsidRPr="009E0706" w:rsidRDefault="00CA1762" w:rsidP="00CA1762">
            <w:pPr>
              <w:pStyle w:val="GOSTTablenorm"/>
            </w:pPr>
            <w:r w:rsidRPr="009E0706">
              <w:t>Тип вложения</w:t>
            </w:r>
          </w:p>
        </w:tc>
        <w:tc>
          <w:tcPr>
            <w:tcW w:w="7256" w:type="dxa"/>
          </w:tcPr>
          <w:p w:rsidR="00CA1762" w:rsidRPr="009E0706" w:rsidRDefault="00CA1762" w:rsidP="000651F1">
            <w:pPr>
              <w:pStyle w:val="GOSTTablenorm"/>
            </w:pPr>
            <w:r w:rsidRPr="009E0706">
              <w:t>Тип вложения</w:t>
            </w:r>
          </w:p>
        </w:tc>
      </w:tr>
      <w:tr w:rsidR="00CA1762" w:rsidRPr="009E0706" w:rsidTr="00C73439">
        <w:trPr>
          <w:cnfStyle w:val="000000100000" w:firstRow="0" w:lastRow="0" w:firstColumn="0" w:lastColumn="0" w:oddVBand="0" w:evenVBand="0" w:oddHBand="1" w:evenHBand="0" w:firstRowFirstColumn="0" w:firstRowLastColumn="0" w:lastRowFirstColumn="0" w:lastRowLastColumn="0"/>
        </w:trPr>
        <w:tc>
          <w:tcPr>
            <w:tcW w:w="2438" w:type="dxa"/>
          </w:tcPr>
          <w:p w:rsidR="00CA1762" w:rsidRPr="009E0706" w:rsidDel="00EE642E" w:rsidRDefault="00CA1762" w:rsidP="00CA1762">
            <w:pPr>
              <w:pStyle w:val="GOSTTablenorm"/>
            </w:pPr>
            <w:r w:rsidRPr="009E0706">
              <w:lastRenderedPageBreak/>
              <w:t>Файл</w:t>
            </w:r>
          </w:p>
        </w:tc>
        <w:tc>
          <w:tcPr>
            <w:tcW w:w="7256" w:type="dxa"/>
          </w:tcPr>
          <w:p w:rsidR="00CA1762" w:rsidRPr="009E0706" w:rsidRDefault="00CA1762" w:rsidP="000651F1">
            <w:pPr>
              <w:pStyle w:val="GOSTTablenorm"/>
            </w:pPr>
            <w:r w:rsidRPr="009E0706">
              <w:t>Наименование файла</w:t>
            </w:r>
          </w:p>
        </w:tc>
      </w:tr>
      <w:tr w:rsidR="00CA1762" w:rsidRPr="009E0706" w:rsidTr="00C73439">
        <w:trPr>
          <w:cnfStyle w:val="000000010000" w:firstRow="0" w:lastRow="0" w:firstColumn="0" w:lastColumn="0" w:oddVBand="0" w:evenVBand="0" w:oddHBand="0" w:evenHBand="1" w:firstRowFirstColumn="0" w:firstRowLastColumn="0" w:lastRowFirstColumn="0" w:lastRowLastColumn="0"/>
        </w:trPr>
        <w:tc>
          <w:tcPr>
            <w:tcW w:w="2438" w:type="dxa"/>
          </w:tcPr>
          <w:p w:rsidR="00CA1762" w:rsidRPr="009E0706" w:rsidRDefault="00CA1762" w:rsidP="00CA1762">
            <w:pPr>
              <w:pStyle w:val="GOSTTablenorm"/>
            </w:pPr>
            <w:r w:rsidRPr="009E0706">
              <w:t>Дата файла</w:t>
            </w:r>
          </w:p>
        </w:tc>
        <w:tc>
          <w:tcPr>
            <w:tcW w:w="7256" w:type="dxa"/>
          </w:tcPr>
          <w:p w:rsidR="00CA1762" w:rsidRPr="009E0706" w:rsidRDefault="00CA1762" w:rsidP="00CA1762">
            <w:pPr>
              <w:pStyle w:val="GOSTTablenorm"/>
            </w:pPr>
            <w:r w:rsidRPr="009E0706">
              <w:t>Дата вложения файла</w:t>
            </w:r>
          </w:p>
        </w:tc>
      </w:tr>
      <w:tr w:rsidR="00CA1762" w:rsidRPr="009E0706" w:rsidTr="00C73439">
        <w:trPr>
          <w:cnfStyle w:val="000000100000" w:firstRow="0" w:lastRow="0" w:firstColumn="0" w:lastColumn="0" w:oddVBand="0" w:evenVBand="0" w:oddHBand="1" w:evenHBand="0" w:firstRowFirstColumn="0" w:firstRowLastColumn="0" w:lastRowFirstColumn="0" w:lastRowLastColumn="0"/>
        </w:trPr>
        <w:tc>
          <w:tcPr>
            <w:tcW w:w="2438" w:type="dxa"/>
          </w:tcPr>
          <w:p w:rsidR="00CA1762" w:rsidRPr="009E0706" w:rsidRDefault="00CA1762" w:rsidP="00CA1762">
            <w:pPr>
              <w:pStyle w:val="GOSTTablenorm"/>
            </w:pPr>
            <w:r w:rsidRPr="009E0706">
              <w:t>Размер</w:t>
            </w:r>
          </w:p>
        </w:tc>
        <w:tc>
          <w:tcPr>
            <w:tcW w:w="7256" w:type="dxa"/>
          </w:tcPr>
          <w:p w:rsidR="00CA1762" w:rsidRPr="009E0706" w:rsidRDefault="00CA1762" w:rsidP="000651F1">
            <w:pPr>
              <w:pStyle w:val="GOSTTablenorm"/>
            </w:pPr>
            <w:r w:rsidRPr="009E0706">
              <w:t>Размер файла</w:t>
            </w:r>
          </w:p>
        </w:tc>
      </w:tr>
      <w:tr w:rsidR="00CA1762" w:rsidRPr="009E0706" w:rsidTr="00C73439">
        <w:trPr>
          <w:cnfStyle w:val="000000010000" w:firstRow="0" w:lastRow="0" w:firstColumn="0" w:lastColumn="0" w:oddVBand="0" w:evenVBand="0" w:oddHBand="0" w:evenHBand="1" w:firstRowFirstColumn="0" w:firstRowLastColumn="0" w:lastRowFirstColumn="0" w:lastRowLastColumn="0"/>
        </w:trPr>
        <w:tc>
          <w:tcPr>
            <w:tcW w:w="2438" w:type="dxa"/>
          </w:tcPr>
          <w:p w:rsidR="00CA1762" w:rsidRPr="009E0706" w:rsidDel="00EE642E" w:rsidRDefault="00CA1762" w:rsidP="00CA1762">
            <w:pPr>
              <w:pStyle w:val="GOSTTablenorm"/>
            </w:pPr>
            <w:r w:rsidRPr="009E0706">
              <w:t xml:space="preserve">Комментарий </w:t>
            </w:r>
          </w:p>
        </w:tc>
        <w:tc>
          <w:tcPr>
            <w:tcW w:w="7256" w:type="dxa"/>
          </w:tcPr>
          <w:p w:rsidR="00CA1762" w:rsidRPr="009E0706" w:rsidRDefault="00CA1762" w:rsidP="000651F1">
            <w:pPr>
              <w:pStyle w:val="GOSTTablenorm"/>
            </w:pPr>
            <w:r w:rsidRPr="009E0706">
              <w:t>Комментарий к вложению</w:t>
            </w:r>
          </w:p>
        </w:tc>
      </w:tr>
      <w:tr w:rsidR="00CA1762" w:rsidRPr="009E0706" w:rsidTr="00096584">
        <w:trPr>
          <w:cnfStyle w:val="000000100000" w:firstRow="0" w:lastRow="0" w:firstColumn="0" w:lastColumn="0" w:oddVBand="0" w:evenVBand="0" w:oddHBand="1" w:evenHBand="0" w:firstRowFirstColumn="0" w:firstRowLastColumn="0" w:lastRowFirstColumn="0" w:lastRowLastColumn="0"/>
        </w:trPr>
        <w:tc>
          <w:tcPr>
            <w:tcW w:w="9694" w:type="dxa"/>
            <w:gridSpan w:val="2"/>
          </w:tcPr>
          <w:p w:rsidR="00CA1762" w:rsidRPr="009E0706" w:rsidRDefault="00CA1762" w:rsidP="005B7A95">
            <w:pPr>
              <w:pStyle w:val="GOSTTablenorm"/>
            </w:pPr>
            <w:r w:rsidRPr="009E0706">
              <w:rPr>
                <w:b/>
              </w:rPr>
              <w:t>Раздел «Дополнительные сведения по документу – основанию» (отображается только если есть данные для отображения)</w:t>
            </w:r>
          </w:p>
        </w:tc>
      </w:tr>
      <w:tr w:rsidR="00CA1762" w:rsidRPr="009E0706" w:rsidTr="00096584">
        <w:trPr>
          <w:cnfStyle w:val="000000010000" w:firstRow="0" w:lastRow="0" w:firstColumn="0" w:lastColumn="0" w:oddVBand="0" w:evenVBand="0" w:oddHBand="0" w:evenHBand="1" w:firstRowFirstColumn="0" w:firstRowLastColumn="0" w:lastRowFirstColumn="0" w:lastRowLastColumn="0"/>
        </w:trPr>
        <w:tc>
          <w:tcPr>
            <w:tcW w:w="9694" w:type="dxa"/>
            <w:gridSpan w:val="2"/>
          </w:tcPr>
          <w:p w:rsidR="00CA1762" w:rsidRPr="009E0706" w:rsidRDefault="00CA1762" w:rsidP="00CA1762">
            <w:pPr>
              <w:pStyle w:val="GOSTTablenorm"/>
            </w:pPr>
            <w:r w:rsidRPr="009E0706">
              <w:rPr>
                <w:b/>
              </w:rPr>
              <w:t>Блок «Общие сведения по документу-основанию»</w:t>
            </w:r>
          </w:p>
        </w:tc>
      </w:tr>
      <w:tr w:rsidR="00CA1762" w:rsidRPr="009E0706" w:rsidTr="00C73439">
        <w:trPr>
          <w:cnfStyle w:val="000000100000" w:firstRow="0" w:lastRow="0" w:firstColumn="0" w:lastColumn="0" w:oddVBand="0" w:evenVBand="0" w:oddHBand="1" w:evenHBand="0" w:firstRowFirstColumn="0" w:firstRowLastColumn="0" w:lastRowFirstColumn="0" w:lastRowLastColumn="0"/>
        </w:trPr>
        <w:tc>
          <w:tcPr>
            <w:tcW w:w="2438" w:type="dxa"/>
          </w:tcPr>
          <w:p w:rsidR="00CA1762" w:rsidRPr="009E0706" w:rsidRDefault="00CA1762" w:rsidP="00CA1762">
            <w:pPr>
              <w:pStyle w:val="GOSTTablenorm"/>
            </w:pPr>
            <w:r w:rsidRPr="009E0706">
              <w:t xml:space="preserve">Номер счета </w:t>
            </w:r>
            <w:r w:rsidR="008C41B6" w:rsidRPr="009E0706">
              <w:t>–</w:t>
            </w:r>
            <w:r w:rsidRPr="009E0706">
              <w:t xml:space="preserve"> фактуры</w:t>
            </w:r>
          </w:p>
        </w:tc>
        <w:tc>
          <w:tcPr>
            <w:tcW w:w="7256" w:type="dxa"/>
          </w:tcPr>
          <w:p w:rsidR="00CA1762" w:rsidRPr="009E0706" w:rsidRDefault="00CA1762" w:rsidP="000651F1">
            <w:pPr>
              <w:pStyle w:val="GOSTTablenorm"/>
            </w:pPr>
            <w:r w:rsidRPr="009E0706">
              <w:t>Указывается «Номер счета – фактуры». Заполняется значением соответствующего реквизита из полученного из ЕИС (ПУЗ) СДО</w:t>
            </w:r>
          </w:p>
        </w:tc>
      </w:tr>
      <w:tr w:rsidR="00CA1762" w:rsidRPr="009E0706" w:rsidTr="00C73439">
        <w:trPr>
          <w:cnfStyle w:val="000000010000" w:firstRow="0" w:lastRow="0" w:firstColumn="0" w:lastColumn="0" w:oddVBand="0" w:evenVBand="0" w:oddHBand="0" w:evenHBand="1" w:firstRowFirstColumn="0" w:firstRowLastColumn="0" w:lastRowFirstColumn="0" w:lastRowLastColumn="0"/>
        </w:trPr>
        <w:tc>
          <w:tcPr>
            <w:tcW w:w="2438" w:type="dxa"/>
          </w:tcPr>
          <w:p w:rsidR="00CA1762" w:rsidRPr="009E0706" w:rsidRDefault="00CA1762" w:rsidP="00CA1762">
            <w:pPr>
              <w:pStyle w:val="GOSTTablenorm"/>
            </w:pPr>
            <w:r w:rsidRPr="009E0706">
              <w:t xml:space="preserve">Дата счета </w:t>
            </w:r>
            <w:r w:rsidR="008C41B6" w:rsidRPr="009E0706">
              <w:t>–</w:t>
            </w:r>
            <w:r w:rsidRPr="009E0706">
              <w:t xml:space="preserve"> фактуры</w:t>
            </w:r>
          </w:p>
        </w:tc>
        <w:tc>
          <w:tcPr>
            <w:tcW w:w="7256" w:type="dxa"/>
          </w:tcPr>
          <w:p w:rsidR="00CA1762" w:rsidRPr="009E0706" w:rsidRDefault="00CA1762" w:rsidP="000651F1">
            <w:pPr>
              <w:pStyle w:val="GOSTTablenorm"/>
            </w:pPr>
            <w:r w:rsidRPr="009E0706">
              <w:t>Указывается «Дата счета – фактуры». Заполняется значением соответствующего реквизита из полученного из ЕИС (ПУЗ) СДО</w:t>
            </w:r>
          </w:p>
        </w:tc>
      </w:tr>
      <w:tr w:rsidR="00CA1762" w:rsidRPr="009E0706" w:rsidTr="00096584">
        <w:trPr>
          <w:cnfStyle w:val="000000100000" w:firstRow="0" w:lastRow="0" w:firstColumn="0" w:lastColumn="0" w:oddVBand="0" w:evenVBand="0" w:oddHBand="1" w:evenHBand="0" w:firstRowFirstColumn="0" w:firstRowLastColumn="0" w:lastRowFirstColumn="0" w:lastRowLastColumn="0"/>
        </w:trPr>
        <w:tc>
          <w:tcPr>
            <w:tcW w:w="9694" w:type="dxa"/>
            <w:gridSpan w:val="2"/>
          </w:tcPr>
          <w:p w:rsidR="00CA1762" w:rsidRPr="009E0706" w:rsidRDefault="00CA1762" w:rsidP="00CA1762">
            <w:pPr>
              <w:pStyle w:val="GOSTTablenorm"/>
            </w:pPr>
            <w:r w:rsidRPr="009E0706">
              <w:rPr>
                <w:b/>
              </w:rPr>
              <w:t>Блок «Сведения о поставщике»</w:t>
            </w:r>
          </w:p>
        </w:tc>
      </w:tr>
      <w:tr w:rsidR="00CA1762" w:rsidRPr="009E0706" w:rsidTr="00C73439">
        <w:trPr>
          <w:cnfStyle w:val="000000010000" w:firstRow="0" w:lastRow="0" w:firstColumn="0" w:lastColumn="0" w:oddVBand="0" w:evenVBand="0" w:oddHBand="0" w:evenHBand="1" w:firstRowFirstColumn="0" w:firstRowLastColumn="0" w:lastRowFirstColumn="0" w:lastRowLastColumn="0"/>
        </w:trPr>
        <w:tc>
          <w:tcPr>
            <w:tcW w:w="2438" w:type="dxa"/>
          </w:tcPr>
          <w:p w:rsidR="00CA1762" w:rsidRPr="009E0706" w:rsidRDefault="00CA1762" w:rsidP="00CA1762">
            <w:pPr>
              <w:pStyle w:val="GOSTTablenorm"/>
            </w:pPr>
            <w:r w:rsidRPr="009E0706">
              <w:t>Наименование</w:t>
            </w:r>
          </w:p>
        </w:tc>
        <w:tc>
          <w:tcPr>
            <w:tcW w:w="7256" w:type="dxa"/>
          </w:tcPr>
          <w:p w:rsidR="00CA1762" w:rsidRPr="009E0706" w:rsidRDefault="00CA1762" w:rsidP="000651F1">
            <w:pPr>
              <w:pStyle w:val="GOSTTablenorm"/>
            </w:pPr>
            <w:r w:rsidRPr="009E0706">
              <w:t>Указывается «Наименование» организации поставщика. Заполняется значением соответствующего реквизита из полученного из ЕИС (ПУЗ) СДО</w:t>
            </w:r>
          </w:p>
        </w:tc>
      </w:tr>
      <w:tr w:rsidR="00CA1762" w:rsidRPr="009E0706" w:rsidTr="00C73439">
        <w:trPr>
          <w:cnfStyle w:val="000000100000" w:firstRow="0" w:lastRow="0" w:firstColumn="0" w:lastColumn="0" w:oddVBand="0" w:evenVBand="0" w:oddHBand="1" w:evenHBand="0" w:firstRowFirstColumn="0" w:firstRowLastColumn="0" w:lastRowFirstColumn="0" w:lastRowLastColumn="0"/>
        </w:trPr>
        <w:tc>
          <w:tcPr>
            <w:tcW w:w="2438" w:type="dxa"/>
          </w:tcPr>
          <w:p w:rsidR="00CA1762" w:rsidRPr="009E0706" w:rsidRDefault="00CA1762" w:rsidP="00CA1762">
            <w:pPr>
              <w:pStyle w:val="GOSTTablenorm"/>
            </w:pPr>
            <w:r w:rsidRPr="009E0706">
              <w:t>Фамилия</w:t>
            </w:r>
          </w:p>
        </w:tc>
        <w:tc>
          <w:tcPr>
            <w:tcW w:w="7256" w:type="dxa"/>
          </w:tcPr>
          <w:p w:rsidR="00CA1762" w:rsidRPr="009E0706" w:rsidRDefault="00CA1762" w:rsidP="000651F1">
            <w:pPr>
              <w:pStyle w:val="GOSTTablenorm"/>
            </w:pPr>
            <w:r w:rsidRPr="009E0706">
              <w:t>Указывается «Фамилия» поставщика. Заполняется значением соответствующего реквизита из полученного из ЕИС (ПУЗ) СДО</w:t>
            </w:r>
          </w:p>
        </w:tc>
      </w:tr>
      <w:tr w:rsidR="00CA1762" w:rsidRPr="009E0706" w:rsidTr="00C73439">
        <w:trPr>
          <w:cnfStyle w:val="000000010000" w:firstRow="0" w:lastRow="0" w:firstColumn="0" w:lastColumn="0" w:oddVBand="0" w:evenVBand="0" w:oddHBand="0" w:evenHBand="1" w:firstRowFirstColumn="0" w:firstRowLastColumn="0" w:lastRowFirstColumn="0" w:lastRowLastColumn="0"/>
        </w:trPr>
        <w:tc>
          <w:tcPr>
            <w:tcW w:w="2438" w:type="dxa"/>
          </w:tcPr>
          <w:p w:rsidR="00CA1762" w:rsidRPr="009E0706" w:rsidRDefault="00CA1762" w:rsidP="00CA1762">
            <w:pPr>
              <w:pStyle w:val="GOSTTablenorm"/>
            </w:pPr>
            <w:r w:rsidRPr="009E0706">
              <w:t>Имя</w:t>
            </w:r>
          </w:p>
        </w:tc>
        <w:tc>
          <w:tcPr>
            <w:tcW w:w="7256" w:type="dxa"/>
          </w:tcPr>
          <w:p w:rsidR="00CA1762" w:rsidRPr="009E0706" w:rsidRDefault="00CA1762" w:rsidP="000651F1">
            <w:pPr>
              <w:pStyle w:val="GOSTTablenorm"/>
            </w:pPr>
            <w:r w:rsidRPr="009E0706">
              <w:t>Указывается «Имя» поставщика. Заполняется значением соответствующего реквизита из полученного из ЕИС (ПУЗ) СДО</w:t>
            </w:r>
          </w:p>
        </w:tc>
      </w:tr>
      <w:tr w:rsidR="00CA1762" w:rsidRPr="009E0706" w:rsidTr="00C73439">
        <w:trPr>
          <w:cnfStyle w:val="000000100000" w:firstRow="0" w:lastRow="0" w:firstColumn="0" w:lastColumn="0" w:oddVBand="0" w:evenVBand="0" w:oddHBand="1" w:evenHBand="0" w:firstRowFirstColumn="0" w:firstRowLastColumn="0" w:lastRowFirstColumn="0" w:lastRowLastColumn="0"/>
        </w:trPr>
        <w:tc>
          <w:tcPr>
            <w:tcW w:w="2438" w:type="dxa"/>
          </w:tcPr>
          <w:p w:rsidR="00CA1762" w:rsidRPr="009E0706" w:rsidRDefault="00CA1762" w:rsidP="00CA1762">
            <w:pPr>
              <w:pStyle w:val="GOSTTablenorm"/>
            </w:pPr>
            <w:r w:rsidRPr="009E0706">
              <w:t>Отчество</w:t>
            </w:r>
          </w:p>
        </w:tc>
        <w:tc>
          <w:tcPr>
            <w:tcW w:w="7256" w:type="dxa"/>
          </w:tcPr>
          <w:p w:rsidR="00CA1762" w:rsidRPr="009E0706" w:rsidRDefault="00CA1762" w:rsidP="000651F1">
            <w:pPr>
              <w:pStyle w:val="GOSTTablenorm"/>
            </w:pPr>
            <w:r w:rsidRPr="009E0706">
              <w:t>Указывается «Отчество» поставщика. Заполняется значением соответствующего реквизита из полученного из ЕИС (ПУЗ) СДО</w:t>
            </w:r>
          </w:p>
        </w:tc>
      </w:tr>
      <w:tr w:rsidR="00CA1762" w:rsidRPr="009E0706" w:rsidTr="00C73439">
        <w:trPr>
          <w:cnfStyle w:val="000000010000" w:firstRow="0" w:lastRow="0" w:firstColumn="0" w:lastColumn="0" w:oddVBand="0" w:evenVBand="0" w:oddHBand="0" w:evenHBand="1" w:firstRowFirstColumn="0" w:firstRowLastColumn="0" w:lastRowFirstColumn="0" w:lastRowLastColumn="0"/>
        </w:trPr>
        <w:tc>
          <w:tcPr>
            <w:tcW w:w="2438" w:type="dxa"/>
          </w:tcPr>
          <w:p w:rsidR="00CA1762" w:rsidRPr="009E0706" w:rsidRDefault="00CA1762" w:rsidP="00CA1762">
            <w:pPr>
              <w:pStyle w:val="GOSTTablenorm"/>
            </w:pPr>
            <w:r w:rsidRPr="009E0706">
              <w:t>Признак ИП</w:t>
            </w:r>
          </w:p>
        </w:tc>
        <w:tc>
          <w:tcPr>
            <w:tcW w:w="7256" w:type="dxa"/>
          </w:tcPr>
          <w:p w:rsidR="00CA1762" w:rsidRPr="009E0706" w:rsidRDefault="00CA1762" w:rsidP="000651F1">
            <w:pPr>
              <w:pStyle w:val="GOSTTablenorm"/>
            </w:pPr>
            <w:r w:rsidRPr="009E0706">
              <w:t xml:space="preserve">Выставляется чек-бокс «Признак ИП». Заполняется значением соответствующего реквизита из полученного из ЕИС (ПУЗ) СДО. Если значение реквизита = да, то в чек-боксе выставляется галочка (активен), иначе чек-бокс </w:t>
            </w:r>
            <w:r w:rsidR="000651F1" w:rsidRPr="009E0706">
              <w:t>–</w:t>
            </w:r>
            <w:r w:rsidRPr="009E0706">
              <w:t xml:space="preserve"> пустой</w:t>
            </w:r>
          </w:p>
        </w:tc>
      </w:tr>
      <w:tr w:rsidR="00CA1762" w:rsidRPr="009E0706" w:rsidTr="00C73439">
        <w:trPr>
          <w:cnfStyle w:val="000000100000" w:firstRow="0" w:lastRow="0" w:firstColumn="0" w:lastColumn="0" w:oddVBand="0" w:evenVBand="0" w:oddHBand="1" w:evenHBand="0" w:firstRowFirstColumn="0" w:firstRowLastColumn="0" w:lastRowFirstColumn="0" w:lastRowLastColumn="0"/>
        </w:trPr>
        <w:tc>
          <w:tcPr>
            <w:tcW w:w="2438" w:type="dxa"/>
          </w:tcPr>
          <w:p w:rsidR="00CA1762" w:rsidRPr="009E0706" w:rsidRDefault="00CA1762" w:rsidP="00CA1762">
            <w:pPr>
              <w:pStyle w:val="GOSTTablenorm"/>
            </w:pPr>
            <w:r w:rsidRPr="009E0706">
              <w:t>ИНН</w:t>
            </w:r>
          </w:p>
        </w:tc>
        <w:tc>
          <w:tcPr>
            <w:tcW w:w="7256" w:type="dxa"/>
          </w:tcPr>
          <w:p w:rsidR="00CA1762" w:rsidRPr="009E0706" w:rsidRDefault="00CA1762" w:rsidP="000651F1">
            <w:pPr>
              <w:pStyle w:val="GOSTTablenorm"/>
            </w:pPr>
            <w:r w:rsidRPr="009E0706">
              <w:t>Указывается «ИНН» поставщика. Заполняется значением соответствующего реквизита из полученного из ЕИС (ПУЗ) СДО</w:t>
            </w:r>
          </w:p>
        </w:tc>
      </w:tr>
      <w:tr w:rsidR="00CA1762" w:rsidRPr="009E0706" w:rsidTr="00C73439">
        <w:trPr>
          <w:cnfStyle w:val="000000010000" w:firstRow="0" w:lastRow="0" w:firstColumn="0" w:lastColumn="0" w:oddVBand="0" w:evenVBand="0" w:oddHBand="0" w:evenHBand="1" w:firstRowFirstColumn="0" w:firstRowLastColumn="0" w:lastRowFirstColumn="0" w:lastRowLastColumn="0"/>
        </w:trPr>
        <w:tc>
          <w:tcPr>
            <w:tcW w:w="2438" w:type="dxa"/>
          </w:tcPr>
          <w:p w:rsidR="00CA1762" w:rsidRPr="009E0706" w:rsidRDefault="00CA1762" w:rsidP="00CA1762">
            <w:pPr>
              <w:pStyle w:val="GOSTTablenorm"/>
            </w:pPr>
            <w:r w:rsidRPr="009E0706">
              <w:t>Аналог ИНН</w:t>
            </w:r>
          </w:p>
        </w:tc>
        <w:tc>
          <w:tcPr>
            <w:tcW w:w="7256" w:type="dxa"/>
          </w:tcPr>
          <w:p w:rsidR="00CA1762" w:rsidRPr="009E0706" w:rsidRDefault="00CA1762" w:rsidP="000651F1">
            <w:pPr>
              <w:pStyle w:val="GOSTTablenorm"/>
            </w:pPr>
            <w:r w:rsidRPr="009E0706">
              <w:t>Указывается «Аналог ИНН» поставщика. Заполняется значением соответствующего реквизита из полученного из ЕИС (ПУЗ) СДО. Заполняется только для иностранных поставщиков</w:t>
            </w:r>
          </w:p>
        </w:tc>
      </w:tr>
      <w:tr w:rsidR="00CA1762" w:rsidRPr="009E0706" w:rsidTr="00C73439">
        <w:trPr>
          <w:cnfStyle w:val="000000100000" w:firstRow="0" w:lastRow="0" w:firstColumn="0" w:lastColumn="0" w:oddVBand="0" w:evenVBand="0" w:oddHBand="1" w:evenHBand="0" w:firstRowFirstColumn="0" w:firstRowLastColumn="0" w:lastRowFirstColumn="0" w:lastRowLastColumn="0"/>
        </w:trPr>
        <w:tc>
          <w:tcPr>
            <w:tcW w:w="2438" w:type="dxa"/>
          </w:tcPr>
          <w:p w:rsidR="00CA1762" w:rsidRPr="009E0706" w:rsidRDefault="00CA1762" w:rsidP="00CA1762">
            <w:pPr>
              <w:pStyle w:val="GOSTTablenorm"/>
            </w:pPr>
            <w:r w:rsidRPr="009E0706">
              <w:t>КПП</w:t>
            </w:r>
          </w:p>
        </w:tc>
        <w:tc>
          <w:tcPr>
            <w:tcW w:w="7256" w:type="dxa"/>
          </w:tcPr>
          <w:p w:rsidR="00CA1762" w:rsidRPr="009E0706" w:rsidRDefault="00CA1762" w:rsidP="000651F1">
            <w:pPr>
              <w:pStyle w:val="GOSTTablenorm"/>
            </w:pPr>
            <w:r w:rsidRPr="009E0706">
              <w:t>Указывается «КПП» поставщика. Заполняется значением соответствующего реквизита из полученного из ЕИС (ПУЗ) СДО</w:t>
            </w:r>
          </w:p>
        </w:tc>
      </w:tr>
      <w:tr w:rsidR="00CA1762" w:rsidRPr="009E0706" w:rsidTr="00C73439">
        <w:trPr>
          <w:cnfStyle w:val="000000010000" w:firstRow="0" w:lastRow="0" w:firstColumn="0" w:lastColumn="0" w:oddVBand="0" w:evenVBand="0" w:oddHBand="0" w:evenHBand="1" w:firstRowFirstColumn="0" w:firstRowLastColumn="0" w:lastRowFirstColumn="0" w:lastRowLastColumn="0"/>
        </w:trPr>
        <w:tc>
          <w:tcPr>
            <w:tcW w:w="2438" w:type="dxa"/>
          </w:tcPr>
          <w:p w:rsidR="00CA1762" w:rsidRPr="009E0706" w:rsidRDefault="00CA1762" w:rsidP="00CA1762">
            <w:pPr>
              <w:pStyle w:val="GOSTTablenorm"/>
            </w:pPr>
            <w:r w:rsidRPr="009E0706">
              <w:t>Адрес</w:t>
            </w:r>
          </w:p>
        </w:tc>
        <w:tc>
          <w:tcPr>
            <w:tcW w:w="7256" w:type="dxa"/>
          </w:tcPr>
          <w:p w:rsidR="00CA1762" w:rsidRPr="009E0706" w:rsidRDefault="00CA1762" w:rsidP="000651F1">
            <w:pPr>
              <w:pStyle w:val="GOSTTablenorm"/>
            </w:pPr>
            <w:r w:rsidRPr="009E0706">
              <w:t>Указывается «Адрес» поставщика. Заполняется значением соответствующего реквизита из полученного из ЕИС (ПУЗ) СДО</w:t>
            </w:r>
          </w:p>
        </w:tc>
      </w:tr>
      <w:tr w:rsidR="00CA1762" w:rsidRPr="009E0706" w:rsidTr="00096584">
        <w:trPr>
          <w:cnfStyle w:val="000000100000" w:firstRow="0" w:lastRow="0" w:firstColumn="0" w:lastColumn="0" w:oddVBand="0" w:evenVBand="0" w:oddHBand="1" w:evenHBand="0" w:firstRowFirstColumn="0" w:firstRowLastColumn="0" w:lastRowFirstColumn="0" w:lastRowLastColumn="0"/>
        </w:trPr>
        <w:tc>
          <w:tcPr>
            <w:tcW w:w="9694" w:type="dxa"/>
            <w:gridSpan w:val="2"/>
          </w:tcPr>
          <w:p w:rsidR="00CA1762" w:rsidRPr="009E0706" w:rsidRDefault="00CA1762" w:rsidP="00CA1762">
            <w:pPr>
              <w:pStyle w:val="GOSTTablenorm"/>
            </w:pPr>
            <w:r w:rsidRPr="009E0706">
              <w:rPr>
                <w:b/>
              </w:rPr>
              <w:t>Блок «Банковские реквизиты поставщика»</w:t>
            </w:r>
          </w:p>
        </w:tc>
      </w:tr>
      <w:tr w:rsidR="00CA1762" w:rsidRPr="009E0706" w:rsidTr="00C73439">
        <w:trPr>
          <w:cnfStyle w:val="000000010000" w:firstRow="0" w:lastRow="0" w:firstColumn="0" w:lastColumn="0" w:oddVBand="0" w:evenVBand="0" w:oddHBand="0" w:evenHBand="1" w:firstRowFirstColumn="0" w:firstRowLastColumn="0" w:lastRowFirstColumn="0" w:lastRowLastColumn="0"/>
        </w:trPr>
        <w:tc>
          <w:tcPr>
            <w:tcW w:w="2438" w:type="dxa"/>
          </w:tcPr>
          <w:p w:rsidR="00CA1762" w:rsidRPr="009E0706" w:rsidRDefault="00CA1762" w:rsidP="00CA1762">
            <w:pPr>
              <w:pStyle w:val="GOSTTablenorm"/>
            </w:pPr>
            <w:r w:rsidRPr="009E0706">
              <w:t>Номер лицевого счета ФК</w:t>
            </w:r>
          </w:p>
        </w:tc>
        <w:tc>
          <w:tcPr>
            <w:tcW w:w="7256" w:type="dxa"/>
          </w:tcPr>
          <w:p w:rsidR="00CA1762" w:rsidRPr="009E0706" w:rsidRDefault="00CA1762" w:rsidP="000651F1">
            <w:pPr>
              <w:pStyle w:val="GOSTTablenorm"/>
            </w:pPr>
            <w:r w:rsidRPr="009E0706">
              <w:t>Указывается «Номер ЛС ФК». Заполняется значением соответствующего реквизита из полученного из ЕИС (ПУЗ) СДО</w:t>
            </w:r>
          </w:p>
        </w:tc>
      </w:tr>
      <w:tr w:rsidR="00CA1762" w:rsidRPr="009E0706" w:rsidTr="00C73439">
        <w:trPr>
          <w:cnfStyle w:val="000000100000" w:firstRow="0" w:lastRow="0" w:firstColumn="0" w:lastColumn="0" w:oddVBand="0" w:evenVBand="0" w:oddHBand="1" w:evenHBand="0" w:firstRowFirstColumn="0" w:firstRowLastColumn="0" w:lastRowFirstColumn="0" w:lastRowLastColumn="0"/>
        </w:trPr>
        <w:tc>
          <w:tcPr>
            <w:tcW w:w="2438" w:type="dxa"/>
          </w:tcPr>
          <w:p w:rsidR="00CA1762" w:rsidRPr="009E0706" w:rsidRDefault="00CA1762" w:rsidP="00CA1762">
            <w:pPr>
              <w:pStyle w:val="GOSTTablenorm"/>
            </w:pPr>
            <w:r w:rsidRPr="009E0706">
              <w:t>Номер банковского счета</w:t>
            </w:r>
          </w:p>
        </w:tc>
        <w:tc>
          <w:tcPr>
            <w:tcW w:w="7256" w:type="dxa"/>
          </w:tcPr>
          <w:p w:rsidR="00CA1762" w:rsidRPr="009E0706" w:rsidRDefault="00CA1762" w:rsidP="000651F1">
            <w:pPr>
              <w:pStyle w:val="GOSTTablenorm"/>
            </w:pPr>
            <w:r w:rsidRPr="009E0706">
              <w:t>Указывается «Номер банковского счета» поставщика. Заполняется значением соответствующего реквизита из полученного из ЕИС (ПУЗ) СДО</w:t>
            </w:r>
          </w:p>
        </w:tc>
      </w:tr>
      <w:tr w:rsidR="00CA1762" w:rsidRPr="009E0706" w:rsidTr="00C73439">
        <w:trPr>
          <w:cnfStyle w:val="000000010000" w:firstRow="0" w:lastRow="0" w:firstColumn="0" w:lastColumn="0" w:oddVBand="0" w:evenVBand="0" w:oddHBand="0" w:evenHBand="1" w:firstRowFirstColumn="0" w:firstRowLastColumn="0" w:lastRowFirstColumn="0" w:lastRowLastColumn="0"/>
        </w:trPr>
        <w:tc>
          <w:tcPr>
            <w:tcW w:w="2438" w:type="dxa"/>
          </w:tcPr>
          <w:p w:rsidR="00CA1762" w:rsidRPr="009E0706" w:rsidRDefault="00CA1762" w:rsidP="00CA1762">
            <w:pPr>
              <w:pStyle w:val="GOSTTablenorm"/>
            </w:pPr>
            <w:r w:rsidRPr="009E0706">
              <w:t xml:space="preserve">Наименование банка (иной организации), в </w:t>
            </w:r>
            <w:r w:rsidRPr="009E0706">
              <w:lastRenderedPageBreak/>
              <w:t>котором (-ой) открыт счет контрагенту</w:t>
            </w:r>
          </w:p>
        </w:tc>
        <w:tc>
          <w:tcPr>
            <w:tcW w:w="7256" w:type="dxa"/>
          </w:tcPr>
          <w:p w:rsidR="00CA1762" w:rsidRPr="009E0706" w:rsidRDefault="00CA1762" w:rsidP="000651F1">
            <w:pPr>
              <w:pStyle w:val="GOSTTablenorm"/>
            </w:pPr>
            <w:r w:rsidRPr="009E0706">
              <w:lastRenderedPageBreak/>
              <w:t xml:space="preserve">Указывается «Наименование банка (иной организации), в котором (-ой) открыт счет контрагенту». Заполняется значением соответствующего </w:t>
            </w:r>
            <w:r w:rsidRPr="009E0706">
              <w:lastRenderedPageBreak/>
              <w:t>реквизита из полученного из ЕИС (ПУЗ) СДО</w:t>
            </w:r>
          </w:p>
        </w:tc>
      </w:tr>
      <w:tr w:rsidR="00CA1762" w:rsidRPr="009E0706" w:rsidTr="00C73439">
        <w:trPr>
          <w:cnfStyle w:val="000000100000" w:firstRow="0" w:lastRow="0" w:firstColumn="0" w:lastColumn="0" w:oddVBand="0" w:evenVBand="0" w:oddHBand="1" w:evenHBand="0" w:firstRowFirstColumn="0" w:firstRowLastColumn="0" w:lastRowFirstColumn="0" w:lastRowLastColumn="0"/>
        </w:trPr>
        <w:tc>
          <w:tcPr>
            <w:tcW w:w="2438" w:type="dxa"/>
          </w:tcPr>
          <w:p w:rsidR="00CA1762" w:rsidRPr="009E0706" w:rsidRDefault="00CA1762" w:rsidP="00CA1762">
            <w:pPr>
              <w:pStyle w:val="GOSTTablenorm"/>
            </w:pPr>
            <w:r w:rsidRPr="009E0706">
              <w:lastRenderedPageBreak/>
              <w:t>БИК банка</w:t>
            </w:r>
          </w:p>
        </w:tc>
        <w:tc>
          <w:tcPr>
            <w:tcW w:w="7256" w:type="dxa"/>
          </w:tcPr>
          <w:p w:rsidR="00CA1762" w:rsidRPr="009E0706" w:rsidRDefault="00CA1762" w:rsidP="000651F1">
            <w:pPr>
              <w:pStyle w:val="GOSTTablenorm"/>
            </w:pPr>
            <w:r w:rsidRPr="009E0706">
              <w:t>Указывается «БИК банка» контрагента (получателя субсидии, взыскателя). Заполняется значением соответствующего реквизита из полученного из ЕИС (ПУЗ) СДО</w:t>
            </w:r>
          </w:p>
        </w:tc>
      </w:tr>
      <w:tr w:rsidR="00CA1762" w:rsidRPr="009E0706" w:rsidTr="00C73439">
        <w:trPr>
          <w:cnfStyle w:val="000000010000" w:firstRow="0" w:lastRow="0" w:firstColumn="0" w:lastColumn="0" w:oddVBand="0" w:evenVBand="0" w:oddHBand="0" w:evenHBand="1" w:firstRowFirstColumn="0" w:firstRowLastColumn="0" w:lastRowFirstColumn="0" w:lastRowLastColumn="0"/>
        </w:trPr>
        <w:tc>
          <w:tcPr>
            <w:tcW w:w="2438" w:type="dxa"/>
          </w:tcPr>
          <w:p w:rsidR="00CA1762" w:rsidRPr="009E0706" w:rsidRDefault="00CA1762" w:rsidP="00CA1762">
            <w:pPr>
              <w:pStyle w:val="GOSTTablenorm"/>
            </w:pPr>
            <w:r w:rsidRPr="009E0706">
              <w:t>Корреспондентский счет банка</w:t>
            </w:r>
          </w:p>
        </w:tc>
        <w:tc>
          <w:tcPr>
            <w:tcW w:w="7256" w:type="dxa"/>
          </w:tcPr>
          <w:p w:rsidR="00CA1762" w:rsidRPr="009E0706" w:rsidRDefault="00CA1762" w:rsidP="000651F1">
            <w:pPr>
              <w:pStyle w:val="GOSTTablenorm"/>
            </w:pPr>
            <w:r w:rsidRPr="009E0706">
              <w:t xml:space="preserve">Указывается «Кор. </w:t>
            </w:r>
            <w:r w:rsidR="008C41B6" w:rsidRPr="009E0706">
              <w:t>С</w:t>
            </w:r>
            <w:r w:rsidRPr="009E0706">
              <w:t>чет банка» контрагента (получателя субсидии, взыскателя). Заполняется значением соответствующего реквизита из полученного из ЕИС (ПУЗ) СДО</w:t>
            </w:r>
          </w:p>
        </w:tc>
      </w:tr>
      <w:tr w:rsidR="00CA1762" w:rsidRPr="009E0706" w:rsidTr="00096584">
        <w:trPr>
          <w:cnfStyle w:val="000000100000" w:firstRow="0" w:lastRow="0" w:firstColumn="0" w:lastColumn="0" w:oddVBand="0" w:evenVBand="0" w:oddHBand="1" w:evenHBand="0" w:firstRowFirstColumn="0" w:firstRowLastColumn="0" w:lastRowFirstColumn="0" w:lastRowLastColumn="0"/>
        </w:trPr>
        <w:tc>
          <w:tcPr>
            <w:tcW w:w="9694" w:type="dxa"/>
            <w:gridSpan w:val="2"/>
          </w:tcPr>
          <w:p w:rsidR="00CA1762" w:rsidRPr="009E0706" w:rsidRDefault="00CA1762" w:rsidP="00C73439">
            <w:pPr>
              <w:pStyle w:val="GOSTTablenorm"/>
            </w:pPr>
            <w:r w:rsidRPr="009E0706">
              <w:rPr>
                <w:b/>
              </w:rPr>
              <w:t>Блок «Сведения о товарах, работах, услугах (ТРУ)»</w:t>
            </w:r>
            <w:r w:rsidR="00C73439" w:rsidRPr="009E0706">
              <w:rPr>
                <w:b/>
              </w:rPr>
              <w:t>. Табличная часть</w:t>
            </w:r>
          </w:p>
        </w:tc>
      </w:tr>
      <w:tr w:rsidR="00C73439" w:rsidRPr="009E0706" w:rsidTr="00C73439">
        <w:trPr>
          <w:cnfStyle w:val="000000010000" w:firstRow="0" w:lastRow="0" w:firstColumn="0" w:lastColumn="0" w:oddVBand="0" w:evenVBand="0" w:oddHBand="0" w:evenHBand="1" w:firstRowFirstColumn="0" w:firstRowLastColumn="0" w:lastRowFirstColumn="0" w:lastRowLastColumn="0"/>
        </w:trPr>
        <w:tc>
          <w:tcPr>
            <w:tcW w:w="2438" w:type="dxa"/>
          </w:tcPr>
          <w:p w:rsidR="00C73439" w:rsidRPr="009E0706" w:rsidRDefault="00C73439" w:rsidP="00C73439">
            <w:pPr>
              <w:pStyle w:val="GOSTTablenorm"/>
            </w:pPr>
            <w:r w:rsidRPr="009E0706">
              <w:t>Идентификатор ТРУ в ГК</w:t>
            </w:r>
          </w:p>
        </w:tc>
        <w:tc>
          <w:tcPr>
            <w:tcW w:w="7256" w:type="dxa"/>
          </w:tcPr>
          <w:p w:rsidR="00C73439" w:rsidRPr="009E0706" w:rsidRDefault="00C73439" w:rsidP="000635AB">
            <w:pPr>
              <w:pStyle w:val="GOSTTablenorm"/>
            </w:pPr>
            <w:r w:rsidRPr="009E0706">
              <w:t>Указывается «Идентификатор ТРУ в ГК». Заполняется значением соответствующего реквизита из полученного из ЕИС (ПУЗ) СДО</w:t>
            </w:r>
          </w:p>
        </w:tc>
      </w:tr>
      <w:tr w:rsidR="00C73439" w:rsidRPr="009E0706" w:rsidTr="00C73439">
        <w:trPr>
          <w:cnfStyle w:val="000000100000" w:firstRow="0" w:lastRow="0" w:firstColumn="0" w:lastColumn="0" w:oddVBand="0" w:evenVBand="0" w:oddHBand="1" w:evenHBand="0" w:firstRowFirstColumn="0" w:firstRowLastColumn="0" w:lastRowFirstColumn="0" w:lastRowLastColumn="0"/>
        </w:trPr>
        <w:tc>
          <w:tcPr>
            <w:tcW w:w="2438" w:type="dxa"/>
          </w:tcPr>
          <w:p w:rsidR="00C73439" w:rsidRPr="009E0706" w:rsidRDefault="00C73439" w:rsidP="00C73439">
            <w:pPr>
              <w:pStyle w:val="GOSTTablenorm"/>
            </w:pPr>
            <w:r w:rsidRPr="009E0706">
              <w:t>Наименование работы, товара, услуги</w:t>
            </w:r>
          </w:p>
        </w:tc>
        <w:tc>
          <w:tcPr>
            <w:tcW w:w="7256" w:type="dxa"/>
          </w:tcPr>
          <w:p w:rsidR="00C73439" w:rsidRPr="009E0706" w:rsidRDefault="00C73439" w:rsidP="000635AB">
            <w:pPr>
              <w:pStyle w:val="GOSTTablenorm"/>
            </w:pPr>
            <w:r w:rsidRPr="009E0706">
              <w:t>Указывается «Наименование ТРУ». Заполняется значением соответствующего реквизита из полученного из ЕИС (ПУЗ) СДО</w:t>
            </w:r>
          </w:p>
        </w:tc>
      </w:tr>
      <w:tr w:rsidR="00C73439" w:rsidRPr="009E0706" w:rsidTr="00C73439">
        <w:trPr>
          <w:cnfStyle w:val="000000010000" w:firstRow="0" w:lastRow="0" w:firstColumn="0" w:lastColumn="0" w:oddVBand="0" w:evenVBand="0" w:oddHBand="0" w:evenHBand="1" w:firstRowFirstColumn="0" w:firstRowLastColumn="0" w:lastRowFirstColumn="0" w:lastRowLastColumn="0"/>
        </w:trPr>
        <w:tc>
          <w:tcPr>
            <w:tcW w:w="2438" w:type="dxa"/>
          </w:tcPr>
          <w:p w:rsidR="00C73439" w:rsidRPr="009E0706" w:rsidRDefault="00C73439" w:rsidP="00C73439">
            <w:pPr>
              <w:pStyle w:val="GOSTTablenorm"/>
            </w:pPr>
            <w:r w:rsidRPr="009E0706">
              <w:t>Код единицы измерения</w:t>
            </w:r>
          </w:p>
        </w:tc>
        <w:tc>
          <w:tcPr>
            <w:tcW w:w="7256" w:type="dxa"/>
          </w:tcPr>
          <w:p w:rsidR="00C73439" w:rsidRPr="009E0706" w:rsidRDefault="00C73439" w:rsidP="000635AB">
            <w:pPr>
              <w:pStyle w:val="GOSTTablenorm"/>
            </w:pPr>
            <w:r w:rsidRPr="009E0706">
              <w:t>Указывается «Код единицы измерения». Заполняется значением соответствующего реквизита из полученного из ЕИС (ПУЗ) СДО</w:t>
            </w:r>
          </w:p>
        </w:tc>
      </w:tr>
      <w:tr w:rsidR="00C73439" w:rsidRPr="009E0706" w:rsidTr="00C73439">
        <w:trPr>
          <w:cnfStyle w:val="000000100000" w:firstRow="0" w:lastRow="0" w:firstColumn="0" w:lastColumn="0" w:oddVBand="0" w:evenVBand="0" w:oddHBand="1" w:evenHBand="0" w:firstRowFirstColumn="0" w:firstRowLastColumn="0" w:lastRowFirstColumn="0" w:lastRowLastColumn="0"/>
        </w:trPr>
        <w:tc>
          <w:tcPr>
            <w:tcW w:w="2438" w:type="dxa"/>
          </w:tcPr>
          <w:p w:rsidR="00C73439" w:rsidRPr="009E0706" w:rsidRDefault="00C73439" w:rsidP="00C73439">
            <w:pPr>
              <w:pStyle w:val="GOSTTablenorm"/>
            </w:pPr>
            <w:r w:rsidRPr="009E0706">
              <w:t>Условное обозначение единицы измерения</w:t>
            </w:r>
          </w:p>
        </w:tc>
        <w:tc>
          <w:tcPr>
            <w:tcW w:w="7256" w:type="dxa"/>
          </w:tcPr>
          <w:p w:rsidR="00C73439" w:rsidRPr="009E0706" w:rsidRDefault="00C73439" w:rsidP="000635AB">
            <w:pPr>
              <w:pStyle w:val="GOSTTablenorm"/>
            </w:pPr>
            <w:r w:rsidRPr="009E0706">
              <w:t>Указывается «Условное обозначение единицы измерения». Заполняется значением соответствующего реквизита из полученного из ЕИС (ПУЗ) СДО</w:t>
            </w:r>
          </w:p>
        </w:tc>
      </w:tr>
      <w:tr w:rsidR="00C73439" w:rsidRPr="009E0706" w:rsidTr="00C73439">
        <w:trPr>
          <w:cnfStyle w:val="000000010000" w:firstRow="0" w:lastRow="0" w:firstColumn="0" w:lastColumn="0" w:oddVBand="0" w:evenVBand="0" w:oddHBand="0" w:evenHBand="1" w:firstRowFirstColumn="0" w:firstRowLastColumn="0" w:lastRowFirstColumn="0" w:lastRowLastColumn="0"/>
        </w:trPr>
        <w:tc>
          <w:tcPr>
            <w:tcW w:w="2438" w:type="dxa"/>
          </w:tcPr>
          <w:p w:rsidR="00C73439" w:rsidRPr="009E0706" w:rsidRDefault="00C73439" w:rsidP="00C73439">
            <w:pPr>
              <w:pStyle w:val="GOSTTablenorm"/>
            </w:pPr>
            <w:r w:rsidRPr="009E0706">
              <w:t>Цена за единицу</w:t>
            </w:r>
          </w:p>
        </w:tc>
        <w:tc>
          <w:tcPr>
            <w:tcW w:w="7256" w:type="dxa"/>
          </w:tcPr>
          <w:p w:rsidR="00C73439" w:rsidRPr="009E0706" w:rsidRDefault="00C73439" w:rsidP="000635AB">
            <w:pPr>
              <w:pStyle w:val="GOSTTablenorm"/>
            </w:pPr>
            <w:r w:rsidRPr="009E0706">
              <w:t>Указывается «Цена за единицу». Заполняется значением соответствующего реквизита из полученного из ЕИС (ПУЗ) СДО</w:t>
            </w:r>
          </w:p>
        </w:tc>
      </w:tr>
      <w:tr w:rsidR="00C73439" w:rsidRPr="009E0706" w:rsidTr="00C73439">
        <w:trPr>
          <w:cnfStyle w:val="000000100000" w:firstRow="0" w:lastRow="0" w:firstColumn="0" w:lastColumn="0" w:oddVBand="0" w:evenVBand="0" w:oddHBand="1" w:evenHBand="0" w:firstRowFirstColumn="0" w:firstRowLastColumn="0" w:lastRowFirstColumn="0" w:lastRowLastColumn="0"/>
        </w:trPr>
        <w:tc>
          <w:tcPr>
            <w:tcW w:w="2438" w:type="dxa"/>
          </w:tcPr>
          <w:p w:rsidR="00C73439" w:rsidRPr="009E0706" w:rsidRDefault="00C73439" w:rsidP="00C73439">
            <w:pPr>
              <w:pStyle w:val="GOSTTablenorm"/>
            </w:pPr>
            <w:r w:rsidRPr="009E0706">
              <w:t>Цена за единицу, без НДС</w:t>
            </w:r>
          </w:p>
        </w:tc>
        <w:tc>
          <w:tcPr>
            <w:tcW w:w="7256" w:type="dxa"/>
          </w:tcPr>
          <w:p w:rsidR="00C73439" w:rsidRPr="009E0706" w:rsidRDefault="00C73439" w:rsidP="000635AB">
            <w:pPr>
              <w:pStyle w:val="GOSTTablenorm"/>
            </w:pPr>
            <w:r w:rsidRPr="009E0706">
              <w:t>Указывается «Цена за единицу (без НДС)». Заполняется значением соответствующего реквизита из полученного из ЕИС (ПУЗ) СДО</w:t>
            </w:r>
          </w:p>
        </w:tc>
      </w:tr>
      <w:tr w:rsidR="00C73439" w:rsidRPr="009E0706" w:rsidTr="00C73439">
        <w:trPr>
          <w:cnfStyle w:val="000000010000" w:firstRow="0" w:lastRow="0" w:firstColumn="0" w:lastColumn="0" w:oddVBand="0" w:evenVBand="0" w:oddHBand="0" w:evenHBand="1" w:firstRowFirstColumn="0" w:firstRowLastColumn="0" w:lastRowFirstColumn="0" w:lastRowLastColumn="0"/>
        </w:trPr>
        <w:tc>
          <w:tcPr>
            <w:tcW w:w="2438" w:type="dxa"/>
          </w:tcPr>
          <w:p w:rsidR="00C73439" w:rsidRPr="009E0706" w:rsidRDefault="00C73439" w:rsidP="00C73439">
            <w:pPr>
              <w:pStyle w:val="GOSTTablenorm"/>
            </w:pPr>
            <w:r w:rsidRPr="009E0706">
              <w:t>Количество</w:t>
            </w:r>
          </w:p>
        </w:tc>
        <w:tc>
          <w:tcPr>
            <w:tcW w:w="7256" w:type="dxa"/>
          </w:tcPr>
          <w:p w:rsidR="00C73439" w:rsidRPr="009E0706" w:rsidRDefault="00C73439" w:rsidP="000635AB">
            <w:pPr>
              <w:pStyle w:val="GOSTTablenorm"/>
            </w:pPr>
            <w:r w:rsidRPr="009E0706">
              <w:t>Указывается «Количество». Заполняется значением соответствующего реквизита из полученного из ЕИС (ПУЗ) СДО</w:t>
            </w:r>
          </w:p>
        </w:tc>
      </w:tr>
      <w:tr w:rsidR="00C73439" w:rsidRPr="009E0706" w:rsidTr="00C73439">
        <w:trPr>
          <w:cnfStyle w:val="000000100000" w:firstRow="0" w:lastRow="0" w:firstColumn="0" w:lastColumn="0" w:oddVBand="0" w:evenVBand="0" w:oddHBand="1" w:evenHBand="0" w:firstRowFirstColumn="0" w:firstRowLastColumn="0" w:lastRowFirstColumn="0" w:lastRowLastColumn="0"/>
        </w:trPr>
        <w:tc>
          <w:tcPr>
            <w:tcW w:w="2438" w:type="dxa"/>
          </w:tcPr>
          <w:p w:rsidR="00C73439" w:rsidRPr="009E0706" w:rsidRDefault="00C73439" w:rsidP="00C73439">
            <w:pPr>
              <w:pStyle w:val="GOSTTablenorm"/>
            </w:pPr>
            <w:r w:rsidRPr="009E0706">
              <w:t>Сумма</w:t>
            </w:r>
          </w:p>
        </w:tc>
        <w:tc>
          <w:tcPr>
            <w:tcW w:w="7256" w:type="dxa"/>
          </w:tcPr>
          <w:p w:rsidR="00C73439" w:rsidRPr="009E0706" w:rsidRDefault="00C73439" w:rsidP="000635AB">
            <w:pPr>
              <w:pStyle w:val="GOSTTablenorm"/>
            </w:pPr>
            <w:r w:rsidRPr="009E0706">
              <w:t>Указывается «Сумма». Заполняется значением соответствующего реквизита из полученного из ЕИС (ПУЗ) СДО</w:t>
            </w:r>
          </w:p>
        </w:tc>
      </w:tr>
      <w:tr w:rsidR="00C73439" w:rsidRPr="009E0706" w:rsidTr="00C73439">
        <w:trPr>
          <w:cnfStyle w:val="000000010000" w:firstRow="0" w:lastRow="0" w:firstColumn="0" w:lastColumn="0" w:oddVBand="0" w:evenVBand="0" w:oddHBand="0" w:evenHBand="1" w:firstRowFirstColumn="0" w:firstRowLastColumn="0" w:lastRowFirstColumn="0" w:lastRowLastColumn="0"/>
        </w:trPr>
        <w:tc>
          <w:tcPr>
            <w:tcW w:w="2438" w:type="dxa"/>
          </w:tcPr>
          <w:p w:rsidR="00C73439" w:rsidRPr="009E0706" w:rsidRDefault="00C73439" w:rsidP="00C73439">
            <w:pPr>
              <w:pStyle w:val="GOSTTablenorm"/>
            </w:pPr>
            <w:r w:rsidRPr="009E0706">
              <w:t>Сумма, без НДС</w:t>
            </w:r>
          </w:p>
        </w:tc>
        <w:tc>
          <w:tcPr>
            <w:tcW w:w="7256" w:type="dxa"/>
          </w:tcPr>
          <w:p w:rsidR="00C73439" w:rsidRPr="009E0706" w:rsidRDefault="00C73439" w:rsidP="000635AB">
            <w:pPr>
              <w:pStyle w:val="GOSTTablenorm"/>
            </w:pPr>
            <w:r w:rsidRPr="009E0706">
              <w:t>Указывается «Сумма (без НДС)». Заполняется значением соответствующего реквизита из полученного из ЕИС (ПУЗ) СДО</w:t>
            </w:r>
          </w:p>
        </w:tc>
      </w:tr>
      <w:tr w:rsidR="00C73439" w:rsidRPr="009E0706" w:rsidTr="00C73439">
        <w:trPr>
          <w:cnfStyle w:val="000000100000" w:firstRow="0" w:lastRow="0" w:firstColumn="0" w:lastColumn="0" w:oddVBand="0" w:evenVBand="0" w:oddHBand="1" w:evenHBand="0" w:firstRowFirstColumn="0" w:firstRowLastColumn="0" w:lastRowFirstColumn="0" w:lastRowLastColumn="0"/>
        </w:trPr>
        <w:tc>
          <w:tcPr>
            <w:tcW w:w="2438" w:type="dxa"/>
          </w:tcPr>
          <w:p w:rsidR="00C73439" w:rsidRPr="009E0706" w:rsidRDefault="00C73439" w:rsidP="00C73439">
            <w:pPr>
              <w:pStyle w:val="GOSTTablenorm"/>
            </w:pPr>
            <w:r w:rsidRPr="009E0706">
              <w:t>Ставка НДС</w:t>
            </w:r>
          </w:p>
        </w:tc>
        <w:tc>
          <w:tcPr>
            <w:tcW w:w="7256" w:type="dxa"/>
          </w:tcPr>
          <w:p w:rsidR="00C73439" w:rsidRPr="009E0706" w:rsidRDefault="00C73439" w:rsidP="00C73439">
            <w:pPr>
              <w:ind w:firstLine="0"/>
            </w:pPr>
            <w:r w:rsidRPr="009E0706">
              <w:t xml:space="preserve">Указывается «Ставка НДС». Заполняется значением соответствующего реквизита из полученного из ЕИС (ПУЗ) СДО. </w:t>
            </w:r>
          </w:p>
          <w:p w:rsidR="00C73439" w:rsidRPr="009E0706" w:rsidRDefault="00C73439" w:rsidP="00C73439">
            <w:pPr>
              <w:ind w:firstLine="0"/>
            </w:pPr>
            <w:r w:rsidRPr="009E0706">
              <w:t>Допустимые значения:</w:t>
            </w:r>
          </w:p>
          <w:p w:rsidR="00C73439" w:rsidRPr="009E0706" w:rsidRDefault="00C73439" w:rsidP="00C73439">
            <w:pPr>
              <w:pStyle w:val="GOSTTableListMark1"/>
            </w:pPr>
            <w:r w:rsidRPr="009E0706">
              <w:t xml:space="preserve">0 </w:t>
            </w:r>
            <w:r w:rsidR="008C41B6" w:rsidRPr="009E0706">
              <w:t>–</w:t>
            </w:r>
            <w:r w:rsidRPr="009E0706">
              <w:t xml:space="preserve"> 0%;</w:t>
            </w:r>
          </w:p>
          <w:p w:rsidR="00C73439" w:rsidRPr="009E0706" w:rsidRDefault="00C73439" w:rsidP="00C73439">
            <w:pPr>
              <w:pStyle w:val="GOSTTableListMark1"/>
            </w:pPr>
            <w:r w:rsidRPr="009E0706">
              <w:t xml:space="preserve">10 </w:t>
            </w:r>
            <w:r w:rsidR="008C41B6" w:rsidRPr="009E0706">
              <w:t>–</w:t>
            </w:r>
            <w:r w:rsidRPr="009E0706">
              <w:t xml:space="preserve"> 10%;</w:t>
            </w:r>
          </w:p>
          <w:p w:rsidR="00C73439" w:rsidRPr="009E0706" w:rsidRDefault="00C73439" w:rsidP="00C73439">
            <w:pPr>
              <w:pStyle w:val="GOSTTableListMark1"/>
            </w:pPr>
            <w:r w:rsidRPr="009E0706">
              <w:t xml:space="preserve">18 </w:t>
            </w:r>
            <w:r w:rsidR="008C41B6" w:rsidRPr="009E0706">
              <w:t>–</w:t>
            </w:r>
            <w:r w:rsidRPr="009E0706">
              <w:t xml:space="preserve"> 18%;</w:t>
            </w:r>
          </w:p>
          <w:p w:rsidR="00C73439" w:rsidRPr="009E0706" w:rsidRDefault="00C73439" w:rsidP="00C73439">
            <w:pPr>
              <w:pStyle w:val="GOSTTableListMark1"/>
            </w:pPr>
            <w:r w:rsidRPr="009E0706">
              <w:t xml:space="preserve">20 </w:t>
            </w:r>
            <w:r w:rsidR="008C41B6" w:rsidRPr="009E0706">
              <w:t>–</w:t>
            </w:r>
            <w:r w:rsidRPr="009E0706">
              <w:t xml:space="preserve"> 20%</w:t>
            </w:r>
          </w:p>
        </w:tc>
      </w:tr>
      <w:tr w:rsidR="00C73439" w:rsidRPr="009E0706" w:rsidTr="00C73439">
        <w:trPr>
          <w:cnfStyle w:val="000000010000" w:firstRow="0" w:lastRow="0" w:firstColumn="0" w:lastColumn="0" w:oddVBand="0" w:evenVBand="0" w:oddHBand="0" w:evenHBand="1" w:firstRowFirstColumn="0" w:firstRowLastColumn="0" w:lastRowFirstColumn="0" w:lastRowLastColumn="0"/>
        </w:trPr>
        <w:tc>
          <w:tcPr>
            <w:tcW w:w="2438" w:type="dxa"/>
          </w:tcPr>
          <w:p w:rsidR="00C73439" w:rsidRPr="009E0706" w:rsidRDefault="00C73439" w:rsidP="00C73439">
            <w:pPr>
              <w:pStyle w:val="GOSTTablenorm"/>
            </w:pPr>
            <w:r w:rsidRPr="009E0706">
              <w:t>Размер НДС</w:t>
            </w:r>
          </w:p>
        </w:tc>
        <w:tc>
          <w:tcPr>
            <w:tcW w:w="7256" w:type="dxa"/>
          </w:tcPr>
          <w:p w:rsidR="00C73439" w:rsidRPr="009E0706" w:rsidRDefault="00C73439" w:rsidP="000635AB">
            <w:pPr>
              <w:pStyle w:val="GOSTTablenorm"/>
            </w:pPr>
            <w:r w:rsidRPr="009E0706">
              <w:t>Указывается «Размер НДС». Заполняется значением соответствующего реквизита из полученного из ЕИС (ПУЗ) СДО</w:t>
            </w:r>
          </w:p>
        </w:tc>
      </w:tr>
      <w:tr w:rsidR="00C73439" w:rsidRPr="009E0706" w:rsidTr="00C73439">
        <w:trPr>
          <w:cnfStyle w:val="000000100000" w:firstRow="0" w:lastRow="0" w:firstColumn="0" w:lastColumn="0" w:oddVBand="0" w:evenVBand="0" w:oddHBand="1" w:evenHBand="0" w:firstRowFirstColumn="0" w:firstRowLastColumn="0" w:lastRowFirstColumn="0" w:lastRowLastColumn="0"/>
        </w:trPr>
        <w:tc>
          <w:tcPr>
            <w:tcW w:w="2438" w:type="dxa"/>
          </w:tcPr>
          <w:p w:rsidR="00C73439" w:rsidRPr="009E0706" w:rsidRDefault="00C73439" w:rsidP="00C73439">
            <w:pPr>
              <w:pStyle w:val="GOSTTablenorm"/>
            </w:pPr>
            <w:r w:rsidRPr="009E0706">
              <w:t>Итого</w:t>
            </w:r>
          </w:p>
        </w:tc>
        <w:tc>
          <w:tcPr>
            <w:tcW w:w="7256" w:type="dxa"/>
          </w:tcPr>
          <w:p w:rsidR="00C73439" w:rsidRPr="009E0706" w:rsidRDefault="00C73439" w:rsidP="000635AB">
            <w:pPr>
              <w:pStyle w:val="GOSTTablenorm"/>
            </w:pPr>
            <w:r w:rsidRPr="009E0706">
              <w:t>Указывается «Итого». Заполняется значением соответствующего реквизита из полученного из ЕИС (ПУЗ) СДО</w:t>
            </w:r>
          </w:p>
        </w:tc>
      </w:tr>
    </w:tbl>
    <w:p w:rsidR="00096584" w:rsidRPr="009E0706" w:rsidRDefault="00F2661B" w:rsidP="00096584">
      <w:pPr>
        <w:pStyle w:val="GOSTFigure"/>
      </w:pPr>
      <w:r w:rsidRPr="009E0706">
        <w:rPr>
          <w:noProof/>
        </w:rPr>
        <w:lastRenderedPageBreak/>
        <w:drawing>
          <wp:inline distT="0" distB="0" distL="0" distR="0" wp14:anchorId="2135F6B9" wp14:editId="37AEEF95">
            <wp:extent cx="6120130" cy="1851660"/>
            <wp:effectExtent l="0" t="0" r="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4"/>
                    <a:stretch>
                      <a:fillRect/>
                    </a:stretch>
                  </pic:blipFill>
                  <pic:spPr>
                    <a:xfrm>
                      <a:off x="0" y="0"/>
                      <a:ext cx="6120130" cy="1851660"/>
                    </a:xfrm>
                    <a:prstGeom prst="rect">
                      <a:avLst/>
                    </a:prstGeom>
                  </pic:spPr>
                </pic:pic>
              </a:graphicData>
            </a:graphic>
          </wp:inline>
        </w:drawing>
      </w:r>
    </w:p>
    <w:p w:rsidR="00096584" w:rsidRPr="009E0706" w:rsidRDefault="00096584" w:rsidP="00096584">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727" w:name="_Ref25745725"/>
      <w:bookmarkStart w:id="1728" w:name="_Toc25747078"/>
      <w:bookmarkStart w:id="1729" w:name="_Toc37689580"/>
      <w:bookmarkStart w:id="1730" w:name="_Toc162867812"/>
      <w:r w:rsidR="008353AE">
        <w:rPr>
          <w:noProof/>
        </w:rPr>
        <w:t>102</w:t>
      </w:r>
      <w:bookmarkEnd w:id="1727"/>
      <w:r w:rsidRPr="009E0706">
        <w:rPr>
          <w:noProof/>
        </w:rPr>
        <w:fldChar w:fldCharType="end"/>
      </w:r>
      <w:r w:rsidRPr="009E0706">
        <w:t xml:space="preserve">. </w:t>
      </w:r>
      <w:bookmarkEnd w:id="1728"/>
      <w:bookmarkEnd w:id="1729"/>
      <w:r w:rsidRPr="009E0706">
        <w:t>Экземпляр формуляра «Сведения о ДО», вкладка «Документы-основания»</w:t>
      </w:r>
      <w:bookmarkEnd w:id="1730"/>
    </w:p>
    <w:p w:rsidR="009C19B5" w:rsidRPr="009E0706" w:rsidRDefault="009C19B5" w:rsidP="00694DFD">
      <w:pPr>
        <w:pStyle w:val="GOSTNormalWithout"/>
        <w:rPr>
          <w:rStyle w:val="GOSTSymBold"/>
        </w:rPr>
      </w:pPr>
      <w:r w:rsidRPr="009E0706">
        <w:rPr>
          <w:rStyle w:val="GOSTSymBold"/>
        </w:rPr>
        <w:t>Вкладка «Сведения о постановке на учет ДО»</w:t>
      </w:r>
    </w:p>
    <w:p w:rsidR="009C19B5" w:rsidRPr="009E0706" w:rsidRDefault="009C19B5" w:rsidP="00694DFD">
      <w:pPr>
        <w:pStyle w:val="GOSTNormal"/>
      </w:pPr>
      <w:r w:rsidRPr="009E0706">
        <w:t>Вкладка «Сведения о постановке на учет ДО» заполняется автоматически после утверждения решения по данному СДО и после получении из органа ФК номера зарегистрированного ДО (</w:t>
      </w:r>
      <w:r w:rsidR="00834A9E" w:rsidRPr="009E0706">
        <w:t>рис. </w:t>
      </w:r>
      <w:r w:rsidR="00F9690A" w:rsidRPr="009E0706">
        <w:fldChar w:fldCharType="begin"/>
      </w:r>
      <w:r w:rsidRPr="009E0706">
        <w:instrText xml:space="preserve"> REF _Ref486932828 \h </w:instrText>
      </w:r>
      <w:r w:rsidR="0098402B" w:rsidRPr="009E0706">
        <w:instrText xml:space="preserve"> \* MERGEFORMAT </w:instrText>
      </w:r>
      <w:r w:rsidR="00F9690A" w:rsidRPr="009E0706">
        <w:fldChar w:fldCharType="separate"/>
      </w:r>
      <w:r w:rsidR="008353AE">
        <w:rPr>
          <w:noProof/>
        </w:rPr>
        <w:t>103</w:t>
      </w:r>
      <w:r w:rsidR="00F9690A" w:rsidRPr="009E0706">
        <w:fldChar w:fldCharType="end"/>
      </w:r>
      <w:r w:rsidRPr="009E0706">
        <w:t>).</w:t>
      </w:r>
    </w:p>
    <w:p w:rsidR="009C19B5" w:rsidRPr="009E0706" w:rsidRDefault="00F2661B" w:rsidP="00CA1762">
      <w:pPr>
        <w:pStyle w:val="GOSTFigure"/>
      </w:pPr>
      <w:r w:rsidRPr="009E0706">
        <w:rPr>
          <w:noProof/>
        </w:rPr>
        <w:drawing>
          <wp:inline distT="0" distB="0" distL="0" distR="0" wp14:anchorId="6DBECBFF" wp14:editId="2B88E0EC">
            <wp:extent cx="6120130" cy="2065655"/>
            <wp:effectExtent l="0" t="0" r="0" b="0"/>
            <wp:docPr id="679" name="Рисунок 6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5"/>
                    <a:stretch>
                      <a:fillRect/>
                    </a:stretch>
                  </pic:blipFill>
                  <pic:spPr>
                    <a:xfrm>
                      <a:off x="0" y="0"/>
                      <a:ext cx="6120130" cy="2065655"/>
                    </a:xfrm>
                    <a:prstGeom prst="rect">
                      <a:avLst/>
                    </a:prstGeom>
                  </pic:spPr>
                </pic:pic>
              </a:graphicData>
            </a:graphic>
          </wp:inline>
        </w:drawing>
      </w:r>
    </w:p>
    <w:p w:rsidR="009C19B5" w:rsidRPr="009E0706" w:rsidRDefault="00F9690A" w:rsidP="001277D9">
      <w:pPr>
        <w:pStyle w:val="GOSTFigName"/>
      </w:pPr>
      <w:r w:rsidRPr="009E0706">
        <w:fldChar w:fldCharType="begin"/>
      </w:r>
      <w:r w:rsidR="0044476C" w:rsidRPr="009E0706">
        <w:instrText xml:space="preserve"> SEQ Рисунок \* ARABIC </w:instrText>
      </w:r>
      <w:r w:rsidRPr="009E0706">
        <w:fldChar w:fldCharType="separate"/>
      </w:r>
      <w:bookmarkStart w:id="1731" w:name="_Ref486932828"/>
      <w:bookmarkStart w:id="1732" w:name="_Toc20229619"/>
      <w:bookmarkStart w:id="1733" w:name="_Toc162867813"/>
      <w:r w:rsidR="008353AE">
        <w:rPr>
          <w:noProof/>
        </w:rPr>
        <w:t>103</w:t>
      </w:r>
      <w:bookmarkEnd w:id="1731"/>
      <w:r w:rsidRPr="009E0706">
        <w:fldChar w:fldCharType="end"/>
      </w:r>
      <w:r w:rsidR="009C19B5" w:rsidRPr="009E0706">
        <w:t>. Экземпляр формуляра «Сведения о ДО», вкладка «Сведения о постановке на учет ДО»</w:t>
      </w:r>
      <w:bookmarkEnd w:id="1732"/>
      <w:bookmarkEnd w:id="1733"/>
    </w:p>
    <w:p w:rsidR="009C19B5" w:rsidRPr="009E0706" w:rsidRDefault="009C19B5" w:rsidP="00694DFD">
      <w:pPr>
        <w:pStyle w:val="GOSTNormalWithout"/>
        <w:rPr>
          <w:rStyle w:val="GOSTSymBold"/>
        </w:rPr>
      </w:pPr>
      <w:r w:rsidRPr="009E0706">
        <w:rPr>
          <w:rStyle w:val="GOSTSymBold"/>
        </w:rPr>
        <w:t xml:space="preserve">Вкладка «Лист </w:t>
      </w:r>
      <w:r w:rsidR="00E0424E" w:rsidRPr="009E0706">
        <w:rPr>
          <w:rStyle w:val="GOSTSymBold"/>
        </w:rPr>
        <w:t>согласования</w:t>
      </w:r>
      <w:r w:rsidRPr="009E0706">
        <w:rPr>
          <w:rStyle w:val="GOSTSymBold"/>
        </w:rPr>
        <w:t>»</w:t>
      </w:r>
    </w:p>
    <w:p w:rsidR="009C19B5" w:rsidRPr="009E0706" w:rsidRDefault="009C19B5" w:rsidP="00694DFD">
      <w:pPr>
        <w:pStyle w:val="GOSTNormal"/>
      </w:pPr>
      <w:r w:rsidRPr="009E0706">
        <w:t xml:space="preserve">Описание </w:t>
      </w:r>
      <w:r w:rsidR="005B71B0" w:rsidRPr="009E0706">
        <w:t>реквизитов</w:t>
      </w:r>
      <w:r w:rsidRPr="009E0706">
        <w:t xml:space="preserve"> вкладки «Лист </w:t>
      </w:r>
      <w:r w:rsidR="00E0424E" w:rsidRPr="009E0706">
        <w:t>согласования</w:t>
      </w:r>
      <w:r w:rsidRPr="009E0706">
        <w:t>» (рисунок</w:t>
      </w:r>
      <w:r w:rsidR="00834A9E" w:rsidRPr="009E0706">
        <w:t> </w:t>
      </w:r>
      <w:r w:rsidR="00F9690A" w:rsidRPr="009E0706">
        <w:fldChar w:fldCharType="begin"/>
      </w:r>
      <w:r w:rsidRPr="009E0706">
        <w:instrText xml:space="preserve"> REF _Ref487020590 \h </w:instrText>
      </w:r>
      <w:r w:rsidR="0098402B" w:rsidRPr="009E0706">
        <w:instrText xml:space="preserve"> \* MERGEFORMAT </w:instrText>
      </w:r>
      <w:r w:rsidR="00F9690A" w:rsidRPr="009E0706">
        <w:fldChar w:fldCharType="separate"/>
      </w:r>
      <w:r w:rsidR="008353AE">
        <w:rPr>
          <w:noProof/>
        </w:rPr>
        <w:t>104</w:t>
      </w:r>
      <w:r w:rsidR="00F9690A" w:rsidRPr="009E0706">
        <w:fldChar w:fldCharType="end"/>
      </w:r>
      <w:r w:rsidRPr="009E0706">
        <w:t xml:space="preserve">) приведено </w:t>
      </w:r>
      <w:r w:rsidR="00834A9E" w:rsidRPr="009E0706">
        <w:t>в таблице </w:t>
      </w:r>
      <w:r w:rsidR="00F9690A" w:rsidRPr="009E0706">
        <w:fldChar w:fldCharType="begin"/>
      </w:r>
      <w:r w:rsidR="008C5E5B" w:rsidRPr="009E0706">
        <w:instrText xml:space="preserve"> REF _Ref519006425 \h </w:instrText>
      </w:r>
      <w:r w:rsidR="0098402B" w:rsidRPr="009E0706">
        <w:instrText xml:space="preserve"> \* MERGEFORMAT </w:instrText>
      </w:r>
      <w:r w:rsidR="00F9690A" w:rsidRPr="009E0706">
        <w:fldChar w:fldCharType="separate"/>
      </w:r>
      <w:r w:rsidR="008353AE">
        <w:rPr>
          <w:noProof/>
        </w:rPr>
        <w:t>9</w:t>
      </w:r>
      <w:r w:rsidR="00F9690A" w:rsidRPr="009E0706">
        <w:fldChar w:fldCharType="end"/>
      </w:r>
      <w:r w:rsidRPr="009E0706">
        <w:t>.</w:t>
      </w:r>
    </w:p>
    <w:p w:rsidR="009C19B5" w:rsidRPr="009E0706" w:rsidRDefault="00F9690A" w:rsidP="001277D9">
      <w:pPr>
        <w:pStyle w:val="GOSTNameTable"/>
      </w:pPr>
      <w:r w:rsidRPr="009E0706">
        <w:fldChar w:fldCharType="begin"/>
      </w:r>
      <w:r w:rsidR="0044476C" w:rsidRPr="009E0706">
        <w:instrText xml:space="preserve"> SEQ Таблица \* ARABIC </w:instrText>
      </w:r>
      <w:r w:rsidRPr="009E0706">
        <w:fldChar w:fldCharType="separate"/>
      </w:r>
      <w:bookmarkStart w:id="1734" w:name="_Ref519006425"/>
      <w:bookmarkStart w:id="1735" w:name="_Toc20229547"/>
      <w:bookmarkStart w:id="1736" w:name="_Toc162867710"/>
      <w:r w:rsidR="008353AE">
        <w:rPr>
          <w:noProof/>
        </w:rPr>
        <w:t>9</w:t>
      </w:r>
      <w:bookmarkEnd w:id="1734"/>
      <w:r w:rsidRPr="009E0706">
        <w:fldChar w:fldCharType="end"/>
      </w:r>
      <w:r w:rsidR="009C19B5" w:rsidRPr="009E0706">
        <w:t xml:space="preserve">. Описание полей документа «Сведения о ДО», вкладки «Лист </w:t>
      </w:r>
      <w:r w:rsidR="00E0424E" w:rsidRPr="009E0706">
        <w:t>согласования</w:t>
      </w:r>
      <w:r w:rsidR="009C19B5" w:rsidRPr="009E0706">
        <w:t>»</w:t>
      </w:r>
      <w:bookmarkEnd w:id="1735"/>
      <w:bookmarkEnd w:id="1736"/>
    </w:p>
    <w:tbl>
      <w:tblPr>
        <w:tblStyle w:val="GOSTTable"/>
        <w:tblW w:w="5000" w:type="pct"/>
        <w:tblLook w:val="01E0" w:firstRow="1" w:lastRow="1" w:firstColumn="1" w:lastColumn="1" w:noHBand="0" w:noVBand="0"/>
      </w:tblPr>
      <w:tblGrid>
        <w:gridCol w:w="3714"/>
        <w:gridCol w:w="5980"/>
      </w:tblGrid>
      <w:tr w:rsidR="009C19B5" w:rsidRPr="009E0706" w:rsidTr="00834A9E">
        <w:trPr>
          <w:cnfStyle w:val="100000000000" w:firstRow="1" w:lastRow="0" w:firstColumn="0" w:lastColumn="0" w:oddVBand="0" w:evenVBand="0" w:oddHBand="0" w:evenHBand="0" w:firstRowFirstColumn="0" w:firstRowLastColumn="0" w:lastRowFirstColumn="0" w:lastRowLastColumn="0"/>
        </w:trPr>
        <w:tc>
          <w:tcPr>
            <w:tcW w:w="3714" w:type="dxa"/>
          </w:tcPr>
          <w:p w:rsidR="009C19B5" w:rsidRPr="009E0706" w:rsidRDefault="009C19B5" w:rsidP="00C46CA1">
            <w:pPr>
              <w:pStyle w:val="GOSTTableHead"/>
            </w:pPr>
            <w:r w:rsidRPr="009E0706">
              <w:t>Наименование поля</w:t>
            </w:r>
          </w:p>
        </w:tc>
        <w:tc>
          <w:tcPr>
            <w:tcW w:w="5980" w:type="dxa"/>
          </w:tcPr>
          <w:p w:rsidR="009C19B5" w:rsidRPr="009E0706" w:rsidRDefault="009C19B5" w:rsidP="00C46CA1">
            <w:pPr>
              <w:pStyle w:val="GOSTTableHead"/>
            </w:pPr>
            <w:r w:rsidRPr="009E0706">
              <w:t>Описание правил заполнения поля</w:t>
            </w:r>
          </w:p>
        </w:tc>
      </w:tr>
      <w:tr w:rsidR="009A469E" w:rsidRPr="009E0706" w:rsidTr="00E0424E">
        <w:trPr>
          <w:cnfStyle w:val="000000100000" w:firstRow="0" w:lastRow="0" w:firstColumn="0" w:lastColumn="0" w:oddVBand="0" w:evenVBand="0" w:oddHBand="1" w:evenHBand="0" w:firstRowFirstColumn="0" w:firstRowLastColumn="0" w:lastRowFirstColumn="0" w:lastRowLastColumn="0"/>
        </w:trPr>
        <w:tc>
          <w:tcPr>
            <w:tcW w:w="9694" w:type="dxa"/>
            <w:gridSpan w:val="2"/>
          </w:tcPr>
          <w:p w:rsidR="009A469E" w:rsidRPr="009E0706" w:rsidRDefault="009A469E" w:rsidP="001277D9">
            <w:pPr>
              <w:pStyle w:val="GOSTTablenorm"/>
            </w:pPr>
            <w:r w:rsidRPr="009E0706">
              <w:rPr>
                <w:b/>
              </w:rPr>
              <w:t>Блок «Исполнитель»</w:t>
            </w:r>
          </w:p>
        </w:tc>
      </w:tr>
      <w:tr w:rsidR="009C19B5" w:rsidRPr="009E0706" w:rsidTr="00834A9E">
        <w:trPr>
          <w:cnfStyle w:val="000000010000" w:firstRow="0" w:lastRow="0" w:firstColumn="0" w:lastColumn="0" w:oddVBand="0" w:evenVBand="0" w:oddHBand="0" w:evenHBand="1" w:firstRowFirstColumn="0" w:firstRowLastColumn="0" w:lastRowFirstColumn="0" w:lastRowLastColumn="0"/>
        </w:trPr>
        <w:tc>
          <w:tcPr>
            <w:tcW w:w="3714" w:type="dxa"/>
          </w:tcPr>
          <w:p w:rsidR="009C19B5" w:rsidRPr="009E0706" w:rsidRDefault="009C19B5" w:rsidP="001277D9">
            <w:pPr>
              <w:pStyle w:val="GOSTTablenorm"/>
            </w:pPr>
            <w:r w:rsidRPr="009E0706">
              <w:t>Фамилия, Имя, Отчество</w:t>
            </w:r>
          </w:p>
        </w:tc>
        <w:tc>
          <w:tcPr>
            <w:tcW w:w="5980" w:type="dxa"/>
          </w:tcPr>
          <w:p w:rsidR="009C19B5" w:rsidRPr="009E0706" w:rsidRDefault="009C19B5" w:rsidP="000635AB">
            <w:pPr>
              <w:pStyle w:val="GOSTTablenorm"/>
            </w:pPr>
            <w:r w:rsidRPr="009E0706">
              <w:t>Заполняется автоматически</w:t>
            </w:r>
          </w:p>
        </w:tc>
      </w:tr>
      <w:tr w:rsidR="009C19B5" w:rsidRPr="009E0706" w:rsidTr="00834A9E">
        <w:trPr>
          <w:cnfStyle w:val="000000100000" w:firstRow="0" w:lastRow="0" w:firstColumn="0" w:lastColumn="0" w:oddVBand="0" w:evenVBand="0" w:oddHBand="1" w:evenHBand="0" w:firstRowFirstColumn="0" w:firstRowLastColumn="0" w:lastRowFirstColumn="0" w:lastRowLastColumn="0"/>
        </w:trPr>
        <w:tc>
          <w:tcPr>
            <w:tcW w:w="3714" w:type="dxa"/>
          </w:tcPr>
          <w:p w:rsidR="009C19B5" w:rsidRPr="009E0706" w:rsidRDefault="009C19B5" w:rsidP="001277D9">
            <w:pPr>
              <w:pStyle w:val="GOSTTablenorm"/>
            </w:pPr>
            <w:r w:rsidRPr="009E0706">
              <w:t>Должность</w:t>
            </w:r>
          </w:p>
        </w:tc>
        <w:tc>
          <w:tcPr>
            <w:tcW w:w="5980" w:type="dxa"/>
          </w:tcPr>
          <w:p w:rsidR="009C19B5" w:rsidRPr="009E0706" w:rsidRDefault="009C19B5" w:rsidP="001277D9">
            <w:pPr>
              <w:pStyle w:val="GOSTTablenorm"/>
            </w:pPr>
            <w:r w:rsidRPr="009E0706">
              <w:t>Заполняется автоматически</w:t>
            </w:r>
          </w:p>
        </w:tc>
      </w:tr>
      <w:tr w:rsidR="009C19B5" w:rsidRPr="009E0706" w:rsidTr="00834A9E">
        <w:trPr>
          <w:cnfStyle w:val="000000010000" w:firstRow="0" w:lastRow="0" w:firstColumn="0" w:lastColumn="0" w:oddVBand="0" w:evenVBand="0" w:oddHBand="0" w:evenHBand="1" w:firstRowFirstColumn="0" w:firstRowLastColumn="0" w:lastRowFirstColumn="0" w:lastRowLastColumn="0"/>
        </w:trPr>
        <w:tc>
          <w:tcPr>
            <w:tcW w:w="3714" w:type="dxa"/>
          </w:tcPr>
          <w:p w:rsidR="009C19B5" w:rsidRPr="009E0706" w:rsidRDefault="009C19B5" w:rsidP="001277D9">
            <w:pPr>
              <w:pStyle w:val="GOSTTablenorm"/>
            </w:pPr>
            <w:r w:rsidRPr="009E0706">
              <w:t>Дата заполнения</w:t>
            </w:r>
          </w:p>
        </w:tc>
        <w:tc>
          <w:tcPr>
            <w:tcW w:w="5980" w:type="dxa"/>
          </w:tcPr>
          <w:p w:rsidR="009C19B5" w:rsidRPr="009E0706" w:rsidRDefault="009C19B5" w:rsidP="001277D9">
            <w:pPr>
              <w:pStyle w:val="GOSTTablenorm"/>
            </w:pPr>
            <w:r w:rsidRPr="009E0706">
              <w:t>Заполняется автоматически</w:t>
            </w:r>
          </w:p>
        </w:tc>
      </w:tr>
      <w:tr w:rsidR="009A469E" w:rsidRPr="009E0706" w:rsidTr="00E0424E">
        <w:trPr>
          <w:cnfStyle w:val="000000100000" w:firstRow="0" w:lastRow="0" w:firstColumn="0" w:lastColumn="0" w:oddVBand="0" w:evenVBand="0" w:oddHBand="1" w:evenHBand="0" w:firstRowFirstColumn="0" w:firstRowLastColumn="0" w:lastRowFirstColumn="0" w:lastRowLastColumn="0"/>
        </w:trPr>
        <w:tc>
          <w:tcPr>
            <w:tcW w:w="9694" w:type="dxa"/>
            <w:gridSpan w:val="2"/>
          </w:tcPr>
          <w:p w:rsidR="009A469E" w:rsidRPr="009E0706" w:rsidRDefault="009A469E" w:rsidP="001277D9">
            <w:pPr>
              <w:pStyle w:val="GOSTTablenorm"/>
            </w:pPr>
            <w:r w:rsidRPr="009E0706">
              <w:rPr>
                <w:b/>
              </w:rPr>
              <w:t>Блок «Согласующие»</w:t>
            </w:r>
          </w:p>
        </w:tc>
      </w:tr>
      <w:tr w:rsidR="001D5F71" w:rsidRPr="009E0706" w:rsidTr="00834A9E">
        <w:trPr>
          <w:cnfStyle w:val="000000010000" w:firstRow="0" w:lastRow="0" w:firstColumn="0" w:lastColumn="0" w:oddVBand="0" w:evenVBand="0" w:oddHBand="0" w:evenHBand="1" w:firstRowFirstColumn="0" w:firstRowLastColumn="0" w:lastRowFirstColumn="0" w:lastRowLastColumn="0"/>
        </w:trPr>
        <w:tc>
          <w:tcPr>
            <w:tcW w:w="3714" w:type="dxa"/>
          </w:tcPr>
          <w:p w:rsidR="001D5F71" w:rsidRPr="009E0706" w:rsidRDefault="001D5F71" w:rsidP="001D5F71">
            <w:pPr>
              <w:pStyle w:val="GOSTTablenorm"/>
            </w:pPr>
            <w:r w:rsidRPr="009E0706">
              <w:t>Решение согласующего</w:t>
            </w:r>
          </w:p>
        </w:tc>
        <w:tc>
          <w:tcPr>
            <w:tcW w:w="5980" w:type="dxa"/>
          </w:tcPr>
          <w:p w:rsidR="001D5F71" w:rsidRPr="009E0706" w:rsidRDefault="001D5F71" w:rsidP="001D5F71">
            <w:pPr>
              <w:pStyle w:val="GOSTTablenorm"/>
            </w:pPr>
            <w:r w:rsidRPr="009E0706">
              <w:t>Заполняется автоматически</w:t>
            </w:r>
          </w:p>
        </w:tc>
      </w:tr>
      <w:tr w:rsidR="001D5F71" w:rsidRPr="009E0706" w:rsidTr="00834A9E">
        <w:trPr>
          <w:cnfStyle w:val="000000100000" w:firstRow="0" w:lastRow="0" w:firstColumn="0" w:lastColumn="0" w:oddVBand="0" w:evenVBand="0" w:oddHBand="1" w:evenHBand="0" w:firstRowFirstColumn="0" w:firstRowLastColumn="0" w:lastRowFirstColumn="0" w:lastRowLastColumn="0"/>
        </w:trPr>
        <w:tc>
          <w:tcPr>
            <w:tcW w:w="3714" w:type="dxa"/>
          </w:tcPr>
          <w:p w:rsidR="001D5F71" w:rsidRPr="009E0706" w:rsidRDefault="001D5F71" w:rsidP="001D5F71">
            <w:pPr>
              <w:pStyle w:val="GOSTTablenorm"/>
            </w:pPr>
            <w:r w:rsidRPr="009E0706">
              <w:lastRenderedPageBreak/>
              <w:t>Примечание</w:t>
            </w:r>
          </w:p>
        </w:tc>
        <w:tc>
          <w:tcPr>
            <w:tcW w:w="5980" w:type="dxa"/>
          </w:tcPr>
          <w:p w:rsidR="001D5F71" w:rsidRPr="009E0706" w:rsidRDefault="001D5F71" w:rsidP="001D5F71">
            <w:pPr>
              <w:pStyle w:val="GOSTTablenorm"/>
            </w:pPr>
            <w:r w:rsidRPr="009E0706">
              <w:t>Заполняется автоматически</w:t>
            </w:r>
          </w:p>
        </w:tc>
      </w:tr>
      <w:tr w:rsidR="001D5F71" w:rsidRPr="009E0706" w:rsidTr="00834A9E">
        <w:trPr>
          <w:cnfStyle w:val="000000010000" w:firstRow="0" w:lastRow="0" w:firstColumn="0" w:lastColumn="0" w:oddVBand="0" w:evenVBand="0" w:oddHBand="0" w:evenHBand="1" w:firstRowFirstColumn="0" w:firstRowLastColumn="0" w:lastRowFirstColumn="0" w:lastRowLastColumn="0"/>
        </w:trPr>
        <w:tc>
          <w:tcPr>
            <w:tcW w:w="3714" w:type="dxa"/>
          </w:tcPr>
          <w:p w:rsidR="001D5F71" w:rsidRPr="009E0706" w:rsidRDefault="001D5F71" w:rsidP="001D5F71">
            <w:pPr>
              <w:pStyle w:val="GOSTTablenorm"/>
            </w:pPr>
            <w:r w:rsidRPr="009E0706">
              <w:t>ФИО согласующего</w:t>
            </w:r>
          </w:p>
        </w:tc>
        <w:tc>
          <w:tcPr>
            <w:tcW w:w="5980" w:type="dxa"/>
          </w:tcPr>
          <w:p w:rsidR="001D5F71" w:rsidRPr="009E0706" w:rsidDel="00DF750C" w:rsidRDefault="001D5F71" w:rsidP="001D5F71">
            <w:pPr>
              <w:pStyle w:val="GOSTTablenorm"/>
            </w:pPr>
            <w:r w:rsidRPr="009E0706">
              <w:t>Заполняется автоматически</w:t>
            </w:r>
          </w:p>
        </w:tc>
      </w:tr>
      <w:tr w:rsidR="001D5F71" w:rsidRPr="009E0706" w:rsidTr="00834A9E">
        <w:trPr>
          <w:cnfStyle w:val="000000100000" w:firstRow="0" w:lastRow="0" w:firstColumn="0" w:lastColumn="0" w:oddVBand="0" w:evenVBand="0" w:oddHBand="1" w:evenHBand="0" w:firstRowFirstColumn="0" w:firstRowLastColumn="0" w:lastRowFirstColumn="0" w:lastRowLastColumn="0"/>
        </w:trPr>
        <w:tc>
          <w:tcPr>
            <w:tcW w:w="3714" w:type="dxa"/>
          </w:tcPr>
          <w:p w:rsidR="001D5F71" w:rsidRPr="009E0706" w:rsidRDefault="001D5F71" w:rsidP="001D5F71">
            <w:pPr>
              <w:pStyle w:val="GOSTTablenorm"/>
            </w:pPr>
            <w:r w:rsidRPr="009E0706">
              <w:t>Должность</w:t>
            </w:r>
          </w:p>
        </w:tc>
        <w:tc>
          <w:tcPr>
            <w:tcW w:w="5980" w:type="dxa"/>
          </w:tcPr>
          <w:p w:rsidR="001D5F71" w:rsidRPr="009E0706" w:rsidDel="00DF750C" w:rsidRDefault="001D5F71" w:rsidP="001D5F71">
            <w:pPr>
              <w:pStyle w:val="GOSTTablenorm"/>
            </w:pPr>
            <w:r w:rsidRPr="009E0706">
              <w:t>Заполняется автоматически</w:t>
            </w:r>
          </w:p>
        </w:tc>
      </w:tr>
      <w:tr w:rsidR="001D5F71" w:rsidRPr="009E0706" w:rsidTr="00834A9E">
        <w:trPr>
          <w:cnfStyle w:val="000000010000" w:firstRow="0" w:lastRow="0" w:firstColumn="0" w:lastColumn="0" w:oddVBand="0" w:evenVBand="0" w:oddHBand="0" w:evenHBand="1" w:firstRowFirstColumn="0" w:firstRowLastColumn="0" w:lastRowFirstColumn="0" w:lastRowLastColumn="0"/>
        </w:trPr>
        <w:tc>
          <w:tcPr>
            <w:tcW w:w="3714" w:type="dxa"/>
          </w:tcPr>
          <w:p w:rsidR="001D5F71" w:rsidRPr="009E0706" w:rsidRDefault="001D5F71" w:rsidP="001D5F71">
            <w:pPr>
              <w:pStyle w:val="GOSTTablenorm"/>
            </w:pPr>
            <w:r w:rsidRPr="009E0706">
              <w:t>Дата поступления на согласование</w:t>
            </w:r>
          </w:p>
        </w:tc>
        <w:tc>
          <w:tcPr>
            <w:tcW w:w="5980" w:type="dxa"/>
          </w:tcPr>
          <w:p w:rsidR="001D5F71" w:rsidRPr="009E0706" w:rsidDel="00DF750C" w:rsidRDefault="001D5F71" w:rsidP="001D5F71">
            <w:pPr>
              <w:pStyle w:val="GOSTTablenorm"/>
            </w:pPr>
            <w:r w:rsidRPr="009E0706">
              <w:t>Заполняется автоматически</w:t>
            </w:r>
          </w:p>
        </w:tc>
      </w:tr>
      <w:tr w:rsidR="001D5F71" w:rsidRPr="009E0706" w:rsidTr="00834A9E">
        <w:trPr>
          <w:cnfStyle w:val="000000100000" w:firstRow="0" w:lastRow="0" w:firstColumn="0" w:lastColumn="0" w:oddVBand="0" w:evenVBand="0" w:oddHBand="1" w:evenHBand="0" w:firstRowFirstColumn="0" w:firstRowLastColumn="0" w:lastRowFirstColumn="0" w:lastRowLastColumn="0"/>
        </w:trPr>
        <w:tc>
          <w:tcPr>
            <w:tcW w:w="3714" w:type="dxa"/>
          </w:tcPr>
          <w:p w:rsidR="001D5F71" w:rsidRPr="009E0706" w:rsidRDefault="001D5F71" w:rsidP="001D5F71">
            <w:pPr>
              <w:pStyle w:val="GOSTTablenorm"/>
            </w:pPr>
            <w:r w:rsidRPr="009E0706">
              <w:t>Дата согласования</w:t>
            </w:r>
          </w:p>
        </w:tc>
        <w:tc>
          <w:tcPr>
            <w:tcW w:w="5980" w:type="dxa"/>
          </w:tcPr>
          <w:p w:rsidR="001D5F71" w:rsidRPr="009E0706" w:rsidRDefault="001D5F71" w:rsidP="001D5F71">
            <w:pPr>
              <w:pStyle w:val="GOSTTablenorm"/>
            </w:pPr>
            <w:r w:rsidRPr="009E0706">
              <w:t>Заполняется автоматически</w:t>
            </w:r>
          </w:p>
        </w:tc>
      </w:tr>
      <w:tr w:rsidR="009D64DA" w:rsidRPr="009E0706" w:rsidTr="00834A9E">
        <w:trPr>
          <w:cnfStyle w:val="000000010000" w:firstRow="0" w:lastRow="0" w:firstColumn="0" w:lastColumn="0" w:oddVBand="0" w:evenVBand="0" w:oddHBand="0" w:evenHBand="1" w:firstRowFirstColumn="0" w:firstRowLastColumn="0" w:lastRowFirstColumn="0" w:lastRowLastColumn="0"/>
        </w:trPr>
        <w:tc>
          <w:tcPr>
            <w:tcW w:w="3714" w:type="dxa"/>
          </w:tcPr>
          <w:p w:rsidR="009D64DA" w:rsidRPr="009E0706" w:rsidRDefault="009D64DA" w:rsidP="009D64DA">
            <w:pPr>
              <w:pStyle w:val="GOSTTablenorm"/>
            </w:pPr>
            <w:r w:rsidRPr="009E0706">
              <w:t>Необходимость подписания ЭП</w:t>
            </w:r>
          </w:p>
        </w:tc>
        <w:tc>
          <w:tcPr>
            <w:tcW w:w="5980" w:type="dxa"/>
          </w:tcPr>
          <w:p w:rsidR="009D64DA" w:rsidRPr="009E0706" w:rsidRDefault="009D64DA" w:rsidP="009D64DA">
            <w:pPr>
              <w:pStyle w:val="GOSTTablenorm"/>
            </w:pPr>
            <w:r w:rsidRPr="009E0706">
              <w:t>Заполняется автоматически</w:t>
            </w:r>
          </w:p>
        </w:tc>
      </w:tr>
      <w:tr w:rsidR="009A469E" w:rsidRPr="009E0706" w:rsidTr="00E0424E">
        <w:trPr>
          <w:cnfStyle w:val="000000100000" w:firstRow="0" w:lastRow="0" w:firstColumn="0" w:lastColumn="0" w:oddVBand="0" w:evenVBand="0" w:oddHBand="1" w:evenHBand="0" w:firstRowFirstColumn="0" w:firstRowLastColumn="0" w:lastRowFirstColumn="0" w:lastRowLastColumn="0"/>
        </w:trPr>
        <w:tc>
          <w:tcPr>
            <w:tcW w:w="9694" w:type="dxa"/>
            <w:gridSpan w:val="2"/>
          </w:tcPr>
          <w:p w:rsidR="009A469E" w:rsidRPr="009E0706" w:rsidRDefault="009A469E" w:rsidP="00834A9E">
            <w:pPr>
              <w:pStyle w:val="GOSTTablenorm"/>
            </w:pPr>
            <w:r w:rsidRPr="009E0706">
              <w:rPr>
                <w:b/>
              </w:rPr>
              <w:t>Блок «Утверждающи</w:t>
            </w:r>
            <w:r w:rsidR="00834A9E" w:rsidRPr="009E0706">
              <w:rPr>
                <w:b/>
              </w:rPr>
              <w:t>е</w:t>
            </w:r>
            <w:r w:rsidRPr="009E0706">
              <w:rPr>
                <w:b/>
              </w:rPr>
              <w:t>»</w:t>
            </w:r>
            <w:r w:rsidR="00E0424E" w:rsidRPr="009E0706">
              <w:rPr>
                <w:b/>
              </w:rPr>
              <w:t>. Главный бухгалтер</w:t>
            </w:r>
          </w:p>
        </w:tc>
      </w:tr>
      <w:tr w:rsidR="00E0424E" w:rsidRPr="009E0706" w:rsidTr="00834A9E">
        <w:trPr>
          <w:cnfStyle w:val="000000010000" w:firstRow="0" w:lastRow="0" w:firstColumn="0" w:lastColumn="0" w:oddVBand="0" w:evenVBand="0" w:oddHBand="0" w:evenHBand="1" w:firstRowFirstColumn="0" w:firstRowLastColumn="0" w:lastRowFirstColumn="0" w:lastRowLastColumn="0"/>
        </w:trPr>
        <w:tc>
          <w:tcPr>
            <w:tcW w:w="3714" w:type="dxa"/>
          </w:tcPr>
          <w:p w:rsidR="00E0424E" w:rsidRPr="009E0706" w:rsidRDefault="00E0424E" w:rsidP="00E0424E">
            <w:pPr>
              <w:pStyle w:val="GOSTTablenorm"/>
            </w:pPr>
            <w:r w:rsidRPr="009E0706">
              <w:t>ФИО главного бухгалтера</w:t>
            </w:r>
          </w:p>
        </w:tc>
        <w:tc>
          <w:tcPr>
            <w:tcW w:w="5980" w:type="dxa"/>
          </w:tcPr>
          <w:p w:rsidR="00E0424E" w:rsidRPr="009E0706" w:rsidRDefault="00E0424E" w:rsidP="00E0424E">
            <w:pPr>
              <w:pStyle w:val="GOSTTablenorm"/>
            </w:pPr>
            <w:r w:rsidRPr="009E0706">
              <w:t>Заполняется автоматически</w:t>
            </w:r>
          </w:p>
        </w:tc>
      </w:tr>
      <w:tr w:rsidR="00E0424E" w:rsidRPr="009E0706" w:rsidTr="00834A9E">
        <w:trPr>
          <w:cnfStyle w:val="000000100000" w:firstRow="0" w:lastRow="0" w:firstColumn="0" w:lastColumn="0" w:oddVBand="0" w:evenVBand="0" w:oddHBand="1" w:evenHBand="0" w:firstRowFirstColumn="0" w:firstRowLastColumn="0" w:lastRowFirstColumn="0" w:lastRowLastColumn="0"/>
        </w:trPr>
        <w:tc>
          <w:tcPr>
            <w:tcW w:w="3714" w:type="dxa"/>
          </w:tcPr>
          <w:p w:rsidR="00E0424E" w:rsidRPr="009E0706" w:rsidRDefault="00E0424E" w:rsidP="00E0424E">
            <w:pPr>
              <w:pStyle w:val="GOSTTablenorm"/>
            </w:pPr>
            <w:r w:rsidRPr="009E0706">
              <w:t>Должность главного бухгалтера</w:t>
            </w:r>
          </w:p>
        </w:tc>
        <w:tc>
          <w:tcPr>
            <w:tcW w:w="5980" w:type="dxa"/>
          </w:tcPr>
          <w:p w:rsidR="00E0424E" w:rsidRPr="009E0706" w:rsidRDefault="00E0424E" w:rsidP="00E0424E">
            <w:pPr>
              <w:pStyle w:val="GOSTTablenorm"/>
            </w:pPr>
            <w:r w:rsidRPr="009E0706">
              <w:t>Заполняется автоматически</w:t>
            </w:r>
          </w:p>
        </w:tc>
      </w:tr>
      <w:tr w:rsidR="00E0424E" w:rsidRPr="009E0706" w:rsidTr="00834A9E">
        <w:trPr>
          <w:cnfStyle w:val="000000010000" w:firstRow="0" w:lastRow="0" w:firstColumn="0" w:lastColumn="0" w:oddVBand="0" w:evenVBand="0" w:oddHBand="0" w:evenHBand="1" w:firstRowFirstColumn="0" w:firstRowLastColumn="0" w:lastRowFirstColumn="0" w:lastRowLastColumn="0"/>
        </w:trPr>
        <w:tc>
          <w:tcPr>
            <w:tcW w:w="3714" w:type="dxa"/>
          </w:tcPr>
          <w:p w:rsidR="00E0424E" w:rsidRPr="009E0706" w:rsidRDefault="00E0424E" w:rsidP="00E0424E">
            <w:pPr>
              <w:pStyle w:val="GOSTTablenorm"/>
            </w:pPr>
            <w:r w:rsidRPr="009E0706">
              <w:t>Дата поступления</w:t>
            </w:r>
            <w:r w:rsidR="001D5F71" w:rsidRPr="009E0706">
              <w:t xml:space="preserve"> на утверждение</w:t>
            </w:r>
          </w:p>
        </w:tc>
        <w:tc>
          <w:tcPr>
            <w:tcW w:w="5980" w:type="dxa"/>
          </w:tcPr>
          <w:p w:rsidR="00E0424E" w:rsidRPr="009E0706" w:rsidRDefault="00E0424E" w:rsidP="00E0424E">
            <w:pPr>
              <w:pStyle w:val="GOSTTablenorm"/>
            </w:pPr>
            <w:r w:rsidRPr="009E0706">
              <w:t>Заполняется автоматически</w:t>
            </w:r>
          </w:p>
        </w:tc>
      </w:tr>
      <w:tr w:rsidR="00E0424E" w:rsidRPr="009E0706" w:rsidTr="00834A9E">
        <w:trPr>
          <w:cnfStyle w:val="000000100000" w:firstRow="0" w:lastRow="0" w:firstColumn="0" w:lastColumn="0" w:oddVBand="0" w:evenVBand="0" w:oddHBand="1" w:evenHBand="0" w:firstRowFirstColumn="0" w:firstRowLastColumn="0" w:lastRowFirstColumn="0" w:lastRowLastColumn="0"/>
        </w:trPr>
        <w:tc>
          <w:tcPr>
            <w:tcW w:w="3714" w:type="dxa"/>
          </w:tcPr>
          <w:p w:rsidR="00E0424E" w:rsidRPr="009E0706" w:rsidRDefault="00E0424E" w:rsidP="00E0424E">
            <w:pPr>
              <w:pStyle w:val="GOSTTablenorm"/>
            </w:pPr>
            <w:r w:rsidRPr="009E0706">
              <w:t>Дата утверждения</w:t>
            </w:r>
          </w:p>
        </w:tc>
        <w:tc>
          <w:tcPr>
            <w:tcW w:w="5980" w:type="dxa"/>
          </w:tcPr>
          <w:p w:rsidR="00E0424E" w:rsidRPr="009E0706" w:rsidRDefault="001D5F71" w:rsidP="00E0424E">
            <w:pPr>
              <w:pStyle w:val="GOSTTablenorm"/>
            </w:pPr>
            <w:r w:rsidRPr="009E0706">
              <w:t>Заполняется автоматически</w:t>
            </w:r>
          </w:p>
        </w:tc>
      </w:tr>
      <w:tr w:rsidR="00E0424E" w:rsidRPr="009E0706" w:rsidTr="00834A9E">
        <w:trPr>
          <w:cnfStyle w:val="000000010000" w:firstRow="0" w:lastRow="0" w:firstColumn="0" w:lastColumn="0" w:oddVBand="0" w:evenVBand="0" w:oddHBand="0" w:evenHBand="1" w:firstRowFirstColumn="0" w:firstRowLastColumn="0" w:lastRowFirstColumn="0" w:lastRowLastColumn="0"/>
        </w:trPr>
        <w:tc>
          <w:tcPr>
            <w:tcW w:w="3714" w:type="dxa"/>
          </w:tcPr>
          <w:p w:rsidR="00E0424E" w:rsidRPr="009E0706" w:rsidRDefault="00E0424E" w:rsidP="00E0424E">
            <w:pPr>
              <w:pStyle w:val="GOSTTablenorm"/>
            </w:pPr>
            <w:r w:rsidRPr="009E0706">
              <w:t>Примечание</w:t>
            </w:r>
          </w:p>
        </w:tc>
        <w:tc>
          <w:tcPr>
            <w:tcW w:w="5980" w:type="dxa"/>
          </w:tcPr>
          <w:p w:rsidR="00E0424E" w:rsidRPr="009E0706" w:rsidRDefault="001D5F71" w:rsidP="001D5F71">
            <w:pPr>
              <w:pStyle w:val="GOSTTablenorm"/>
            </w:pPr>
            <w:r w:rsidRPr="009E0706">
              <w:t>Заполняется автоматически</w:t>
            </w:r>
          </w:p>
        </w:tc>
      </w:tr>
      <w:tr w:rsidR="001D5F71" w:rsidRPr="009E0706" w:rsidTr="00834A9E">
        <w:trPr>
          <w:cnfStyle w:val="000000100000" w:firstRow="0" w:lastRow="0" w:firstColumn="0" w:lastColumn="0" w:oddVBand="0" w:evenVBand="0" w:oddHBand="1" w:evenHBand="0" w:firstRowFirstColumn="0" w:firstRowLastColumn="0" w:lastRowFirstColumn="0" w:lastRowLastColumn="0"/>
        </w:trPr>
        <w:tc>
          <w:tcPr>
            <w:tcW w:w="3714" w:type="dxa"/>
          </w:tcPr>
          <w:p w:rsidR="001D5F71" w:rsidRPr="009E0706" w:rsidRDefault="001D5F71" w:rsidP="001D5F71">
            <w:pPr>
              <w:pStyle w:val="GOSTTablenorm"/>
            </w:pPr>
            <w:r w:rsidRPr="009E0706">
              <w:t>Решение главного бухгалтера</w:t>
            </w:r>
          </w:p>
        </w:tc>
        <w:tc>
          <w:tcPr>
            <w:tcW w:w="5980" w:type="dxa"/>
          </w:tcPr>
          <w:p w:rsidR="001D5F71" w:rsidRPr="009E0706" w:rsidRDefault="001D5F71" w:rsidP="001D5F71">
            <w:pPr>
              <w:pStyle w:val="GOSTTablenorm"/>
            </w:pPr>
            <w:r w:rsidRPr="009E0706">
              <w:t>Заполняется автоматически</w:t>
            </w:r>
          </w:p>
        </w:tc>
      </w:tr>
      <w:tr w:rsidR="001D5F71" w:rsidRPr="009E0706" w:rsidTr="00096584">
        <w:trPr>
          <w:cnfStyle w:val="000000010000" w:firstRow="0" w:lastRow="0" w:firstColumn="0" w:lastColumn="0" w:oddVBand="0" w:evenVBand="0" w:oddHBand="0" w:evenHBand="1" w:firstRowFirstColumn="0" w:firstRowLastColumn="0" w:lastRowFirstColumn="0" w:lastRowLastColumn="0"/>
        </w:trPr>
        <w:tc>
          <w:tcPr>
            <w:tcW w:w="9694" w:type="dxa"/>
            <w:gridSpan w:val="2"/>
          </w:tcPr>
          <w:p w:rsidR="001D5F71" w:rsidRPr="009E0706" w:rsidRDefault="001D5F71" w:rsidP="00834A9E">
            <w:pPr>
              <w:pStyle w:val="GOSTTablenorm"/>
            </w:pPr>
            <w:r w:rsidRPr="009E0706">
              <w:rPr>
                <w:b/>
              </w:rPr>
              <w:t>Блок «Утверждающи</w:t>
            </w:r>
            <w:r w:rsidR="00834A9E" w:rsidRPr="009E0706">
              <w:rPr>
                <w:b/>
              </w:rPr>
              <w:t>е</w:t>
            </w:r>
            <w:r w:rsidRPr="009E0706">
              <w:rPr>
                <w:b/>
              </w:rPr>
              <w:t>». Руководитель</w:t>
            </w:r>
          </w:p>
        </w:tc>
      </w:tr>
      <w:tr w:rsidR="001D5F71" w:rsidRPr="009E0706" w:rsidTr="00834A9E">
        <w:trPr>
          <w:cnfStyle w:val="000000100000" w:firstRow="0" w:lastRow="0" w:firstColumn="0" w:lastColumn="0" w:oddVBand="0" w:evenVBand="0" w:oddHBand="1" w:evenHBand="0" w:firstRowFirstColumn="0" w:firstRowLastColumn="0" w:lastRowFirstColumn="0" w:lastRowLastColumn="0"/>
        </w:trPr>
        <w:tc>
          <w:tcPr>
            <w:tcW w:w="3714" w:type="dxa"/>
          </w:tcPr>
          <w:p w:rsidR="001D5F71" w:rsidRPr="009E0706" w:rsidRDefault="001D5F71" w:rsidP="001D5F71">
            <w:pPr>
              <w:pStyle w:val="GOSTTablenorm"/>
            </w:pPr>
            <w:r w:rsidRPr="009E0706">
              <w:t>ФИО руководителя</w:t>
            </w:r>
          </w:p>
        </w:tc>
        <w:tc>
          <w:tcPr>
            <w:tcW w:w="5980" w:type="dxa"/>
          </w:tcPr>
          <w:p w:rsidR="001D5F71" w:rsidRPr="009E0706" w:rsidRDefault="001D5F71" w:rsidP="001D5F71">
            <w:pPr>
              <w:pStyle w:val="GOSTTablenorm"/>
            </w:pPr>
            <w:r w:rsidRPr="009E0706">
              <w:t>Заполняется автоматически</w:t>
            </w:r>
          </w:p>
        </w:tc>
      </w:tr>
      <w:tr w:rsidR="001D5F71" w:rsidRPr="009E0706" w:rsidTr="00834A9E">
        <w:trPr>
          <w:cnfStyle w:val="000000010000" w:firstRow="0" w:lastRow="0" w:firstColumn="0" w:lastColumn="0" w:oddVBand="0" w:evenVBand="0" w:oddHBand="0" w:evenHBand="1" w:firstRowFirstColumn="0" w:firstRowLastColumn="0" w:lastRowFirstColumn="0" w:lastRowLastColumn="0"/>
        </w:trPr>
        <w:tc>
          <w:tcPr>
            <w:tcW w:w="3714" w:type="dxa"/>
          </w:tcPr>
          <w:p w:rsidR="001D5F71" w:rsidRPr="009E0706" w:rsidRDefault="001D5F71" w:rsidP="001D5F71">
            <w:pPr>
              <w:pStyle w:val="GOSTTablenorm"/>
            </w:pPr>
            <w:r w:rsidRPr="009E0706">
              <w:t>Должность</w:t>
            </w:r>
            <w:r w:rsidRPr="009E0706" w:rsidDel="00DF750C">
              <w:t xml:space="preserve"> </w:t>
            </w:r>
            <w:r w:rsidRPr="009E0706">
              <w:t>руководителя</w:t>
            </w:r>
          </w:p>
        </w:tc>
        <w:tc>
          <w:tcPr>
            <w:tcW w:w="5980" w:type="dxa"/>
          </w:tcPr>
          <w:p w:rsidR="001D5F71" w:rsidRPr="009E0706" w:rsidRDefault="001D5F71" w:rsidP="001D5F71">
            <w:pPr>
              <w:pStyle w:val="GOSTTablenorm"/>
            </w:pPr>
            <w:r w:rsidRPr="009E0706">
              <w:t>Заполняется автоматически</w:t>
            </w:r>
          </w:p>
        </w:tc>
      </w:tr>
      <w:tr w:rsidR="001D5F71" w:rsidRPr="009E0706" w:rsidTr="00834A9E">
        <w:trPr>
          <w:cnfStyle w:val="000000100000" w:firstRow="0" w:lastRow="0" w:firstColumn="0" w:lastColumn="0" w:oddVBand="0" w:evenVBand="0" w:oddHBand="1" w:evenHBand="0" w:firstRowFirstColumn="0" w:firstRowLastColumn="0" w:lastRowFirstColumn="0" w:lastRowLastColumn="0"/>
        </w:trPr>
        <w:tc>
          <w:tcPr>
            <w:tcW w:w="3714" w:type="dxa"/>
          </w:tcPr>
          <w:p w:rsidR="001D5F71" w:rsidRPr="009E0706" w:rsidRDefault="001D5F71" w:rsidP="001D5F71">
            <w:pPr>
              <w:pStyle w:val="GOSTTablenorm"/>
            </w:pPr>
            <w:r w:rsidRPr="009E0706">
              <w:t>Дата поступления</w:t>
            </w:r>
          </w:p>
        </w:tc>
        <w:tc>
          <w:tcPr>
            <w:tcW w:w="5980" w:type="dxa"/>
          </w:tcPr>
          <w:p w:rsidR="001D5F71" w:rsidRPr="009E0706" w:rsidRDefault="001D5F71" w:rsidP="001D5F71">
            <w:pPr>
              <w:pStyle w:val="GOSTTablenorm"/>
            </w:pPr>
            <w:r w:rsidRPr="009E0706">
              <w:t>Заполняется автоматически</w:t>
            </w:r>
          </w:p>
        </w:tc>
      </w:tr>
      <w:tr w:rsidR="001D5F71" w:rsidRPr="009E0706" w:rsidTr="00834A9E">
        <w:trPr>
          <w:cnfStyle w:val="000000010000" w:firstRow="0" w:lastRow="0" w:firstColumn="0" w:lastColumn="0" w:oddVBand="0" w:evenVBand="0" w:oddHBand="0" w:evenHBand="1" w:firstRowFirstColumn="0" w:firstRowLastColumn="0" w:lastRowFirstColumn="0" w:lastRowLastColumn="0"/>
        </w:trPr>
        <w:tc>
          <w:tcPr>
            <w:tcW w:w="3714" w:type="dxa"/>
          </w:tcPr>
          <w:p w:rsidR="001D5F71" w:rsidRPr="009E0706" w:rsidRDefault="001D5F71" w:rsidP="001D5F71">
            <w:pPr>
              <w:pStyle w:val="GOSTTablenorm"/>
            </w:pPr>
            <w:r w:rsidRPr="009E0706">
              <w:t>Дата утверждения</w:t>
            </w:r>
          </w:p>
        </w:tc>
        <w:tc>
          <w:tcPr>
            <w:tcW w:w="5980" w:type="dxa"/>
          </w:tcPr>
          <w:p w:rsidR="001D5F71" w:rsidRPr="009E0706" w:rsidDel="00DF750C" w:rsidRDefault="001D5F71" w:rsidP="001D5F71">
            <w:pPr>
              <w:pStyle w:val="GOSTTablenorm"/>
            </w:pPr>
            <w:r w:rsidRPr="009E0706">
              <w:t>Заполняется автоматически</w:t>
            </w:r>
          </w:p>
        </w:tc>
      </w:tr>
      <w:tr w:rsidR="001D5F71" w:rsidRPr="009E0706" w:rsidTr="00834A9E">
        <w:trPr>
          <w:cnfStyle w:val="000000100000" w:firstRow="0" w:lastRow="0" w:firstColumn="0" w:lastColumn="0" w:oddVBand="0" w:evenVBand="0" w:oddHBand="1" w:evenHBand="0" w:firstRowFirstColumn="0" w:firstRowLastColumn="0" w:lastRowFirstColumn="0" w:lastRowLastColumn="0"/>
        </w:trPr>
        <w:tc>
          <w:tcPr>
            <w:tcW w:w="3714" w:type="dxa"/>
          </w:tcPr>
          <w:p w:rsidR="001D5F71" w:rsidRPr="009E0706" w:rsidRDefault="001D5F71" w:rsidP="001D5F71">
            <w:pPr>
              <w:pStyle w:val="GOSTTablenorm"/>
            </w:pPr>
            <w:r w:rsidRPr="009E0706">
              <w:t>Примечание</w:t>
            </w:r>
          </w:p>
        </w:tc>
        <w:tc>
          <w:tcPr>
            <w:tcW w:w="5980" w:type="dxa"/>
          </w:tcPr>
          <w:p w:rsidR="001D5F71" w:rsidRPr="009E0706" w:rsidDel="00DF750C" w:rsidRDefault="001D5F71" w:rsidP="001D5F71">
            <w:pPr>
              <w:pStyle w:val="GOSTTablenorm"/>
            </w:pPr>
            <w:r w:rsidRPr="009E0706">
              <w:t>Заполняется автоматически</w:t>
            </w:r>
          </w:p>
        </w:tc>
      </w:tr>
      <w:tr w:rsidR="001D5F71" w:rsidRPr="009E0706" w:rsidTr="00834A9E">
        <w:trPr>
          <w:cnfStyle w:val="000000010000" w:firstRow="0" w:lastRow="0" w:firstColumn="0" w:lastColumn="0" w:oddVBand="0" w:evenVBand="0" w:oddHBand="0" w:evenHBand="1" w:firstRowFirstColumn="0" w:firstRowLastColumn="0" w:lastRowFirstColumn="0" w:lastRowLastColumn="0"/>
        </w:trPr>
        <w:tc>
          <w:tcPr>
            <w:tcW w:w="3714" w:type="dxa"/>
          </w:tcPr>
          <w:p w:rsidR="001D5F71" w:rsidRPr="009E0706" w:rsidRDefault="001D5F71" w:rsidP="001D5F71">
            <w:pPr>
              <w:pStyle w:val="GOSTTablenorm"/>
            </w:pPr>
            <w:r w:rsidRPr="009E0706">
              <w:t>Решение руководителя</w:t>
            </w:r>
          </w:p>
        </w:tc>
        <w:tc>
          <w:tcPr>
            <w:tcW w:w="5980" w:type="dxa"/>
          </w:tcPr>
          <w:p w:rsidR="001D5F71" w:rsidRPr="009E0706" w:rsidDel="00DF750C" w:rsidRDefault="001D5F71" w:rsidP="001D5F71">
            <w:pPr>
              <w:pStyle w:val="GOSTTablenorm"/>
            </w:pPr>
            <w:r w:rsidRPr="009E0706">
              <w:t>Заполняется автоматически</w:t>
            </w:r>
          </w:p>
        </w:tc>
      </w:tr>
    </w:tbl>
    <w:p w:rsidR="009C19B5" w:rsidRPr="009E0706" w:rsidRDefault="00F2661B" w:rsidP="001277D9">
      <w:pPr>
        <w:pStyle w:val="GOSTFigure"/>
      </w:pPr>
      <w:r w:rsidRPr="009E0706">
        <w:rPr>
          <w:noProof/>
        </w:rPr>
        <w:lastRenderedPageBreak/>
        <w:drawing>
          <wp:inline distT="0" distB="0" distL="0" distR="0" wp14:anchorId="10AC4766" wp14:editId="7BD4D03D">
            <wp:extent cx="6120130" cy="5721350"/>
            <wp:effectExtent l="0" t="0" r="0" b="0"/>
            <wp:docPr id="690" name="Рисунок 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6"/>
                    <a:stretch>
                      <a:fillRect/>
                    </a:stretch>
                  </pic:blipFill>
                  <pic:spPr>
                    <a:xfrm>
                      <a:off x="0" y="0"/>
                      <a:ext cx="6120130" cy="5721350"/>
                    </a:xfrm>
                    <a:prstGeom prst="rect">
                      <a:avLst/>
                    </a:prstGeom>
                  </pic:spPr>
                </pic:pic>
              </a:graphicData>
            </a:graphic>
          </wp:inline>
        </w:drawing>
      </w:r>
    </w:p>
    <w:p w:rsidR="009C19B5" w:rsidRPr="009E0706" w:rsidRDefault="00F9690A" w:rsidP="001277D9">
      <w:pPr>
        <w:pStyle w:val="GOSTFigName"/>
      </w:pPr>
      <w:r w:rsidRPr="009E0706">
        <w:fldChar w:fldCharType="begin"/>
      </w:r>
      <w:r w:rsidR="009C19B5" w:rsidRPr="009E0706">
        <w:instrText xml:space="preserve"> SEQ Рисунок \* ARABIC </w:instrText>
      </w:r>
      <w:r w:rsidRPr="009E0706">
        <w:fldChar w:fldCharType="separate"/>
      </w:r>
      <w:bookmarkStart w:id="1737" w:name="_Ref487020590"/>
      <w:bookmarkStart w:id="1738" w:name="_Ref486932889"/>
      <w:bookmarkStart w:id="1739" w:name="_Toc20229620"/>
      <w:bookmarkStart w:id="1740" w:name="_Toc162867814"/>
      <w:r w:rsidR="008353AE">
        <w:rPr>
          <w:noProof/>
        </w:rPr>
        <w:t>104</w:t>
      </w:r>
      <w:bookmarkEnd w:id="1737"/>
      <w:bookmarkEnd w:id="1738"/>
      <w:r w:rsidRPr="009E0706">
        <w:fldChar w:fldCharType="end"/>
      </w:r>
      <w:r w:rsidR="009C19B5" w:rsidRPr="009E0706">
        <w:t>. Экземпляр формуляра «Сведения о ДО», вкладка «</w:t>
      </w:r>
      <w:r w:rsidR="009D64DA" w:rsidRPr="009E0706">
        <w:t>Лист согласования</w:t>
      </w:r>
      <w:r w:rsidR="009C19B5" w:rsidRPr="009E0706">
        <w:t>»</w:t>
      </w:r>
      <w:bookmarkEnd w:id="1739"/>
      <w:bookmarkEnd w:id="1740"/>
    </w:p>
    <w:p w:rsidR="009C19B5" w:rsidRPr="009E0706" w:rsidRDefault="009C19B5" w:rsidP="00135C51">
      <w:pPr>
        <w:pStyle w:val="GOSTListnum"/>
        <w:numPr>
          <w:ilvl w:val="0"/>
          <w:numId w:val="6"/>
        </w:numPr>
      </w:pPr>
      <w:r w:rsidRPr="009E0706">
        <w:t xml:space="preserve">Для проверки документа </w:t>
      </w:r>
      <w:r w:rsidR="00D0475E" w:rsidRPr="009E0706">
        <w:t>нажать кнопку </w:t>
      </w:r>
      <w:r w:rsidRPr="009E0706">
        <w:rPr>
          <w:noProof/>
        </w:rPr>
        <w:drawing>
          <wp:inline distT="0" distB="0" distL="0" distR="0" wp14:anchorId="6D825B2F" wp14:editId="3CF0F989">
            <wp:extent cx="381000" cy="285750"/>
            <wp:effectExtent l="19050" t="0" r="0" b="0"/>
            <wp:docPr id="235"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6"/>
                    <pic:cNvPicPr>
                      <a:picLocks noChangeAspect="1" noChangeArrowheads="1"/>
                    </pic:cNvPicPr>
                  </pic:nvPicPr>
                  <pic:blipFill>
                    <a:blip r:embed="rId49" cstate="print"/>
                    <a:srcRect/>
                    <a:stretch>
                      <a:fillRect/>
                    </a:stretch>
                  </pic:blipFill>
                  <pic:spPr bwMode="auto">
                    <a:xfrm>
                      <a:off x="0" y="0"/>
                      <a:ext cx="381000" cy="285750"/>
                    </a:xfrm>
                    <a:prstGeom prst="rect">
                      <a:avLst/>
                    </a:prstGeom>
                    <a:noFill/>
                    <a:ln w="9525">
                      <a:noFill/>
                      <a:miter lim="800000"/>
                      <a:headEnd/>
                      <a:tailEnd/>
                    </a:ln>
                  </pic:spPr>
                </pic:pic>
              </a:graphicData>
            </a:graphic>
          </wp:inline>
        </w:drawing>
      </w:r>
      <w:r w:rsidRPr="009E0706">
        <w:t xml:space="preserve"> (</w:t>
      </w:r>
      <w:r w:rsidR="005B71B0" w:rsidRPr="009E0706">
        <w:t>«</w:t>
      </w:r>
      <w:r w:rsidRPr="009E0706">
        <w:t>Проверить документ</w:t>
      </w:r>
      <w:r w:rsidR="005B71B0" w:rsidRPr="009E0706">
        <w:t>»</w:t>
      </w:r>
      <w:r w:rsidRPr="009E0706">
        <w:t>). Откроется окно с результатом прохождения контролей (</w:t>
      </w:r>
      <w:r w:rsidR="00834A9E" w:rsidRPr="009E0706">
        <w:t>рис. </w:t>
      </w:r>
      <w:r w:rsidR="00D41245" w:rsidRPr="009E0706">
        <w:fldChar w:fldCharType="begin"/>
      </w:r>
      <w:r w:rsidR="00D41245" w:rsidRPr="009E0706">
        <w:instrText xml:space="preserve"> REF _Ref486932941 \h  \* MERGEFORMAT </w:instrText>
      </w:r>
      <w:r w:rsidR="00D41245" w:rsidRPr="009E0706">
        <w:fldChar w:fldCharType="separate"/>
      </w:r>
      <w:r w:rsidR="008353AE">
        <w:rPr>
          <w:noProof/>
        </w:rPr>
        <w:t>105</w:t>
      </w:r>
      <w:r w:rsidR="00D41245" w:rsidRPr="009E0706">
        <w:fldChar w:fldCharType="end"/>
      </w:r>
      <w:r w:rsidRPr="009E0706">
        <w:t>).</w:t>
      </w:r>
    </w:p>
    <w:p w:rsidR="009C19B5" w:rsidRPr="009E0706" w:rsidRDefault="009C19B5" w:rsidP="001277D9">
      <w:pPr>
        <w:pStyle w:val="GOSTFigure"/>
      </w:pPr>
      <w:r w:rsidRPr="009E0706">
        <w:rPr>
          <w:noProof/>
        </w:rPr>
        <w:lastRenderedPageBreak/>
        <w:drawing>
          <wp:inline distT="0" distB="0" distL="0" distR="0" wp14:anchorId="03A1C022" wp14:editId="6F549724">
            <wp:extent cx="4724400" cy="3924300"/>
            <wp:effectExtent l="19050" t="0" r="0" b="0"/>
            <wp:docPr id="236" name="Рисунок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5"/>
                    <pic:cNvPicPr>
                      <a:picLocks noChangeAspect="1" noChangeArrowheads="1"/>
                    </pic:cNvPicPr>
                  </pic:nvPicPr>
                  <pic:blipFill>
                    <a:blip r:embed="rId157" cstate="print"/>
                    <a:srcRect l="24983" t="15154" r="25050" b="12810"/>
                    <a:stretch>
                      <a:fillRect/>
                    </a:stretch>
                  </pic:blipFill>
                  <pic:spPr bwMode="auto">
                    <a:xfrm>
                      <a:off x="0" y="0"/>
                      <a:ext cx="4724400" cy="3924300"/>
                    </a:xfrm>
                    <a:prstGeom prst="rect">
                      <a:avLst/>
                    </a:prstGeom>
                    <a:noFill/>
                    <a:ln w="9525">
                      <a:noFill/>
                      <a:miter lim="800000"/>
                      <a:headEnd/>
                      <a:tailEnd/>
                    </a:ln>
                  </pic:spPr>
                </pic:pic>
              </a:graphicData>
            </a:graphic>
          </wp:inline>
        </w:drawing>
      </w:r>
    </w:p>
    <w:p w:rsidR="009C19B5" w:rsidRPr="009E0706" w:rsidRDefault="00F9690A" w:rsidP="001277D9">
      <w:pPr>
        <w:pStyle w:val="GOSTFigName"/>
      </w:pPr>
      <w:r w:rsidRPr="009E0706">
        <w:fldChar w:fldCharType="begin"/>
      </w:r>
      <w:r w:rsidR="0044476C" w:rsidRPr="009E0706">
        <w:instrText xml:space="preserve"> SEQ Рисунок \* ARABIC </w:instrText>
      </w:r>
      <w:r w:rsidRPr="009E0706">
        <w:fldChar w:fldCharType="separate"/>
      </w:r>
      <w:bookmarkStart w:id="1741" w:name="_Ref486932941"/>
      <w:bookmarkStart w:id="1742" w:name="_Toc20229621"/>
      <w:bookmarkStart w:id="1743" w:name="_Toc162867815"/>
      <w:r w:rsidR="008353AE">
        <w:rPr>
          <w:noProof/>
        </w:rPr>
        <w:t>105</w:t>
      </w:r>
      <w:bookmarkEnd w:id="1741"/>
      <w:r w:rsidRPr="009E0706">
        <w:fldChar w:fldCharType="end"/>
      </w:r>
      <w:r w:rsidR="009C19B5" w:rsidRPr="009E0706">
        <w:t>. Окно «Результаты проверки»</w:t>
      </w:r>
      <w:bookmarkEnd w:id="1742"/>
      <w:bookmarkEnd w:id="1743"/>
    </w:p>
    <w:p w:rsidR="009C19B5" w:rsidRPr="009E0706" w:rsidRDefault="009C19B5" w:rsidP="00AD30AA">
      <w:pPr>
        <w:pStyle w:val="GOSTListnum"/>
      </w:pPr>
      <w:r w:rsidRPr="009E0706">
        <w:t xml:space="preserve">Для сохранения экземпляра формуляра «Сведения о ДО», в окне «Результаты проверки» </w:t>
      </w:r>
      <w:r w:rsidR="00D0475E" w:rsidRPr="009E0706">
        <w:t>нажать кнопку «</w:t>
      </w:r>
      <w:r w:rsidRPr="009E0706">
        <w:t>Сохранить».</w:t>
      </w:r>
    </w:p>
    <w:p w:rsidR="009C19B5" w:rsidRPr="009E0706" w:rsidRDefault="009C19B5" w:rsidP="00AD30AA">
      <w:pPr>
        <w:pStyle w:val="GOSTListnum"/>
      </w:pPr>
      <w:r w:rsidRPr="009E0706">
        <w:t xml:space="preserve">Далее необходимо закрыть экземпляр формуляра «Сведения о ДО», нажав на </w:t>
      </w:r>
      <w:r w:rsidR="00D0475E" w:rsidRPr="009E0706">
        <w:t>кнопку </w:t>
      </w:r>
      <w:r w:rsidRPr="009E0706">
        <w:rPr>
          <w:noProof/>
        </w:rPr>
        <w:drawing>
          <wp:inline distT="0" distB="0" distL="0" distR="0" wp14:anchorId="1B372229" wp14:editId="2D264FE5">
            <wp:extent cx="247650" cy="190500"/>
            <wp:effectExtent l="19050" t="0" r="0" b="0"/>
            <wp:docPr id="237"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8"/>
                    <pic:cNvPicPr>
                      <a:picLocks noChangeAspect="1" noChangeArrowheads="1"/>
                    </pic:cNvPicPr>
                  </pic:nvPicPr>
                  <pic:blipFill>
                    <a:blip r:embed="rId50" cstate="print"/>
                    <a:srcRect/>
                    <a:stretch>
                      <a:fillRect/>
                    </a:stretch>
                  </pic:blipFill>
                  <pic:spPr bwMode="auto">
                    <a:xfrm>
                      <a:off x="0" y="0"/>
                      <a:ext cx="247650" cy="190500"/>
                    </a:xfrm>
                    <a:prstGeom prst="rect">
                      <a:avLst/>
                    </a:prstGeom>
                    <a:noFill/>
                    <a:ln w="9525">
                      <a:noFill/>
                      <a:miter lim="800000"/>
                      <a:headEnd/>
                      <a:tailEnd/>
                    </a:ln>
                  </pic:spPr>
                </pic:pic>
              </a:graphicData>
            </a:graphic>
          </wp:inline>
        </w:drawing>
      </w:r>
      <w:r w:rsidRPr="009E0706">
        <w:t xml:space="preserve"> (Закрыть окно редактирования) в верхнем правом углу.</w:t>
      </w:r>
    </w:p>
    <w:p w:rsidR="009C19B5" w:rsidRPr="009E0706" w:rsidRDefault="009C19B5" w:rsidP="005B71B0">
      <w:pPr>
        <w:pStyle w:val="GOSTListnum"/>
        <w:numPr>
          <w:ilvl w:val="0"/>
          <w:numId w:val="0"/>
        </w:numPr>
        <w:ind w:left="1021"/>
      </w:pPr>
      <w:r w:rsidRPr="009E0706">
        <w:t xml:space="preserve">В </w:t>
      </w:r>
      <w:r w:rsidR="00A43FB0" w:rsidRPr="009E0706">
        <w:t>списковой форме</w:t>
      </w:r>
      <w:r w:rsidRPr="009E0706">
        <w:t xml:space="preserve"> появится созданный документ на статусе «Новый».</w:t>
      </w:r>
    </w:p>
    <w:p w:rsidR="009631FB" w:rsidRPr="009E0706" w:rsidRDefault="009631FB" w:rsidP="009631FB">
      <w:pPr>
        <w:pStyle w:val="GOSTListnum"/>
      </w:pPr>
      <w:r w:rsidRPr="009E0706">
        <w:t>Для включения</w:t>
      </w:r>
      <w:r w:rsidR="00D47E1A" w:rsidRPr="009E0706">
        <w:t>/отключения</w:t>
      </w:r>
      <w:r w:rsidRPr="009E0706">
        <w:t xml:space="preserve"> </w:t>
      </w:r>
      <w:r w:rsidR="00D47E1A" w:rsidRPr="009E0706">
        <w:t xml:space="preserve">контроля авансового ДО </w:t>
      </w:r>
      <w:r w:rsidRPr="009E0706">
        <w:t xml:space="preserve">на СФ выбрать созданный документ «Сведения о денежном обязательстве», нажать на кнопку </w:t>
      </w:r>
      <w:r w:rsidR="00D47E1A" w:rsidRPr="009E0706">
        <w:rPr>
          <w:noProof/>
        </w:rPr>
        <w:drawing>
          <wp:inline distT="0" distB="0" distL="0" distR="0" wp14:anchorId="04F7F546" wp14:editId="6E3973CB">
            <wp:extent cx="225835" cy="200025"/>
            <wp:effectExtent l="0" t="0" r="0" b="0"/>
            <wp:docPr id="279" name="Рисунок 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35089" cy="208221"/>
                    </a:xfrm>
                    <a:prstGeom prst="rect">
                      <a:avLst/>
                    </a:prstGeom>
                  </pic:spPr>
                </pic:pic>
              </a:graphicData>
            </a:graphic>
          </wp:inline>
        </w:drawing>
      </w:r>
      <w:r w:rsidR="00D47E1A" w:rsidRPr="009E0706">
        <w:t xml:space="preserve"> (</w:t>
      </w:r>
      <w:r w:rsidRPr="009E0706">
        <w:t>Включить контроль авансового ДО</w:t>
      </w:r>
      <w:r w:rsidR="00D47E1A" w:rsidRPr="009E0706">
        <w:t xml:space="preserve">) или </w:t>
      </w:r>
      <w:r w:rsidRPr="009E0706">
        <w:rPr>
          <w:noProof/>
        </w:rPr>
        <w:drawing>
          <wp:inline distT="0" distB="0" distL="0" distR="0" wp14:anchorId="0DED2505" wp14:editId="10B2B76D">
            <wp:extent cx="262370" cy="247377"/>
            <wp:effectExtent l="0" t="0" r="0" b="0"/>
            <wp:docPr id="677" name="Рисунок 6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69905" cy="254481"/>
                    </a:xfrm>
                    <a:prstGeom prst="rect">
                      <a:avLst/>
                    </a:prstGeom>
                  </pic:spPr>
                </pic:pic>
              </a:graphicData>
            </a:graphic>
          </wp:inline>
        </w:drawing>
      </w:r>
      <w:r w:rsidRPr="009E0706">
        <w:t xml:space="preserve"> (Отключение контроля авансового ДО). При нажатии на кнопку «Отключение контроля авансового ДО» появится диалоговое окно с подтверждением отключения контроля авансового ДО</w:t>
      </w:r>
      <w:r w:rsidR="0094588D" w:rsidRPr="009E0706">
        <w:t>. После подтверждения операции появится диалоговое окно</w:t>
      </w:r>
      <w:r w:rsidRPr="009E0706">
        <w:t xml:space="preserve"> </w:t>
      </w:r>
      <w:r w:rsidR="0094588D" w:rsidRPr="009E0706">
        <w:t xml:space="preserve">для </w:t>
      </w:r>
      <w:r w:rsidRPr="009E0706">
        <w:t>заполн</w:t>
      </w:r>
      <w:r w:rsidR="00A30326" w:rsidRPr="009E0706">
        <w:t>ен</w:t>
      </w:r>
      <w:r w:rsidRPr="009E0706">
        <w:t>и</w:t>
      </w:r>
      <w:r w:rsidR="0094588D" w:rsidRPr="009E0706">
        <w:t>я</w:t>
      </w:r>
      <w:r w:rsidRPr="009E0706">
        <w:t xml:space="preserve"> основания понижения контроля</w:t>
      </w:r>
      <w:r w:rsidR="0094588D" w:rsidRPr="009E0706">
        <w:t xml:space="preserve"> (рис. </w:t>
      </w:r>
      <w:r w:rsidR="0094588D" w:rsidRPr="009E0706">
        <w:fldChar w:fldCharType="begin"/>
      </w:r>
      <w:r w:rsidR="0094588D" w:rsidRPr="009E0706">
        <w:instrText xml:space="preserve"> REF _Ref129602624 \h </w:instrText>
      </w:r>
      <w:r w:rsidR="0094588D" w:rsidRPr="009E0706">
        <w:fldChar w:fldCharType="separate"/>
      </w:r>
      <w:r w:rsidR="008353AE">
        <w:rPr>
          <w:noProof/>
        </w:rPr>
        <w:t>106</w:t>
      </w:r>
      <w:r w:rsidR="0094588D" w:rsidRPr="009E0706">
        <w:fldChar w:fldCharType="end"/>
      </w:r>
      <w:r w:rsidR="0094588D" w:rsidRPr="009E0706">
        <w:t>)</w:t>
      </w:r>
      <w:r w:rsidRPr="009E0706">
        <w:t>.</w:t>
      </w:r>
    </w:p>
    <w:p w:rsidR="00D47E1A" w:rsidRPr="009E0706" w:rsidRDefault="00D47E1A" w:rsidP="00D47E1A">
      <w:pPr>
        <w:pStyle w:val="GOSTFigure"/>
      </w:pPr>
      <w:r w:rsidRPr="009E0706">
        <w:rPr>
          <w:noProof/>
        </w:rPr>
        <w:drawing>
          <wp:inline distT="0" distB="0" distL="0" distR="0" wp14:anchorId="27A150B2" wp14:editId="72A18365">
            <wp:extent cx="3381375" cy="1419225"/>
            <wp:effectExtent l="0" t="0" r="9525" b="9525"/>
            <wp:docPr id="683" name="Рисунок 6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8"/>
                    <a:stretch>
                      <a:fillRect/>
                    </a:stretch>
                  </pic:blipFill>
                  <pic:spPr>
                    <a:xfrm>
                      <a:off x="0" y="0"/>
                      <a:ext cx="3381375" cy="1419225"/>
                    </a:xfrm>
                    <a:prstGeom prst="rect">
                      <a:avLst/>
                    </a:prstGeom>
                  </pic:spPr>
                </pic:pic>
              </a:graphicData>
            </a:graphic>
          </wp:inline>
        </w:drawing>
      </w:r>
    </w:p>
    <w:p w:rsidR="00D47E1A" w:rsidRPr="009E0706" w:rsidRDefault="00AD4494" w:rsidP="00D47E1A">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744" w:name="_Ref129602624"/>
      <w:bookmarkStart w:id="1745" w:name="_Toc162867816"/>
      <w:r w:rsidR="008353AE">
        <w:rPr>
          <w:noProof/>
        </w:rPr>
        <w:t>106</w:t>
      </w:r>
      <w:bookmarkEnd w:id="1744"/>
      <w:r w:rsidRPr="009E0706">
        <w:rPr>
          <w:noProof/>
        </w:rPr>
        <w:fldChar w:fldCharType="end"/>
      </w:r>
      <w:r w:rsidR="00D47E1A" w:rsidRPr="009E0706">
        <w:t>. Диалоговое окно «Отключение контроля авансового ДО»</w:t>
      </w:r>
      <w:bookmarkEnd w:id="1745"/>
    </w:p>
    <w:p w:rsidR="009C19B5" w:rsidRPr="009E0706" w:rsidRDefault="00B011B4" w:rsidP="00AD30AA">
      <w:pPr>
        <w:pStyle w:val="GOSTListnum"/>
      </w:pPr>
      <w:r w:rsidRPr="009E0706">
        <w:lastRenderedPageBreak/>
        <w:t xml:space="preserve">Выделить созданный документ на статусе «Новый» и </w:t>
      </w:r>
      <w:r w:rsidR="00D0475E" w:rsidRPr="009E0706">
        <w:t>нажать кнопку </w:t>
      </w:r>
      <w:r w:rsidR="009C19B5" w:rsidRPr="009E0706">
        <w:rPr>
          <w:noProof/>
        </w:rPr>
        <w:drawing>
          <wp:inline distT="0" distB="0" distL="0" distR="0" wp14:anchorId="1B06DF59" wp14:editId="71B31EA3">
            <wp:extent cx="257175" cy="276225"/>
            <wp:effectExtent l="19050" t="0" r="9525" b="0"/>
            <wp:docPr id="239" name="Рисунок 51" descr="012 Кнопка Направить на согласов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1" descr="012 Кнопка Направить на согласование"/>
                    <pic:cNvPicPr>
                      <a:picLocks noChangeAspect="1" noChangeArrowheads="1"/>
                    </pic:cNvPicPr>
                  </pic:nvPicPr>
                  <pic:blipFill>
                    <a:blip r:embed="rId41" cstate="print"/>
                    <a:srcRect/>
                    <a:stretch>
                      <a:fillRect/>
                    </a:stretch>
                  </pic:blipFill>
                  <pic:spPr bwMode="auto">
                    <a:xfrm>
                      <a:off x="0" y="0"/>
                      <a:ext cx="257175" cy="276225"/>
                    </a:xfrm>
                    <a:prstGeom prst="rect">
                      <a:avLst/>
                    </a:prstGeom>
                    <a:noFill/>
                    <a:ln w="9525">
                      <a:noFill/>
                      <a:miter lim="800000"/>
                      <a:headEnd/>
                      <a:tailEnd/>
                    </a:ln>
                  </pic:spPr>
                </pic:pic>
              </a:graphicData>
            </a:graphic>
          </wp:inline>
        </w:drawing>
      </w:r>
      <w:r w:rsidR="009C19B5" w:rsidRPr="009E0706">
        <w:t xml:space="preserve"> (Направить на согласование).</w:t>
      </w:r>
    </w:p>
    <w:p w:rsidR="009C19B5" w:rsidRPr="009E0706" w:rsidRDefault="009C19B5" w:rsidP="00AD30AA">
      <w:pPr>
        <w:pStyle w:val="GOSTListnum"/>
      </w:pPr>
      <w:r w:rsidRPr="009E0706">
        <w:t>В открывшемся окне «Сформировать лист согласовани</w:t>
      </w:r>
      <w:r w:rsidR="005C7ACE" w:rsidRPr="009E0706">
        <w:t>я</w:t>
      </w:r>
      <w:r w:rsidRPr="009E0706">
        <w:t>» (</w:t>
      </w:r>
      <w:r w:rsidR="00834A9E" w:rsidRPr="009E0706">
        <w:t>рис. </w:t>
      </w:r>
      <w:r w:rsidR="00F9690A" w:rsidRPr="009E0706">
        <w:fldChar w:fldCharType="begin"/>
      </w:r>
      <w:r w:rsidRPr="009E0706">
        <w:instrText xml:space="preserve"> REF _Ref486933028 \h </w:instrText>
      </w:r>
      <w:r w:rsidR="0098402B" w:rsidRPr="009E0706">
        <w:instrText xml:space="preserve"> \* MERGEFORMAT </w:instrText>
      </w:r>
      <w:r w:rsidR="00F9690A" w:rsidRPr="009E0706">
        <w:fldChar w:fldCharType="separate"/>
      </w:r>
      <w:r w:rsidR="008353AE">
        <w:rPr>
          <w:noProof/>
        </w:rPr>
        <w:t>107</w:t>
      </w:r>
      <w:r w:rsidR="00F9690A" w:rsidRPr="009E0706">
        <w:fldChar w:fldCharType="end"/>
      </w:r>
      <w:r w:rsidRPr="009E0706">
        <w:t xml:space="preserve">) заполнить сведения о согласующих и утверждающих лицах. Для этого с помощью кнопки </w:t>
      </w:r>
      <w:r w:rsidRPr="009E0706">
        <w:rPr>
          <w:noProof/>
        </w:rPr>
        <w:drawing>
          <wp:inline distT="0" distB="0" distL="0" distR="0" wp14:anchorId="7FAB5417" wp14:editId="6AC5E060">
            <wp:extent cx="200025" cy="200025"/>
            <wp:effectExtent l="19050" t="0" r="9525" b="0"/>
            <wp:docPr id="240" name="Рисунок 52" descr="013 Выбор из справочника согласующег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2" descr="013 Выбор из справочника согласующего"/>
                    <pic:cNvPicPr>
                      <a:picLocks noChangeAspect="1" noChangeArrowheads="1"/>
                    </pic:cNvPicPr>
                  </pic:nvPicPr>
                  <pic:blipFill>
                    <a:blip r:embed="rId159" cstate="print"/>
                    <a:srcRect/>
                    <a:stretch>
                      <a:fillRect/>
                    </a:stretch>
                  </pic:blipFill>
                  <pic:spPr bwMode="auto">
                    <a:xfrm>
                      <a:off x="0" y="0"/>
                      <a:ext cx="200025" cy="200025"/>
                    </a:xfrm>
                    <a:prstGeom prst="rect">
                      <a:avLst/>
                    </a:prstGeom>
                    <a:noFill/>
                    <a:ln w="9525">
                      <a:noFill/>
                      <a:miter lim="800000"/>
                      <a:headEnd/>
                      <a:tailEnd/>
                    </a:ln>
                  </pic:spPr>
                </pic:pic>
              </a:graphicData>
            </a:graphic>
          </wp:inline>
        </w:drawing>
      </w:r>
      <w:r w:rsidRPr="009E0706">
        <w:t xml:space="preserve"> выбрать соответствующие данные из списка возможных значений. Если задано несколько согласующих лиц, то необходимо установить порядок согласования. Для этого в поле «Порядок» требуется указать соответствующий порядку согласования номер.</w:t>
      </w:r>
    </w:p>
    <w:p w:rsidR="009C19B5" w:rsidRPr="009E0706" w:rsidRDefault="009C19B5" w:rsidP="001277D9">
      <w:pPr>
        <w:pStyle w:val="GOSTFigure"/>
      </w:pPr>
      <w:r w:rsidRPr="009E0706">
        <w:rPr>
          <w:noProof/>
        </w:rPr>
        <w:drawing>
          <wp:inline distT="0" distB="0" distL="0" distR="0" wp14:anchorId="443DC3FA" wp14:editId="74C383E3">
            <wp:extent cx="6019200" cy="2278800"/>
            <wp:effectExtent l="0" t="0" r="0" b="0"/>
            <wp:docPr id="241" name="Рисунок 53" descr="014 Сформировать лист согласова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3" descr="014 Сформировать лист согласования"/>
                    <pic:cNvPicPr>
                      <a:picLocks noChangeAspect="1" noChangeArrowheads="1"/>
                    </pic:cNvPicPr>
                  </pic:nvPicPr>
                  <pic:blipFill>
                    <a:blip r:embed="rId160" cstate="print"/>
                    <a:srcRect/>
                    <a:stretch>
                      <a:fillRect/>
                    </a:stretch>
                  </pic:blipFill>
                  <pic:spPr bwMode="auto">
                    <a:xfrm>
                      <a:off x="0" y="0"/>
                      <a:ext cx="6019200" cy="2278800"/>
                    </a:xfrm>
                    <a:prstGeom prst="rect">
                      <a:avLst/>
                    </a:prstGeom>
                    <a:noFill/>
                    <a:ln w="9525">
                      <a:noFill/>
                      <a:miter lim="800000"/>
                      <a:headEnd/>
                      <a:tailEnd/>
                    </a:ln>
                  </pic:spPr>
                </pic:pic>
              </a:graphicData>
            </a:graphic>
          </wp:inline>
        </w:drawing>
      </w:r>
    </w:p>
    <w:p w:rsidR="009C19B5" w:rsidRPr="009E0706" w:rsidRDefault="00F9690A" w:rsidP="001277D9">
      <w:pPr>
        <w:pStyle w:val="GOSTFigName"/>
      </w:pPr>
      <w:r w:rsidRPr="009E0706">
        <w:fldChar w:fldCharType="begin"/>
      </w:r>
      <w:r w:rsidR="0044476C" w:rsidRPr="009E0706">
        <w:instrText xml:space="preserve"> SEQ Рисунок \* ARABIC </w:instrText>
      </w:r>
      <w:r w:rsidRPr="009E0706">
        <w:fldChar w:fldCharType="separate"/>
      </w:r>
      <w:bookmarkStart w:id="1746" w:name="_Ref486933028"/>
      <w:bookmarkStart w:id="1747" w:name="_Toc20229623"/>
      <w:bookmarkStart w:id="1748" w:name="_Toc162867817"/>
      <w:r w:rsidR="008353AE">
        <w:rPr>
          <w:noProof/>
        </w:rPr>
        <w:t>107</w:t>
      </w:r>
      <w:bookmarkEnd w:id="1746"/>
      <w:r w:rsidRPr="009E0706">
        <w:fldChar w:fldCharType="end"/>
      </w:r>
      <w:r w:rsidR="009C19B5" w:rsidRPr="009E0706">
        <w:t>. Окно «Сформировать лист согласования»</w:t>
      </w:r>
      <w:bookmarkEnd w:id="1747"/>
      <w:bookmarkEnd w:id="1748"/>
    </w:p>
    <w:p w:rsidR="0038252F" w:rsidRPr="009E0706" w:rsidRDefault="009C19B5" w:rsidP="00AD30AA">
      <w:pPr>
        <w:pStyle w:val="GOSTListnum"/>
      </w:pPr>
      <w:r w:rsidRPr="009E0706">
        <w:t>В окне «Сформировать лист согласовани</w:t>
      </w:r>
      <w:r w:rsidR="005C7ACE" w:rsidRPr="009E0706">
        <w:t>я</w:t>
      </w:r>
      <w:r w:rsidRPr="009E0706">
        <w:t xml:space="preserve">» нажать </w:t>
      </w:r>
      <w:r w:rsidR="00D0475E" w:rsidRPr="009E0706">
        <w:t>кнопку «</w:t>
      </w:r>
      <w:r w:rsidRPr="009E0706">
        <w:rPr>
          <w:lang w:val="en-US"/>
        </w:rPr>
        <w:t>Ok</w:t>
      </w:r>
      <w:r w:rsidRPr="009E0706">
        <w:t>».</w:t>
      </w:r>
      <w:r w:rsidR="00B011B4" w:rsidRPr="009E0706">
        <w:t xml:space="preserve"> </w:t>
      </w:r>
    </w:p>
    <w:p w:rsidR="009C19B5" w:rsidRPr="009E0706" w:rsidRDefault="0038252F" w:rsidP="0038252F">
      <w:pPr>
        <w:pStyle w:val="GOSTNormal"/>
      </w:pPr>
      <w:r w:rsidRPr="009E0706">
        <w:t xml:space="preserve">В результате успешного выполнения операции документ </w:t>
      </w:r>
      <w:r w:rsidR="00B011B4" w:rsidRPr="009E0706">
        <w:t>перейдет на статус «На согласовании».</w:t>
      </w:r>
    </w:p>
    <w:p w:rsidR="009C19B5" w:rsidRPr="009E0706" w:rsidRDefault="009C19B5" w:rsidP="009C19B5">
      <w:pPr>
        <w:pStyle w:val="32"/>
        <w:tabs>
          <w:tab w:val="num" w:pos="1134"/>
        </w:tabs>
        <w:ind w:left="1134" w:hanging="1134"/>
      </w:pPr>
      <w:bookmarkStart w:id="1749" w:name="_Ref486521276"/>
      <w:bookmarkStart w:id="1750" w:name="_Ref486521283"/>
      <w:bookmarkStart w:id="1751" w:name="_Toc486936353"/>
      <w:bookmarkStart w:id="1752" w:name="_Toc487019714"/>
      <w:bookmarkStart w:id="1753" w:name="_Toc487028510"/>
      <w:bookmarkStart w:id="1754" w:name="_Toc20229511"/>
      <w:bookmarkStart w:id="1755" w:name="_Toc162867669"/>
      <w:r w:rsidRPr="009E0706">
        <w:t>Редактирование листа согласования документа «Сведения о ДО»</w:t>
      </w:r>
      <w:bookmarkEnd w:id="1749"/>
      <w:bookmarkEnd w:id="1750"/>
      <w:bookmarkEnd w:id="1751"/>
      <w:bookmarkEnd w:id="1752"/>
      <w:bookmarkEnd w:id="1753"/>
      <w:bookmarkEnd w:id="1754"/>
      <w:bookmarkEnd w:id="1755"/>
    </w:p>
    <w:p w:rsidR="009C19B5" w:rsidRPr="009E0706" w:rsidRDefault="009C19B5" w:rsidP="00694DFD">
      <w:pPr>
        <w:pStyle w:val="GOSTNormal"/>
      </w:pPr>
      <w:r w:rsidRPr="009E0706">
        <w:t>Возможно редактирование листа согласования документа «Сведения о ДО».</w:t>
      </w:r>
    </w:p>
    <w:p w:rsidR="009C19B5" w:rsidRPr="009E0706" w:rsidRDefault="009C19B5" w:rsidP="00694DFD">
      <w:pPr>
        <w:pStyle w:val="GOSTNormal"/>
      </w:pPr>
      <w:r w:rsidRPr="009E0706">
        <w:t xml:space="preserve">Если необходимо изменить согласующего и/или утверждающего, то необходимо </w:t>
      </w:r>
      <w:r w:rsidR="00D0475E" w:rsidRPr="009E0706">
        <w:t>нажать кнопку </w:t>
      </w:r>
      <w:r w:rsidRPr="009E0706">
        <w:rPr>
          <w:noProof/>
        </w:rPr>
        <w:drawing>
          <wp:inline distT="0" distB="0" distL="0" distR="0" wp14:anchorId="1E945223" wp14:editId="3B1FD751">
            <wp:extent cx="333375" cy="304800"/>
            <wp:effectExtent l="19050" t="0" r="9525" b="0"/>
            <wp:docPr id="242" name="Рисунок 2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2"/>
                    <pic:cNvPicPr>
                      <a:picLocks noChangeAspect="1" noChangeArrowheads="1"/>
                    </pic:cNvPicPr>
                  </pic:nvPicPr>
                  <pic:blipFill>
                    <a:blip r:embed="rId161" cstate="print"/>
                    <a:srcRect/>
                    <a:stretch>
                      <a:fillRect/>
                    </a:stretch>
                  </pic:blipFill>
                  <pic:spPr bwMode="auto">
                    <a:xfrm>
                      <a:off x="0" y="0"/>
                      <a:ext cx="333375" cy="304800"/>
                    </a:xfrm>
                    <a:prstGeom prst="rect">
                      <a:avLst/>
                    </a:prstGeom>
                    <a:noFill/>
                    <a:ln w="9525">
                      <a:noFill/>
                      <a:miter lim="800000"/>
                      <a:headEnd/>
                      <a:tailEnd/>
                    </a:ln>
                  </pic:spPr>
                </pic:pic>
              </a:graphicData>
            </a:graphic>
          </wp:inline>
        </w:drawing>
      </w:r>
      <w:r w:rsidRPr="009E0706">
        <w:t xml:space="preserve"> (Редактировать лист согласования).</w:t>
      </w:r>
    </w:p>
    <w:p w:rsidR="009C19B5" w:rsidRPr="009E0706" w:rsidRDefault="009C19B5" w:rsidP="00A17E5E">
      <w:pPr>
        <w:pStyle w:val="GOSTNormalWithout"/>
      </w:pPr>
      <w:r w:rsidRPr="009E0706">
        <w:t>Можно выполнить следующие действия:</w:t>
      </w:r>
    </w:p>
    <w:p w:rsidR="009C19B5" w:rsidRPr="009E0706" w:rsidRDefault="00B011B4" w:rsidP="00952B92">
      <w:pPr>
        <w:pStyle w:val="GOSTListmark1"/>
      </w:pPr>
      <w:r w:rsidRPr="009E0706">
        <w:t>д</w:t>
      </w:r>
      <w:r w:rsidR="009C19B5" w:rsidRPr="009E0706">
        <w:t xml:space="preserve">обавить согласующих, удалить согласующих, нажав </w:t>
      </w:r>
      <w:r w:rsidR="00826BC0" w:rsidRPr="009E0706">
        <w:t>кнопку </w:t>
      </w:r>
      <w:r w:rsidR="009C19B5" w:rsidRPr="009E0706">
        <w:rPr>
          <w:noProof/>
        </w:rPr>
        <w:drawing>
          <wp:inline distT="0" distB="0" distL="0" distR="0" wp14:anchorId="4F9406A8" wp14:editId="7CD038C3">
            <wp:extent cx="190500" cy="219075"/>
            <wp:effectExtent l="19050" t="0" r="0" b="0"/>
            <wp:docPr id="243" name="Рисунок 2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3"/>
                    <pic:cNvPicPr>
                      <a:picLocks noChangeAspect="1" noChangeArrowheads="1"/>
                    </pic:cNvPicPr>
                  </pic:nvPicPr>
                  <pic:blipFill>
                    <a:blip r:embed="rId162" cstate="print"/>
                    <a:srcRect/>
                    <a:stretch>
                      <a:fillRect/>
                    </a:stretch>
                  </pic:blipFill>
                  <pic:spPr bwMode="auto">
                    <a:xfrm>
                      <a:off x="0" y="0"/>
                      <a:ext cx="190500" cy="219075"/>
                    </a:xfrm>
                    <a:prstGeom prst="rect">
                      <a:avLst/>
                    </a:prstGeom>
                    <a:noFill/>
                    <a:ln w="9525">
                      <a:noFill/>
                      <a:miter lim="800000"/>
                      <a:headEnd/>
                      <a:tailEnd/>
                    </a:ln>
                  </pic:spPr>
                </pic:pic>
              </a:graphicData>
            </a:graphic>
          </wp:inline>
        </w:drawing>
      </w:r>
      <w:r w:rsidR="009C19B5" w:rsidRPr="009E0706">
        <w:t xml:space="preserve">, поменять порядок согласования, поставить </w:t>
      </w:r>
      <w:r w:rsidR="009C19B5" w:rsidRPr="009E0706">
        <w:rPr>
          <w:rStyle w:val="GOSTReporterror"/>
        </w:rPr>
        <w:t>чекбокс</w:t>
      </w:r>
      <w:r w:rsidR="009C19B5" w:rsidRPr="009E0706">
        <w:t xml:space="preserve"> </w:t>
      </w:r>
      <w:r w:rsidR="00826BC0" w:rsidRPr="009E0706">
        <w:t xml:space="preserve">в поле </w:t>
      </w:r>
      <w:r w:rsidRPr="009E0706">
        <w:t>«Пропустить этап согласования»;</w:t>
      </w:r>
    </w:p>
    <w:p w:rsidR="009C19B5" w:rsidRPr="009E0706" w:rsidRDefault="00B011B4" w:rsidP="00952B92">
      <w:pPr>
        <w:pStyle w:val="GOSTListmark1"/>
      </w:pPr>
      <w:r w:rsidRPr="009E0706">
        <w:t>и</w:t>
      </w:r>
      <w:r w:rsidR="009C19B5" w:rsidRPr="009E0706">
        <w:t>зменить утверждающего (удалить утверждающего нельзя, он обязательно должен быть).</w:t>
      </w:r>
    </w:p>
    <w:p w:rsidR="00421117" w:rsidRPr="009E0706" w:rsidRDefault="00421117" w:rsidP="00421117">
      <w:pPr>
        <w:pStyle w:val="32"/>
      </w:pPr>
      <w:bookmarkStart w:id="1756" w:name="_Toc162867670"/>
      <w:r w:rsidRPr="009E0706">
        <w:t xml:space="preserve">Формирование запроса на </w:t>
      </w:r>
      <w:r w:rsidR="006D0E34" w:rsidRPr="009E0706">
        <w:t>проведение</w:t>
      </w:r>
      <w:r w:rsidRPr="009E0706">
        <w:t xml:space="preserve"> контролей</w:t>
      </w:r>
      <w:r w:rsidR="006D0E34" w:rsidRPr="009E0706">
        <w:t xml:space="preserve"> в ручном режиме</w:t>
      </w:r>
      <w:r w:rsidRPr="009E0706">
        <w:t xml:space="preserve"> для документа «Сведения о ДО»</w:t>
      </w:r>
      <w:bookmarkEnd w:id="1756"/>
    </w:p>
    <w:p w:rsidR="006D0E34" w:rsidRPr="009E0706" w:rsidRDefault="006D0E34" w:rsidP="006D0E34">
      <w:pPr>
        <w:pStyle w:val="GOSTNormalWithout"/>
      </w:pPr>
      <w:r w:rsidRPr="009E0706">
        <w:t>Для формирования и обработки запроса на проведение контролей в ручном режиме необходимо выполнить следующие действия:</w:t>
      </w:r>
    </w:p>
    <w:p w:rsidR="006D0E34" w:rsidRPr="009E0706" w:rsidRDefault="006D0E34" w:rsidP="00754BAB">
      <w:pPr>
        <w:pStyle w:val="GOSTListnum"/>
        <w:numPr>
          <w:ilvl w:val="0"/>
          <w:numId w:val="81"/>
        </w:numPr>
      </w:pPr>
      <w:r w:rsidRPr="009E0706">
        <w:t>Выбрать необходимый СДО на статусе «К отмене ФК» на списковой форме документов или открыть визуальную форму документа на просмотр.</w:t>
      </w:r>
    </w:p>
    <w:p w:rsidR="006D0E34" w:rsidRPr="009E0706" w:rsidRDefault="006D0E34" w:rsidP="00754BAB">
      <w:pPr>
        <w:pStyle w:val="GOSTListnum"/>
        <w:numPr>
          <w:ilvl w:val="0"/>
          <w:numId w:val="81"/>
        </w:numPr>
      </w:pPr>
      <w:r w:rsidRPr="009E0706">
        <w:lastRenderedPageBreak/>
        <w:t>На панели инструментов нажать на кнопку «Запросить проведение контролей</w:t>
      </w:r>
      <w:r w:rsidR="00A37EAE" w:rsidRPr="009E0706">
        <w:t xml:space="preserve"> документа</w:t>
      </w:r>
      <w:r w:rsidRPr="009E0706">
        <w:t xml:space="preserve"> в ручном режиме».</w:t>
      </w:r>
    </w:p>
    <w:p w:rsidR="006D0E34" w:rsidRPr="009E0706" w:rsidRDefault="006D0E34" w:rsidP="00754BAB">
      <w:pPr>
        <w:pStyle w:val="GOSTListnum"/>
        <w:numPr>
          <w:ilvl w:val="0"/>
          <w:numId w:val="81"/>
        </w:numPr>
      </w:pPr>
      <w:r w:rsidRPr="009E0706">
        <w:t>В открывшемся окне «Запрос на проведение контролей в ручном режиме» из перечня контролей, по которым документ не прошел проверку, выбрать позиции для проведения в ручном режиме.</w:t>
      </w:r>
    </w:p>
    <w:p w:rsidR="00421117" w:rsidRPr="009E0706" w:rsidRDefault="006D0E34" w:rsidP="00754BAB">
      <w:pPr>
        <w:pStyle w:val="GOSTListnum"/>
        <w:numPr>
          <w:ilvl w:val="0"/>
          <w:numId w:val="81"/>
        </w:numPr>
      </w:pPr>
      <w:r w:rsidRPr="009E0706">
        <w:t>В соответствующем поле указать причину проведения контроля в ручном режиме и сохранить запрос.</w:t>
      </w:r>
    </w:p>
    <w:p w:rsidR="00421117" w:rsidRPr="009E0706" w:rsidRDefault="00421117" w:rsidP="00421117">
      <w:pPr>
        <w:pStyle w:val="GOSTListnum"/>
        <w:numPr>
          <w:ilvl w:val="0"/>
          <w:numId w:val="0"/>
        </w:numPr>
        <w:ind w:left="1021"/>
      </w:pPr>
      <w:r w:rsidRPr="009E0706">
        <w:t>Запрос на отключение контролей автоматически направляется на согласование ответственными лицами на стороне Клиента, после чего будет направлен для утверждения в ЛК ТОФК. В связях настоящего СДО будет отображена ссылка на статус Запроса.</w:t>
      </w:r>
    </w:p>
    <w:p w:rsidR="00421117" w:rsidRPr="009E0706" w:rsidRDefault="00421117" w:rsidP="00421117">
      <w:pPr>
        <w:pStyle w:val="GOSTListnum"/>
        <w:numPr>
          <w:ilvl w:val="0"/>
          <w:numId w:val="0"/>
        </w:numPr>
        <w:ind w:left="1021"/>
      </w:pPr>
      <w:r w:rsidRPr="009E0706">
        <w:t xml:space="preserve">После утверждения Запроса в ЛК ТОФК СДО </w:t>
      </w:r>
      <w:r w:rsidR="00AE3F1D" w:rsidRPr="009E0706">
        <w:t>проходит повторную</w:t>
      </w:r>
      <w:r w:rsidRPr="009E0706">
        <w:t xml:space="preserve"> проверку с учетом отключения контролей.</w:t>
      </w:r>
    </w:p>
    <w:p w:rsidR="009C19B5" w:rsidRPr="009E0706" w:rsidRDefault="009C19B5" w:rsidP="009C19B5">
      <w:pPr>
        <w:pStyle w:val="32"/>
        <w:tabs>
          <w:tab w:val="num" w:pos="1134"/>
        </w:tabs>
        <w:ind w:left="1134" w:hanging="1134"/>
      </w:pPr>
      <w:bookmarkStart w:id="1757" w:name="_Toc421735093"/>
      <w:bookmarkStart w:id="1758" w:name="_Toc452115257"/>
      <w:bookmarkStart w:id="1759" w:name="_Ref453952099"/>
      <w:bookmarkStart w:id="1760" w:name="_Toc487019715"/>
      <w:bookmarkStart w:id="1761" w:name="_Toc487028511"/>
      <w:bookmarkStart w:id="1762" w:name="_Toc20229512"/>
      <w:bookmarkStart w:id="1763" w:name="_Toc162867671"/>
      <w:r w:rsidRPr="009E0706">
        <w:t>Согласование документа «Сведения о ДО»</w:t>
      </w:r>
      <w:bookmarkEnd w:id="1757"/>
      <w:bookmarkEnd w:id="1758"/>
      <w:bookmarkEnd w:id="1759"/>
      <w:bookmarkEnd w:id="1760"/>
      <w:bookmarkEnd w:id="1761"/>
      <w:bookmarkEnd w:id="1762"/>
      <w:bookmarkEnd w:id="1763"/>
    </w:p>
    <w:p w:rsidR="00CB2F9E" w:rsidRPr="009E0706" w:rsidRDefault="00CB2F9E" w:rsidP="00CB2F9E">
      <w:pPr>
        <w:pStyle w:val="41"/>
      </w:pPr>
      <w:r w:rsidRPr="009E0706">
        <w:t>Условия выполнения операции</w:t>
      </w:r>
    </w:p>
    <w:p w:rsidR="00CB2F9E" w:rsidRPr="009E0706" w:rsidRDefault="00CB2F9E" w:rsidP="00CB2F9E">
      <w:pPr>
        <w:pStyle w:val="GOSTNormalWithout"/>
      </w:pPr>
      <w:r w:rsidRPr="009E0706">
        <w:t>Для выполнения операции необходимо соблюдение следующих условий:</w:t>
      </w:r>
    </w:p>
    <w:p w:rsidR="00CB2F9E" w:rsidRPr="009E0706" w:rsidRDefault="00CB2F9E" w:rsidP="00CB2F9E">
      <w:pPr>
        <w:pStyle w:val="GOSTListmark1"/>
      </w:pPr>
      <w:r w:rsidRPr="009E0706">
        <w:t>в ПУР ЭБ заполнен справочник «Книга регистрации казначейских счетов»;</w:t>
      </w:r>
    </w:p>
    <w:p w:rsidR="00CB2F9E" w:rsidRPr="009E0706" w:rsidRDefault="00CB2F9E" w:rsidP="00CB2F9E">
      <w:pPr>
        <w:pStyle w:val="GOSTListmark1"/>
      </w:pPr>
      <w:r w:rsidRPr="009E0706">
        <w:t>дата обработки документа больше и равна дате начала действия функциональности СКП;</w:t>
      </w:r>
    </w:p>
    <w:p w:rsidR="00CB2F9E" w:rsidRPr="009E0706" w:rsidRDefault="00CB2F9E" w:rsidP="00CB2F9E">
      <w:pPr>
        <w:pStyle w:val="GOSTListmark1"/>
      </w:pPr>
      <w:r w:rsidRPr="009E0706">
        <w:t>наличие у пользователя соответствующих полномочий;</w:t>
      </w:r>
    </w:p>
    <w:p w:rsidR="00CB2F9E" w:rsidRPr="009E0706" w:rsidRDefault="00CB2F9E" w:rsidP="00CB2F9E">
      <w:pPr>
        <w:pStyle w:val="GOSTListmark1"/>
      </w:pPr>
      <w:r w:rsidRPr="009E0706">
        <w:t>в Подсистеме настроено многоуровневое согласование документа «Сведения о ДО»;</w:t>
      </w:r>
    </w:p>
    <w:p w:rsidR="00CB2F9E" w:rsidRPr="009E0706" w:rsidRDefault="00CB2F9E" w:rsidP="00CB2F9E">
      <w:pPr>
        <w:pStyle w:val="GOSTListmark1"/>
      </w:pPr>
      <w:r w:rsidRPr="009E0706">
        <w:t>в Подсистеме существует документ «Бюджетное обязательство» в статусе «Актуален», по которому создается документ «Сведения о ДО»;</w:t>
      </w:r>
    </w:p>
    <w:p w:rsidR="00CB2F9E" w:rsidRPr="009E0706" w:rsidRDefault="00CB2F9E" w:rsidP="00CB2F9E">
      <w:pPr>
        <w:pStyle w:val="GOSTListmark1"/>
      </w:pPr>
      <w:r w:rsidRPr="009E0706">
        <w:t>заполнены справочники для обеспечения корректной работы Системы</w:t>
      </w:r>
    </w:p>
    <w:p w:rsidR="00CB2F9E" w:rsidRPr="009E0706" w:rsidRDefault="00CB2F9E" w:rsidP="00CB2F9E">
      <w:pPr>
        <w:pStyle w:val="GOSTListmark1"/>
      </w:pPr>
      <w:r w:rsidRPr="009E0706">
        <w:t>есть пользователи, привязанные к организации ПБС, с ролями:</w:t>
      </w:r>
    </w:p>
    <w:p w:rsidR="00CB2F9E" w:rsidRPr="009E0706" w:rsidRDefault="00CB2F9E" w:rsidP="00CB2F9E">
      <w:pPr>
        <w:pStyle w:val="GOSTListmark2"/>
      </w:pPr>
      <w:r w:rsidRPr="009E0706">
        <w:t>БО.001 Клиент.Ввод данных СБО (ПБС);</w:t>
      </w:r>
    </w:p>
    <w:p w:rsidR="00CB2F9E" w:rsidRPr="009E0706" w:rsidRDefault="00CB2F9E" w:rsidP="00CB2F9E">
      <w:pPr>
        <w:pStyle w:val="GOSTListmark2"/>
      </w:pPr>
      <w:r w:rsidRPr="009E0706">
        <w:t>БО.002 Клиент.Согласование данных СБО (ПБС);</w:t>
      </w:r>
    </w:p>
    <w:p w:rsidR="00CB2F9E" w:rsidRPr="009E0706" w:rsidRDefault="00CB2F9E" w:rsidP="00CB2F9E">
      <w:pPr>
        <w:pStyle w:val="GOSTListmark2"/>
      </w:pPr>
      <w:r w:rsidRPr="009E0706">
        <w:t>БО.003 Клиент.Утверждение СБО (ПБС).</w:t>
      </w:r>
    </w:p>
    <w:p w:rsidR="00CB2F9E" w:rsidRPr="009E0706" w:rsidRDefault="00CB2F9E" w:rsidP="00CB2F9E">
      <w:pPr>
        <w:pStyle w:val="41"/>
        <w:tabs>
          <w:tab w:val="num" w:pos="1304"/>
        </w:tabs>
        <w:ind w:left="1304" w:hanging="1304"/>
      </w:pPr>
      <w:r w:rsidRPr="009E0706">
        <w:t>Последовательность действий</w:t>
      </w:r>
    </w:p>
    <w:p w:rsidR="009C19B5" w:rsidRPr="009E0706" w:rsidRDefault="009C19B5" w:rsidP="00636701">
      <w:pPr>
        <w:pStyle w:val="GOSTNormalWithout"/>
      </w:pPr>
      <w:r w:rsidRPr="009E0706">
        <w:t>Для согласования направленного экземпляра формуляра «Сведения о ДО» пользователю, наделенному соответствующими полномочиями, необходимо выполнить следующие действия:</w:t>
      </w:r>
    </w:p>
    <w:p w:rsidR="009C19B5" w:rsidRPr="009E0706" w:rsidRDefault="009D64DA" w:rsidP="00135C51">
      <w:pPr>
        <w:pStyle w:val="GOSTListnum"/>
        <w:numPr>
          <w:ilvl w:val="0"/>
          <w:numId w:val="7"/>
        </w:numPr>
      </w:pPr>
      <w:r w:rsidRPr="009E0706">
        <w:t>Выбрать подсистему «Управление расходами: средства ФБ» и развернуть ветку «Все сервисы – Управление расходами – Компонент ведения денежных обязательств – Сведения о денежных обязательствах – На согласовании».</w:t>
      </w:r>
    </w:p>
    <w:p w:rsidR="009C19B5" w:rsidRPr="009E0706" w:rsidRDefault="009C19B5" w:rsidP="00AD30AA">
      <w:pPr>
        <w:pStyle w:val="GOSTListnum"/>
      </w:pPr>
      <w:r w:rsidRPr="009E0706">
        <w:t>Выбрать нужный документ в статусе «На согласовании».</w:t>
      </w:r>
    </w:p>
    <w:p w:rsidR="009C19B5" w:rsidRPr="009E0706" w:rsidRDefault="009C19B5" w:rsidP="00AD30AA">
      <w:pPr>
        <w:pStyle w:val="GOSTListnum"/>
      </w:pPr>
      <w:r w:rsidRPr="009E0706">
        <w:t xml:space="preserve">В случае положительного решения согласующему лицу необходимо нажать </w:t>
      </w:r>
      <w:r w:rsidR="00D0475E" w:rsidRPr="009E0706">
        <w:t>кнопку </w:t>
      </w:r>
      <w:r w:rsidRPr="009E0706">
        <w:rPr>
          <w:noProof/>
        </w:rPr>
        <w:drawing>
          <wp:inline distT="0" distB="0" distL="0" distR="0" wp14:anchorId="22DF863E" wp14:editId="742DC4B9">
            <wp:extent cx="333375" cy="314325"/>
            <wp:effectExtent l="19050" t="0" r="9525" b="0"/>
            <wp:docPr id="245"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63" cstate="print"/>
                    <a:srcRect/>
                    <a:stretch>
                      <a:fillRect/>
                    </a:stretch>
                  </pic:blipFill>
                  <pic:spPr bwMode="auto">
                    <a:xfrm>
                      <a:off x="0" y="0"/>
                      <a:ext cx="333375" cy="314325"/>
                    </a:xfrm>
                    <a:prstGeom prst="rect">
                      <a:avLst/>
                    </a:prstGeom>
                    <a:noFill/>
                    <a:ln w="9525">
                      <a:noFill/>
                      <a:miter lim="800000"/>
                      <a:headEnd/>
                      <a:tailEnd/>
                    </a:ln>
                  </pic:spPr>
                </pic:pic>
              </a:graphicData>
            </a:graphic>
          </wp:inline>
        </w:drawing>
      </w:r>
      <w:r w:rsidRPr="009E0706">
        <w:t xml:space="preserve"> (Согласовать).</w:t>
      </w:r>
    </w:p>
    <w:p w:rsidR="009C19B5" w:rsidRPr="009E0706" w:rsidRDefault="009C19B5" w:rsidP="00AD30AA">
      <w:pPr>
        <w:pStyle w:val="GOSTListnum"/>
      </w:pPr>
      <w:r w:rsidRPr="009E0706">
        <w:t xml:space="preserve">В открывшемся окне «Согласование» в поле «Комментарий» при необходимости указать дополнительную информацию и </w:t>
      </w:r>
      <w:r w:rsidR="00D0475E" w:rsidRPr="009E0706">
        <w:t>нажать кнопку «</w:t>
      </w:r>
      <w:r w:rsidRPr="009E0706">
        <w:t>Согласовать» (</w:t>
      </w:r>
      <w:r w:rsidR="00834A9E" w:rsidRPr="009E0706">
        <w:t>рис. </w:t>
      </w:r>
      <w:r w:rsidR="00F9690A" w:rsidRPr="009E0706">
        <w:fldChar w:fldCharType="begin"/>
      </w:r>
      <w:r w:rsidRPr="009E0706">
        <w:instrText xml:space="preserve"> REF _Ref486933369 \h </w:instrText>
      </w:r>
      <w:r w:rsidR="0098402B" w:rsidRPr="009E0706">
        <w:instrText xml:space="preserve"> \* MERGEFORMAT </w:instrText>
      </w:r>
      <w:r w:rsidR="00F9690A" w:rsidRPr="009E0706">
        <w:fldChar w:fldCharType="separate"/>
      </w:r>
      <w:r w:rsidR="008353AE">
        <w:rPr>
          <w:noProof/>
        </w:rPr>
        <w:t>108</w:t>
      </w:r>
      <w:r w:rsidR="00F9690A" w:rsidRPr="009E0706">
        <w:fldChar w:fldCharType="end"/>
      </w:r>
      <w:r w:rsidRPr="009E0706">
        <w:t>).</w:t>
      </w:r>
    </w:p>
    <w:p w:rsidR="009C19B5" w:rsidRPr="009E0706" w:rsidRDefault="009C19B5" w:rsidP="001277D9">
      <w:pPr>
        <w:pStyle w:val="GOSTFigure"/>
      </w:pPr>
      <w:r w:rsidRPr="009E0706">
        <w:lastRenderedPageBreak/>
        <w:t xml:space="preserve"> </w:t>
      </w:r>
      <w:r w:rsidRPr="009E0706">
        <w:rPr>
          <w:noProof/>
        </w:rPr>
        <w:drawing>
          <wp:inline distT="0" distB="0" distL="0" distR="0" wp14:anchorId="1AE0E2FF" wp14:editId="407118CB">
            <wp:extent cx="3305175" cy="1857375"/>
            <wp:effectExtent l="19050" t="0" r="9525" b="0"/>
            <wp:docPr id="246" name="Рисунок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6"/>
                    <pic:cNvPicPr>
                      <a:picLocks noChangeAspect="1" noChangeArrowheads="1"/>
                    </pic:cNvPicPr>
                  </pic:nvPicPr>
                  <pic:blipFill>
                    <a:blip r:embed="rId164" cstate="print"/>
                    <a:srcRect/>
                    <a:stretch>
                      <a:fillRect/>
                    </a:stretch>
                  </pic:blipFill>
                  <pic:spPr bwMode="auto">
                    <a:xfrm>
                      <a:off x="0" y="0"/>
                      <a:ext cx="3305175" cy="1857375"/>
                    </a:xfrm>
                    <a:prstGeom prst="rect">
                      <a:avLst/>
                    </a:prstGeom>
                    <a:noFill/>
                    <a:ln w="9525">
                      <a:noFill/>
                      <a:miter lim="800000"/>
                      <a:headEnd/>
                      <a:tailEnd/>
                    </a:ln>
                  </pic:spPr>
                </pic:pic>
              </a:graphicData>
            </a:graphic>
          </wp:inline>
        </w:drawing>
      </w:r>
    </w:p>
    <w:p w:rsidR="009C19B5" w:rsidRPr="009E0706" w:rsidRDefault="00F9690A" w:rsidP="001277D9">
      <w:pPr>
        <w:pStyle w:val="GOSTFigName"/>
      </w:pPr>
      <w:r w:rsidRPr="009E0706">
        <w:fldChar w:fldCharType="begin"/>
      </w:r>
      <w:r w:rsidR="0044476C" w:rsidRPr="009E0706">
        <w:instrText xml:space="preserve"> SEQ Рисунок \* ARABIC </w:instrText>
      </w:r>
      <w:r w:rsidRPr="009E0706">
        <w:fldChar w:fldCharType="separate"/>
      </w:r>
      <w:bookmarkStart w:id="1764" w:name="_Ref487020701"/>
      <w:bookmarkStart w:id="1765" w:name="_Ref486933369"/>
      <w:bookmarkStart w:id="1766" w:name="_Toc20229625"/>
      <w:bookmarkStart w:id="1767" w:name="_Toc162867818"/>
      <w:r w:rsidR="008353AE">
        <w:rPr>
          <w:noProof/>
        </w:rPr>
        <w:t>108</w:t>
      </w:r>
      <w:bookmarkEnd w:id="1764"/>
      <w:bookmarkEnd w:id="1765"/>
      <w:r w:rsidRPr="009E0706">
        <w:fldChar w:fldCharType="end"/>
      </w:r>
      <w:r w:rsidR="009C19B5" w:rsidRPr="009E0706">
        <w:t>. Окно «Согласовать»</w:t>
      </w:r>
      <w:bookmarkEnd w:id="1766"/>
      <w:bookmarkEnd w:id="1767"/>
    </w:p>
    <w:p w:rsidR="0038252F" w:rsidRPr="009E0706" w:rsidRDefault="009C19B5" w:rsidP="00AD30AA">
      <w:pPr>
        <w:pStyle w:val="GOSTListnum"/>
      </w:pPr>
      <w:r w:rsidRPr="009E0706">
        <w:t>Закрыть открывшееся информационное окно нажатием кнопки «ОК» (</w:t>
      </w:r>
      <w:r w:rsidR="00834A9E" w:rsidRPr="009E0706">
        <w:t>рис. </w:t>
      </w:r>
      <w:r w:rsidR="00F9690A" w:rsidRPr="009E0706">
        <w:fldChar w:fldCharType="begin"/>
      </w:r>
      <w:r w:rsidRPr="009E0706">
        <w:instrText xml:space="preserve"> REF _Ref486933402 \h </w:instrText>
      </w:r>
      <w:r w:rsidR="0098402B" w:rsidRPr="009E0706">
        <w:instrText xml:space="preserve"> \* MERGEFORMAT </w:instrText>
      </w:r>
      <w:r w:rsidR="00F9690A" w:rsidRPr="009E0706">
        <w:fldChar w:fldCharType="separate"/>
      </w:r>
      <w:r w:rsidR="008353AE">
        <w:rPr>
          <w:noProof/>
        </w:rPr>
        <w:t>109</w:t>
      </w:r>
      <w:r w:rsidR="00F9690A" w:rsidRPr="009E0706">
        <w:fldChar w:fldCharType="end"/>
      </w:r>
      <w:r w:rsidRPr="009E0706">
        <w:t>).</w:t>
      </w:r>
      <w:r w:rsidR="00B011B4" w:rsidRPr="009E0706">
        <w:t xml:space="preserve"> </w:t>
      </w:r>
    </w:p>
    <w:p w:rsidR="009C19B5" w:rsidRPr="009E0706" w:rsidRDefault="009C19B5" w:rsidP="001277D9">
      <w:pPr>
        <w:pStyle w:val="GOSTFigure"/>
      </w:pPr>
      <w:r w:rsidRPr="009E0706">
        <w:rPr>
          <w:noProof/>
        </w:rPr>
        <w:drawing>
          <wp:inline distT="0" distB="0" distL="0" distR="0" wp14:anchorId="4DD0FA83" wp14:editId="65275A77">
            <wp:extent cx="3190875" cy="1114425"/>
            <wp:effectExtent l="19050" t="0" r="9525" b="0"/>
            <wp:docPr id="247" name="Рисунок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5"/>
                    <pic:cNvPicPr>
                      <a:picLocks noChangeAspect="1" noChangeArrowheads="1"/>
                    </pic:cNvPicPr>
                  </pic:nvPicPr>
                  <pic:blipFill>
                    <a:blip r:embed="rId165" cstate="print"/>
                    <a:srcRect/>
                    <a:stretch>
                      <a:fillRect/>
                    </a:stretch>
                  </pic:blipFill>
                  <pic:spPr bwMode="auto">
                    <a:xfrm>
                      <a:off x="0" y="0"/>
                      <a:ext cx="3190875" cy="1114425"/>
                    </a:xfrm>
                    <a:prstGeom prst="rect">
                      <a:avLst/>
                    </a:prstGeom>
                    <a:noFill/>
                    <a:ln w="9525">
                      <a:noFill/>
                      <a:miter lim="800000"/>
                      <a:headEnd/>
                      <a:tailEnd/>
                    </a:ln>
                  </pic:spPr>
                </pic:pic>
              </a:graphicData>
            </a:graphic>
          </wp:inline>
        </w:drawing>
      </w:r>
    </w:p>
    <w:p w:rsidR="009C19B5" w:rsidRPr="009E0706" w:rsidRDefault="00F9690A" w:rsidP="001277D9">
      <w:pPr>
        <w:pStyle w:val="GOSTFigName"/>
      </w:pPr>
      <w:r w:rsidRPr="009E0706">
        <w:fldChar w:fldCharType="begin"/>
      </w:r>
      <w:r w:rsidR="0044476C" w:rsidRPr="009E0706">
        <w:instrText xml:space="preserve"> SEQ Рисунок \* ARABIC </w:instrText>
      </w:r>
      <w:r w:rsidRPr="009E0706">
        <w:fldChar w:fldCharType="separate"/>
      </w:r>
      <w:bookmarkStart w:id="1768" w:name="_Ref486933402"/>
      <w:bookmarkStart w:id="1769" w:name="_Toc20229626"/>
      <w:bookmarkStart w:id="1770" w:name="_Toc162867819"/>
      <w:r w:rsidR="008353AE">
        <w:rPr>
          <w:noProof/>
        </w:rPr>
        <w:t>109</w:t>
      </w:r>
      <w:bookmarkEnd w:id="1768"/>
      <w:r w:rsidRPr="009E0706">
        <w:fldChar w:fldCharType="end"/>
      </w:r>
      <w:r w:rsidR="009C19B5" w:rsidRPr="009E0706">
        <w:t>. Информационное сообщение</w:t>
      </w:r>
      <w:bookmarkEnd w:id="1769"/>
      <w:bookmarkEnd w:id="1770"/>
    </w:p>
    <w:p w:rsidR="0038252F" w:rsidRPr="009E0706" w:rsidRDefault="0038252F" w:rsidP="0038252F">
      <w:pPr>
        <w:pStyle w:val="GOSTNormal"/>
      </w:pPr>
      <w:r w:rsidRPr="009E0706">
        <w:t>В результате успешного выполнения операции документ перейдет на статус «На утверждении».</w:t>
      </w:r>
    </w:p>
    <w:p w:rsidR="009C19B5" w:rsidRPr="009E0706" w:rsidRDefault="00EA6587" w:rsidP="009C19B5">
      <w:pPr>
        <w:pStyle w:val="32"/>
        <w:tabs>
          <w:tab w:val="num" w:pos="1134"/>
        </w:tabs>
        <w:ind w:left="1134" w:hanging="1134"/>
      </w:pPr>
      <w:bookmarkStart w:id="1771" w:name="_Toc468289119"/>
      <w:bookmarkStart w:id="1772" w:name="_Toc468289122"/>
      <w:bookmarkStart w:id="1773" w:name="_Toc468289123"/>
      <w:bookmarkStart w:id="1774" w:name="_Toc452115259"/>
      <w:bookmarkStart w:id="1775" w:name="_Ref453952102"/>
      <w:bookmarkStart w:id="1776" w:name="_Toc487019719"/>
      <w:bookmarkStart w:id="1777" w:name="_Toc487028515"/>
      <w:bookmarkStart w:id="1778" w:name="_Toc20229513"/>
      <w:bookmarkStart w:id="1779" w:name="_Toc162867672"/>
      <w:bookmarkStart w:id="1780" w:name="_Toc421735094"/>
      <w:bookmarkStart w:id="1781" w:name="_Toc421735096"/>
      <w:bookmarkEnd w:id="1771"/>
      <w:bookmarkEnd w:id="1772"/>
      <w:bookmarkEnd w:id="1773"/>
      <w:r w:rsidRPr="009E0706">
        <w:t>Утверждение</w:t>
      </w:r>
      <w:r w:rsidR="009C19B5" w:rsidRPr="009E0706">
        <w:t xml:space="preserve"> документа «Сведения о ДО»</w:t>
      </w:r>
      <w:bookmarkEnd w:id="1774"/>
      <w:bookmarkEnd w:id="1775"/>
      <w:bookmarkEnd w:id="1776"/>
      <w:bookmarkEnd w:id="1777"/>
      <w:bookmarkEnd w:id="1778"/>
      <w:bookmarkEnd w:id="1779"/>
    </w:p>
    <w:p w:rsidR="00917684" w:rsidRPr="009E0706" w:rsidRDefault="00917684" w:rsidP="00917684">
      <w:pPr>
        <w:pStyle w:val="41"/>
      </w:pPr>
      <w:r w:rsidRPr="009E0706">
        <w:t>Условия выполнения операции</w:t>
      </w:r>
    </w:p>
    <w:p w:rsidR="00917684" w:rsidRPr="009E0706" w:rsidRDefault="00917684" w:rsidP="00917684">
      <w:pPr>
        <w:pStyle w:val="GOSTNormalWithout"/>
      </w:pPr>
      <w:r w:rsidRPr="009E0706">
        <w:t>Для выполнения операции необходимо соблюдение следующих условий:</w:t>
      </w:r>
    </w:p>
    <w:p w:rsidR="00917684" w:rsidRPr="009E0706" w:rsidRDefault="00917684" w:rsidP="00917684">
      <w:pPr>
        <w:pStyle w:val="GOSTListmark1"/>
      </w:pPr>
      <w:r w:rsidRPr="009E0706">
        <w:t>в ПУР ЭБ заполнен справочник «Книга регистрации казначейских счетов»;</w:t>
      </w:r>
    </w:p>
    <w:p w:rsidR="00917684" w:rsidRPr="009E0706" w:rsidRDefault="00917684" w:rsidP="00917684">
      <w:pPr>
        <w:pStyle w:val="GOSTListmark1"/>
      </w:pPr>
      <w:r w:rsidRPr="009E0706">
        <w:t>дата обработки документа больше и равна дате начала действия функциональности СКП;</w:t>
      </w:r>
    </w:p>
    <w:p w:rsidR="00917684" w:rsidRPr="009E0706" w:rsidRDefault="00917684" w:rsidP="00917684">
      <w:pPr>
        <w:pStyle w:val="GOSTListmark1"/>
      </w:pPr>
      <w:r w:rsidRPr="009E0706">
        <w:t>наличие у пользователя соответствующих полномочий;</w:t>
      </w:r>
    </w:p>
    <w:p w:rsidR="00917684" w:rsidRPr="009E0706" w:rsidRDefault="00917684" w:rsidP="00917684">
      <w:pPr>
        <w:pStyle w:val="GOSTListmark1"/>
      </w:pPr>
      <w:r w:rsidRPr="009E0706">
        <w:t>в Подсистеме настроено многоуровневое согласование документа «Сведения о ДО»;</w:t>
      </w:r>
    </w:p>
    <w:p w:rsidR="00917684" w:rsidRPr="009E0706" w:rsidRDefault="00917684" w:rsidP="00917684">
      <w:pPr>
        <w:pStyle w:val="GOSTListmark1"/>
      </w:pPr>
      <w:r w:rsidRPr="009E0706">
        <w:t>в Подсистеме существует документ «Бюджетное обязательство» в статусе «Актуален», по которому создается документ «Сведения о ДО»;</w:t>
      </w:r>
    </w:p>
    <w:p w:rsidR="00917684" w:rsidRPr="009E0706" w:rsidRDefault="00917684" w:rsidP="00917684">
      <w:pPr>
        <w:pStyle w:val="GOSTListmark1"/>
      </w:pPr>
      <w:r w:rsidRPr="009E0706">
        <w:t>заполнены справочники для обеспечения корректной работы Системы</w:t>
      </w:r>
    </w:p>
    <w:p w:rsidR="00917684" w:rsidRPr="009E0706" w:rsidRDefault="00917684" w:rsidP="00917684">
      <w:pPr>
        <w:pStyle w:val="GOSTListmark1"/>
      </w:pPr>
      <w:r w:rsidRPr="009E0706">
        <w:t>есть пользователи, привязанные к организации ПБС, с ролями:</w:t>
      </w:r>
    </w:p>
    <w:p w:rsidR="00917684" w:rsidRPr="009E0706" w:rsidRDefault="00917684" w:rsidP="00917684">
      <w:pPr>
        <w:pStyle w:val="GOSTListmark2"/>
      </w:pPr>
      <w:r w:rsidRPr="009E0706">
        <w:t>БО.001 Клиент.Ввод данных СБО (ПБС);</w:t>
      </w:r>
    </w:p>
    <w:p w:rsidR="00917684" w:rsidRPr="009E0706" w:rsidRDefault="00917684" w:rsidP="00917684">
      <w:pPr>
        <w:pStyle w:val="GOSTListmark2"/>
      </w:pPr>
      <w:r w:rsidRPr="009E0706">
        <w:t>БО.002 Клиент.Согласование данных СБО (ПБС);</w:t>
      </w:r>
    </w:p>
    <w:p w:rsidR="00917684" w:rsidRPr="009E0706" w:rsidRDefault="00917684" w:rsidP="00917684">
      <w:pPr>
        <w:pStyle w:val="GOSTListmark2"/>
      </w:pPr>
      <w:r w:rsidRPr="009E0706">
        <w:t>БО.003 Клиент.Утверждение СБО (ПБС).</w:t>
      </w:r>
    </w:p>
    <w:p w:rsidR="00917684" w:rsidRPr="009E0706" w:rsidRDefault="00917684" w:rsidP="00917684">
      <w:pPr>
        <w:pStyle w:val="41"/>
        <w:tabs>
          <w:tab w:val="num" w:pos="1304"/>
        </w:tabs>
        <w:ind w:left="1304" w:hanging="1304"/>
      </w:pPr>
      <w:r w:rsidRPr="009E0706">
        <w:lastRenderedPageBreak/>
        <w:t>Последовательность действий</w:t>
      </w:r>
    </w:p>
    <w:p w:rsidR="009C19B5" w:rsidRPr="009E0706" w:rsidRDefault="009C19B5" w:rsidP="00636701">
      <w:pPr>
        <w:pStyle w:val="GOSTNormalWithout"/>
      </w:pPr>
      <w:r w:rsidRPr="009E0706">
        <w:t>Для утверждения экземпляра формуляра «Сведения о ДО</w:t>
      </w:r>
      <w:r w:rsidR="00EA6587" w:rsidRPr="009E0706">
        <w:t>» утверждающему лицу</w:t>
      </w:r>
      <w:r w:rsidRPr="009E0706">
        <w:t xml:space="preserve"> необходимо выполнить следующие действия:</w:t>
      </w:r>
    </w:p>
    <w:p w:rsidR="00B011B4" w:rsidRPr="009E0706" w:rsidRDefault="009D64DA" w:rsidP="00135C51">
      <w:pPr>
        <w:pStyle w:val="GOSTListnum"/>
        <w:numPr>
          <w:ilvl w:val="0"/>
          <w:numId w:val="8"/>
        </w:numPr>
      </w:pPr>
      <w:r w:rsidRPr="009E0706">
        <w:t>Выбрать подсистему «Управление расходами: средства ФБ» и развернуть ветку «Все сервисы – Управление расходами – Компонент ведения денежных обязательств – Сведения о денежных обязательствах – На утверждении (Мое)».</w:t>
      </w:r>
    </w:p>
    <w:p w:rsidR="009C19B5" w:rsidRPr="009E0706" w:rsidRDefault="00B011B4" w:rsidP="00135C51">
      <w:pPr>
        <w:pStyle w:val="GOSTListnum"/>
        <w:numPr>
          <w:ilvl w:val="0"/>
          <w:numId w:val="8"/>
        </w:numPr>
      </w:pPr>
      <w:r w:rsidRPr="009E0706">
        <w:t xml:space="preserve">Выбрать нужный документ </w:t>
      </w:r>
      <w:r w:rsidR="009C19B5" w:rsidRPr="009E0706">
        <w:t>на статусе «На утверждении».</w:t>
      </w:r>
    </w:p>
    <w:p w:rsidR="009C19B5" w:rsidRPr="009E0706" w:rsidRDefault="009C19B5" w:rsidP="00AD30AA">
      <w:pPr>
        <w:pStyle w:val="GOSTListnum"/>
      </w:pPr>
      <w:r w:rsidRPr="009E0706">
        <w:t xml:space="preserve">В случае положительного решения руководителя по документу «Сведения о ДО» руководителю необходимо нажать </w:t>
      </w:r>
      <w:r w:rsidR="00D0475E" w:rsidRPr="009E0706">
        <w:t>кнопку </w:t>
      </w:r>
      <w:r w:rsidRPr="009E0706">
        <w:rPr>
          <w:noProof/>
        </w:rPr>
        <w:drawing>
          <wp:inline distT="0" distB="0" distL="0" distR="0" wp14:anchorId="31C67022" wp14:editId="24C88738">
            <wp:extent cx="333375" cy="314325"/>
            <wp:effectExtent l="19050" t="0" r="9525" b="0"/>
            <wp:docPr id="248"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pic:cNvPicPr>
                      <a:picLocks noChangeAspect="1" noChangeArrowheads="1"/>
                    </pic:cNvPicPr>
                  </pic:nvPicPr>
                  <pic:blipFill>
                    <a:blip r:embed="rId163" cstate="print"/>
                    <a:srcRect/>
                    <a:stretch>
                      <a:fillRect/>
                    </a:stretch>
                  </pic:blipFill>
                  <pic:spPr bwMode="auto">
                    <a:xfrm>
                      <a:off x="0" y="0"/>
                      <a:ext cx="333375" cy="314325"/>
                    </a:xfrm>
                    <a:prstGeom prst="rect">
                      <a:avLst/>
                    </a:prstGeom>
                    <a:noFill/>
                    <a:ln w="9525">
                      <a:noFill/>
                      <a:miter lim="800000"/>
                      <a:headEnd/>
                      <a:tailEnd/>
                    </a:ln>
                  </pic:spPr>
                </pic:pic>
              </a:graphicData>
            </a:graphic>
          </wp:inline>
        </w:drawing>
      </w:r>
      <w:r w:rsidRPr="009E0706">
        <w:t xml:space="preserve"> (Утвердить).</w:t>
      </w:r>
    </w:p>
    <w:p w:rsidR="009C19B5" w:rsidRPr="009E0706" w:rsidRDefault="009C19B5" w:rsidP="00AD30AA">
      <w:pPr>
        <w:pStyle w:val="GOSTListnum"/>
        <w:keepNext/>
      </w:pPr>
      <w:r w:rsidRPr="009E0706">
        <w:t xml:space="preserve">В открывшемся окне утверждения в поле «Примечание» указать дополнительную информацию и </w:t>
      </w:r>
      <w:r w:rsidR="00D0475E" w:rsidRPr="009E0706">
        <w:t>нажать кнопку «</w:t>
      </w:r>
      <w:r w:rsidRPr="009E0706">
        <w:t>Утвердить» (</w:t>
      </w:r>
      <w:r w:rsidR="00834A9E" w:rsidRPr="009E0706">
        <w:t>рис. </w:t>
      </w:r>
      <w:r w:rsidR="00F9690A" w:rsidRPr="009E0706">
        <w:fldChar w:fldCharType="begin"/>
      </w:r>
      <w:r w:rsidRPr="009E0706">
        <w:instrText xml:space="preserve"> REF _Ref486933560 \h </w:instrText>
      </w:r>
      <w:r w:rsidR="0098402B" w:rsidRPr="009E0706">
        <w:instrText xml:space="preserve"> \* MERGEFORMAT </w:instrText>
      </w:r>
      <w:r w:rsidR="00F9690A" w:rsidRPr="009E0706">
        <w:fldChar w:fldCharType="separate"/>
      </w:r>
      <w:r w:rsidR="008353AE">
        <w:rPr>
          <w:noProof/>
        </w:rPr>
        <w:t>110</w:t>
      </w:r>
      <w:r w:rsidR="00F9690A" w:rsidRPr="009E0706">
        <w:fldChar w:fldCharType="end"/>
      </w:r>
      <w:r w:rsidRPr="009E0706">
        <w:t>).</w:t>
      </w:r>
    </w:p>
    <w:p w:rsidR="009C19B5" w:rsidRPr="009E0706" w:rsidRDefault="009C19B5" w:rsidP="00636701">
      <w:pPr>
        <w:pStyle w:val="GOSTFigure"/>
      </w:pPr>
      <w:bookmarkStart w:id="1782" w:name="OLE_LINK86"/>
      <w:bookmarkStart w:id="1783" w:name="OLE_LINK87"/>
      <w:r w:rsidRPr="009E0706">
        <w:rPr>
          <w:noProof/>
        </w:rPr>
        <w:drawing>
          <wp:inline distT="0" distB="0" distL="0" distR="0" wp14:anchorId="3BF83208" wp14:editId="3BA429B5">
            <wp:extent cx="3857625" cy="1971675"/>
            <wp:effectExtent l="19050" t="0" r="9525" b="0"/>
            <wp:docPr id="249" name="Рисунок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0"/>
                    <pic:cNvPicPr>
                      <a:picLocks noChangeAspect="1" noChangeArrowheads="1"/>
                    </pic:cNvPicPr>
                  </pic:nvPicPr>
                  <pic:blipFill>
                    <a:blip r:embed="rId166" cstate="print"/>
                    <a:srcRect/>
                    <a:stretch>
                      <a:fillRect/>
                    </a:stretch>
                  </pic:blipFill>
                  <pic:spPr bwMode="auto">
                    <a:xfrm>
                      <a:off x="0" y="0"/>
                      <a:ext cx="3857625" cy="1971675"/>
                    </a:xfrm>
                    <a:prstGeom prst="rect">
                      <a:avLst/>
                    </a:prstGeom>
                    <a:noFill/>
                    <a:ln w="9525">
                      <a:noFill/>
                      <a:miter lim="800000"/>
                      <a:headEnd/>
                      <a:tailEnd/>
                    </a:ln>
                  </pic:spPr>
                </pic:pic>
              </a:graphicData>
            </a:graphic>
          </wp:inline>
        </w:drawing>
      </w:r>
    </w:p>
    <w:p w:rsidR="009C19B5" w:rsidRPr="009E0706" w:rsidRDefault="00F9690A" w:rsidP="001277D9">
      <w:pPr>
        <w:pStyle w:val="GOSTFigName"/>
      </w:pPr>
      <w:r w:rsidRPr="009E0706">
        <w:fldChar w:fldCharType="begin"/>
      </w:r>
      <w:r w:rsidR="0044476C" w:rsidRPr="009E0706">
        <w:instrText xml:space="preserve"> SEQ Рисунок \* ARABIC </w:instrText>
      </w:r>
      <w:r w:rsidRPr="009E0706">
        <w:fldChar w:fldCharType="separate"/>
      </w:r>
      <w:bookmarkStart w:id="1784" w:name="_Ref487020750"/>
      <w:bookmarkStart w:id="1785" w:name="_Ref486933560"/>
      <w:bookmarkStart w:id="1786" w:name="_Toc20229627"/>
      <w:bookmarkStart w:id="1787" w:name="_Toc162867820"/>
      <w:r w:rsidR="008353AE">
        <w:rPr>
          <w:noProof/>
        </w:rPr>
        <w:t>110</w:t>
      </w:r>
      <w:bookmarkEnd w:id="1784"/>
      <w:bookmarkEnd w:id="1785"/>
      <w:r w:rsidRPr="009E0706">
        <w:fldChar w:fldCharType="end"/>
      </w:r>
      <w:r w:rsidR="009C19B5" w:rsidRPr="009E0706">
        <w:t>. Окно «Утвердить»</w:t>
      </w:r>
      <w:bookmarkEnd w:id="1786"/>
      <w:bookmarkEnd w:id="1787"/>
    </w:p>
    <w:bookmarkEnd w:id="1782"/>
    <w:bookmarkEnd w:id="1783"/>
    <w:p w:rsidR="009C19B5" w:rsidRPr="009E0706" w:rsidRDefault="009C19B5" w:rsidP="00AD30AA">
      <w:pPr>
        <w:pStyle w:val="GOSTListnum"/>
        <w:keepNext/>
      </w:pPr>
      <w:r w:rsidRPr="009E0706">
        <w:lastRenderedPageBreak/>
        <w:t xml:space="preserve">Выполнить подписание документа. Для этого необходимо в открывшемся окне «Документ на подпись» просмотреть подписываемый документ и нажать </w:t>
      </w:r>
      <w:r w:rsidR="00D0475E" w:rsidRPr="009E0706">
        <w:t>кнопку «</w:t>
      </w:r>
      <w:r w:rsidRPr="009E0706">
        <w:t>Подписать» (</w:t>
      </w:r>
      <w:r w:rsidR="00834A9E" w:rsidRPr="009E0706">
        <w:t>рис. </w:t>
      </w:r>
      <w:r w:rsidR="00F9690A" w:rsidRPr="009E0706">
        <w:fldChar w:fldCharType="begin"/>
      </w:r>
      <w:r w:rsidRPr="009E0706">
        <w:instrText xml:space="preserve"> REF _Ref486933568 \h </w:instrText>
      </w:r>
      <w:r w:rsidR="0098402B" w:rsidRPr="009E0706">
        <w:instrText xml:space="preserve"> \* MERGEFORMAT </w:instrText>
      </w:r>
      <w:r w:rsidR="00F9690A" w:rsidRPr="009E0706">
        <w:fldChar w:fldCharType="separate"/>
      </w:r>
      <w:r w:rsidR="008353AE">
        <w:rPr>
          <w:noProof/>
        </w:rPr>
        <w:t>111</w:t>
      </w:r>
      <w:r w:rsidR="00F9690A" w:rsidRPr="009E0706">
        <w:fldChar w:fldCharType="end"/>
      </w:r>
      <w:r w:rsidRPr="009E0706">
        <w:t>).</w:t>
      </w:r>
    </w:p>
    <w:p w:rsidR="009C19B5" w:rsidRPr="009E0706" w:rsidRDefault="009C19B5" w:rsidP="001277D9">
      <w:pPr>
        <w:pStyle w:val="GOSTFigure"/>
      </w:pPr>
      <w:bookmarkStart w:id="1788" w:name="OLE_LINK88"/>
      <w:bookmarkStart w:id="1789" w:name="OLE_LINK89"/>
      <w:r w:rsidRPr="009E0706">
        <w:rPr>
          <w:noProof/>
        </w:rPr>
        <w:drawing>
          <wp:inline distT="0" distB="0" distL="0" distR="0" wp14:anchorId="23E0E590" wp14:editId="05D392DE">
            <wp:extent cx="5000625" cy="5534025"/>
            <wp:effectExtent l="19050" t="0" r="9525" b="0"/>
            <wp:docPr id="250" name="Рисунок 73" descr="020 Подпись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3" descr="020 Подпись 1"/>
                    <pic:cNvPicPr>
                      <a:picLocks noChangeAspect="1" noChangeArrowheads="1"/>
                    </pic:cNvPicPr>
                  </pic:nvPicPr>
                  <pic:blipFill>
                    <a:blip r:embed="rId167" cstate="print"/>
                    <a:srcRect/>
                    <a:stretch>
                      <a:fillRect/>
                    </a:stretch>
                  </pic:blipFill>
                  <pic:spPr bwMode="auto">
                    <a:xfrm>
                      <a:off x="0" y="0"/>
                      <a:ext cx="5000625" cy="5534025"/>
                    </a:xfrm>
                    <a:prstGeom prst="rect">
                      <a:avLst/>
                    </a:prstGeom>
                    <a:noFill/>
                    <a:ln w="9525">
                      <a:noFill/>
                      <a:miter lim="800000"/>
                      <a:headEnd/>
                      <a:tailEnd/>
                    </a:ln>
                  </pic:spPr>
                </pic:pic>
              </a:graphicData>
            </a:graphic>
          </wp:inline>
        </w:drawing>
      </w:r>
    </w:p>
    <w:p w:rsidR="009C19B5" w:rsidRPr="009E0706" w:rsidRDefault="00F9690A" w:rsidP="001277D9">
      <w:pPr>
        <w:pStyle w:val="GOSTFigName"/>
      </w:pPr>
      <w:r w:rsidRPr="009E0706">
        <w:fldChar w:fldCharType="begin"/>
      </w:r>
      <w:r w:rsidR="0044476C" w:rsidRPr="009E0706">
        <w:instrText xml:space="preserve"> SEQ Рисунок \* ARABIC </w:instrText>
      </w:r>
      <w:r w:rsidRPr="009E0706">
        <w:fldChar w:fldCharType="separate"/>
      </w:r>
      <w:bookmarkStart w:id="1790" w:name="_Ref486933568"/>
      <w:bookmarkStart w:id="1791" w:name="_Toc20229628"/>
      <w:bookmarkStart w:id="1792" w:name="_Toc162867821"/>
      <w:r w:rsidR="008353AE">
        <w:rPr>
          <w:noProof/>
        </w:rPr>
        <w:t>111</w:t>
      </w:r>
      <w:bookmarkEnd w:id="1790"/>
      <w:r w:rsidRPr="009E0706">
        <w:fldChar w:fldCharType="end"/>
      </w:r>
      <w:r w:rsidR="009C19B5" w:rsidRPr="009E0706">
        <w:t>. Окно «Документ на подпись»</w:t>
      </w:r>
      <w:bookmarkEnd w:id="1791"/>
      <w:bookmarkEnd w:id="1792"/>
    </w:p>
    <w:bookmarkEnd w:id="1788"/>
    <w:bookmarkEnd w:id="1789"/>
    <w:p w:rsidR="009C19B5" w:rsidRPr="009E0706" w:rsidRDefault="009C19B5" w:rsidP="00AD30AA">
      <w:pPr>
        <w:pStyle w:val="GOSTListnum"/>
        <w:keepNext/>
      </w:pPr>
      <w:r w:rsidRPr="009E0706">
        <w:lastRenderedPageBreak/>
        <w:t xml:space="preserve">В окне «Выбор сертификата пользователя» выбрать сертификат и нажать </w:t>
      </w:r>
      <w:r w:rsidR="00D0475E" w:rsidRPr="009E0706">
        <w:t>кнопку «</w:t>
      </w:r>
      <w:r w:rsidRPr="009E0706">
        <w:t>ОК» (</w:t>
      </w:r>
      <w:r w:rsidR="00834A9E" w:rsidRPr="009E0706">
        <w:t>рис. </w:t>
      </w:r>
      <w:r w:rsidR="00F9690A" w:rsidRPr="009E0706">
        <w:fldChar w:fldCharType="begin"/>
      </w:r>
      <w:r w:rsidRPr="009E0706">
        <w:instrText xml:space="preserve"> REF _Ref486933583 \h </w:instrText>
      </w:r>
      <w:r w:rsidR="0098402B" w:rsidRPr="009E0706">
        <w:instrText xml:space="preserve"> \* MERGEFORMAT </w:instrText>
      </w:r>
      <w:r w:rsidR="00F9690A" w:rsidRPr="009E0706">
        <w:fldChar w:fldCharType="separate"/>
      </w:r>
      <w:r w:rsidR="008353AE">
        <w:rPr>
          <w:noProof/>
        </w:rPr>
        <w:t>112</w:t>
      </w:r>
      <w:r w:rsidR="00F9690A" w:rsidRPr="009E0706">
        <w:fldChar w:fldCharType="end"/>
      </w:r>
      <w:r w:rsidRPr="009E0706">
        <w:t>).</w:t>
      </w:r>
    </w:p>
    <w:p w:rsidR="009C19B5" w:rsidRPr="009E0706" w:rsidRDefault="009C19B5" w:rsidP="001277D9">
      <w:pPr>
        <w:pStyle w:val="GOSTFigure"/>
      </w:pPr>
      <w:bookmarkStart w:id="1793" w:name="OLE_LINK90"/>
      <w:bookmarkStart w:id="1794" w:name="OLE_LINK91"/>
      <w:r w:rsidRPr="009E0706">
        <w:rPr>
          <w:noProof/>
        </w:rPr>
        <w:drawing>
          <wp:inline distT="0" distB="0" distL="0" distR="0" wp14:anchorId="20B6020D" wp14:editId="0179776E">
            <wp:extent cx="5724525" cy="4467225"/>
            <wp:effectExtent l="19050" t="0" r="9525" b="0"/>
            <wp:docPr id="251" name="Рисунок 74" descr="021 ПОдпись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4" descr="021 ПОдпись 2"/>
                    <pic:cNvPicPr>
                      <a:picLocks noChangeAspect="1" noChangeArrowheads="1"/>
                    </pic:cNvPicPr>
                  </pic:nvPicPr>
                  <pic:blipFill>
                    <a:blip r:embed="rId168" cstate="print"/>
                    <a:srcRect/>
                    <a:stretch>
                      <a:fillRect/>
                    </a:stretch>
                  </pic:blipFill>
                  <pic:spPr bwMode="auto">
                    <a:xfrm>
                      <a:off x="0" y="0"/>
                      <a:ext cx="5724525" cy="4467225"/>
                    </a:xfrm>
                    <a:prstGeom prst="rect">
                      <a:avLst/>
                    </a:prstGeom>
                    <a:noFill/>
                    <a:ln w="9525">
                      <a:noFill/>
                      <a:miter lim="800000"/>
                      <a:headEnd/>
                      <a:tailEnd/>
                    </a:ln>
                  </pic:spPr>
                </pic:pic>
              </a:graphicData>
            </a:graphic>
          </wp:inline>
        </w:drawing>
      </w:r>
    </w:p>
    <w:p w:rsidR="009C19B5" w:rsidRPr="009E0706" w:rsidRDefault="00F9690A" w:rsidP="001277D9">
      <w:pPr>
        <w:pStyle w:val="GOSTFigName"/>
      </w:pPr>
      <w:r w:rsidRPr="009E0706">
        <w:fldChar w:fldCharType="begin"/>
      </w:r>
      <w:r w:rsidR="0044476C" w:rsidRPr="009E0706">
        <w:instrText xml:space="preserve"> SEQ Рисунок \* ARABIC </w:instrText>
      </w:r>
      <w:r w:rsidRPr="009E0706">
        <w:fldChar w:fldCharType="separate"/>
      </w:r>
      <w:bookmarkStart w:id="1795" w:name="_Ref486933583"/>
      <w:bookmarkStart w:id="1796" w:name="_Toc20229629"/>
      <w:bookmarkStart w:id="1797" w:name="_Toc162867822"/>
      <w:r w:rsidR="008353AE">
        <w:rPr>
          <w:noProof/>
        </w:rPr>
        <w:t>112</w:t>
      </w:r>
      <w:bookmarkEnd w:id="1795"/>
      <w:r w:rsidRPr="009E0706">
        <w:fldChar w:fldCharType="end"/>
      </w:r>
      <w:r w:rsidR="009C19B5" w:rsidRPr="009E0706">
        <w:t>. Окно «Выбор сертификата пользователя»</w:t>
      </w:r>
      <w:bookmarkEnd w:id="1796"/>
      <w:bookmarkEnd w:id="1797"/>
    </w:p>
    <w:bookmarkEnd w:id="1793"/>
    <w:bookmarkEnd w:id="1794"/>
    <w:p w:rsidR="009C19B5" w:rsidRPr="009E0706" w:rsidRDefault="009C19B5" w:rsidP="00694DFD">
      <w:pPr>
        <w:pStyle w:val="GOSTNormal"/>
      </w:pPr>
      <w:r w:rsidRPr="009E0706">
        <w:t>В результате</w:t>
      </w:r>
      <w:r w:rsidR="0038252F" w:rsidRPr="009E0706">
        <w:t xml:space="preserve"> успешного</w:t>
      </w:r>
      <w:r w:rsidRPr="009E0706">
        <w:t xml:space="preserve"> выполнения операции документ </w:t>
      </w:r>
      <w:r w:rsidR="00B011B4" w:rsidRPr="009E0706">
        <w:t>перейдет на статус</w:t>
      </w:r>
      <w:r w:rsidRPr="009E0706">
        <w:t xml:space="preserve"> «Утвержден»</w:t>
      </w:r>
      <w:r w:rsidR="00613CD2" w:rsidRPr="009E0706">
        <w:t>,</w:t>
      </w:r>
      <w:r w:rsidRPr="009E0706">
        <w:t xml:space="preserve"> информация для постановки на учет ДО</w:t>
      </w:r>
      <w:r w:rsidRPr="009E0706" w:rsidDel="000D532D">
        <w:t xml:space="preserve"> </w:t>
      </w:r>
      <w:r w:rsidRPr="009E0706">
        <w:t>автоматически направлена на согласование в ФК. При этом в колонке «ФК» отразится желтый фонарь.</w:t>
      </w:r>
    </w:p>
    <w:p w:rsidR="009C19B5" w:rsidRPr="009E0706" w:rsidRDefault="009C19B5" w:rsidP="009C19B5">
      <w:pPr>
        <w:pStyle w:val="32"/>
        <w:tabs>
          <w:tab w:val="num" w:pos="1134"/>
        </w:tabs>
        <w:ind w:left="1134" w:hanging="1134"/>
      </w:pPr>
      <w:bookmarkStart w:id="1798" w:name="_Toc487019720"/>
      <w:bookmarkStart w:id="1799" w:name="_Toc487028516"/>
      <w:bookmarkStart w:id="1800" w:name="_Toc20229514"/>
      <w:bookmarkStart w:id="1801" w:name="_Toc162867673"/>
      <w:bookmarkStart w:id="1802" w:name="_Toc470082693"/>
      <w:bookmarkStart w:id="1803" w:name="_Toc452115261"/>
      <w:bookmarkStart w:id="1804" w:name="OLE_LINK94"/>
      <w:bookmarkStart w:id="1805" w:name="OLE_LINK95"/>
      <w:bookmarkStart w:id="1806" w:name="OLE_LINK129"/>
      <w:bookmarkStart w:id="1807" w:name="OLE_LINK130"/>
      <w:r w:rsidRPr="009E0706">
        <w:t>Отправка на доработку документа «Сведения о ДО» со статуса «На согласовании» и его дальнейшая обработка</w:t>
      </w:r>
      <w:bookmarkEnd w:id="1798"/>
      <w:bookmarkEnd w:id="1799"/>
      <w:bookmarkEnd w:id="1800"/>
      <w:bookmarkEnd w:id="1801"/>
    </w:p>
    <w:p w:rsidR="009C19B5" w:rsidRPr="009E0706" w:rsidRDefault="009C19B5" w:rsidP="00694DFD">
      <w:pPr>
        <w:pStyle w:val="GOSTNormal"/>
      </w:pPr>
      <w:r w:rsidRPr="009E0706">
        <w:t>В случае отказа согласовать документ «Сведения о ДО»</w:t>
      </w:r>
      <w:r w:rsidR="00613CD2" w:rsidRPr="009E0706">
        <w:t>,</w:t>
      </w:r>
      <w:r w:rsidRPr="009E0706">
        <w:t xml:space="preserve"> согласующему необходимо нажать </w:t>
      </w:r>
      <w:r w:rsidR="00D0475E" w:rsidRPr="009E0706">
        <w:t>кнопку «</w:t>
      </w:r>
      <w:r w:rsidRPr="009E0706">
        <w:t>На доработку» (</w:t>
      </w:r>
      <w:r w:rsidR="00834A9E" w:rsidRPr="009E0706">
        <w:t>рис. </w:t>
      </w:r>
      <w:r w:rsidR="00F9690A" w:rsidRPr="009E0706">
        <w:fldChar w:fldCharType="begin"/>
      </w:r>
      <w:r w:rsidRPr="009E0706">
        <w:instrText xml:space="preserve"> REF _Ref487020701 \h </w:instrText>
      </w:r>
      <w:r w:rsidR="0098402B" w:rsidRPr="009E0706">
        <w:instrText xml:space="preserve"> \* MERGEFORMAT </w:instrText>
      </w:r>
      <w:r w:rsidR="00F9690A" w:rsidRPr="009E0706">
        <w:fldChar w:fldCharType="separate"/>
      </w:r>
      <w:r w:rsidR="008353AE">
        <w:rPr>
          <w:noProof/>
        </w:rPr>
        <w:t>108</w:t>
      </w:r>
      <w:r w:rsidR="00F9690A" w:rsidRPr="009E0706">
        <w:fldChar w:fldCharType="end"/>
      </w:r>
      <w:r w:rsidRPr="009E0706">
        <w:t>), при этом необходимо обязательно указать причину отклонения в поле «Примечание».</w:t>
      </w:r>
    </w:p>
    <w:p w:rsidR="009C19B5" w:rsidRPr="009E0706" w:rsidRDefault="009C19B5" w:rsidP="00694DFD">
      <w:pPr>
        <w:pStyle w:val="GOSTNormal"/>
      </w:pPr>
      <w:r w:rsidRPr="009E0706">
        <w:t>В результате выполнения операции «На доработку» согласующим, документ изменит свой статус на «Не согласован» (</w:t>
      </w:r>
      <w:r w:rsidR="00834A9E" w:rsidRPr="009E0706">
        <w:t>рис. </w:t>
      </w:r>
      <w:r w:rsidR="00F9690A" w:rsidRPr="009E0706">
        <w:fldChar w:fldCharType="begin"/>
      </w:r>
      <w:r w:rsidRPr="009E0706">
        <w:instrText xml:space="preserve"> REF _Ref487017520 \h </w:instrText>
      </w:r>
      <w:r w:rsidR="0098402B" w:rsidRPr="009E0706">
        <w:instrText xml:space="preserve"> \* MERGEFORMAT </w:instrText>
      </w:r>
      <w:r w:rsidR="00F9690A" w:rsidRPr="009E0706">
        <w:fldChar w:fldCharType="separate"/>
      </w:r>
      <w:r w:rsidR="008353AE">
        <w:rPr>
          <w:noProof/>
        </w:rPr>
        <w:t>113</w:t>
      </w:r>
      <w:r w:rsidR="00F9690A" w:rsidRPr="009E0706">
        <w:fldChar w:fldCharType="end"/>
      </w:r>
      <w:r w:rsidRPr="009E0706">
        <w:t>), а в документе на вкладке «Лист согласования»</w:t>
      </w:r>
      <w:r w:rsidR="00DA7A1F" w:rsidRPr="009E0706">
        <w:t xml:space="preserve"> </w:t>
      </w:r>
      <w:r w:rsidRPr="009E0706">
        <w:t>будет указана причина отклонения документа.</w:t>
      </w:r>
    </w:p>
    <w:p w:rsidR="009C19B5" w:rsidRPr="009E0706" w:rsidRDefault="009C19B5" w:rsidP="001277D9">
      <w:pPr>
        <w:pStyle w:val="GOSTFigure"/>
      </w:pPr>
      <w:r w:rsidRPr="009E0706">
        <w:rPr>
          <w:noProof/>
        </w:rPr>
        <w:lastRenderedPageBreak/>
        <w:drawing>
          <wp:inline distT="0" distB="0" distL="0" distR="0" wp14:anchorId="2BE76E1C" wp14:editId="6877F605">
            <wp:extent cx="3486150" cy="1133475"/>
            <wp:effectExtent l="19050" t="0" r="0" b="0"/>
            <wp:docPr id="252" name="Рисунок 2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2"/>
                    <pic:cNvPicPr>
                      <a:picLocks noChangeAspect="1" noChangeArrowheads="1"/>
                    </pic:cNvPicPr>
                  </pic:nvPicPr>
                  <pic:blipFill>
                    <a:blip r:embed="rId169" cstate="print"/>
                    <a:srcRect/>
                    <a:stretch>
                      <a:fillRect/>
                    </a:stretch>
                  </pic:blipFill>
                  <pic:spPr bwMode="auto">
                    <a:xfrm>
                      <a:off x="0" y="0"/>
                      <a:ext cx="3486150" cy="1133475"/>
                    </a:xfrm>
                    <a:prstGeom prst="rect">
                      <a:avLst/>
                    </a:prstGeom>
                    <a:noFill/>
                    <a:ln w="9525">
                      <a:noFill/>
                      <a:miter lim="800000"/>
                      <a:headEnd/>
                      <a:tailEnd/>
                    </a:ln>
                  </pic:spPr>
                </pic:pic>
              </a:graphicData>
            </a:graphic>
          </wp:inline>
        </w:drawing>
      </w:r>
    </w:p>
    <w:bookmarkStart w:id="1808" w:name="_Ref487017520"/>
    <w:p w:rsidR="009C19B5" w:rsidRPr="009E0706" w:rsidRDefault="00F9690A" w:rsidP="001277D9">
      <w:pPr>
        <w:pStyle w:val="GOSTFigName"/>
      </w:pPr>
      <w:r w:rsidRPr="009E0706">
        <w:fldChar w:fldCharType="begin"/>
      </w:r>
      <w:r w:rsidR="009C19B5" w:rsidRPr="009E0706">
        <w:instrText xml:space="preserve"> SEQ Рисунок \* ARABIC </w:instrText>
      </w:r>
      <w:r w:rsidRPr="009E0706">
        <w:fldChar w:fldCharType="separate"/>
      </w:r>
      <w:bookmarkStart w:id="1809" w:name="_Toc20229630"/>
      <w:bookmarkStart w:id="1810" w:name="_Toc162867823"/>
      <w:r w:rsidR="008353AE">
        <w:rPr>
          <w:noProof/>
        </w:rPr>
        <w:t>113</w:t>
      </w:r>
      <w:r w:rsidRPr="009E0706">
        <w:fldChar w:fldCharType="end"/>
      </w:r>
      <w:bookmarkEnd w:id="1808"/>
      <w:r w:rsidR="00EA6587" w:rsidRPr="009E0706">
        <w:t>. Экземпляр формуляра «</w:t>
      </w:r>
      <w:r w:rsidR="009C19B5" w:rsidRPr="009E0706">
        <w:t>Сведения о ДО» на статусе «Требует доработки»</w:t>
      </w:r>
      <w:bookmarkEnd w:id="1809"/>
      <w:bookmarkEnd w:id="1810"/>
    </w:p>
    <w:p w:rsidR="009C19B5" w:rsidRPr="009E0706" w:rsidRDefault="00766446" w:rsidP="00613CD2">
      <w:pPr>
        <w:pStyle w:val="GOSTNormalWithout"/>
      </w:pPr>
      <w:r w:rsidRPr="009E0706">
        <w:t>Для того</w:t>
      </w:r>
      <w:r w:rsidR="009C19B5" w:rsidRPr="009E0706">
        <w:t xml:space="preserve"> чтобы поправить документ и продолжить работу с ним необходимо:</w:t>
      </w:r>
    </w:p>
    <w:p w:rsidR="009D64DA" w:rsidRPr="009E0706" w:rsidRDefault="009D64DA" w:rsidP="009D64DA">
      <w:pPr>
        <w:pStyle w:val="GOSTListnum"/>
        <w:numPr>
          <w:ilvl w:val="0"/>
          <w:numId w:val="9"/>
        </w:numPr>
      </w:pPr>
      <w:r w:rsidRPr="009E0706">
        <w:t>Выбрать подсистему «Управление расходами: средства ФБ» и развернуть ветку «Все сервисы – Управление расходами – Компонент ведения денежных обязательств – Сведения о денежных обязательствах – Требуют доработки (Мое)».</w:t>
      </w:r>
    </w:p>
    <w:p w:rsidR="009C19B5" w:rsidRPr="009E0706" w:rsidRDefault="009D64DA" w:rsidP="009D64DA">
      <w:pPr>
        <w:pStyle w:val="GOSTListnum"/>
        <w:numPr>
          <w:ilvl w:val="0"/>
          <w:numId w:val="9"/>
        </w:numPr>
      </w:pPr>
      <w:r w:rsidRPr="009E0706">
        <w:t>Выбрать нужный документ на статусе «Требует доработки».</w:t>
      </w:r>
    </w:p>
    <w:p w:rsidR="009C19B5" w:rsidRPr="009E0706" w:rsidRDefault="00D0475E" w:rsidP="00AD30AA">
      <w:pPr>
        <w:pStyle w:val="GOSTListnum"/>
      </w:pPr>
      <w:r w:rsidRPr="009E0706">
        <w:t>Нажать кнопку </w:t>
      </w:r>
      <w:r w:rsidR="009C19B5" w:rsidRPr="009E0706">
        <w:rPr>
          <w:noProof/>
        </w:rPr>
        <w:drawing>
          <wp:inline distT="0" distB="0" distL="0" distR="0" wp14:anchorId="5D261EF4" wp14:editId="719EF095">
            <wp:extent cx="268274" cy="256610"/>
            <wp:effectExtent l="0" t="0" r="0" b="0"/>
            <wp:docPr id="253" name="Рисунок 2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3"/>
                    <pic:cNvPicPr>
                      <a:picLocks noChangeAspect="1" noChangeArrowheads="1"/>
                    </pic:cNvPicPr>
                  </pic:nvPicPr>
                  <pic:blipFill>
                    <a:blip r:embed="rId170" cstate="print"/>
                    <a:srcRect/>
                    <a:stretch>
                      <a:fillRect/>
                    </a:stretch>
                  </pic:blipFill>
                  <pic:spPr bwMode="auto">
                    <a:xfrm>
                      <a:off x="0" y="0"/>
                      <a:ext cx="270510" cy="258749"/>
                    </a:xfrm>
                    <a:prstGeom prst="rect">
                      <a:avLst/>
                    </a:prstGeom>
                    <a:noFill/>
                    <a:ln w="9525">
                      <a:noFill/>
                      <a:miter lim="800000"/>
                      <a:headEnd/>
                      <a:tailEnd/>
                    </a:ln>
                  </pic:spPr>
                </pic:pic>
              </a:graphicData>
            </a:graphic>
          </wp:inline>
        </w:drawing>
      </w:r>
      <w:r w:rsidR="009C19B5" w:rsidRPr="009E0706">
        <w:t xml:space="preserve"> (Взять в работу). Взять в работу документ сможет Исполнитель, т.е. пользователь </w:t>
      </w:r>
      <w:r w:rsidR="00D86551" w:rsidRPr="009E0706">
        <w:t xml:space="preserve">с </w:t>
      </w:r>
      <w:r w:rsidR="009C19B5" w:rsidRPr="009E0706">
        <w:t xml:space="preserve">ролью «Ответственный исполнитель». </w:t>
      </w:r>
    </w:p>
    <w:p w:rsidR="009C19B5" w:rsidRPr="009E0706" w:rsidRDefault="009C19B5" w:rsidP="00AD30AA">
      <w:pPr>
        <w:pStyle w:val="GOSTListnum"/>
      </w:pPr>
      <w:r w:rsidRPr="009E0706">
        <w:t xml:space="preserve">После взятия в работу документ перейдет в статус «Новый» и его можно будет редактировать, нажав </w:t>
      </w:r>
      <w:r w:rsidR="0038252F" w:rsidRPr="009E0706">
        <w:t>кнопку </w:t>
      </w:r>
      <w:r w:rsidRPr="009E0706">
        <w:rPr>
          <w:noProof/>
        </w:rPr>
        <w:drawing>
          <wp:inline distT="0" distB="0" distL="0" distR="0" wp14:anchorId="7E158B7E" wp14:editId="2F6B66C3">
            <wp:extent cx="237507" cy="225631"/>
            <wp:effectExtent l="0" t="0" r="0" b="0"/>
            <wp:docPr id="254" name="Рисунок 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4"/>
                    <pic:cNvPicPr>
                      <a:picLocks noChangeAspect="1" noChangeArrowheads="1"/>
                    </pic:cNvPicPr>
                  </pic:nvPicPr>
                  <pic:blipFill>
                    <a:blip r:embed="rId171" cstate="print"/>
                    <a:srcRect/>
                    <a:stretch>
                      <a:fillRect/>
                    </a:stretch>
                  </pic:blipFill>
                  <pic:spPr bwMode="auto">
                    <a:xfrm>
                      <a:off x="0" y="0"/>
                      <a:ext cx="241300" cy="229235"/>
                    </a:xfrm>
                    <a:prstGeom prst="rect">
                      <a:avLst/>
                    </a:prstGeom>
                    <a:noFill/>
                    <a:ln w="9525">
                      <a:noFill/>
                      <a:miter lim="800000"/>
                      <a:headEnd/>
                      <a:tailEnd/>
                    </a:ln>
                  </pic:spPr>
                </pic:pic>
              </a:graphicData>
            </a:graphic>
          </wp:inline>
        </w:drawing>
      </w:r>
      <w:r w:rsidRPr="009E0706">
        <w:t xml:space="preserve"> (Открыть документ на редактирование). </w:t>
      </w:r>
    </w:p>
    <w:p w:rsidR="009C19B5" w:rsidRPr="009E0706" w:rsidRDefault="009C19B5" w:rsidP="00EA6587">
      <w:pPr>
        <w:pStyle w:val="GOSTNormal"/>
      </w:pPr>
      <w:r w:rsidRPr="009E0706">
        <w:t>Далее необходимо будет опять отправить докуме</w:t>
      </w:r>
      <w:r w:rsidR="00EA6587" w:rsidRPr="009E0706">
        <w:t>нт на согласование/утверждение.</w:t>
      </w:r>
    </w:p>
    <w:p w:rsidR="009C19B5" w:rsidRPr="009E0706" w:rsidRDefault="009C19B5" w:rsidP="009C19B5">
      <w:pPr>
        <w:pStyle w:val="32"/>
        <w:tabs>
          <w:tab w:val="num" w:pos="1134"/>
        </w:tabs>
        <w:ind w:left="1134" w:hanging="1134"/>
      </w:pPr>
      <w:bookmarkStart w:id="1811" w:name="_Toc486936345"/>
      <w:bookmarkStart w:id="1812" w:name="_Toc487019721"/>
      <w:bookmarkStart w:id="1813" w:name="_Toc487028517"/>
      <w:bookmarkStart w:id="1814" w:name="_Toc20229515"/>
      <w:bookmarkStart w:id="1815" w:name="_Toc162867674"/>
      <w:r w:rsidRPr="009E0706">
        <w:t>Отправка на доработку документа «Сведения о ДО» со статуса «На утверждении» и его дальнейшая обработка</w:t>
      </w:r>
      <w:bookmarkEnd w:id="1811"/>
      <w:bookmarkEnd w:id="1812"/>
      <w:bookmarkEnd w:id="1813"/>
      <w:bookmarkEnd w:id="1814"/>
      <w:bookmarkEnd w:id="1815"/>
    </w:p>
    <w:p w:rsidR="009C19B5" w:rsidRPr="009E0706" w:rsidRDefault="009C19B5" w:rsidP="00694DFD">
      <w:pPr>
        <w:pStyle w:val="GOSTNormal"/>
      </w:pPr>
      <w:r w:rsidRPr="009E0706">
        <w:t xml:space="preserve">В случае отказа утверждать документ «Сведения о ДО» утверждающему необходимо нажать </w:t>
      </w:r>
      <w:r w:rsidR="00D0475E" w:rsidRPr="009E0706">
        <w:t>кнопку «</w:t>
      </w:r>
      <w:r w:rsidRPr="009E0706">
        <w:t>Отправить на доработку» (</w:t>
      </w:r>
      <w:r w:rsidR="00834A9E" w:rsidRPr="009E0706">
        <w:t>рис. </w:t>
      </w:r>
      <w:r w:rsidR="00F9690A" w:rsidRPr="009E0706">
        <w:fldChar w:fldCharType="begin"/>
      </w:r>
      <w:r w:rsidRPr="009E0706">
        <w:instrText xml:space="preserve"> REF _Ref487020750 \h </w:instrText>
      </w:r>
      <w:r w:rsidR="0098402B" w:rsidRPr="009E0706">
        <w:instrText xml:space="preserve"> \* MERGEFORMAT </w:instrText>
      </w:r>
      <w:r w:rsidR="00F9690A" w:rsidRPr="009E0706">
        <w:fldChar w:fldCharType="separate"/>
      </w:r>
      <w:r w:rsidR="008353AE">
        <w:rPr>
          <w:noProof/>
        </w:rPr>
        <w:t>110</w:t>
      </w:r>
      <w:r w:rsidR="00F9690A" w:rsidRPr="009E0706">
        <w:fldChar w:fldCharType="end"/>
      </w:r>
      <w:r w:rsidRPr="009E0706">
        <w:t>), при этом необходимо обязательно указать причину отклонения в поле «Примечание».</w:t>
      </w:r>
    </w:p>
    <w:p w:rsidR="009C19B5" w:rsidRPr="009E0706" w:rsidRDefault="009C19B5" w:rsidP="00694DFD">
      <w:pPr>
        <w:pStyle w:val="GOSTNormal"/>
      </w:pPr>
      <w:r w:rsidRPr="009E0706">
        <w:t>В результате выполнения операции «Отправить на доработку» документ изменит свой статус на «Требует доработки» (</w:t>
      </w:r>
      <w:r w:rsidR="00834A9E" w:rsidRPr="009E0706">
        <w:t>рис. </w:t>
      </w:r>
      <w:r w:rsidR="00F9690A" w:rsidRPr="009E0706">
        <w:fldChar w:fldCharType="begin"/>
      </w:r>
      <w:r w:rsidRPr="009E0706">
        <w:instrText xml:space="preserve"> REF _Ref487020760 \h </w:instrText>
      </w:r>
      <w:r w:rsidR="0098402B" w:rsidRPr="009E0706">
        <w:instrText xml:space="preserve"> \* MERGEFORMAT </w:instrText>
      </w:r>
      <w:r w:rsidR="00F9690A" w:rsidRPr="009E0706">
        <w:fldChar w:fldCharType="separate"/>
      </w:r>
      <w:r w:rsidR="008353AE">
        <w:rPr>
          <w:noProof/>
        </w:rPr>
        <w:t>114</w:t>
      </w:r>
      <w:r w:rsidR="00F9690A" w:rsidRPr="009E0706">
        <w:fldChar w:fldCharType="end"/>
      </w:r>
      <w:r w:rsidRPr="009E0706">
        <w:t>), а в документе на вкладке «Лист согласования» будет указана причина отклонения документа.</w:t>
      </w:r>
    </w:p>
    <w:p w:rsidR="009C19B5" w:rsidRPr="009E0706" w:rsidRDefault="009C19B5" w:rsidP="001277D9">
      <w:pPr>
        <w:pStyle w:val="GOSTFigure"/>
      </w:pPr>
      <w:r w:rsidRPr="009E0706">
        <w:rPr>
          <w:noProof/>
        </w:rPr>
        <w:drawing>
          <wp:inline distT="0" distB="0" distL="0" distR="0" wp14:anchorId="4EDB2FF1" wp14:editId="49CB0405">
            <wp:extent cx="3486150" cy="1133475"/>
            <wp:effectExtent l="19050" t="0" r="0" b="0"/>
            <wp:docPr id="255" name="Рисунок 2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5"/>
                    <pic:cNvPicPr>
                      <a:picLocks noChangeAspect="1" noChangeArrowheads="1"/>
                    </pic:cNvPicPr>
                  </pic:nvPicPr>
                  <pic:blipFill>
                    <a:blip r:embed="rId169" cstate="print"/>
                    <a:srcRect/>
                    <a:stretch>
                      <a:fillRect/>
                    </a:stretch>
                  </pic:blipFill>
                  <pic:spPr bwMode="auto">
                    <a:xfrm>
                      <a:off x="0" y="0"/>
                      <a:ext cx="3486150" cy="1133475"/>
                    </a:xfrm>
                    <a:prstGeom prst="rect">
                      <a:avLst/>
                    </a:prstGeom>
                    <a:noFill/>
                    <a:ln w="9525">
                      <a:noFill/>
                      <a:miter lim="800000"/>
                      <a:headEnd/>
                      <a:tailEnd/>
                    </a:ln>
                  </pic:spPr>
                </pic:pic>
              </a:graphicData>
            </a:graphic>
          </wp:inline>
        </w:drawing>
      </w:r>
    </w:p>
    <w:p w:rsidR="009C19B5" w:rsidRPr="009E0706" w:rsidRDefault="00F9690A" w:rsidP="001277D9">
      <w:pPr>
        <w:pStyle w:val="GOSTFigName"/>
      </w:pPr>
      <w:r w:rsidRPr="009E0706">
        <w:fldChar w:fldCharType="begin"/>
      </w:r>
      <w:r w:rsidR="009C19B5" w:rsidRPr="009E0706">
        <w:instrText xml:space="preserve"> SEQ Рисунок \* ARABIC </w:instrText>
      </w:r>
      <w:r w:rsidRPr="009E0706">
        <w:fldChar w:fldCharType="separate"/>
      </w:r>
      <w:bookmarkStart w:id="1816" w:name="_Ref487020760"/>
      <w:bookmarkStart w:id="1817" w:name="_Toc20229631"/>
      <w:bookmarkStart w:id="1818" w:name="_Toc162867824"/>
      <w:r w:rsidR="008353AE">
        <w:rPr>
          <w:noProof/>
        </w:rPr>
        <w:t>114</w:t>
      </w:r>
      <w:bookmarkEnd w:id="1816"/>
      <w:r w:rsidRPr="009E0706">
        <w:fldChar w:fldCharType="end"/>
      </w:r>
      <w:r w:rsidR="009C19B5" w:rsidRPr="009E0706">
        <w:t>. Экземпляр формуляра «Сведения о ДО» на статусе «Требует доработки»</w:t>
      </w:r>
      <w:bookmarkEnd w:id="1817"/>
      <w:bookmarkEnd w:id="1818"/>
    </w:p>
    <w:p w:rsidR="009C19B5" w:rsidRPr="009E0706" w:rsidRDefault="009C19B5" w:rsidP="00613CD2">
      <w:pPr>
        <w:pStyle w:val="GOSTNormalWithout"/>
      </w:pPr>
      <w:r w:rsidRPr="009E0706">
        <w:t>Для того чтобы поправить документ и продолжить работу с ним необходимо:</w:t>
      </w:r>
    </w:p>
    <w:p w:rsidR="009D64DA" w:rsidRPr="009E0706" w:rsidRDefault="009D64DA" w:rsidP="009D64DA">
      <w:pPr>
        <w:pStyle w:val="GOSTListnum"/>
        <w:numPr>
          <w:ilvl w:val="0"/>
          <w:numId w:val="10"/>
        </w:numPr>
      </w:pPr>
      <w:r w:rsidRPr="009E0706">
        <w:t>Выбрать подсистему «Управление расходами: средства ФБ» и развернуть ветку «Все сервисы – Управление расходами – Компонент ведения денежных обязательств – Сведения о денежных обязательствах – Требуют доработки (Мое)».</w:t>
      </w:r>
    </w:p>
    <w:p w:rsidR="0038252F" w:rsidRPr="009E0706" w:rsidRDefault="0038252F" w:rsidP="00135C51">
      <w:pPr>
        <w:pStyle w:val="GOSTListnum"/>
        <w:numPr>
          <w:ilvl w:val="0"/>
          <w:numId w:val="10"/>
        </w:numPr>
      </w:pPr>
      <w:r w:rsidRPr="009E0706">
        <w:t>Выбрать нужный документ на статусе «Требует доработки».</w:t>
      </w:r>
    </w:p>
    <w:p w:rsidR="009C19B5" w:rsidRPr="009E0706" w:rsidRDefault="00D0475E" w:rsidP="00AD30AA">
      <w:pPr>
        <w:pStyle w:val="GOSTListnum"/>
      </w:pPr>
      <w:r w:rsidRPr="009E0706">
        <w:t>Нажать кнопку </w:t>
      </w:r>
      <w:r w:rsidR="009C19B5" w:rsidRPr="009E0706">
        <w:rPr>
          <w:noProof/>
        </w:rPr>
        <w:drawing>
          <wp:inline distT="0" distB="0" distL="0" distR="0" wp14:anchorId="0C661AFF" wp14:editId="0EE9F36C">
            <wp:extent cx="273133" cy="261257"/>
            <wp:effectExtent l="0" t="0" r="0" b="0"/>
            <wp:docPr id="256" name="Рисунок 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6"/>
                    <pic:cNvPicPr>
                      <a:picLocks noChangeAspect="1" noChangeArrowheads="1"/>
                    </pic:cNvPicPr>
                  </pic:nvPicPr>
                  <pic:blipFill>
                    <a:blip r:embed="rId170" cstate="print"/>
                    <a:srcRect/>
                    <a:stretch>
                      <a:fillRect/>
                    </a:stretch>
                  </pic:blipFill>
                  <pic:spPr bwMode="auto">
                    <a:xfrm>
                      <a:off x="0" y="0"/>
                      <a:ext cx="275409" cy="263434"/>
                    </a:xfrm>
                    <a:prstGeom prst="rect">
                      <a:avLst/>
                    </a:prstGeom>
                    <a:noFill/>
                    <a:ln w="9525">
                      <a:noFill/>
                      <a:miter lim="800000"/>
                      <a:headEnd/>
                      <a:tailEnd/>
                    </a:ln>
                  </pic:spPr>
                </pic:pic>
              </a:graphicData>
            </a:graphic>
          </wp:inline>
        </w:drawing>
      </w:r>
      <w:r w:rsidR="009C19B5" w:rsidRPr="009E0706">
        <w:t xml:space="preserve"> (Взять в работу). Взять в работу документ сможет Исполнитель, т.е. пользователь </w:t>
      </w:r>
      <w:r w:rsidR="00D86551" w:rsidRPr="009E0706">
        <w:t xml:space="preserve">с </w:t>
      </w:r>
      <w:r w:rsidR="009C19B5" w:rsidRPr="009E0706">
        <w:t xml:space="preserve">ролью «Ответственный исполнитель». </w:t>
      </w:r>
    </w:p>
    <w:p w:rsidR="009C19B5" w:rsidRPr="009E0706" w:rsidRDefault="009C19B5" w:rsidP="00AD30AA">
      <w:pPr>
        <w:pStyle w:val="GOSTListnum"/>
      </w:pPr>
      <w:r w:rsidRPr="009E0706">
        <w:t xml:space="preserve">После взятия в работу документ перейдет в статус «Новый» и его можно будет редактировать, нажав </w:t>
      </w:r>
      <w:r w:rsidRPr="009E0706">
        <w:rPr>
          <w:noProof/>
        </w:rPr>
        <w:drawing>
          <wp:inline distT="0" distB="0" distL="0" distR="0" wp14:anchorId="0F57EE52" wp14:editId="014ED359">
            <wp:extent cx="225007" cy="213756"/>
            <wp:effectExtent l="0" t="0" r="0" b="0"/>
            <wp:docPr id="257" name="Рисунок 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7"/>
                    <pic:cNvPicPr>
                      <a:picLocks noChangeAspect="1" noChangeArrowheads="1"/>
                    </pic:cNvPicPr>
                  </pic:nvPicPr>
                  <pic:blipFill>
                    <a:blip r:embed="rId171" cstate="print"/>
                    <a:srcRect/>
                    <a:stretch>
                      <a:fillRect/>
                    </a:stretch>
                  </pic:blipFill>
                  <pic:spPr bwMode="auto">
                    <a:xfrm>
                      <a:off x="0" y="0"/>
                      <a:ext cx="232078" cy="220473"/>
                    </a:xfrm>
                    <a:prstGeom prst="rect">
                      <a:avLst/>
                    </a:prstGeom>
                    <a:noFill/>
                    <a:ln w="9525">
                      <a:noFill/>
                      <a:miter lim="800000"/>
                      <a:headEnd/>
                      <a:tailEnd/>
                    </a:ln>
                  </pic:spPr>
                </pic:pic>
              </a:graphicData>
            </a:graphic>
          </wp:inline>
        </w:drawing>
      </w:r>
      <w:r w:rsidRPr="009E0706">
        <w:t xml:space="preserve"> (Открыть документ на редактирование). </w:t>
      </w:r>
    </w:p>
    <w:p w:rsidR="009C19B5" w:rsidRPr="009E0706" w:rsidRDefault="009C19B5" w:rsidP="00694DFD">
      <w:pPr>
        <w:pStyle w:val="GOSTNormal"/>
      </w:pPr>
      <w:r w:rsidRPr="009E0706">
        <w:lastRenderedPageBreak/>
        <w:t>Далее необходимо будет опять отправить документ на согласование/утверждение.</w:t>
      </w:r>
    </w:p>
    <w:p w:rsidR="00404B66" w:rsidRPr="009E0706" w:rsidRDefault="00404B66" w:rsidP="009C19B5">
      <w:pPr>
        <w:pStyle w:val="32"/>
        <w:tabs>
          <w:tab w:val="num" w:pos="1134"/>
        </w:tabs>
        <w:ind w:left="1134" w:hanging="1134"/>
      </w:pPr>
      <w:bookmarkStart w:id="1819" w:name="_Toc20229516"/>
      <w:bookmarkStart w:id="1820" w:name="_Toc162867675"/>
      <w:bookmarkStart w:id="1821" w:name="_Toc487019722"/>
      <w:bookmarkStart w:id="1822" w:name="_Toc487028518"/>
      <w:r w:rsidRPr="009E0706">
        <w:t>Отзыв документа «Сведения о ДО»</w:t>
      </w:r>
      <w:bookmarkEnd w:id="1819"/>
      <w:bookmarkEnd w:id="1820"/>
    </w:p>
    <w:p w:rsidR="00404B66" w:rsidRPr="009E0706" w:rsidRDefault="00404B66" w:rsidP="00404B66">
      <w:pPr>
        <w:pStyle w:val="41"/>
      </w:pPr>
      <w:r w:rsidRPr="009E0706">
        <w:t xml:space="preserve">Условия выполнения </w:t>
      </w:r>
      <w:r w:rsidR="008C5E5B" w:rsidRPr="009E0706">
        <w:t>операции</w:t>
      </w:r>
    </w:p>
    <w:p w:rsidR="0002568A" w:rsidRPr="009E0706" w:rsidRDefault="0002568A" w:rsidP="0002568A">
      <w:pPr>
        <w:pStyle w:val="GOSTNormalWithout"/>
      </w:pPr>
      <w:r w:rsidRPr="009E0706">
        <w:t>Для выполнения операции необходимо соблюдение следующих условий:</w:t>
      </w:r>
    </w:p>
    <w:p w:rsidR="00404B66" w:rsidRPr="009E0706" w:rsidRDefault="00404B66" w:rsidP="0002568A">
      <w:pPr>
        <w:pStyle w:val="GOSTListmark1"/>
      </w:pPr>
      <w:r w:rsidRPr="009E0706">
        <w:t>документ не был утвержден в ФК</w:t>
      </w:r>
      <w:r w:rsidR="0002568A" w:rsidRPr="009E0706">
        <w:t>;</w:t>
      </w:r>
    </w:p>
    <w:p w:rsidR="0002568A" w:rsidRPr="009E0706" w:rsidRDefault="0002568A" w:rsidP="0002568A">
      <w:pPr>
        <w:pStyle w:val="GOSTListmark1"/>
      </w:pPr>
      <w:r w:rsidRPr="009E0706">
        <w:t>в ПУР ЭБ заполнен справочник «Книга регистрации казначейских счетов»;</w:t>
      </w:r>
    </w:p>
    <w:p w:rsidR="0002568A" w:rsidRPr="009E0706" w:rsidRDefault="0002568A" w:rsidP="0002568A">
      <w:pPr>
        <w:pStyle w:val="GOSTListmark1"/>
      </w:pPr>
      <w:r w:rsidRPr="009E0706">
        <w:t>дата обработки документа больше и равна дате начала действия функциональности СКП;</w:t>
      </w:r>
    </w:p>
    <w:p w:rsidR="0002568A" w:rsidRPr="009E0706" w:rsidRDefault="0002568A" w:rsidP="0002568A">
      <w:pPr>
        <w:pStyle w:val="GOSTListmark1"/>
      </w:pPr>
      <w:r w:rsidRPr="009E0706">
        <w:t>пользователю предоставлен доступ к среде проведения Испытаний. Описание среды для проведения Испытаний будет доведено до участников Испытаний Заказчиком дополнительно до проведения соответствующих Испытаний;</w:t>
      </w:r>
    </w:p>
    <w:p w:rsidR="0002568A" w:rsidRPr="009E0706" w:rsidRDefault="0002568A" w:rsidP="0002568A">
      <w:pPr>
        <w:pStyle w:val="GOSTListmark1"/>
      </w:pPr>
      <w:r w:rsidRPr="009E0706">
        <w:t>есть пользователи, привязанные к организации ТОФК, с ролями:</w:t>
      </w:r>
    </w:p>
    <w:p w:rsidR="0002568A" w:rsidRPr="009E0706" w:rsidRDefault="0002568A" w:rsidP="0002568A">
      <w:pPr>
        <w:pStyle w:val="GOSTListmark2"/>
      </w:pPr>
      <w:r w:rsidRPr="009E0706">
        <w:t>БО.001 Клиент.Ввод данных СБО (ПБС);</w:t>
      </w:r>
    </w:p>
    <w:p w:rsidR="0002568A" w:rsidRPr="009E0706" w:rsidRDefault="0002568A" w:rsidP="0002568A">
      <w:pPr>
        <w:pStyle w:val="GOSTListmark2"/>
      </w:pPr>
      <w:r w:rsidRPr="009E0706">
        <w:t>БО.002 Клиент.Согласование данных СБО (ПБС);</w:t>
      </w:r>
    </w:p>
    <w:p w:rsidR="0002568A" w:rsidRPr="009E0706" w:rsidRDefault="0002568A" w:rsidP="0002568A">
      <w:pPr>
        <w:pStyle w:val="GOSTListmark2"/>
      </w:pPr>
      <w:r w:rsidRPr="009E0706">
        <w:t>БО.003 Клиент.Утверждение СБО (ПБС).</w:t>
      </w:r>
    </w:p>
    <w:p w:rsidR="00404B66" w:rsidRPr="009E0706" w:rsidRDefault="00404B66" w:rsidP="00404B66">
      <w:pPr>
        <w:pStyle w:val="41"/>
      </w:pPr>
      <w:r w:rsidRPr="009E0706">
        <w:t>Последовательность действий</w:t>
      </w:r>
    </w:p>
    <w:p w:rsidR="00404B66" w:rsidRPr="009E0706" w:rsidRDefault="009D64DA" w:rsidP="00663068">
      <w:pPr>
        <w:pStyle w:val="GOSTListnum"/>
        <w:numPr>
          <w:ilvl w:val="0"/>
          <w:numId w:val="12"/>
        </w:numPr>
      </w:pPr>
      <w:r w:rsidRPr="009E0706">
        <w:t>Выбрать подсистему «Управление расходами: средства ФБ» и развернуть ветку «Все сервисы – Управление расходами – Компонент ведения денежных обязательств – Сведения о денежных обязательствах – Все документы (Клиент)».</w:t>
      </w:r>
    </w:p>
    <w:p w:rsidR="00404B66" w:rsidRPr="009E0706" w:rsidRDefault="00404B66" w:rsidP="00404B66">
      <w:pPr>
        <w:pStyle w:val="GOSTListnum"/>
      </w:pPr>
      <w:r w:rsidRPr="009E0706">
        <w:t xml:space="preserve">Выбрать с помощью </w:t>
      </w:r>
      <w:r w:rsidRPr="009E0706">
        <w:rPr>
          <w:rStyle w:val="GOSTReporterror"/>
        </w:rPr>
        <w:t>чекбокса</w:t>
      </w:r>
      <w:r w:rsidRPr="009E0706">
        <w:t xml:space="preserve"> нужный документ, по которому еще не принято решение, и </w:t>
      </w:r>
      <w:r w:rsidR="00D0475E" w:rsidRPr="009E0706">
        <w:t>нажать кнопку «</w:t>
      </w:r>
      <w:r w:rsidR="007A2ADE" w:rsidRPr="009E0706">
        <w:t>Отозвать</w:t>
      </w:r>
      <w:r w:rsidRPr="009E0706">
        <w:t>».</w:t>
      </w:r>
      <w:r w:rsidR="00442936" w:rsidRPr="009E0706">
        <w:t xml:space="preserve"> В результате файл перейдет на статус «Отозван», индикатор фонарной группы ФК сменит цвет с желтого на серый.</w:t>
      </w:r>
    </w:p>
    <w:p w:rsidR="00404B66" w:rsidRPr="009E0706" w:rsidRDefault="00442936" w:rsidP="00404B66">
      <w:pPr>
        <w:pStyle w:val="GOSTListnum"/>
      </w:pPr>
      <w:r w:rsidRPr="009E0706">
        <w:t xml:space="preserve">При необходимости можно возобновить работу с отозванным документом, выбрав с помощью </w:t>
      </w:r>
      <w:r w:rsidRPr="009E0706">
        <w:rPr>
          <w:rStyle w:val="GOSTReporterror"/>
        </w:rPr>
        <w:t>чекбокса</w:t>
      </w:r>
      <w:r w:rsidRPr="009E0706">
        <w:t xml:space="preserve"> экземпляр формуляра на статусе «Отозван» и нажав на </w:t>
      </w:r>
      <w:r w:rsidR="00D0475E" w:rsidRPr="009E0706">
        <w:t>кнопку «</w:t>
      </w:r>
      <w:r w:rsidR="00402F9B" w:rsidRPr="009E0706">
        <w:t>Взять в работу</w:t>
      </w:r>
      <w:r w:rsidRPr="009E0706">
        <w:t>». В этом случае документ изменит статус на «Новый».</w:t>
      </w:r>
    </w:p>
    <w:p w:rsidR="009C19B5" w:rsidRPr="009E0706" w:rsidRDefault="009C19B5" w:rsidP="003864B9">
      <w:pPr>
        <w:pStyle w:val="32"/>
      </w:pPr>
      <w:bookmarkStart w:id="1823" w:name="_Toc20229517"/>
      <w:bookmarkStart w:id="1824" w:name="_Ref20229647"/>
      <w:bookmarkStart w:id="1825" w:name="_Toc162867676"/>
      <w:r w:rsidRPr="009E0706">
        <w:t>Печать документа</w:t>
      </w:r>
      <w:r w:rsidR="003864B9" w:rsidRPr="009E0706">
        <w:t xml:space="preserve"> (нескольких документов)</w:t>
      </w:r>
      <w:r w:rsidRPr="009E0706">
        <w:t xml:space="preserve"> «Сведения о ДО»</w:t>
      </w:r>
      <w:bookmarkEnd w:id="1802"/>
      <w:bookmarkEnd w:id="1821"/>
      <w:bookmarkEnd w:id="1822"/>
      <w:r w:rsidR="003864B9" w:rsidRPr="009E0706">
        <w:t>, печать списка документов</w:t>
      </w:r>
      <w:bookmarkEnd w:id="1823"/>
      <w:bookmarkEnd w:id="1824"/>
      <w:bookmarkEnd w:id="1825"/>
    </w:p>
    <w:p w:rsidR="00D11BDC" w:rsidRPr="009E0706" w:rsidRDefault="00D11BDC" w:rsidP="00D11BDC">
      <w:pPr>
        <w:pStyle w:val="41"/>
      </w:pPr>
      <w:r w:rsidRPr="009E0706">
        <w:t>Условия выполнения операции</w:t>
      </w:r>
    </w:p>
    <w:p w:rsidR="00D11BDC" w:rsidRPr="009E0706" w:rsidRDefault="00D11BDC" w:rsidP="00D11BDC">
      <w:pPr>
        <w:pStyle w:val="GOSTNormalWithout"/>
      </w:pPr>
      <w:r w:rsidRPr="009E0706">
        <w:t>Для выполнения операции необходимо соблюдение следующих условий:</w:t>
      </w:r>
    </w:p>
    <w:p w:rsidR="00D11BDC" w:rsidRPr="009E0706" w:rsidRDefault="00D11BDC" w:rsidP="00D11BDC">
      <w:pPr>
        <w:pStyle w:val="GOSTListmark2"/>
      </w:pPr>
      <w:r w:rsidRPr="009E0706">
        <w:t>в ПУР ЭБ заполнен справочник «Книга регистрации казначейских счетов»;</w:t>
      </w:r>
    </w:p>
    <w:p w:rsidR="00D11BDC" w:rsidRPr="009E0706" w:rsidRDefault="00D11BDC" w:rsidP="00D11BDC">
      <w:pPr>
        <w:pStyle w:val="GOSTListmark2"/>
      </w:pPr>
      <w:r w:rsidRPr="009E0706">
        <w:t>дата обработки документа больше и равна дате начала действия функциональности СКП.</w:t>
      </w:r>
    </w:p>
    <w:p w:rsidR="00D11BDC" w:rsidRPr="009E0706" w:rsidRDefault="00D11BDC" w:rsidP="00D11BDC">
      <w:pPr>
        <w:pStyle w:val="41"/>
      </w:pPr>
      <w:r w:rsidRPr="009E0706">
        <w:t>Последовательность действий</w:t>
      </w:r>
    </w:p>
    <w:p w:rsidR="00335B9F" w:rsidRPr="009E0706" w:rsidRDefault="00335B9F" w:rsidP="00335B9F">
      <w:pPr>
        <w:pStyle w:val="GOSTNormal"/>
      </w:pPr>
      <w:r w:rsidRPr="009E0706">
        <w:t>Для печати документа необходимо выполнить следующие действия:</w:t>
      </w:r>
    </w:p>
    <w:p w:rsidR="003864B9" w:rsidRPr="009E0706" w:rsidRDefault="009D64DA" w:rsidP="00EA5B44">
      <w:pPr>
        <w:pStyle w:val="GOSTListnum"/>
        <w:numPr>
          <w:ilvl w:val="0"/>
          <w:numId w:val="61"/>
        </w:numPr>
      </w:pPr>
      <w:r w:rsidRPr="009E0706">
        <w:t>Выбрать подсистему «Управление расходами: средства ФБ» и развернуть ветку «Все сервисы – Управление расходами – Компонент ведения денежных обязательств – Сведения о денежных обязательствах – Все документы (Клиент)».</w:t>
      </w:r>
    </w:p>
    <w:p w:rsidR="003864B9" w:rsidRPr="009E0706" w:rsidRDefault="003864B9" w:rsidP="00AD30AA">
      <w:pPr>
        <w:pStyle w:val="GOSTListnum"/>
      </w:pPr>
      <w:r w:rsidRPr="009E0706">
        <w:t xml:space="preserve">На визуальной форме выбрать экземпляр формуляра «Сведения о ДО» и </w:t>
      </w:r>
      <w:r w:rsidR="00C56EA5" w:rsidRPr="009E0706">
        <w:t>нажать кнопку </w:t>
      </w:r>
      <w:r w:rsidR="00C56EA5" w:rsidRPr="009E0706">
        <w:rPr>
          <w:noProof/>
        </w:rPr>
        <w:drawing>
          <wp:inline distT="0" distB="0" distL="0" distR="0" wp14:anchorId="216C7317" wp14:editId="5887FF90">
            <wp:extent cx="276225" cy="228600"/>
            <wp:effectExtent l="19050" t="0" r="9525" b="0"/>
            <wp:docPr id="258"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72" cstate="print"/>
                    <a:srcRect/>
                    <a:stretch>
                      <a:fillRect/>
                    </a:stretch>
                  </pic:blipFill>
                  <pic:spPr bwMode="auto">
                    <a:xfrm>
                      <a:off x="0" y="0"/>
                      <a:ext cx="276225" cy="228600"/>
                    </a:xfrm>
                    <a:prstGeom prst="rect">
                      <a:avLst/>
                    </a:prstGeom>
                    <a:noFill/>
                    <a:ln w="9525">
                      <a:noFill/>
                      <a:miter lim="800000"/>
                      <a:headEnd/>
                      <a:tailEnd/>
                    </a:ln>
                  </pic:spPr>
                </pic:pic>
              </a:graphicData>
            </a:graphic>
          </wp:inline>
        </w:drawing>
      </w:r>
      <w:r w:rsidR="00C56EA5" w:rsidRPr="009E0706">
        <w:t xml:space="preserve"> (Печать документа)</w:t>
      </w:r>
      <w:r w:rsidRPr="009E0706">
        <w:t>.</w:t>
      </w:r>
    </w:p>
    <w:p w:rsidR="003864B9" w:rsidRPr="009E0706" w:rsidRDefault="003864B9" w:rsidP="00AD30AA">
      <w:pPr>
        <w:pStyle w:val="GOSTListnum"/>
      </w:pPr>
      <w:r w:rsidRPr="009E0706">
        <w:lastRenderedPageBreak/>
        <w:t xml:space="preserve">В открывшемся окне </w:t>
      </w:r>
      <w:r w:rsidR="00D32D78" w:rsidRPr="009E0706">
        <w:t xml:space="preserve">выбрать один из видов шаблона (XLS, PDF, </w:t>
      </w:r>
      <w:r w:rsidR="00D32D78" w:rsidRPr="009E0706">
        <w:rPr>
          <w:lang w:val="en-US"/>
        </w:rPr>
        <w:t>ODS</w:t>
      </w:r>
      <w:r w:rsidR="00D32D78" w:rsidRPr="009E0706">
        <w:t xml:space="preserve">, </w:t>
      </w:r>
      <w:r w:rsidR="00D32D78" w:rsidRPr="009E0706">
        <w:rPr>
          <w:lang w:val="en-US"/>
        </w:rPr>
        <w:t>ODT</w:t>
      </w:r>
      <w:r w:rsidR="00D32D78" w:rsidRPr="009E0706">
        <w:t xml:space="preserve"> или RTF</w:t>
      </w:r>
      <w:r w:rsidRPr="009E0706">
        <w:t>) и нажать «</w:t>
      </w:r>
      <w:r w:rsidRPr="009E0706">
        <w:rPr>
          <w:lang w:val="en-US"/>
        </w:rPr>
        <w:t>OK</w:t>
      </w:r>
      <w:r w:rsidRPr="009E0706">
        <w:t>».</w:t>
      </w:r>
    </w:p>
    <w:p w:rsidR="009C19B5" w:rsidRPr="009E0706" w:rsidRDefault="003864B9" w:rsidP="003864B9">
      <w:pPr>
        <w:pStyle w:val="GOSTNormal"/>
      </w:pPr>
      <w:r w:rsidRPr="009E0706">
        <w:t>Печатная форма будет загружена на локальный диск ПК пользователя. Требуется открыть печатную форму с помощью ПО, доступного для выбранного формата шаблона (</w:t>
      </w:r>
      <w:r w:rsidR="00834A9E" w:rsidRPr="009E0706">
        <w:t>рис. </w:t>
      </w:r>
      <w:r w:rsidRPr="009E0706">
        <w:fldChar w:fldCharType="begin"/>
      </w:r>
      <w:r w:rsidRPr="009E0706">
        <w:instrText xml:space="preserve"> REF _Ref20229138 \h </w:instrText>
      </w:r>
      <w:r w:rsidR="0098402B" w:rsidRPr="009E0706">
        <w:instrText xml:space="preserve"> \* MERGEFORMAT </w:instrText>
      </w:r>
      <w:r w:rsidRPr="009E0706">
        <w:fldChar w:fldCharType="separate"/>
      </w:r>
      <w:r w:rsidR="008353AE">
        <w:rPr>
          <w:noProof/>
        </w:rPr>
        <w:t>115</w:t>
      </w:r>
      <w:r w:rsidRPr="009E0706">
        <w:fldChar w:fldCharType="end"/>
      </w:r>
      <w:r w:rsidRPr="009E0706">
        <w:t>) и выполнить печать средствами данного ПО.</w:t>
      </w:r>
    </w:p>
    <w:p w:rsidR="009C19B5" w:rsidRPr="009E0706" w:rsidRDefault="00FD06F2" w:rsidP="001277D9">
      <w:pPr>
        <w:pStyle w:val="GOSTFigure"/>
      </w:pPr>
      <w:r w:rsidRPr="009E0706">
        <w:rPr>
          <w:noProof/>
        </w:rPr>
        <w:drawing>
          <wp:inline distT="0" distB="0" distL="0" distR="0" wp14:anchorId="66766DD2" wp14:editId="613BC4F7">
            <wp:extent cx="6120130" cy="6415405"/>
            <wp:effectExtent l="0" t="0" r="0" b="0"/>
            <wp:docPr id="27" name="Рисунок 27"/>
            <wp:cNvGraphicFramePr/>
            <a:graphic xmlns:a="http://schemas.openxmlformats.org/drawingml/2006/main">
              <a:graphicData uri="http://schemas.openxmlformats.org/drawingml/2006/picture">
                <pic:pic xmlns:pic="http://schemas.openxmlformats.org/drawingml/2006/picture">
                  <pic:nvPicPr>
                    <pic:cNvPr id="31" name="Рисунок 31"/>
                    <pic:cNvPicPr/>
                  </pic:nvPicPr>
                  <pic:blipFill>
                    <a:blip r:embed="rId173"/>
                    <a:stretch>
                      <a:fillRect/>
                    </a:stretch>
                  </pic:blipFill>
                  <pic:spPr>
                    <a:xfrm>
                      <a:off x="0" y="0"/>
                      <a:ext cx="6120130" cy="6415405"/>
                    </a:xfrm>
                    <a:prstGeom prst="rect">
                      <a:avLst/>
                    </a:prstGeom>
                  </pic:spPr>
                </pic:pic>
              </a:graphicData>
            </a:graphic>
          </wp:inline>
        </w:drawing>
      </w:r>
    </w:p>
    <w:bookmarkStart w:id="1826" w:name="_Ref486934143"/>
    <w:p w:rsidR="009C19B5" w:rsidRPr="009E0706" w:rsidRDefault="00F9690A" w:rsidP="001277D9">
      <w:pPr>
        <w:pStyle w:val="GOSTFigName"/>
      </w:pPr>
      <w:r w:rsidRPr="009E0706">
        <w:fldChar w:fldCharType="begin"/>
      </w:r>
      <w:r w:rsidR="009C19B5" w:rsidRPr="009E0706">
        <w:instrText xml:space="preserve"> SEQ Рисунок \* ARABIC </w:instrText>
      </w:r>
      <w:r w:rsidRPr="009E0706">
        <w:fldChar w:fldCharType="separate"/>
      </w:r>
      <w:bookmarkStart w:id="1827" w:name="_Ref20229138"/>
      <w:bookmarkStart w:id="1828" w:name="_Toc20229634"/>
      <w:bookmarkStart w:id="1829" w:name="_Toc162867825"/>
      <w:r w:rsidR="008353AE">
        <w:rPr>
          <w:noProof/>
        </w:rPr>
        <w:t>115</w:t>
      </w:r>
      <w:bookmarkEnd w:id="1827"/>
      <w:r w:rsidRPr="009E0706">
        <w:fldChar w:fldCharType="end"/>
      </w:r>
      <w:bookmarkEnd w:id="1826"/>
      <w:r w:rsidR="009C19B5" w:rsidRPr="009E0706">
        <w:t>. Печатная форма документа «Сведения о ДО»</w:t>
      </w:r>
      <w:bookmarkEnd w:id="1828"/>
      <w:bookmarkEnd w:id="1829"/>
    </w:p>
    <w:p w:rsidR="003864B9" w:rsidRPr="009E0706" w:rsidRDefault="003864B9" w:rsidP="003864B9">
      <w:pPr>
        <w:pStyle w:val="GOSTListnum"/>
      </w:pPr>
      <w:r w:rsidRPr="009E0706">
        <w:t xml:space="preserve">Для пакетной печати документов «Сведения о ДО» необходимо выделить несколько требуемых документов на списковой форме и </w:t>
      </w:r>
      <w:r w:rsidR="00D0475E" w:rsidRPr="009E0706">
        <w:t>нажать кнопку</w:t>
      </w:r>
      <w:r w:rsidR="00C56EA5" w:rsidRPr="009E0706">
        <w:t> </w:t>
      </w:r>
      <w:r w:rsidR="00C56EA5" w:rsidRPr="009E0706">
        <w:rPr>
          <w:noProof/>
        </w:rPr>
        <w:drawing>
          <wp:inline distT="0" distB="0" distL="0" distR="0" wp14:anchorId="7EAFF91A" wp14:editId="3FF45DB8">
            <wp:extent cx="276225" cy="228600"/>
            <wp:effectExtent l="19050" t="0" r="9525" b="0"/>
            <wp:docPr id="4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72" cstate="print"/>
                    <a:srcRect/>
                    <a:stretch>
                      <a:fillRect/>
                    </a:stretch>
                  </pic:blipFill>
                  <pic:spPr bwMode="auto">
                    <a:xfrm>
                      <a:off x="0" y="0"/>
                      <a:ext cx="276225" cy="228600"/>
                    </a:xfrm>
                    <a:prstGeom prst="rect">
                      <a:avLst/>
                    </a:prstGeom>
                    <a:noFill/>
                    <a:ln w="9525">
                      <a:noFill/>
                      <a:miter lim="800000"/>
                      <a:headEnd/>
                      <a:tailEnd/>
                    </a:ln>
                  </pic:spPr>
                </pic:pic>
              </a:graphicData>
            </a:graphic>
          </wp:inline>
        </w:drawing>
      </w:r>
      <w:r w:rsidR="00D0475E" w:rsidRPr="009E0706">
        <w:t xml:space="preserve"> </w:t>
      </w:r>
      <w:r w:rsidR="00C56EA5" w:rsidRPr="009E0706">
        <w:t>(</w:t>
      </w:r>
      <w:r w:rsidRPr="009E0706">
        <w:t>Печать докумен</w:t>
      </w:r>
      <w:r w:rsidR="00C56EA5" w:rsidRPr="009E0706">
        <w:t>та)</w:t>
      </w:r>
      <w:r w:rsidRPr="009E0706">
        <w:t>.</w:t>
      </w:r>
    </w:p>
    <w:p w:rsidR="003864B9" w:rsidRPr="009E0706" w:rsidRDefault="003864B9" w:rsidP="003864B9">
      <w:pPr>
        <w:pStyle w:val="GOSTListnum"/>
      </w:pPr>
      <w:r w:rsidRPr="009E0706">
        <w:lastRenderedPageBreak/>
        <w:t>На локальный диск ПК пользователя будет загружен архив с расширением «.</w:t>
      </w:r>
      <w:r w:rsidRPr="009E0706">
        <w:rPr>
          <w:lang w:val="en-US"/>
        </w:rPr>
        <w:t>zip</w:t>
      </w:r>
      <w:r w:rsidRPr="009E0706">
        <w:t>». Данный архив требуется распаковать на локальном диске и выполнить печать документов вышеописанным образом</w:t>
      </w:r>
    </w:p>
    <w:p w:rsidR="003864B9" w:rsidRPr="009E0706" w:rsidRDefault="003864B9" w:rsidP="003864B9">
      <w:pPr>
        <w:pStyle w:val="GOSTListnum"/>
      </w:pPr>
      <w:r w:rsidRPr="009E0706">
        <w:t xml:space="preserve">Для печати списка всех документов необходимо, не выделяя документы в списковой форме, </w:t>
      </w:r>
      <w:r w:rsidR="00D0475E" w:rsidRPr="009E0706">
        <w:t>нажать кнопку</w:t>
      </w:r>
      <w:r w:rsidR="00C56EA5" w:rsidRPr="009E0706">
        <w:t> </w:t>
      </w:r>
      <w:r w:rsidR="00C56EA5" w:rsidRPr="009E0706">
        <w:rPr>
          <w:noProof/>
        </w:rPr>
        <w:drawing>
          <wp:inline distT="0" distB="0" distL="0" distR="0" wp14:anchorId="20F60271" wp14:editId="18C861C6">
            <wp:extent cx="276225" cy="257175"/>
            <wp:effectExtent l="19050" t="0" r="9525" b="0"/>
            <wp:docPr id="25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4" cstate="print"/>
                    <a:srcRect/>
                    <a:stretch>
                      <a:fillRect/>
                    </a:stretch>
                  </pic:blipFill>
                  <pic:spPr bwMode="auto">
                    <a:xfrm>
                      <a:off x="0" y="0"/>
                      <a:ext cx="276225" cy="257175"/>
                    </a:xfrm>
                    <a:prstGeom prst="rect">
                      <a:avLst/>
                    </a:prstGeom>
                    <a:noFill/>
                    <a:ln w="9525">
                      <a:noFill/>
                      <a:miter lim="800000"/>
                      <a:headEnd/>
                      <a:tailEnd/>
                    </a:ln>
                  </pic:spPr>
                </pic:pic>
              </a:graphicData>
            </a:graphic>
          </wp:inline>
        </w:drawing>
      </w:r>
      <w:r w:rsidR="00D0475E" w:rsidRPr="009E0706">
        <w:t xml:space="preserve"> </w:t>
      </w:r>
      <w:r w:rsidR="00C56EA5" w:rsidRPr="009E0706">
        <w:t>(</w:t>
      </w:r>
      <w:r w:rsidRPr="009E0706">
        <w:t>Печать списка</w:t>
      </w:r>
      <w:r w:rsidR="00C56EA5" w:rsidRPr="009E0706">
        <w:t>)</w:t>
      </w:r>
      <w:r w:rsidRPr="009E0706">
        <w:t xml:space="preserve">. Для печати списка отдельных документов их нужно отметить на списковой форме и нажать </w:t>
      </w:r>
      <w:r w:rsidR="00D0475E" w:rsidRPr="009E0706">
        <w:t>кнопку</w:t>
      </w:r>
      <w:r w:rsidR="00C56EA5" w:rsidRPr="009E0706">
        <w:t> </w:t>
      </w:r>
      <w:r w:rsidR="00C56EA5" w:rsidRPr="009E0706">
        <w:rPr>
          <w:noProof/>
        </w:rPr>
        <w:drawing>
          <wp:inline distT="0" distB="0" distL="0" distR="0" wp14:anchorId="44B36DC6" wp14:editId="328713FB">
            <wp:extent cx="276225" cy="257175"/>
            <wp:effectExtent l="19050" t="0" r="9525" b="0"/>
            <wp:docPr id="4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4" cstate="print"/>
                    <a:srcRect/>
                    <a:stretch>
                      <a:fillRect/>
                    </a:stretch>
                  </pic:blipFill>
                  <pic:spPr bwMode="auto">
                    <a:xfrm>
                      <a:off x="0" y="0"/>
                      <a:ext cx="276225" cy="257175"/>
                    </a:xfrm>
                    <a:prstGeom prst="rect">
                      <a:avLst/>
                    </a:prstGeom>
                    <a:noFill/>
                    <a:ln w="9525">
                      <a:noFill/>
                      <a:miter lim="800000"/>
                      <a:headEnd/>
                      <a:tailEnd/>
                    </a:ln>
                  </pic:spPr>
                </pic:pic>
              </a:graphicData>
            </a:graphic>
          </wp:inline>
        </w:drawing>
      </w:r>
      <w:r w:rsidR="00D0475E" w:rsidRPr="009E0706">
        <w:t xml:space="preserve"> </w:t>
      </w:r>
      <w:r w:rsidR="00C56EA5" w:rsidRPr="009E0706">
        <w:t>(</w:t>
      </w:r>
      <w:r w:rsidRPr="009E0706">
        <w:t>Печать списка</w:t>
      </w:r>
      <w:r w:rsidR="00C56EA5" w:rsidRPr="009E0706">
        <w:t>)</w:t>
      </w:r>
      <w:r w:rsidRPr="009E0706">
        <w:t>.</w:t>
      </w:r>
    </w:p>
    <w:p w:rsidR="003864B9" w:rsidRPr="009E0706" w:rsidRDefault="003864B9" w:rsidP="003864B9">
      <w:pPr>
        <w:pStyle w:val="GOSTListnum"/>
      </w:pPr>
      <w:r w:rsidRPr="009E0706">
        <w:t>На локальный диск ПК будет выгружен файл, содержащий в себе список выбранных документов «Сведения о ДО», который необходимо вывести на печать с помощью соответствующего ПО.</w:t>
      </w:r>
    </w:p>
    <w:p w:rsidR="00185D94" w:rsidRPr="009E0706" w:rsidRDefault="00185D94" w:rsidP="009C19B5">
      <w:pPr>
        <w:pStyle w:val="32"/>
        <w:tabs>
          <w:tab w:val="num" w:pos="1134"/>
        </w:tabs>
        <w:ind w:left="1134" w:hanging="1134"/>
      </w:pPr>
      <w:bookmarkStart w:id="1830" w:name="_Toc20229518"/>
      <w:bookmarkStart w:id="1831" w:name="_Toc162867677"/>
      <w:bookmarkStart w:id="1832" w:name="_Toc487019723"/>
      <w:bookmarkStart w:id="1833" w:name="_Toc487028519"/>
      <w:r w:rsidRPr="009E0706">
        <w:t>Получение из внешних систем документа «Сведения о ДО»</w:t>
      </w:r>
      <w:bookmarkEnd w:id="1830"/>
      <w:bookmarkEnd w:id="1831"/>
    </w:p>
    <w:p w:rsidR="00B06A55" w:rsidRPr="009E0706" w:rsidRDefault="00B06A55" w:rsidP="00D41B98">
      <w:pPr>
        <w:pStyle w:val="GOSTNormal"/>
        <w:ind w:left="111"/>
      </w:pPr>
      <w:r w:rsidRPr="009E0706">
        <w:t xml:space="preserve">В ПУР ЭБ происходит автоматическая загрузка документа из внешних систем. </w:t>
      </w:r>
    </w:p>
    <w:p w:rsidR="00185D94" w:rsidRPr="009E0706" w:rsidRDefault="00B06A55" w:rsidP="00C56EA5">
      <w:pPr>
        <w:pStyle w:val="GOSTNormalWithout"/>
      </w:pPr>
      <w:r w:rsidRPr="009E0706">
        <w:t xml:space="preserve">Для просмотра загруженного из внешней системы документа </w:t>
      </w:r>
      <w:r w:rsidR="00C56EA5" w:rsidRPr="009E0706">
        <w:t>необходимо</w:t>
      </w:r>
      <w:r w:rsidRPr="009E0706">
        <w:t>:</w:t>
      </w:r>
    </w:p>
    <w:p w:rsidR="00B06A55" w:rsidRPr="009E0706" w:rsidRDefault="009D64DA" w:rsidP="00663068">
      <w:pPr>
        <w:pStyle w:val="GOSTListnum"/>
        <w:numPr>
          <w:ilvl w:val="0"/>
          <w:numId w:val="14"/>
        </w:numPr>
      </w:pPr>
      <w:r w:rsidRPr="009E0706">
        <w:t>Выбрать подсистему «Управление расходами: средства ФБ» и развернуть ветку «Все сервисы – Управление расходами – Компонент ведения денежных обязательств – Сведения о денежных обязательствах – Все документы (Клиент)». Откроется списковая форма документов.</w:t>
      </w:r>
    </w:p>
    <w:p w:rsidR="00B06A55" w:rsidRPr="009E0706" w:rsidRDefault="00B06A55" w:rsidP="00B06A55">
      <w:pPr>
        <w:pStyle w:val="GOSTListnum"/>
        <w:rPr>
          <w:rFonts w:eastAsia="Cambria"/>
        </w:rPr>
      </w:pPr>
      <w:r w:rsidRPr="009E0706">
        <w:t>На списковой форме присутствует экземпляр формуляра «Сведения о ДО»</w:t>
      </w:r>
      <w:r w:rsidR="00DA7A1F" w:rsidRPr="009E0706">
        <w:t xml:space="preserve"> </w:t>
      </w:r>
      <w:r w:rsidRPr="009E0706">
        <w:t>в статусе «Утвержден». Значение в поле «Источник» указано «Внешняя система».</w:t>
      </w:r>
    </w:p>
    <w:p w:rsidR="00B06A55" w:rsidRPr="009E0706" w:rsidRDefault="00B06A55" w:rsidP="00B06A55">
      <w:pPr>
        <w:pStyle w:val="GOSTListnum"/>
      </w:pPr>
      <w:r w:rsidRPr="009E0706">
        <w:t>В случае успешного прохождения контролей индикатор фонарной группы «ФК» загорится желтым. Экземпляр формуляра «Сведения о ДО» будет готов для дальнейшего контроля Исполнителем ТОФК.</w:t>
      </w:r>
    </w:p>
    <w:p w:rsidR="00B06A55" w:rsidRPr="009E0706" w:rsidRDefault="00B06A55" w:rsidP="00B06A55">
      <w:pPr>
        <w:pStyle w:val="GOSTListnum"/>
      </w:pPr>
      <w:r w:rsidRPr="009E0706">
        <w:t>В случае не успешного прохождения контролей индикатор фонарной группы «ФК» загорится красным. Автоматически будет сформирован экземпляр формуляра «Протокол» для дальнейшей обработки.</w:t>
      </w:r>
    </w:p>
    <w:p w:rsidR="001879DF" w:rsidRPr="009E0706" w:rsidRDefault="009C19B5" w:rsidP="009C19B5">
      <w:pPr>
        <w:pStyle w:val="32"/>
        <w:tabs>
          <w:tab w:val="num" w:pos="1134"/>
        </w:tabs>
        <w:ind w:left="1134" w:hanging="1134"/>
      </w:pPr>
      <w:bookmarkStart w:id="1834" w:name="_Toc20229519"/>
      <w:bookmarkStart w:id="1835" w:name="_Toc162867678"/>
      <w:r w:rsidRPr="009E0706">
        <w:t>Экспорт документа «Сведения о ДО»</w:t>
      </w:r>
      <w:bookmarkEnd w:id="1832"/>
      <w:bookmarkEnd w:id="1833"/>
      <w:bookmarkEnd w:id="1834"/>
      <w:bookmarkEnd w:id="1835"/>
    </w:p>
    <w:p w:rsidR="00D11BDC" w:rsidRPr="009E0706" w:rsidRDefault="00D11BDC" w:rsidP="00D11BDC">
      <w:pPr>
        <w:pStyle w:val="41"/>
        <w:tabs>
          <w:tab w:val="num" w:pos="1304"/>
        </w:tabs>
        <w:ind w:left="1304" w:hanging="1304"/>
      </w:pPr>
      <w:r w:rsidRPr="009E0706">
        <w:t>Условия выполнения операции</w:t>
      </w:r>
    </w:p>
    <w:p w:rsidR="00D11BDC" w:rsidRPr="009E0706" w:rsidRDefault="00D11BDC" w:rsidP="00D11BDC">
      <w:pPr>
        <w:pStyle w:val="GOSTNormalWithout"/>
      </w:pPr>
      <w:r w:rsidRPr="009E0706">
        <w:t>Для выполнения операции необходимо соблюдение следующих условий:</w:t>
      </w:r>
    </w:p>
    <w:p w:rsidR="00D11BDC" w:rsidRPr="009E0706" w:rsidRDefault="00D11BDC" w:rsidP="00D11BDC">
      <w:pPr>
        <w:pStyle w:val="GOSTListmark1"/>
      </w:pPr>
      <w:r w:rsidRPr="009E0706">
        <w:t>в ПУР ЭБ заполнен справочник «Книга регистрации казначейских счетов»;</w:t>
      </w:r>
    </w:p>
    <w:p w:rsidR="00D11BDC" w:rsidRPr="009E0706" w:rsidRDefault="00D11BDC" w:rsidP="00D11BDC">
      <w:pPr>
        <w:pStyle w:val="GOSTListmark1"/>
      </w:pPr>
      <w:r w:rsidRPr="009E0706">
        <w:t>дата обработки документа больше и равна дате начала действия функциональности СКП;</w:t>
      </w:r>
    </w:p>
    <w:p w:rsidR="00D11BDC" w:rsidRPr="009E0706" w:rsidRDefault="00D11BDC" w:rsidP="00D11BDC">
      <w:pPr>
        <w:pStyle w:val="GOSTListmark1"/>
      </w:pPr>
      <w:r w:rsidRPr="009E0706">
        <w:t>наличие у пользователя соответствующих полномочий;</w:t>
      </w:r>
    </w:p>
    <w:p w:rsidR="00D11BDC" w:rsidRPr="009E0706" w:rsidRDefault="00D11BDC" w:rsidP="00131C48">
      <w:pPr>
        <w:pStyle w:val="GOSTListmark1"/>
      </w:pPr>
      <w:r w:rsidRPr="009E0706">
        <w:t>в Подсистеме существует электронный формуляр СДО с типом «Первичный»/«Изменение», обработанный в ТОФК.</w:t>
      </w:r>
    </w:p>
    <w:p w:rsidR="00D11BDC" w:rsidRPr="009E0706" w:rsidRDefault="00D11BDC" w:rsidP="00D11BDC">
      <w:pPr>
        <w:pStyle w:val="41"/>
        <w:tabs>
          <w:tab w:val="num" w:pos="1304"/>
        </w:tabs>
        <w:ind w:left="1304" w:hanging="1304"/>
      </w:pPr>
      <w:r w:rsidRPr="009E0706">
        <w:t>Последовательность действий</w:t>
      </w:r>
    </w:p>
    <w:bookmarkEnd w:id="1803"/>
    <w:p w:rsidR="001879DF" w:rsidRPr="009E0706" w:rsidRDefault="009C19B5" w:rsidP="000B5FC1">
      <w:pPr>
        <w:pStyle w:val="GOSTNormalWithout"/>
      </w:pPr>
      <w:r w:rsidRPr="009E0706">
        <w:t xml:space="preserve">Для </w:t>
      </w:r>
      <w:r w:rsidR="001879DF" w:rsidRPr="009E0706">
        <w:t>экспорта экземпляра формуляра «Сведения о ДО» необходимо выполнить следующие действия:</w:t>
      </w:r>
    </w:p>
    <w:p w:rsidR="0087238A" w:rsidRPr="009E0706" w:rsidRDefault="009D64DA" w:rsidP="00EA5B44">
      <w:pPr>
        <w:pStyle w:val="GOSTListnum"/>
        <w:numPr>
          <w:ilvl w:val="0"/>
          <w:numId w:val="24"/>
        </w:numPr>
      </w:pPr>
      <w:r w:rsidRPr="009E0706">
        <w:t>Выбрать подсистему «Управление расходами: средства ФБ» и развернуть ветку «Все сервисы – Управление расходами – Компонент ведения денежных обязательств – Сведения о денежных обязательствах – Все документы (Клиент)».</w:t>
      </w:r>
    </w:p>
    <w:p w:rsidR="009C19B5" w:rsidRPr="009E0706" w:rsidRDefault="0087238A" w:rsidP="00EA5B44">
      <w:pPr>
        <w:pStyle w:val="GOSTListnum"/>
        <w:numPr>
          <w:ilvl w:val="0"/>
          <w:numId w:val="24"/>
        </w:numPr>
      </w:pPr>
      <w:r w:rsidRPr="009E0706">
        <w:lastRenderedPageBreak/>
        <w:t>В списке документов выбрать экземпляр формуляра «Сведения о денежном обязательстве»</w:t>
      </w:r>
      <w:r w:rsidR="000B5FC1" w:rsidRPr="009E0706">
        <w:t>,</w:t>
      </w:r>
      <w:r w:rsidRPr="009E0706">
        <w:t xml:space="preserve"> и </w:t>
      </w:r>
      <w:r w:rsidR="009C19B5" w:rsidRPr="009E0706">
        <w:t xml:space="preserve">нажать </w:t>
      </w:r>
      <w:r w:rsidR="00D0475E" w:rsidRPr="009E0706">
        <w:t>кнопку </w:t>
      </w:r>
      <w:r w:rsidR="009C19B5" w:rsidRPr="009E0706">
        <w:rPr>
          <w:noProof/>
        </w:rPr>
        <w:drawing>
          <wp:inline distT="0" distB="0" distL="0" distR="0" wp14:anchorId="5593680C" wp14:editId="130B7938">
            <wp:extent cx="495300" cy="295275"/>
            <wp:effectExtent l="19050" t="0" r="0" b="0"/>
            <wp:docPr id="261" name="Рисунок 81" descr="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1" descr="015"/>
                    <pic:cNvPicPr>
                      <a:picLocks noChangeAspect="1" noChangeArrowheads="1"/>
                    </pic:cNvPicPr>
                  </pic:nvPicPr>
                  <pic:blipFill>
                    <a:blip r:embed="rId35" cstate="print"/>
                    <a:srcRect/>
                    <a:stretch>
                      <a:fillRect/>
                    </a:stretch>
                  </pic:blipFill>
                  <pic:spPr bwMode="auto">
                    <a:xfrm>
                      <a:off x="0" y="0"/>
                      <a:ext cx="495300" cy="295275"/>
                    </a:xfrm>
                    <a:prstGeom prst="rect">
                      <a:avLst/>
                    </a:prstGeom>
                    <a:noFill/>
                    <a:ln w="9525">
                      <a:noFill/>
                      <a:miter lim="800000"/>
                      <a:headEnd/>
                      <a:tailEnd/>
                    </a:ln>
                  </pic:spPr>
                </pic:pic>
              </a:graphicData>
            </a:graphic>
          </wp:inline>
        </w:drawing>
      </w:r>
      <w:r w:rsidR="009C19B5" w:rsidRPr="009E0706">
        <w:t xml:space="preserve"> (Экспорт) (</w:t>
      </w:r>
      <w:r w:rsidR="00834A9E" w:rsidRPr="009E0706">
        <w:t>рис. </w:t>
      </w:r>
      <w:r w:rsidR="00F9690A" w:rsidRPr="009E0706">
        <w:fldChar w:fldCharType="begin"/>
      </w:r>
      <w:r w:rsidR="009C19B5" w:rsidRPr="009E0706">
        <w:instrText xml:space="preserve"> REF _Ref486934159 \h </w:instrText>
      </w:r>
      <w:r w:rsidR="0098402B" w:rsidRPr="009E0706">
        <w:instrText xml:space="preserve"> \* MERGEFORMAT </w:instrText>
      </w:r>
      <w:r w:rsidR="00F9690A" w:rsidRPr="009E0706">
        <w:fldChar w:fldCharType="separate"/>
      </w:r>
      <w:r w:rsidR="008353AE">
        <w:rPr>
          <w:noProof/>
        </w:rPr>
        <w:t>116</w:t>
      </w:r>
      <w:r w:rsidR="00F9690A" w:rsidRPr="009E0706">
        <w:fldChar w:fldCharType="end"/>
      </w:r>
      <w:r w:rsidR="009C19B5" w:rsidRPr="009E0706">
        <w:t>)</w:t>
      </w:r>
      <w:r w:rsidR="000B5FC1" w:rsidRPr="009E0706">
        <w:t>,</w:t>
      </w:r>
      <w:r w:rsidR="00FF4E1C" w:rsidRPr="009E0706">
        <w:t xml:space="preserve"> и выбрать формат выгрузки «СЭД» или </w:t>
      </w:r>
      <w:r w:rsidR="00FF4E1C" w:rsidRPr="009E0706">
        <w:rPr>
          <w:lang w:val="en-US"/>
        </w:rPr>
        <w:t>XML</w:t>
      </w:r>
      <w:r w:rsidR="00FF4E1C" w:rsidRPr="009E0706">
        <w:t>.</w:t>
      </w:r>
    </w:p>
    <w:p w:rsidR="009C19B5" w:rsidRPr="009E0706" w:rsidRDefault="00FF4E1C" w:rsidP="001277D9">
      <w:pPr>
        <w:pStyle w:val="GOSTFigure"/>
      </w:pPr>
      <w:r w:rsidRPr="009E0706">
        <w:rPr>
          <w:noProof/>
        </w:rPr>
        <w:drawing>
          <wp:inline distT="0" distB="0" distL="0" distR="0" wp14:anchorId="3A3604A7" wp14:editId="455D540F">
            <wp:extent cx="3133725" cy="1238250"/>
            <wp:effectExtent l="19050" t="0" r="9525" b="0"/>
            <wp:docPr id="9"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75" cstate="print"/>
                    <a:srcRect/>
                    <a:stretch>
                      <a:fillRect/>
                    </a:stretch>
                  </pic:blipFill>
                  <pic:spPr bwMode="auto">
                    <a:xfrm>
                      <a:off x="0" y="0"/>
                      <a:ext cx="3133725" cy="1238250"/>
                    </a:xfrm>
                    <a:prstGeom prst="rect">
                      <a:avLst/>
                    </a:prstGeom>
                    <a:noFill/>
                    <a:ln w="9525">
                      <a:noFill/>
                      <a:miter lim="800000"/>
                      <a:headEnd/>
                      <a:tailEnd/>
                    </a:ln>
                  </pic:spPr>
                </pic:pic>
              </a:graphicData>
            </a:graphic>
          </wp:inline>
        </w:drawing>
      </w:r>
    </w:p>
    <w:p w:rsidR="009C19B5" w:rsidRPr="009E0706" w:rsidRDefault="00F9690A" w:rsidP="001277D9">
      <w:pPr>
        <w:pStyle w:val="GOSTFigName"/>
      </w:pPr>
      <w:r w:rsidRPr="009E0706">
        <w:fldChar w:fldCharType="begin"/>
      </w:r>
      <w:r w:rsidR="0044476C" w:rsidRPr="009E0706">
        <w:instrText xml:space="preserve"> SEQ Рисунок \* ARABIC </w:instrText>
      </w:r>
      <w:r w:rsidRPr="009E0706">
        <w:fldChar w:fldCharType="separate"/>
      </w:r>
      <w:bookmarkStart w:id="1836" w:name="_Ref486934159"/>
      <w:bookmarkStart w:id="1837" w:name="_Toc20229635"/>
      <w:bookmarkStart w:id="1838" w:name="_Toc162867826"/>
      <w:r w:rsidR="008353AE">
        <w:rPr>
          <w:noProof/>
        </w:rPr>
        <w:t>116</w:t>
      </w:r>
      <w:bookmarkEnd w:id="1836"/>
      <w:r w:rsidRPr="009E0706">
        <w:fldChar w:fldCharType="end"/>
      </w:r>
      <w:r w:rsidR="009C19B5" w:rsidRPr="009E0706">
        <w:t>. Выбор формата экспорта документа «Сведения о ДО»</w:t>
      </w:r>
      <w:bookmarkEnd w:id="1837"/>
      <w:bookmarkEnd w:id="1838"/>
    </w:p>
    <w:p w:rsidR="009C19B5" w:rsidRPr="009E0706" w:rsidRDefault="009C19B5" w:rsidP="00694DFD">
      <w:pPr>
        <w:pStyle w:val="GOSTNormal"/>
      </w:pPr>
      <w:r w:rsidRPr="009E0706">
        <w:t>В результате операции «Экспорт» будет сформирован файл документа.</w:t>
      </w:r>
    </w:p>
    <w:p w:rsidR="00D6721F" w:rsidRPr="009E0706" w:rsidRDefault="00D6721F" w:rsidP="00D6721F">
      <w:pPr>
        <w:pStyle w:val="32"/>
      </w:pPr>
      <w:bookmarkStart w:id="1839" w:name="_Toc487021669"/>
      <w:bookmarkStart w:id="1840" w:name="_Toc487023248"/>
      <w:bookmarkStart w:id="1841" w:name="_Toc487028520"/>
      <w:bookmarkStart w:id="1842" w:name="_Toc19880993"/>
      <w:bookmarkStart w:id="1843" w:name="_Ref19881108"/>
      <w:bookmarkStart w:id="1844" w:name="_Ref19882998"/>
      <w:bookmarkStart w:id="1845" w:name="_Toc20229520"/>
      <w:bookmarkStart w:id="1846" w:name="_Toc162867679"/>
      <w:bookmarkStart w:id="1847" w:name="_Toc452115265"/>
      <w:bookmarkStart w:id="1848" w:name="_Toc487019724"/>
      <w:bookmarkStart w:id="1849" w:name="_Toc487028521"/>
      <w:bookmarkEnd w:id="1780"/>
      <w:bookmarkEnd w:id="1804"/>
      <w:bookmarkEnd w:id="1805"/>
      <w:bookmarkEnd w:id="1806"/>
      <w:bookmarkEnd w:id="1807"/>
      <w:bookmarkEnd w:id="1839"/>
      <w:bookmarkEnd w:id="1840"/>
      <w:bookmarkEnd w:id="1841"/>
      <w:r w:rsidRPr="009E0706">
        <w:t>Формирование СДО организациями, принявшими полномочия получателей бюджетных средств по 14 ЛС</w:t>
      </w:r>
      <w:bookmarkEnd w:id="1842"/>
      <w:bookmarkEnd w:id="1843"/>
      <w:bookmarkEnd w:id="1844"/>
      <w:bookmarkEnd w:id="1845"/>
      <w:bookmarkEnd w:id="1846"/>
    </w:p>
    <w:p w:rsidR="00D6721F" w:rsidRPr="009E0706" w:rsidRDefault="00D6721F" w:rsidP="00D6721F">
      <w:pPr>
        <w:pStyle w:val="41"/>
      </w:pPr>
      <w:r w:rsidRPr="009E0706">
        <w:t>Условия выполнения операции</w:t>
      </w:r>
    </w:p>
    <w:p w:rsidR="00D6721F" w:rsidRPr="009E0706" w:rsidRDefault="00D6721F" w:rsidP="00D6721F">
      <w:pPr>
        <w:pStyle w:val="GOSTNormal"/>
      </w:pPr>
      <w:r w:rsidRPr="009E0706">
        <w:t>Для выполнения операции необходимо соблюдение следующих условий:</w:t>
      </w:r>
    </w:p>
    <w:p w:rsidR="00D6721F" w:rsidRPr="009E0706" w:rsidRDefault="00D6721F" w:rsidP="00D6721F">
      <w:pPr>
        <w:pStyle w:val="GOSTListmark1"/>
      </w:pPr>
      <w:r w:rsidRPr="009E0706">
        <w:t>в справочнике «Типы документов» существует актуальная запись по проверяемому документу;</w:t>
      </w:r>
    </w:p>
    <w:p w:rsidR="00D6721F" w:rsidRPr="009E0706" w:rsidRDefault="00D6721F" w:rsidP="00D6721F">
      <w:pPr>
        <w:pStyle w:val="GOSTListmark1"/>
      </w:pPr>
      <w:r w:rsidRPr="009E0706">
        <w:t>в справочнике «Лицевые счета» заведены записи по 14 ЛС;</w:t>
      </w:r>
    </w:p>
    <w:p w:rsidR="00D6721F" w:rsidRPr="009E0706" w:rsidRDefault="00D6721F" w:rsidP="00D6721F">
      <w:pPr>
        <w:pStyle w:val="GOSTListmark1"/>
      </w:pPr>
      <w:r w:rsidRPr="009E0706">
        <w:t>в справочнике «Сводный реестр» у ГРБС во вкладке «Полномочия» в разделе «Сведения о лицевых счетах, открытых организации в территориальных органах Федерального казначейства» в поле «Код по Сводному реестру получателя бюджетных средств, бюджетного (автономного) учреждения, организации либо иного юридического лица, принимающих бюджетные полномочия получателя бюджетных средств» стоит код по Сводному реестру организации, под которой выполнен вход в систему.</w:t>
      </w:r>
    </w:p>
    <w:p w:rsidR="00D6721F" w:rsidRPr="009E0706" w:rsidRDefault="00D6721F" w:rsidP="00D6721F">
      <w:pPr>
        <w:pStyle w:val="GOSTNote"/>
      </w:pPr>
      <w:r w:rsidRPr="009E0706">
        <w:rPr>
          <w:rStyle w:val="GOSTSymBold"/>
        </w:rPr>
        <w:t>Примечание.</w:t>
      </w:r>
      <w:r w:rsidRPr="009E0706">
        <w:tab/>
        <w:t>Таблицу заполняет уполномоченная организация на включение сведений по этому ГРБС в справочник «Сводный реестр» в Модуле СВР НСИ ЭБ.</w:t>
      </w:r>
    </w:p>
    <w:p w:rsidR="00D6721F" w:rsidRPr="009E0706" w:rsidRDefault="00D6721F" w:rsidP="00D6721F">
      <w:pPr>
        <w:pStyle w:val="41"/>
      </w:pPr>
      <w:r w:rsidRPr="009E0706">
        <w:t>Последовательность действий</w:t>
      </w:r>
    </w:p>
    <w:p w:rsidR="00D6721F" w:rsidRPr="009E0706" w:rsidRDefault="00D6721F" w:rsidP="00D6721F">
      <w:pPr>
        <w:pStyle w:val="GOSTNormal"/>
      </w:pPr>
      <w:r w:rsidRPr="009E0706">
        <w:t>Для формирования СДО организациями, принявшими полномочия получателя бюджетных средств, требуется выполнить следующие действия:</w:t>
      </w:r>
    </w:p>
    <w:p w:rsidR="00D6721F" w:rsidRPr="009E0706" w:rsidRDefault="009D64DA" w:rsidP="00EA5B44">
      <w:pPr>
        <w:pStyle w:val="GOSTListnum"/>
        <w:numPr>
          <w:ilvl w:val="0"/>
          <w:numId w:val="56"/>
        </w:numPr>
        <w:rPr>
          <w:rFonts w:eastAsia="Cambria"/>
        </w:rPr>
      </w:pPr>
      <w:r w:rsidRPr="009E0706">
        <w:t>Выбрать подсистему «Управление расходами: средства ФБ» и развернуть ветку «Все сервисы – Управление расходами – Компонент ведения денежных обязательств – Сведения о денежных обязательствах – Все документы (Клиент)».</w:t>
      </w:r>
    </w:p>
    <w:p w:rsidR="00D6721F" w:rsidRPr="009E0706" w:rsidRDefault="00D6721F" w:rsidP="00AD30AA">
      <w:pPr>
        <w:pStyle w:val="GOSTListnum"/>
        <w:rPr>
          <w:rFonts w:eastAsia="Cambria"/>
        </w:rPr>
      </w:pPr>
      <w:r w:rsidRPr="009E0706">
        <w:rPr>
          <w:rFonts w:eastAsia="Cambria"/>
        </w:rPr>
        <w:t xml:space="preserve">В открывшейся списковой форме на панели инструментов </w:t>
      </w:r>
      <w:r w:rsidR="00D0475E" w:rsidRPr="009E0706">
        <w:rPr>
          <w:rFonts w:eastAsia="Cambria"/>
        </w:rPr>
        <w:t>нажать кнопку </w:t>
      </w:r>
      <w:r w:rsidRPr="009E0706">
        <w:rPr>
          <w:noProof/>
        </w:rPr>
        <w:drawing>
          <wp:inline distT="0" distB="0" distL="0" distR="0" wp14:anchorId="286E91AD" wp14:editId="34D7659A">
            <wp:extent cx="485775" cy="22860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a:fillRect/>
                    </a:stretch>
                  </pic:blipFill>
                  <pic:spPr>
                    <a:xfrm>
                      <a:off x="0" y="0"/>
                      <a:ext cx="485775" cy="228600"/>
                    </a:xfrm>
                    <a:prstGeom prst="rect">
                      <a:avLst/>
                    </a:prstGeom>
                  </pic:spPr>
                </pic:pic>
              </a:graphicData>
            </a:graphic>
          </wp:inline>
        </w:drawing>
      </w:r>
      <w:r w:rsidRPr="009E0706">
        <w:rPr>
          <w:rFonts w:eastAsia="Cambria"/>
        </w:rPr>
        <w:t>и в выпадающем списке выбрать пункт «Переданные полномочия». Выбранный режим отобразиться на экране в области настроек (</w:t>
      </w:r>
      <w:r w:rsidR="00834A9E" w:rsidRPr="009E0706">
        <w:rPr>
          <w:rFonts w:eastAsia="Cambria"/>
        </w:rPr>
        <w:t>рис. </w:t>
      </w:r>
      <w:r w:rsidRPr="009E0706">
        <w:rPr>
          <w:rFonts w:eastAsia="Cambria"/>
        </w:rPr>
        <w:fldChar w:fldCharType="begin"/>
      </w:r>
      <w:r w:rsidRPr="009E0706">
        <w:rPr>
          <w:rFonts w:eastAsia="Cambria"/>
        </w:rPr>
        <w:instrText xml:space="preserve"> REF _Ref19874798 \h </w:instrText>
      </w:r>
      <w:r w:rsidR="0098402B" w:rsidRPr="009E0706">
        <w:rPr>
          <w:rFonts w:eastAsia="Cambria"/>
        </w:rPr>
        <w:instrText xml:space="preserve"> \* MERGEFORMAT </w:instrText>
      </w:r>
      <w:r w:rsidRPr="009E0706">
        <w:rPr>
          <w:rFonts w:eastAsia="Cambria"/>
        </w:rPr>
      </w:r>
      <w:r w:rsidRPr="009E0706">
        <w:rPr>
          <w:rFonts w:eastAsia="Cambria"/>
        </w:rPr>
        <w:fldChar w:fldCharType="separate"/>
      </w:r>
      <w:r w:rsidR="008353AE">
        <w:rPr>
          <w:noProof/>
        </w:rPr>
        <w:t>117</w:t>
      </w:r>
      <w:r w:rsidRPr="009E0706">
        <w:rPr>
          <w:rFonts w:eastAsia="Cambria"/>
        </w:rPr>
        <w:fldChar w:fldCharType="end"/>
      </w:r>
      <w:r w:rsidRPr="009E0706">
        <w:rPr>
          <w:rFonts w:eastAsia="Cambria"/>
        </w:rPr>
        <w:t>).</w:t>
      </w:r>
    </w:p>
    <w:p w:rsidR="00D6721F" w:rsidRPr="009E0706" w:rsidRDefault="00D6721F" w:rsidP="00D6721F">
      <w:pPr>
        <w:pStyle w:val="GOSTFigure"/>
        <w:rPr>
          <w:rFonts w:eastAsia="Cambria"/>
        </w:rPr>
      </w:pPr>
      <w:r w:rsidRPr="009E0706">
        <w:rPr>
          <w:rFonts w:eastAsia="Cambria"/>
          <w:noProof/>
        </w:rPr>
        <w:lastRenderedPageBreak/>
        <w:drawing>
          <wp:inline distT="0" distB="0" distL="0" distR="0" wp14:anchorId="466190EC" wp14:editId="28018E9E">
            <wp:extent cx="6019800" cy="100076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nap1.png"/>
                    <pic:cNvPicPr/>
                  </pic:nvPicPr>
                  <pic:blipFill>
                    <a:blip r:embed="rId177">
                      <a:extLst>
                        <a:ext uri="{28A0092B-C50C-407E-A947-70E740481C1C}">
                          <a14:useLocalDpi xmlns:a14="http://schemas.microsoft.com/office/drawing/2010/main" val="0"/>
                        </a:ext>
                      </a:extLst>
                    </a:blip>
                    <a:stretch>
                      <a:fillRect/>
                    </a:stretch>
                  </pic:blipFill>
                  <pic:spPr>
                    <a:xfrm>
                      <a:off x="0" y="0"/>
                      <a:ext cx="6019800" cy="1000760"/>
                    </a:xfrm>
                    <a:prstGeom prst="rect">
                      <a:avLst/>
                    </a:prstGeom>
                  </pic:spPr>
                </pic:pic>
              </a:graphicData>
            </a:graphic>
          </wp:inline>
        </w:drawing>
      </w:r>
    </w:p>
    <w:p w:rsidR="00D6721F" w:rsidRPr="009E0706" w:rsidRDefault="00C62A0C" w:rsidP="00D6721F">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850" w:name="_Ref19874798"/>
      <w:bookmarkStart w:id="1851" w:name="_Toc19881097"/>
      <w:bookmarkStart w:id="1852" w:name="_Toc20229636"/>
      <w:bookmarkStart w:id="1853" w:name="_Toc162867827"/>
      <w:r w:rsidR="008353AE">
        <w:rPr>
          <w:noProof/>
        </w:rPr>
        <w:t>117</w:t>
      </w:r>
      <w:bookmarkEnd w:id="1850"/>
      <w:r w:rsidRPr="009E0706">
        <w:rPr>
          <w:noProof/>
        </w:rPr>
        <w:fldChar w:fldCharType="end"/>
      </w:r>
      <w:r w:rsidR="00D6721F" w:rsidRPr="009E0706">
        <w:t>. Режим скроллера «Переданные полномочия»</w:t>
      </w:r>
      <w:bookmarkEnd w:id="1851"/>
      <w:bookmarkEnd w:id="1852"/>
      <w:bookmarkEnd w:id="1853"/>
    </w:p>
    <w:p w:rsidR="00D6721F" w:rsidRPr="009E0706" w:rsidRDefault="00D0475E" w:rsidP="00AD30AA">
      <w:pPr>
        <w:pStyle w:val="GOSTListnum"/>
        <w:rPr>
          <w:rFonts w:eastAsia="Cambria"/>
        </w:rPr>
      </w:pPr>
      <w:r w:rsidRPr="009E0706">
        <w:rPr>
          <w:rFonts w:eastAsia="Cambria"/>
        </w:rPr>
        <w:t>Нажать кнопку </w:t>
      </w:r>
      <w:r w:rsidR="00D6721F" w:rsidRPr="009E0706">
        <w:rPr>
          <w:noProof/>
        </w:rPr>
        <w:drawing>
          <wp:inline distT="0" distB="0" distL="0" distR="0" wp14:anchorId="5EC917EA" wp14:editId="63A76803">
            <wp:extent cx="232410" cy="214532"/>
            <wp:effectExtent l="19050" t="0" r="0" b="0"/>
            <wp:docPr id="10"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78" cstate="print"/>
                    <a:srcRect/>
                    <a:stretch>
                      <a:fillRect/>
                    </a:stretch>
                  </pic:blipFill>
                  <pic:spPr bwMode="auto">
                    <a:xfrm>
                      <a:off x="0" y="0"/>
                      <a:ext cx="232410" cy="214532"/>
                    </a:xfrm>
                    <a:prstGeom prst="rect">
                      <a:avLst/>
                    </a:prstGeom>
                    <a:noFill/>
                    <a:ln w="9525">
                      <a:noFill/>
                      <a:miter lim="800000"/>
                      <a:headEnd/>
                      <a:tailEnd/>
                    </a:ln>
                  </pic:spPr>
                </pic:pic>
              </a:graphicData>
            </a:graphic>
          </wp:inline>
        </w:drawing>
      </w:r>
      <w:r w:rsidR="00D6721F" w:rsidRPr="009E0706">
        <w:t xml:space="preserve"> (Создать новый документ). Откроется визуальная форма экземпляра формуляра с возможностью ее редактирования.</w:t>
      </w:r>
    </w:p>
    <w:p w:rsidR="00D6721F" w:rsidRPr="009E0706" w:rsidRDefault="00D6721F" w:rsidP="00AD30AA">
      <w:pPr>
        <w:pStyle w:val="GOSTListnum"/>
      </w:pPr>
      <w:r w:rsidRPr="009E0706">
        <w:t>В разделе «Получатель бюджетных средств» в поле «Код по сводному реестру» по кнопке «Выбор организации, передавшей полномочия по „14“ л/с» выбрать организацию из справочника «Сводный реестр» и соответствующий 14 ЛС.</w:t>
      </w:r>
    </w:p>
    <w:p w:rsidR="00D6721F" w:rsidRPr="009E0706" w:rsidRDefault="00D6721F" w:rsidP="00D6721F">
      <w:pPr>
        <w:pStyle w:val="GOSTListnum"/>
        <w:numPr>
          <w:ilvl w:val="0"/>
          <w:numId w:val="0"/>
        </w:numPr>
        <w:ind w:left="1021"/>
      </w:pPr>
      <w:r w:rsidRPr="009E0706">
        <w:t xml:space="preserve">Поля информации о ПБС заполнятся реквизитами организации, передавшей полномочия. </w:t>
      </w:r>
    </w:p>
    <w:p w:rsidR="00D6721F" w:rsidRPr="009E0706" w:rsidRDefault="00D6721F" w:rsidP="00D6721F">
      <w:pPr>
        <w:pStyle w:val="GOSTNote"/>
      </w:pPr>
      <w:r w:rsidRPr="009E0706">
        <w:rPr>
          <w:rStyle w:val="GOSTSymBold"/>
        </w:rPr>
        <w:t>Внимание!</w:t>
      </w:r>
      <w:r w:rsidRPr="009E0706">
        <w:tab/>
        <w:t>Если 14 ЛС нет в справочнике «Сводный реестр», то выводится сообщение: «У организации &lt;код по СвР&gt; отсутствуют лицевые счета по переданным полномочиям (14 л/с)». Если 14 ЛС нет в справочнике «Лицевые счета», то сработает блокирующий контроль об отсутствие ЛС.</w:t>
      </w:r>
    </w:p>
    <w:p w:rsidR="00D6721F" w:rsidRPr="009E0706" w:rsidRDefault="00D6721F" w:rsidP="00AD30AA">
      <w:pPr>
        <w:pStyle w:val="GOSTListnum"/>
        <w:rPr>
          <w:rFonts w:eastAsia="Cambria"/>
        </w:rPr>
      </w:pPr>
      <w:r w:rsidRPr="009E0706">
        <w:t xml:space="preserve">Заполнить остальные реквизиты на визуальной форме экземпляра формуляра в соответствии с требованиями к документу, как в стандартном режиме. </w:t>
      </w:r>
      <w:r w:rsidR="00D0475E" w:rsidRPr="009E0706">
        <w:t>Нажать кнопку «</w:t>
      </w:r>
      <w:r w:rsidRPr="009E0706">
        <w:t>Сохранить».</w:t>
      </w:r>
    </w:p>
    <w:p w:rsidR="00D6721F" w:rsidRPr="009E0706" w:rsidRDefault="00D6721F" w:rsidP="00AD30AA">
      <w:pPr>
        <w:pStyle w:val="GOSTListnum"/>
        <w:rPr>
          <w:rFonts w:eastAsia="Cambria"/>
        </w:rPr>
      </w:pPr>
      <w:r w:rsidRPr="009E0706">
        <w:t>Выполнить дальнейшую обработку СДО в режиме «Переданные полномочия».</w:t>
      </w:r>
    </w:p>
    <w:p w:rsidR="00D6721F" w:rsidRPr="009E0706" w:rsidRDefault="00D6721F" w:rsidP="00AD30AA">
      <w:pPr>
        <w:pStyle w:val="GOSTListnum"/>
      </w:pPr>
      <w:r w:rsidRPr="009E0706">
        <w:t xml:space="preserve">Для просмотра СДО, созданных организациями, принявшими полномочия получателей бюджетных средств по 14 ЛС, требуется открыть папку «Денежные обязательства – Сведения о денежных обязательствах – Все документы», </w:t>
      </w:r>
      <w:r w:rsidRPr="009E0706">
        <w:rPr>
          <w:rFonts w:eastAsia="Cambria"/>
        </w:rPr>
        <w:t xml:space="preserve">на панели инструментов </w:t>
      </w:r>
      <w:r w:rsidR="00D0475E" w:rsidRPr="009E0706">
        <w:rPr>
          <w:rFonts w:eastAsia="Cambria"/>
        </w:rPr>
        <w:t>нажать кнопку </w:t>
      </w:r>
      <w:r w:rsidRPr="009E0706">
        <w:rPr>
          <w:noProof/>
        </w:rPr>
        <w:drawing>
          <wp:inline distT="0" distB="0" distL="0" distR="0" wp14:anchorId="284E2C88" wp14:editId="5A0F3765">
            <wp:extent cx="485775" cy="228600"/>
            <wp:effectExtent l="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6"/>
                    <a:stretch>
                      <a:fillRect/>
                    </a:stretch>
                  </pic:blipFill>
                  <pic:spPr>
                    <a:xfrm>
                      <a:off x="0" y="0"/>
                      <a:ext cx="485775" cy="228600"/>
                    </a:xfrm>
                    <a:prstGeom prst="rect">
                      <a:avLst/>
                    </a:prstGeom>
                  </pic:spPr>
                </pic:pic>
              </a:graphicData>
            </a:graphic>
          </wp:inline>
        </w:drawing>
      </w:r>
      <w:r w:rsidRPr="009E0706">
        <w:rPr>
          <w:rFonts w:eastAsia="Cambria"/>
        </w:rPr>
        <w:t>и в выпадающем списке выбрать пункт «</w:t>
      </w:r>
      <w:r w:rsidRPr="009E0706">
        <w:t>Сформированные организациями</w:t>
      </w:r>
      <w:r w:rsidR="00655D2B" w:rsidRPr="009E0706">
        <w:t>,</w:t>
      </w:r>
      <w:r w:rsidRPr="009E0706">
        <w:t xml:space="preserve"> принявшими полномочия по 14 ЛС».</w:t>
      </w:r>
    </w:p>
    <w:p w:rsidR="009C19B5" w:rsidRPr="009E0706" w:rsidRDefault="009C19B5" w:rsidP="000B5FC1">
      <w:pPr>
        <w:pStyle w:val="32"/>
      </w:pPr>
      <w:bookmarkStart w:id="1854" w:name="_Toc20229521"/>
      <w:bookmarkStart w:id="1855" w:name="_Toc162867680"/>
      <w:r w:rsidRPr="009E0706">
        <w:t xml:space="preserve">Работа с документами «Сведения о ДО» после их согласования в </w:t>
      </w:r>
      <w:bookmarkEnd w:id="1781"/>
      <w:bookmarkEnd w:id="1847"/>
      <w:bookmarkEnd w:id="1848"/>
      <w:bookmarkEnd w:id="1849"/>
      <w:bookmarkEnd w:id="1854"/>
      <w:r w:rsidR="004158B8" w:rsidRPr="009E0706">
        <w:rPr>
          <w:rStyle w:val="GOSTReporterror"/>
        </w:rPr>
        <w:t>ТОФК</w:t>
      </w:r>
      <w:bookmarkEnd w:id="1855"/>
    </w:p>
    <w:p w:rsidR="009C19B5" w:rsidRPr="009E0706" w:rsidRDefault="009C19B5" w:rsidP="00694DFD">
      <w:pPr>
        <w:pStyle w:val="GOSTNormal"/>
      </w:pPr>
      <w:r w:rsidRPr="009E0706">
        <w:t>Документы, прошедшие этап согласован</w:t>
      </w:r>
      <w:r w:rsidR="00EA6587" w:rsidRPr="009E0706">
        <w:t xml:space="preserve">ия в </w:t>
      </w:r>
      <w:r w:rsidR="004158B8" w:rsidRPr="009E0706">
        <w:rPr>
          <w:rStyle w:val="GOSTReporterror"/>
        </w:rPr>
        <w:t>ТОФК</w:t>
      </w:r>
      <w:r w:rsidRPr="009E0706">
        <w:t>, отражаются у пользователя. Экземпляр формуляра «Сведения о ДО» может быть с</w:t>
      </w:r>
      <w:r w:rsidR="00EA6587" w:rsidRPr="009E0706">
        <w:t xml:space="preserve">огласован или не согласован в </w:t>
      </w:r>
      <w:r w:rsidR="00EA6587" w:rsidRPr="009E0706">
        <w:rPr>
          <w:rStyle w:val="GOSTReporterror"/>
        </w:rPr>
        <w:t>ОрФК</w:t>
      </w:r>
      <w:r w:rsidRPr="009E0706">
        <w:t>.</w:t>
      </w:r>
    </w:p>
    <w:p w:rsidR="009C19B5" w:rsidRPr="009E0706" w:rsidRDefault="009C19B5" w:rsidP="00694DFD">
      <w:pPr>
        <w:pStyle w:val="GOSTNormal"/>
      </w:pPr>
      <w:r w:rsidRPr="009E0706">
        <w:t xml:space="preserve">Если документ согласован в </w:t>
      </w:r>
      <w:r w:rsidR="004158B8" w:rsidRPr="009E0706">
        <w:rPr>
          <w:rStyle w:val="GOSTReporterror"/>
        </w:rPr>
        <w:t>ТОФК</w:t>
      </w:r>
      <w:r w:rsidRPr="009E0706">
        <w:t xml:space="preserve"> и информация отражена на лицевом счете, то индикатор </w:t>
      </w:r>
      <w:r w:rsidR="008336B8" w:rsidRPr="009E0706">
        <w:t xml:space="preserve">фонарных </w:t>
      </w:r>
      <w:r w:rsidRPr="009E0706">
        <w:t xml:space="preserve">групп «ФК», «Включено в </w:t>
      </w:r>
      <w:r w:rsidR="001C778A" w:rsidRPr="009E0706">
        <w:t>П</w:t>
      </w:r>
      <w:r w:rsidRPr="009E0706">
        <w:t>ДО», «</w:t>
      </w:r>
      <w:r w:rsidR="008336B8" w:rsidRPr="009E0706">
        <w:t>Отражение на ЛС в ЭБ</w:t>
      </w:r>
      <w:r w:rsidRPr="009E0706">
        <w:t xml:space="preserve">» меняют цвета на зеленый. При этом </w:t>
      </w:r>
      <w:r w:rsidR="004158B8" w:rsidRPr="009E0706">
        <w:rPr>
          <w:rStyle w:val="GOSTReporterror"/>
        </w:rPr>
        <w:t>ТОФК</w:t>
      </w:r>
      <w:r w:rsidRPr="009E0706">
        <w:t xml:space="preserve"> направляет клиенту документ «Извещение о постановке на учет </w:t>
      </w:r>
      <w:r w:rsidR="008336B8" w:rsidRPr="009E0706">
        <w:t>ДО</w:t>
      </w:r>
      <w:r w:rsidRPr="009E0706">
        <w:t xml:space="preserve">», в котором содержатся сведения о дате постановки на учет денежного обязательства. </w:t>
      </w:r>
      <w:r w:rsidR="003264A5" w:rsidRPr="009E0706">
        <w:t xml:space="preserve">Документ </w:t>
      </w:r>
      <w:r w:rsidRPr="009E0706">
        <w:t xml:space="preserve">«Извещение о постановке на учет </w:t>
      </w:r>
      <w:r w:rsidR="008336B8" w:rsidRPr="009E0706">
        <w:t>ДО</w:t>
      </w:r>
      <w:r w:rsidRPr="009E0706">
        <w:t xml:space="preserve">» отражается в списковой форме </w:t>
      </w:r>
      <w:r w:rsidR="003264A5" w:rsidRPr="009E0706">
        <w:t>«</w:t>
      </w:r>
      <w:r w:rsidRPr="009E0706">
        <w:t>Извещения</w:t>
      </w:r>
      <w:r w:rsidR="00A63A2E" w:rsidRPr="009E0706">
        <w:t xml:space="preserve"> ДО</w:t>
      </w:r>
      <w:r w:rsidR="003264A5" w:rsidRPr="009E0706">
        <w:t>»</w:t>
      </w:r>
      <w:r w:rsidRPr="009E0706">
        <w:t>.</w:t>
      </w:r>
    </w:p>
    <w:p w:rsidR="009C19B5" w:rsidRPr="009E0706" w:rsidRDefault="009C19B5" w:rsidP="00694DFD">
      <w:pPr>
        <w:pStyle w:val="GOSTNormal"/>
      </w:pPr>
      <w:r w:rsidRPr="009E0706">
        <w:t xml:space="preserve">В случае несогласования в </w:t>
      </w:r>
      <w:r w:rsidR="00EA6587" w:rsidRPr="009E0706">
        <w:rPr>
          <w:rStyle w:val="GOSTReporterror"/>
        </w:rPr>
        <w:t>Ор</w:t>
      </w:r>
      <w:r w:rsidRPr="009E0706">
        <w:rPr>
          <w:rStyle w:val="GOSTReporterror"/>
        </w:rPr>
        <w:t>ФК</w:t>
      </w:r>
      <w:r w:rsidRPr="009E0706">
        <w:t xml:space="preserve">, </w:t>
      </w:r>
      <w:r w:rsidR="008336B8" w:rsidRPr="009E0706">
        <w:t>индикатор фонарных групп «ФК»</w:t>
      </w:r>
      <w:r w:rsidRPr="009E0706">
        <w:t xml:space="preserve">, «Включено в </w:t>
      </w:r>
      <w:r w:rsidR="001C778A" w:rsidRPr="009E0706">
        <w:t>П</w:t>
      </w:r>
      <w:r w:rsidRPr="009E0706">
        <w:t>ДО», «</w:t>
      </w:r>
      <w:r w:rsidR="008336B8" w:rsidRPr="009E0706">
        <w:t>Отражение на ЛС в ЭБ</w:t>
      </w:r>
      <w:r w:rsidRPr="009E0706">
        <w:t>» меняют цвета на красный</w:t>
      </w:r>
      <w:r w:rsidR="008336B8" w:rsidRPr="009E0706">
        <w:t xml:space="preserve"> и </w:t>
      </w:r>
      <w:r w:rsidRPr="009E0706">
        <w:t>серый соответственно</w:t>
      </w:r>
      <w:r w:rsidRPr="009E0706" w:rsidDel="00AD72F9">
        <w:t xml:space="preserve"> </w:t>
      </w:r>
      <w:r w:rsidRPr="009E0706">
        <w:t>(</w:t>
      </w:r>
      <w:r w:rsidR="00834A9E" w:rsidRPr="009E0706">
        <w:t>рис. </w:t>
      </w:r>
      <w:r w:rsidR="00F9690A" w:rsidRPr="009E0706">
        <w:fldChar w:fldCharType="begin"/>
      </w:r>
      <w:r w:rsidRPr="009E0706">
        <w:instrText xml:space="preserve"> REF _Ref486936031 \h </w:instrText>
      </w:r>
      <w:r w:rsidR="0098402B" w:rsidRPr="009E0706">
        <w:instrText xml:space="preserve"> \* MERGEFORMAT </w:instrText>
      </w:r>
      <w:r w:rsidR="00F9690A" w:rsidRPr="009E0706">
        <w:fldChar w:fldCharType="separate"/>
      </w:r>
      <w:r w:rsidR="008353AE">
        <w:rPr>
          <w:noProof/>
        </w:rPr>
        <w:t>118</w:t>
      </w:r>
      <w:r w:rsidR="00F9690A" w:rsidRPr="009E0706">
        <w:fldChar w:fldCharType="end"/>
      </w:r>
      <w:r w:rsidRPr="009E0706">
        <w:t xml:space="preserve">). При этом ФК направляет клиенту документ «Протокол», в котором указана причина отказа. </w:t>
      </w:r>
      <w:r w:rsidR="003264A5" w:rsidRPr="009E0706">
        <w:t xml:space="preserve">Документ «Протокол» </w:t>
      </w:r>
      <w:r w:rsidRPr="009E0706">
        <w:t xml:space="preserve">отражается в списковой форме </w:t>
      </w:r>
      <w:r w:rsidR="003264A5" w:rsidRPr="009E0706">
        <w:t>«</w:t>
      </w:r>
      <w:r w:rsidRPr="009E0706">
        <w:t>Протоколы</w:t>
      </w:r>
      <w:r w:rsidR="003264A5" w:rsidRPr="009E0706">
        <w:t>»</w:t>
      </w:r>
      <w:r w:rsidRPr="009E0706">
        <w:t>.</w:t>
      </w:r>
    </w:p>
    <w:p w:rsidR="009C19B5" w:rsidRPr="009E0706" w:rsidRDefault="009C19B5" w:rsidP="001277D9">
      <w:pPr>
        <w:pStyle w:val="GOSTFigure"/>
      </w:pPr>
      <w:r w:rsidRPr="009E0706">
        <w:rPr>
          <w:noProof/>
        </w:rPr>
        <w:lastRenderedPageBreak/>
        <w:drawing>
          <wp:inline distT="0" distB="0" distL="0" distR="0" wp14:anchorId="14CCFD4E" wp14:editId="171E441F">
            <wp:extent cx="4772025" cy="1057275"/>
            <wp:effectExtent l="19050" t="0" r="9525" b="0"/>
            <wp:docPr id="263" name="Рисунок 2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3"/>
                    <pic:cNvPicPr>
                      <a:picLocks noChangeAspect="1" noChangeArrowheads="1"/>
                    </pic:cNvPicPr>
                  </pic:nvPicPr>
                  <pic:blipFill>
                    <a:blip r:embed="rId179" cstate="print"/>
                    <a:srcRect l="22845" t="20003" r="26788" b="59993"/>
                    <a:stretch>
                      <a:fillRect/>
                    </a:stretch>
                  </pic:blipFill>
                  <pic:spPr bwMode="auto">
                    <a:xfrm>
                      <a:off x="0" y="0"/>
                      <a:ext cx="4772025" cy="1057275"/>
                    </a:xfrm>
                    <a:prstGeom prst="rect">
                      <a:avLst/>
                    </a:prstGeom>
                    <a:noFill/>
                    <a:ln w="9525">
                      <a:noFill/>
                      <a:miter lim="800000"/>
                      <a:headEnd/>
                      <a:tailEnd/>
                    </a:ln>
                  </pic:spPr>
                </pic:pic>
              </a:graphicData>
            </a:graphic>
          </wp:inline>
        </w:drawing>
      </w:r>
    </w:p>
    <w:p w:rsidR="009C19B5" w:rsidRPr="009E0706" w:rsidRDefault="00F9690A" w:rsidP="009C19B5">
      <w:pPr>
        <w:pStyle w:val="GOSTFigName"/>
      </w:pPr>
      <w:r w:rsidRPr="009E0706">
        <w:fldChar w:fldCharType="begin"/>
      </w:r>
      <w:r w:rsidR="0044476C" w:rsidRPr="009E0706">
        <w:instrText xml:space="preserve"> SEQ Рисунок \* ARABIC </w:instrText>
      </w:r>
      <w:r w:rsidRPr="009E0706">
        <w:fldChar w:fldCharType="separate"/>
      </w:r>
      <w:bookmarkStart w:id="1856" w:name="_Ref486936031"/>
      <w:bookmarkStart w:id="1857" w:name="_Toc20229637"/>
      <w:bookmarkStart w:id="1858" w:name="_Toc162867828"/>
      <w:r w:rsidR="008353AE">
        <w:rPr>
          <w:noProof/>
        </w:rPr>
        <w:t>118</w:t>
      </w:r>
      <w:bookmarkEnd w:id="1856"/>
      <w:r w:rsidRPr="009E0706">
        <w:fldChar w:fldCharType="end"/>
      </w:r>
      <w:r w:rsidR="009C19B5" w:rsidRPr="009E0706">
        <w:t>. Документ не согласован в ФК</w:t>
      </w:r>
      <w:bookmarkEnd w:id="1857"/>
      <w:bookmarkEnd w:id="1858"/>
    </w:p>
    <w:p w:rsidR="004B47B6" w:rsidRPr="009E0706" w:rsidRDefault="004B47B6" w:rsidP="004B47B6">
      <w:pPr>
        <w:pStyle w:val="32"/>
      </w:pPr>
      <w:bookmarkStart w:id="1859" w:name="_Toc42682967"/>
      <w:bookmarkStart w:id="1860" w:name="_Ref46482774"/>
      <w:bookmarkStart w:id="1861" w:name="_Toc162867681"/>
      <w:r w:rsidRPr="009E0706">
        <w:t>Просмотр записи в Перечне ДО</w:t>
      </w:r>
      <w:bookmarkEnd w:id="1859"/>
      <w:bookmarkEnd w:id="1860"/>
      <w:bookmarkEnd w:id="1861"/>
    </w:p>
    <w:p w:rsidR="004B47B6" w:rsidRPr="009E0706" w:rsidRDefault="004B47B6" w:rsidP="004B47B6">
      <w:pPr>
        <w:pStyle w:val="41"/>
      </w:pPr>
      <w:bookmarkStart w:id="1862" w:name="_Toc470082699"/>
      <w:bookmarkStart w:id="1863" w:name="_Toc487019726"/>
      <w:bookmarkStart w:id="1864" w:name="_Toc487028523"/>
      <w:bookmarkStart w:id="1865" w:name="_Ref454558203"/>
      <w:bookmarkStart w:id="1866" w:name="_Toc454979496"/>
      <w:r w:rsidRPr="009E0706">
        <w:t>Условия выполнения операции</w:t>
      </w:r>
      <w:bookmarkEnd w:id="1862"/>
      <w:bookmarkEnd w:id="1863"/>
      <w:bookmarkEnd w:id="1864"/>
    </w:p>
    <w:p w:rsidR="004B47B6" w:rsidRPr="009E0706" w:rsidRDefault="004B47B6" w:rsidP="004B47B6">
      <w:pPr>
        <w:pStyle w:val="GOSTNormalWithout"/>
      </w:pPr>
      <w:r w:rsidRPr="009E0706">
        <w:t>Для выполнения операции необходимо соблюдение следующего условия:</w:t>
      </w:r>
    </w:p>
    <w:p w:rsidR="004B47B6" w:rsidRPr="009E0706" w:rsidRDefault="004B47B6" w:rsidP="004B47B6">
      <w:pPr>
        <w:pStyle w:val="GOSTListmark1"/>
      </w:pPr>
      <w:r w:rsidRPr="009E0706">
        <w:t>в Подсистеме при постановке на учет документа «Сведения о ДО» формируется запись в Перечне ДО, автоматически создается формуляр «Денежное обязательство». Фонарные группы «ФК» и «Включен в Перечень ДО» горят зеленым цветом.</w:t>
      </w:r>
    </w:p>
    <w:p w:rsidR="004B47B6" w:rsidRPr="009E0706" w:rsidRDefault="004B47B6" w:rsidP="004B47B6">
      <w:pPr>
        <w:pStyle w:val="41"/>
      </w:pPr>
      <w:bookmarkStart w:id="1867" w:name="_Toc470082700"/>
      <w:bookmarkStart w:id="1868" w:name="_Toc487019727"/>
      <w:bookmarkStart w:id="1869" w:name="_Toc487028524"/>
      <w:r w:rsidRPr="009E0706">
        <w:t>Последовательность действий</w:t>
      </w:r>
      <w:bookmarkEnd w:id="1865"/>
      <w:bookmarkEnd w:id="1866"/>
      <w:bookmarkEnd w:id="1867"/>
      <w:bookmarkEnd w:id="1868"/>
      <w:bookmarkEnd w:id="1869"/>
    </w:p>
    <w:p w:rsidR="004B47B6" w:rsidRPr="009E0706" w:rsidRDefault="009D64DA" w:rsidP="00EA5B44">
      <w:pPr>
        <w:pStyle w:val="GOSTListnum"/>
        <w:numPr>
          <w:ilvl w:val="0"/>
          <w:numId w:val="57"/>
        </w:numPr>
      </w:pPr>
      <w:r w:rsidRPr="009E0706">
        <w:t>Выбрать подсистему «Управление расходами: средства ФБ» и развернуть ветку «Все сервисы – Управление расходами – Компонент ведения денежных обязательств – Денежные обязательства – Перечень ДО».</w:t>
      </w:r>
    </w:p>
    <w:p w:rsidR="004B47B6" w:rsidRPr="009E0706" w:rsidRDefault="004B47B6" w:rsidP="00663068">
      <w:pPr>
        <w:pStyle w:val="GOSTListnum"/>
        <w:numPr>
          <w:ilvl w:val="0"/>
          <w:numId w:val="15"/>
        </w:numPr>
      </w:pPr>
      <w:r w:rsidRPr="009E0706">
        <w:t>Откроется списковая форма перечня ДО. Документу присвоен учетный номер ДО. Информации о ДО включена в перечень ДО (рис.</w:t>
      </w:r>
      <w:r w:rsidRPr="009E0706">
        <w:rPr>
          <w:lang w:val="en-US"/>
        </w:rPr>
        <w:t> </w:t>
      </w:r>
      <w:r w:rsidRPr="009E0706">
        <w:fldChar w:fldCharType="begin"/>
      </w:r>
      <w:r w:rsidRPr="009E0706">
        <w:instrText xml:space="preserve"> REF _Ref486936392 \h  \* MERGEFORMAT </w:instrText>
      </w:r>
      <w:r w:rsidRPr="009E0706">
        <w:fldChar w:fldCharType="separate"/>
      </w:r>
      <w:r w:rsidR="008353AE">
        <w:t>119</w:t>
      </w:r>
      <w:r w:rsidRPr="009E0706">
        <w:fldChar w:fldCharType="end"/>
      </w:r>
      <w:r w:rsidRPr="009E0706">
        <w:t xml:space="preserve">). Данная списковая форма позволяет просмотреть записи на всех статусах: «Актуален», «Архив», «Новый», «Удален», «Условно включен». </w:t>
      </w:r>
    </w:p>
    <w:p w:rsidR="004B47B6" w:rsidRPr="009E0706" w:rsidRDefault="004B47B6" w:rsidP="004B47B6">
      <w:pPr>
        <w:pStyle w:val="GOSTFigure"/>
      </w:pPr>
      <w:r w:rsidRPr="009E0706">
        <w:rPr>
          <w:noProof/>
        </w:rPr>
        <w:drawing>
          <wp:inline distT="0" distB="0" distL="0" distR="0" wp14:anchorId="66B1FDA2" wp14:editId="555C0C9D">
            <wp:extent cx="6120130" cy="1830070"/>
            <wp:effectExtent l="0" t="0" r="0" b="0"/>
            <wp:docPr id="234" name="Рисунок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nap4.png"/>
                    <pic:cNvPicPr/>
                  </pic:nvPicPr>
                  <pic:blipFill>
                    <a:blip r:embed="rId180" cstate="print">
                      <a:extLst>
                        <a:ext uri="{28A0092B-C50C-407E-A947-70E740481C1C}">
                          <a14:useLocalDpi xmlns:a14="http://schemas.microsoft.com/office/drawing/2010/main" val="0"/>
                        </a:ext>
                      </a:extLst>
                    </a:blip>
                    <a:stretch>
                      <a:fillRect/>
                    </a:stretch>
                  </pic:blipFill>
                  <pic:spPr>
                    <a:xfrm>
                      <a:off x="0" y="0"/>
                      <a:ext cx="6120130" cy="1830070"/>
                    </a:xfrm>
                    <a:prstGeom prst="rect">
                      <a:avLst/>
                    </a:prstGeom>
                  </pic:spPr>
                </pic:pic>
              </a:graphicData>
            </a:graphic>
          </wp:inline>
        </w:drawing>
      </w:r>
    </w:p>
    <w:bookmarkStart w:id="1870" w:name="_Ref486936392"/>
    <w:p w:rsidR="004B47B6" w:rsidRPr="009E0706" w:rsidRDefault="004B47B6" w:rsidP="004B47B6">
      <w:pPr>
        <w:pStyle w:val="GOSTFigName"/>
      </w:pPr>
      <w:r w:rsidRPr="009E0706">
        <w:fldChar w:fldCharType="begin"/>
      </w:r>
      <w:r w:rsidRPr="009E0706">
        <w:instrText xml:space="preserve"> SEQ Рисунок \* ARABIC </w:instrText>
      </w:r>
      <w:r w:rsidRPr="009E0706">
        <w:fldChar w:fldCharType="separate"/>
      </w:r>
      <w:bookmarkStart w:id="1871" w:name="_Toc42683101"/>
      <w:bookmarkStart w:id="1872" w:name="_Toc162867829"/>
      <w:r w:rsidR="008353AE">
        <w:rPr>
          <w:noProof/>
        </w:rPr>
        <w:t>119</w:t>
      </w:r>
      <w:r w:rsidRPr="009E0706">
        <w:fldChar w:fldCharType="end"/>
      </w:r>
      <w:bookmarkEnd w:id="1870"/>
      <w:r w:rsidRPr="009E0706">
        <w:t xml:space="preserve">. </w:t>
      </w:r>
      <w:bookmarkEnd w:id="1871"/>
      <w:r w:rsidRPr="009E0706">
        <w:t>Списковая форма записей Перечня ДО</w:t>
      </w:r>
      <w:bookmarkEnd w:id="1872"/>
    </w:p>
    <w:p w:rsidR="004B47B6" w:rsidRPr="009E0706" w:rsidRDefault="004B47B6" w:rsidP="00663068">
      <w:pPr>
        <w:pStyle w:val="GOSTListnum"/>
        <w:numPr>
          <w:ilvl w:val="0"/>
          <w:numId w:val="15"/>
        </w:numPr>
      </w:pPr>
      <w:r w:rsidRPr="009E0706">
        <w:t>Для просмотра записей на статусе «Условно включенные ДО» требуется перейти в фильтр-папку «Условно включенные ДО».</w:t>
      </w:r>
    </w:p>
    <w:p w:rsidR="009C19B5" w:rsidRPr="009E0706" w:rsidRDefault="004B47B6" w:rsidP="00663068">
      <w:pPr>
        <w:pStyle w:val="GOSTListnum"/>
        <w:numPr>
          <w:ilvl w:val="0"/>
          <w:numId w:val="15"/>
        </w:numPr>
      </w:pPr>
      <w:r w:rsidRPr="009E0706">
        <w:t>Для просмотра записей в Перечне ДО на статусе «Архив» требуется перейти в фильтр-папку «Архивные ДО».</w:t>
      </w:r>
    </w:p>
    <w:p w:rsidR="001733CE" w:rsidRPr="009E0706" w:rsidRDefault="001733CE" w:rsidP="001733CE">
      <w:pPr>
        <w:pStyle w:val="32"/>
        <w:tabs>
          <w:tab w:val="num" w:pos="720"/>
        </w:tabs>
        <w:ind w:left="1134" w:hanging="1134"/>
      </w:pPr>
      <w:bookmarkStart w:id="1873" w:name="_Toc162867682"/>
      <w:r w:rsidRPr="009E0706">
        <w:lastRenderedPageBreak/>
        <w:t>Процедура выявления расхождений между суммами по документам СДО и в Журнале операций по соответствующим показателям</w:t>
      </w:r>
      <w:bookmarkEnd w:id="1873"/>
    </w:p>
    <w:p w:rsidR="001733CE" w:rsidRPr="009E0706" w:rsidRDefault="001733CE" w:rsidP="001733CE">
      <w:pPr>
        <w:pStyle w:val="41"/>
        <w:tabs>
          <w:tab w:val="num" w:pos="864"/>
        </w:tabs>
      </w:pPr>
      <w:r w:rsidRPr="009E0706">
        <w:t>Выявление расхождений с помощью списковой формы СДО</w:t>
      </w:r>
    </w:p>
    <w:p w:rsidR="001733CE" w:rsidRPr="009E0706" w:rsidRDefault="001733CE" w:rsidP="001733CE">
      <w:pPr>
        <w:pStyle w:val="GOSTNormal"/>
      </w:pPr>
      <w:r w:rsidRPr="009E0706">
        <w:t>Для осуществления процедуры выявления расхождений между суммами с помощью СФ СБО выполняются следующие действия:</w:t>
      </w:r>
    </w:p>
    <w:p w:rsidR="001733CE" w:rsidRPr="009E0706" w:rsidRDefault="001733CE" w:rsidP="003A5867">
      <w:pPr>
        <w:pStyle w:val="GOSTListnum"/>
        <w:numPr>
          <w:ilvl w:val="0"/>
          <w:numId w:val="173"/>
        </w:numPr>
      </w:pPr>
      <w:r w:rsidRPr="009E0706">
        <w:t>В главном меню ЛК ЭБ пройти по пути «Управление расходами: средства ФБ – Все сервисы – Управление расходами – Компонент ведения денежных обязательств – Сведения о денежном обязательстве – Все документы (Клиент)». Откроется СФ СДО.</w:t>
      </w:r>
    </w:p>
    <w:p w:rsidR="001733CE" w:rsidRPr="009E0706" w:rsidRDefault="001733CE" w:rsidP="001733CE">
      <w:pPr>
        <w:pStyle w:val="GOSTListnum"/>
      </w:pPr>
      <w:r w:rsidRPr="009E0706">
        <w:t>Выполнить фильтрацию документов на СФ следующим образом:</w:t>
      </w:r>
    </w:p>
    <w:p w:rsidR="001733CE" w:rsidRPr="009E0706" w:rsidRDefault="001733CE" w:rsidP="001733CE">
      <w:pPr>
        <w:pStyle w:val="GOSTListnum2"/>
        <w:numPr>
          <w:ilvl w:val="1"/>
          <w:numId w:val="15"/>
        </w:numPr>
      </w:pPr>
      <w:r w:rsidRPr="009E0706">
        <w:t>Нажать на иконку фильтра в правом верхнем углу СФ, чтобы развернуть область фильтров.</w:t>
      </w:r>
    </w:p>
    <w:p w:rsidR="001733CE" w:rsidRPr="009E0706" w:rsidRDefault="001733CE" w:rsidP="001733CE">
      <w:pPr>
        <w:pStyle w:val="GOSTListnum2"/>
        <w:numPr>
          <w:ilvl w:val="1"/>
          <w:numId w:val="15"/>
        </w:numPr>
      </w:pPr>
      <w:r w:rsidRPr="009E0706">
        <w:t>Найти поле фильтра в колонке «Дата отражения на ЛС» и ввести дату необходимого операционного дня для выверки.</w:t>
      </w:r>
    </w:p>
    <w:p w:rsidR="001733CE" w:rsidRPr="009E0706" w:rsidRDefault="001733CE" w:rsidP="001733CE">
      <w:pPr>
        <w:pStyle w:val="GOSTListnum2"/>
        <w:numPr>
          <w:ilvl w:val="0"/>
          <w:numId w:val="0"/>
        </w:numPr>
        <w:ind w:left="1588"/>
      </w:pPr>
      <w:r w:rsidRPr="009E0706">
        <w:t xml:space="preserve">Визуально процедура отображена на рисунке </w:t>
      </w:r>
      <w:r w:rsidRPr="009E0706">
        <w:fldChar w:fldCharType="begin"/>
      </w:r>
      <w:r w:rsidRPr="009E0706">
        <w:instrText xml:space="preserve"> REF _Ref157502802 \h </w:instrText>
      </w:r>
      <w:r w:rsidRPr="009E0706">
        <w:fldChar w:fldCharType="separate"/>
      </w:r>
      <w:r w:rsidR="008353AE">
        <w:rPr>
          <w:noProof/>
        </w:rPr>
        <w:t>120</w:t>
      </w:r>
      <w:r w:rsidRPr="009E0706">
        <w:fldChar w:fldCharType="end"/>
      </w:r>
      <w:r w:rsidRPr="009E0706">
        <w:t>.</w:t>
      </w:r>
    </w:p>
    <w:p w:rsidR="001733CE" w:rsidRPr="009E0706" w:rsidRDefault="001733CE" w:rsidP="001733CE">
      <w:pPr>
        <w:pStyle w:val="GOSTFigure"/>
      </w:pPr>
      <w:r w:rsidRPr="009E0706">
        <w:rPr>
          <w:noProof/>
        </w:rPr>
        <w:drawing>
          <wp:inline distT="0" distB="0" distL="0" distR="0" wp14:anchorId="16E76A4F" wp14:editId="46E60D13">
            <wp:extent cx="4780952" cy="287619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Snap1.png"/>
                    <pic:cNvPicPr/>
                  </pic:nvPicPr>
                  <pic:blipFill>
                    <a:blip r:embed="rId181">
                      <a:extLst>
                        <a:ext uri="{28A0092B-C50C-407E-A947-70E740481C1C}">
                          <a14:useLocalDpi xmlns:a14="http://schemas.microsoft.com/office/drawing/2010/main" val="0"/>
                        </a:ext>
                      </a:extLst>
                    </a:blip>
                    <a:stretch>
                      <a:fillRect/>
                    </a:stretch>
                  </pic:blipFill>
                  <pic:spPr>
                    <a:xfrm>
                      <a:off x="0" y="0"/>
                      <a:ext cx="4780952" cy="2876190"/>
                    </a:xfrm>
                    <a:prstGeom prst="rect">
                      <a:avLst/>
                    </a:prstGeom>
                  </pic:spPr>
                </pic:pic>
              </a:graphicData>
            </a:graphic>
          </wp:inline>
        </w:drawing>
      </w:r>
    </w:p>
    <w:p w:rsidR="001733CE" w:rsidRPr="009E0706" w:rsidRDefault="001733CE" w:rsidP="001733CE">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874" w:name="_Ref157502802"/>
      <w:bookmarkStart w:id="1875" w:name="_Toc162867830"/>
      <w:r w:rsidR="008353AE">
        <w:rPr>
          <w:noProof/>
        </w:rPr>
        <w:t>120</w:t>
      </w:r>
      <w:bookmarkEnd w:id="1874"/>
      <w:r w:rsidRPr="009E0706">
        <w:rPr>
          <w:noProof/>
        </w:rPr>
        <w:fldChar w:fldCharType="end"/>
      </w:r>
      <w:r w:rsidRPr="009E0706">
        <w:t>. Работа с фильтрами на СФ СДО для выверки расхождений</w:t>
      </w:r>
      <w:bookmarkEnd w:id="1875"/>
    </w:p>
    <w:p w:rsidR="001733CE" w:rsidRPr="009E0706" w:rsidRDefault="001733CE" w:rsidP="001733CE">
      <w:pPr>
        <w:pStyle w:val="GOSTListnum2"/>
        <w:numPr>
          <w:ilvl w:val="1"/>
          <w:numId w:val="15"/>
        </w:numPr>
      </w:pPr>
      <w:r w:rsidRPr="009E0706">
        <w:t>Нажать на кнопку «Применить фильтр».</w:t>
      </w:r>
    </w:p>
    <w:p w:rsidR="001733CE" w:rsidRPr="009E0706" w:rsidRDefault="001733CE" w:rsidP="001733CE">
      <w:pPr>
        <w:pStyle w:val="GOSTListnum"/>
        <w:numPr>
          <w:ilvl w:val="0"/>
          <w:numId w:val="15"/>
        </w:numPr>
      </w:pPr>
      <w:r w:rsidRPr="009E0706">
        <w:t xml:space="preserve">С помощью чекбокса в правой части СФ выделить необходимые документы для отображения строки с итоговой суммой. Итоговую сумму колонки «Сумма ДО для проводки с учетом подтвержденных перечисленных платежей» (рис. </w:t>
      </w:r>
      <w:r w:rsidRPr="009E0706">
        <w:fldChar w:fldCharType="begin"/>
      </w:r>
      <w:r w:rsidRPr="009E0706">
        <w:instrText xml:space="preserve"> REF _Ref157503864 \h </w:instrText>
      </w:r>
      <w:r w:rsidRPr="009E0706">
        <w:fldChar w:fldCharType="separate"/>
      </w:r>
      <w:r w:rsidR="008353AE">
        <w:rPr>
          <w:noProof/>
        </w:rPr>
        <w:t>121</w:t>
      </w:r>
      <w:r w:rsidRPr="009E0706">
        <w:fldChar w:fldCharType="end"/>
      </w:r>
      <w:r w:rsidRPr="009E0706">
        <w:t>) сравнить с суммой в Журнале операций за аналогичную дату.</w:t>
      </w:r>
    </w:p>
    <w:p w:rsidR="001733CE" w:rsidRPr="009E0706" w:rsidRDefault="001733CE" w:rsidP="001733CE">
      <w:pPr>
        <w:pStyle w:val="GOSTFigure"/>
      </w:pPr>
      <w:r w:rsidRPr="009E0706">
        <w:rPr>
          <w:noProof/>
        </w:rPr>
        <w:lastRenderedPageBreak/>
        <w:drawing>
          <wp:inline distT="0" distB="0" distL="0" distR="0" wp14:anchorId="02906A79" wp14:editId="79514BE4">
            <wp:extent cx="6120130" cy="3612515"/>
            <wp:effectExtent l="0" t="0" r="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nap7.png"/>
                    <pic:cNvPicPr/>
                  </pic:nvPicPr>
                  <pic:blipFill>
                    <a:blip r:embed="rId182">
                      <a:extLst>
                        <a:ext uri="{28A0092B-C50C-407E-A947-70E740481C1C}">
                          <a14:useLocalDpi xmlns:a14="http://schemas.microsoft.com/office/drawing/2010/main" val="0"/>
                        </a:ext>
                      </a:extLst>
                    </a:blip>
                    <a:stretch>
                      <a:fillRect/>
                    </a:stretch>
                  </pic:blipFill>
                  <pic:spPr>
                    <a:xfrm>
                      <a:off x="0" y="0"/>
                      <a:ext cx="6120130" cy="3612515"/>
                    </a:xfrm>
                    <a:prstGeom prst="rect">
                      <a:avLst/>
                    </a:prstGeom>
                  </pic:spPr>
                </pic:pic>
              </a:graphicData>
            </a:graphic>
          </wp:inline>
        </w:drawing>
      </w:r>
    </w:p>
    <w:p w:rsidR="001733CE" w:rsidRPr="009E0706" w:rsidRDefault="001733CE" w:rsidP="001733CE">
      <w:pPr>
        <w:pStyle w:val="GOSTFigName"/>
      </w:pPr>
      <w:r w:rsidRPr="009E0706">
        <w:rPr>
          <w:noProof/>
        </w:rPr>
        <w:fldChar w:fldCharType="begin"/>
      </w:r>
      <w:r w:rsidRPr="009E0706">
        <w:rPr>
          <w:noProof/>
        </w:rPr>
        <w:instrText xml:space="preserve"> SEQ Рисунок \* ARABIC </w:instrText>
      </w:r>
      <w:r w:rsidRPr="009E0706">
        <w:rPr>
          <w:noProof/>
        </w:rPr>
        <w:fldChar w:fldCharType="separate"/>
      </w:r>
      <w:bookmarkStart w:id="1876" w:name="_Ref157503864"/>
      <w:bookmarkStart w:id="1877" w:name="_Toc162867831"/>
      <w:r w:rsidR="008353AE">
        <w:rPr>
          <w:noProof/>
        </w:rPr>
        <w:t>121</w:t>
      </w:r>
      <w:bookmarkEnd w:id="1876"/>
      <w:r w:rsidRPr="009E0706">
        <w:rPr>
          <w:noProof/>
        </w:rPr>
        <w:fldChar w:fldCharType="end"/>
      </w:r>
      <w:r w:rsidRPr="009E0706">
        <w:t>. Отображение итоговой суммы на СФ СБО</w:t>
      </w:r>
      <w:bookmarkEnd w:id="1877"/>
    </w:p>
    <w:p w:rsidR="001733CE" w:rsidRPr="009E0706" w:rsidRDefault="001733CE" w:rsidP="001733CE">
      <w:pPr>
        <w:pStyle w:val="GOSTListnum"/>
        <w:numPr>
          <w:ilvl w:val="0"/>
          <w:numId w:val="15"/>
        </w:numPr>
        <w:rPr>
          <w:lang w:eastAsia="ko-KR"/>
        </w:rPr>
      </w:pPr>
      <w:r w:rsidRPr="009E0706">
        <w:t>Если итоговая строка по графе «Сумма ДО для проводки с учетом подтвержденных перечисленных платежей» СФ СДО расходится со значением суммы в Журнале операций, то рекомендуется выполнить сверку по графам «Сумма ДО для проводки с учетом подтвержденных перечисленных платежей» и «Сумма сторно ДО с учетом подтвержденных перечисленных платежей» следующим образом:</w:t>
      </w:r>
    </w:p>
    <w:p w:rsidR="001733CE" w:rsidRPr="009E0706" w:rsidRDefault="001733CE" w:rsidP="001733CE">
      <w:pPr>
        <w:pStyle w:val="GOSTListnum2"/>
        <w:numPr>
          <w:ilvl w:val="1"/>
          <w:numId w:val="15"/>
        </w:numPr>
      </w:pPr>
      <w:r w:rsidRPr="009E0706">
        <w:t xml:space="preserve"> На списковой форме в графе «Дата отражения на лс» отобрать необходимую дату: например, 26.01.2024 </w:t>
      </w:r>
    </w:p>
    <w:p w:rsidR="001733CE" w:rsidRPr="009E0706" w:rsidRDefault="001733CE" w:rsidP="001733CE">
      <w:pPr>
        <w:pStyle w:val="GOSTListnum2"/>
        <w:numPr>
          <w:ilvl w:val="1"/>
          <w:numId w:val="15"/>
        </w:numPr>
      </w:pPr>
      <w:r w:rsidRPr="009E0706">
        <w:t>После отбора по фильтру берем итоговую сумму по графе «Сумма ДО с учетом подтвержденных перечисленных платежей» (см. рис.</w:t>
      </w:r>
      <w:r w:rsidRPr="009E0706">
        <w:rPr>
          <w:noProof/>
        </w:rPr>
        <w:t xml:space="preserve"> </w:t>
      </w:r>
      <w:r w:rsidRPr="009E0706">
        <w:rPr>
          <w:noProof/>
        </w:rPr>
        <w:fldChar w:fldCharType="begin"/>
      </w:r>
      <w:r w:rsidRPr="009E0706">
        <w:rPr>
          <w:noProof/>
        </w:rPr>
        <w:instrText xml:space="preserve"> REF _Ref157503864 \h </w:instrText>
      </w:r>
      <w:r w:rsidRPr="009E0706">
        <w:rPr>
          <w:noProof/>
        </w:rPr>
      </w:r>
      <w:r w:rsidRPr="009E0706">
        <w:rPr>
          <w:noProof/>
        </w:rPr>
        <w:fldChar w:fldCharType="separate"/>
      </w:r>
      <w:r w:rsidR="008353AE">
        <w:rPr>
          <w:noProof/>
        </w:rPr>
        <w:t>121</w:t>
      </w:r>
      <w:r w:rsidRPr="009E0706">
        <w:rPr>
          <w:noProof/>
        </w:rPr>
        <w:fldChar w:fldCharType="end"/>
      </w:r>
      <w:r w:rsidRPr="009E0706">
        <w:t>) = 14,70</w:t>
      </w:r>
    </w:p>
    <w:p w:rsidR="001733CE" w:rsidRPr="009E0706" w:rsidRDefault="001733CE" w:rsidP="001733CE">
      <w:pPr>
        <w:pStyle w:val="GOSTListnum2"/>
        <w:numPr>
          <w:ilvl w:val="1"/>
          <w:numId w:val="15"/>
        </w:numPr>
      </w:pPr>
      <w:r w:rsidRPr="009E0706">
        <w:t>Очистить фильтр по графе «Дата отражения на лс», и выполнить фильтрацию графе «Дата изменения (сторнирования)» – указать ту же дату, которую ранее отбирали в графе «Дата отражения на лс».</w:t>
      </w:r>
    </w:p>
    <w:p w:rsidR="001733CE" w:rsidRPr="009E0706" w:rsidRDefault="001733CE" w:rsidP="001733CE">
      <w:pPr>
        <w:pStyle w:val="GOSTListnum2"/>
        <w:numPr>
          <w:ilvl w:val="1"/>
          <w:numId w:val="15"/>
        </w:numPr>
      </w:pPr>
      <w:r w:rsidRPr="009E0706">
        <w:t xml:space="preserve">После отбора по фильтру «Дата изменения (сторнирования)» берем итоговую сумму по графе «Сумма сторно ДО с учетом подтвержденных перечисленных платежей» (рис. </w:t>
      </w:r>
      <w:r w:rsidRPr="009E0706">
        <w:fldChar w:fldCharType="begin"/>
      </w:r>
      <w:r w:rsidRPr="009E0706">
        <w:instrText xml:space="preserve"> REF _Ref152338702 \h </w:instrText>
      </w:r>
      <w:r w:rsidRPr="009E0706">
        <w:fldChar w:fldCharType="separate"/>
      </w:r>
      <w:r w:rsidR="008353AE">
        <w:rPr>
          <w:noProof/>
        </w:rPr>
        <w:t>122</w:t>
      </w:r>
      <w:r w:rsidRPr="009E0706">
        <w:fldChar w:fldCharType="end"/>
      </w:r>
      <w:r w:rsidRPr="009E0706">
        <w:t>)</w:t>
      </w:r>
    </w:p>
    <w:p w:rsidR="001733CE" w:rsidRPr="009E0706" w:rsidRDefault="001733CE" w:rsidP="0041433A">
      <w:pPr>
        <w:pStyle w:val="GOSTFigure"/>
        <w:rPr>
          <w:lang w:eastAsia="ko-KR"/>
        </w:rPr>
      </w:pPr>
      <w:r w:rsidRPr="009E0706">
        <w:rPr>
          <w:noProof/>
        </w:rPr>
        <w:drawing>
          <wp:inline distT="0" distB="0" distL="0" distR="0" wp14:anchorId="3ED962EA" wp14:editId="34B489F1">
            <wp:extent cx="5609524" cy="1209524"/>
            <wp:effectExtent l="0" t="0" r="0" b="0"/>
            <wp:docPr id="29"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Snap8.png"/>
                    <pic:cNvPicPr/>
                  </pic:nvPicPr>
                  <pic:blipFill>
                    <a:blip r:embed="rId183">
                      <a:extLst>
                        <a:ext uri="{28A0092B-C50C-407E-A947-70E740481C1C}">
                          <a14:useLocalDpi xmlns:a14="http://schemas.microsoft.com/office/drawing/2010/main" val="0"/>
                        </a:ext>
                      </a:extLst>
                    </a:blip>
                    <a:stretch>
                      <a:fillRect/>
                    </a:stretch>
                  </pic:blipFill>
                  <pic:spPr>
                    <a:xfrm>
                      <a:off x="0" y="0"/>
                      <a:ext cx="5609524" cy="1209524"/>
                    </a:xfrm>
                    <a:prstGeom prst="rect">
                      <a:avLst/>
                    </a:prstGeom>
                  </pic:spPr>
                </pic:pic>
              </a:graphicData>
            </a:graphic>
          </wp:inline>
        </w:drawing>
      </w:r>
    </w:p>
    <w:p w:rsidR="001733CE" w:rsidRPr="009E0706" w:rsidRDefault="001733CE" w:rsidP="0041433A">
      <w:pPr>
        <w:pStyle w:val="GOSTFigName"/>
        <w:numPr>
          <w:ilvl w:val="0"/>
          <w:numId w:val="62"/>
        </w:numPr>
      </w:pPr>
      <w:r w:rsidRPr="009E0706">
        <w:rPr>
          <w:noProof/>
        </w:rPr>
        <w:fldChar w:fldCharType="begin"/>
      </w:r>
      <w:r w:rsidRPr="009E0706">
        <w:rPr>
          <w:noProof/>
        </w:rPr>
        <w:instrText xml:space="preserve"> SEQ Рисунок \* ARABIC </w:instrText>
      </w:r>
      <w:r w:rsidRPr="009E0706">
        <w:rPr>
          <w:noProof/>
        </w:rPr>
        <w:fldChar w:fldCharType="separate"/>
      </w:r>
      <w:bookmarkStart w:id="1878" w:name="_Ref152338702"/>
      <w:bookmarkStart w:id="1879" w:name="_Toc152340098"/>
      <w:bookmarkStart w:id="1880" w:name="_Toc162867832"/>
      <w:r w:rsidR="008353AE">
        <w:rPr>
          <w:noProof/>
        </w:rPr>
        <w:t>122</w:t>
      </w:r>
      <w:bookmarkEnd w:id="1878"/>
      <w:r w:rsidRPr="009E0706">
        <w:fldChar w:fldCharType="end"/>
      </w:r>
      <w:r w:rsidRPr="009E0706">
        <w:t>.</w:t>
      </w:r>
      <w:r w:rsidRPr="009E0706">
        <w:rPr>
          <w:lang w:eastAsia="ko-KR"/>
        </w:rPr>
        <w:t xml:space="preserve"> СФ СДО с </w:t>
      </w:r>
      <w:r w:rsidRPr="0041433A">
        <w:t>результатом</w:t>
      </w:r>
      <w:r w:rsidRPr="009E0706">
        <w:rPr>
          <w:lang w:eastAsia="ko-KR"/>
        </w:rPr>
        <w:t xml:space="preserve"> </w:t>
      </w:r>
      <w:r w:rsidRPr="009E0706">
        <w:t>выполнения</w:t>
      </w:r>
      <w:r w:rsidRPr="009E0706">
        <w:rPr>
          <w:lang w:eastAsia="ko-KR"/>
        </w:rPr>
        <w:t xml:space="preserve"> шагов 4.3 – 3.</w:t>
      </w:r>
      <w:bookmarkEnd w:id="1879"/>
      <w:r w:rsidRPr="009E0706">
        <w:rPr>
          <w:lang w:eastAsia="ko-KR"/>
        </w:rPr>
        <w:t>4</w:t>
      </w:r>
      <w:bookmarkEnd w:id="1880"/>
    </w:p>
    <w:p w:rsidR="001733CE" w:rsidRPr="009E0706" w:rsidRDefault="001733CE" w:rsidP="001733CE">
      <w:pPr>
        <w:pStyle w:val="GOSTListnum2"/>
        <w:numPr>
          <w:ilvl w:val="1"/>
          <w:numId w:val="15"/>
        </w:numPr>
      </w:pPr>
      <w:r w:rsidRPr="009E0706">
        <w:lastRenderedPageBreak/>
        <w:t xml:space="preserve">3.8. </w:t>
      </w:r>
      <w:r w:rsidRPr="009E0706">
        <w:rPr>
          <w:lang w:eastAsia="ko-KR"/>
        </w:rPr>
        <w:t>Складываем суммы, полученные на шаге 4.2 и 4.4 = 14,70 + (- 4,95) = 9,75 руб</w:t>
      </w:r>
    </w:p>
    <w:p w:rsidR="001733CE" w:rsidRPr="009E0706" w:rsidRDefault="001733CE" w:rsidP="001733CE">
      <w:pPr>
        <w:pStyle w:val="GOSTListnum"/>
        <w:numPr>
          <w:ilvl w:val="0"/>
          <w:numId w:val="15"/>
        </w:numPr>
      </w:pPr>
      <w:r w:rsidRPr="009E0706">
        <w:rPr>
          <w:b/>
          <w:lang w:eastAsia="ko-KR"/>
        </w:rPr>
        <w:t xml:space="preserve">Итого: </w:t>
      </w:r>
      <w:r w:rsidRPr="009E0706">
        <w:rPr>
          <w:lang w:eastAsia="ko-KR"/>
        </w:rPr>
        <w:t>сумма по документам СДО за операционный день 26.01.2024 = 9,75 руб. Необходимо сравнить данную сумму с суммой из Журнала операций за 26.01.2024. Если суммы совпадают, выверка выполнена успешно, расхождений нет. Если суммы не совпадают – присутствуют расхождения.</w:t>
      </w:r>
    </w:p>
    <w:p w:rsidR="009C19B5" w:rsidRPr="009E0706" w:rsidRDefault="003F57B9" w:rsidP="003F57B9">
      <w:pPr>
        <w:pStyle w:val="22"/>
      </w:pPr>
      <w:bookmarkStart w:id="1881" w:name="_Toc20229523"/>
      <w:bookmarkStart w:id="1882" w:name="_Ref138169560"/>
      <w:bookmarkStart w:id="1883" w:name="_Toc162867683"/>
      <w:r w:rsidRPr="009E0706">
        <w:t>Формуляр «Извещение о постановке на учет ДО»</w:t>
      </w:r>
      <w:bookmarkEnd w:id="1881"/>
      <w:bookmarkEnd w:id="1882"/>
      <w:bookmarkEnd w:id="1883"/>
    </w:p>
    <w:p w:rsidR="009C19B5" w:rsidRPr="009E0706" w:rsidRDefault="009C19B5" w:rsidP="009C19B5">
      <w:pPr>
        <w:pStyle w:val="32"/>
        <w:tabs>
          <w:tab w:val="num" w:pos="1134"/>
        </w:tabs>
        <w:ind w:left="1134" w:hanging="1134"/>
      </w:pPr>
      <w:bookmarkStart w:id="1884" w:name="_Toc470082701"/>
      <w:bookmarkStart w:id="1885" w:name="_Toc487019728"/>
      <w:bookmarkStart w:id="1886" w:name="_Toc487028525"/>
      <w:bookmarkStart w:id="1887" w:name="_Toc20229524"/>
      <w:bookmarkStart w:id="1888" w:name="_Toc162867684"/>
      <w:bookmarkStart w:id="1889" w:name="_Toc452115251"/>
      <w:bookmarkStart w:id="1890" w:name="_Toc454979500"/>
      <w:r w:rsidRPr="009E0706">
        <w:t>Просмотр экземпляра формуляра «Извещение о постановке на учет ДО»</w:t>
      </w:r>
      <w:bookmarkEnd w:id="1884"/>
      <w:bookmarkEnd w:id="1885"/>
      <w:bookmarkEnd w:id="1886"/>
      <w:bookmarkEnd w:id="1887"/>
      <w:bookmarkEnd w:id="1888"/>
      <w:r w:rsidRPr="009E0706">
        <w:t xml:space="preserve"> </w:t>
      </w:r>
      <w:bookmarkEnd w:id="1889"/>
      <w:bookmarkEnd w:id="1890"/>
    </w:p>
    <w:p w:rsidR="009C19B5" w:rsidRPr="009E0706" w:rsidRDefault="009C19B5" w:rsidP="009C19B5">
      <w:pPr>
        <w:pStyle w:val="41"/>
        <w:tabs>
          <w:tab w:val="num" w:pos="1304"/>
        </w:tabs>
        <w:ind w:left="1304" w:hanging="1304"/>
      </w:pPr>
      <w:bookmarkStart w:id="1891" w:name="_Toc454979501"/>
      <w:bookmarkStart w:id="1892" w:name="_Toc470082702"/>
      <w:bookmarkStart w:id="1893" w:name="_Toc487019729"/>
      <w:bookmarkStart w:id="1894" w:name="_Toc487028526"/>
      <w:r w:rsidRPr="009E0706">
        <w:t>Условия выполнения операции</w:t>
      </w:r>
      <w:bookmarkEnd w:id="1891"/>
      <w:bookmarkEnd w:id="1892"/>
      <w:bookmarkEnd w:id="1893"/>
      <w:bookmarkEnd w:id="1894"/>
    </w:p>
    <w:p w:rsidR="009C19B5" w:rsidRPr="009E0706" w:rsidRDefault="009C19B5" w:rsidP="003917B3">
      <w:pPr>
        <w:pStyle w:val="GOSTNormalWithout"/>
      </w:pPr>
      <w:r w:rsidRPr="009E0706">
        <w:t>Для выполнения операции необходимо соблюдение следующего условия:</w:t>
      </w:r>
    </w:p>
    <w:p w:rsidR="009C19B5" w:rsidRPr="009E0706" w:rsidRDefault="009C19B5" w:rsidP="003917B3">
      <w:pPr>
        <w:pStyle w:val="GOSTListmark1"/>
      </w:pPr>
      <w:r w:rsidRPr="009E0706">
        <w:t>в Подсистеме, при формировании записи в перечне ДО с датой отражения на ЛС, автоматически создался и зарегистрирован пользователем ФК формуляр «Извещение о постановке на учет ДО». Фонарн</w:t>
      </w:r>
      <w:r w:rsidR="003264A5" w:rsidRPr="009E0706">
        <w:t>ые</w:t>
      </w:r>
      <w:r w:rsidRPr="009E0706">
        <w:t xml:space="preserve"> групп</w:t>
      </w:r>
      <w:r w:rsidR="003264A5" w:rsidRPr="009E0706">
        <w:t>ы</w:t>
      </w:r>
      <w:r w:rsidRPr="009E0706">
        <w:t xml:space="preserve"> «ФК», «Включен в Перечень ДО», «Отражение на ЛС» гор</w:t>
      </w:r>
      <w:r w:rsidR="003264A5" w:rsidRPr="009E0706">
        <w:t>я</w:t>
      </w:r>
      <w:r w:rsidRPr="009E0706">
        <w:t>т зеленым цветом.</w:t>
      </w:r>
    </w:p>
    <w:p w:rsidR="009C19B5" w:rsidRPr="009E0706" w:rsidRDefault="009C19B5" w:rsidP="009C19B5">
      <w:pPr>
        <w:pStyle w:val="41"/>
        <w:tabs>
          <w:tab w:val="num" w:pos="1304"/>
        </w:tabs>
        <w:ind w:left="1304" w:hanging="1304"/>
      </w:pPr>
      <w:bookmarkStart w:id="1895" w:name="_Ref454559181"/>
      <w:bookmarkStart w:id="1896" w:name="_Toc454979502"/>
      <w:bookmarkStart w:id="1897" w:name="_Toc470082703"/>
      <w:bookmarkStart w:id="1898" w:name="_Toc487019730"/>
      <w:bookmarkStart w:id="1899" w:name="_Toc487028527"/>
      <w:r w:rsidRPr="009E0706">
        <w:t>Последовательность действий</w:t>
      </w:r>
      <w:bookmarkEnd w:id="1895"/>
      <w:bookmarkEnd w:id="1896"/>
      <w:bookmarkEnd w:id="1897"/>
      <w:bookmarkEnd w:id="1898"/>
      <w:bookmarkEnd w:id="1899"/>
    </w:p>
    <w:p w:rsidR="009C19B5" w:rsidRPr="009E0706" w:rsidRDefault="009C19B5" w:rsidP="003917B3">
      <w:pPr>
        <w:pStyle w:val="GOSTNormalWithout"/>
      </w:pPr>
      <w:r w:rsidRPr="009E0706">
        <w:t>Для просмотра экземпляра формуляра «Извещение ДО» необходимо выполнить следующие действия:</w:t>
      </w:r>
    </w:p>
    <w:p w:rsidR="009C19B5" w:rsidRPr="009E0706" w:rsidRDefault="009D64DA" w:rsidP="00135C51">
      <w:pPr>
        <w:pStyle w:val="GOSTListnum"/>
        <w:numPr>
          <w:ilvl w:val="0"/>
          <w:numId w:val="11"/>
        </w:numPr>
      </w:pPr>
      <w:r w:rsidRPr="009E0706">
        <w:t>Выбрать подсистему «Управление расходами: средства ФБ» и развернуть ветку «Все сервисы – Управление расходами – Компонент ведения денежных обязательств – Извещение ДО».</w:t>
      </w:r>
    </w:p>
    <w:p w:rsidR="009C19B5" w:rsidRPr="009E0706" w:rsidRDefault="009C19B5" w:rsidP="00AD30AA">
      <w:pPr>
        <w:pStyle w:val="GOSTListnum"/>
      </w:pPr>
      <w:r w:rsidRPr="009E0706">
        <w:t>На списковой форме присутствует новый экземпляр формуляра «Извещение ДО». Выбрать строку с нужным экземпляром формуляра «Извещение ДО» (</w:t>
      </w:r>
      <w:r w:rsidR="00834A9E" w:rsidRPr="009E0706">
        <w:t>рис. </w:t>
      </w:r>
      <w:r w:rsidR="00F9690A" w:rsidRPr="009E0706">
        <w:fldChar w:fldCharType="begin"/>
      </w:r>
      <w:r w:rsidRPr="009E0706">
        <w:instrText xml:space="preserve"> REF _Ref486936465 \h </w:instrText>
      </w:r>
      <w:r w:rsidR="0098402B" w:rsidRPr="009E0706">
        <w:instrText xml:space="preserve"> \* MERGEFORMAT </w:instrText>
      </w:r>
      <w:r w:rsidR="00F9690A" w:rsidRPr="009E0706">
        <w:fldChar w:fldCharType="separate"/>
      </w:r>
      <w:r w:rsidR="008353AE">
        <w:rPr>
          <w:noProof/>
        </w:rPr>
        <w:t>123</w:t>
      </w:r>
      <w:r w:rsidR="00F9690A" w:rsidRPr="009E0706">
        <w:fldChar w:fldCharType="end"/>
      </w:r>
      <w:r w:rsidRPr="009E0706">
        <w:t>).</w:t>
      </w:r>
    </w:p>
    <w:p w:rsidR="009C19B5" w:rsidRPr="009E0706" w:rsidRDefault="00C56AFB" w:rsidP="003917B3">
      <w:pPr>
        <w:pStyle w:val="GOSTFigure"/>
      </w:pPr>
      <w:r w:rsidRPr="009E0706">
        <w:rPr>
          <w:noProof/>
        </w:rPr>
        <w:drawing>
          <wp:inline distT="0" distB="0" distL="0" distR="0" wp14:anchorId="1BB8C798" wp14:editId="3FD6F1E8">
            <wp:extent cx="6120130" cy="2320290"/>
            <wp:effectExtent l="0" t="0" r="0" b="0"/>
            <wp:docPr id="227" name="Рисунок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Snap1.png"/>
                    <pic:cNvPicPr/>
                  </pic:nvPicPr>
                  <pic:blipFill>
                    <a:blip r:embed="rId184">
                      <a:extLst>
                        <a:ext uri="{28A0092B-C50C-407E-A947-70E740481C1C}">
                          <a14:useLocalDpi xmlns:a14="http://schemas.microsoft.com/office/drawing/2010/main" val="0"/>
                        </a:ext>
                      </a:extLst>
                    </a:blip>
                    <a:stretch>
                      <a:fillRect/>
                    </a:stretch>
                  </pic:blipFill>
                  <pic:spPr>
                    <a:xfrm>
                      <a:off x="0" y="0"/>
                      <a:ext cx="6120130" cy="2320290"/>
                    </a:xfrm>
                    <a:prstGeom prst="rect">
                      <a:avLst/>
                    </a:prstGeom>
                  </pic:spPr>
                </pic:pic>
              </a:graphicData>
            </a:graphic>
          </wp:inline>
        </w:drawing>
      </w:r>
    </w:p>
    <w:bookmarkStart w:id="1900" w:name="_Ref486936465"/>
    <w:p w:rsidR="009C19B5" w:rsidRPr="009E0706" w:rsidRDefault="00F9690A" w:rsidP="001277D9">
      <w:pPr>
        <w:pStyle w:val="GOSTFigName"/>
      </w:pPr>
      <w:r w:rsidRPr="009E0706">
        <w:fldChar w:fldCharType="begin"/>
      </w:r>
      <w:r w:rsidR="009C19B5" w:rsidRPr="009E0706">
        <w:instrText xml:space="preserve"> SEQ Рисунок \* ARABIC </w:instrText>
      </w:r>
      <w:r w:rsidRPr="009E0706">
        <w:fldChar w:fldCharType="separate"/>
      </w:r>
      <w:bookmarkStart w:id="1901" w:name="_Toc20229641"/>
      <w:bookmarkStart w:id="1902" w:name="_Toc162867833"/>
      <w:r w:rsidR="008353AE">
        <w:rPr>
          <w:noProof/>
        </w:rPr>
        <w:t>123</w:t>
      </w:r>
      <w:r w:rsidRPr="009E0706">
        <w:fldChar w:fldCharType="end"/>
      </w:r>
      <w:bookmarkEnd w:id="1900"/>
      <w:r w:rsidR="009C19B5" w:rsidRPr="009E0706">
        <w:t>. Списковая форма «Извещение ДО»</w:t>
      </w:r>
      <w:bookmarkEnd w:id="1901"/>
      <w:bookmarkEnd w:id="1902"/>
    </w:p>
    <w:p w:rsidR="009C19B5" w:rsidRPr="009E0706" w:rsidRDefault="009C19B5" w:rsidP="003917B3">
      <w:pPr>
        <w:pStyle w:val="GOSTNormal"/>
      </w:pPr>
      <w:r w:rsidRPr="009E0706">
        <w:t>Присвоенные номера записи ДО отражены в формуляре «Извещение о постановке на учет ДО».</w:t>
      </w:r>
    </w:p>
    <w:p w:rsidR="00A36EC3" w:rsidRPr="009E0706" w:rsidRDefault="00A36EC3" w:rsidP="00A36EC3">
      <w:pPr>
        <w:pStyle w:val="32"/>
        <w:tabs>
          <w:tab w:val="num" w:pos="1134"/>
        </w:tabs>
        <w:ind w:left="1134" w:hanging="1134"/>
      </w:pPr>
      <w:bookmarkStart w:id="1903" w:name="_Toc162867685"/>
      <w:r w:rsidRPr="009E0706">
        <w:lastRenderedPageBreak/>
        <w:t>Печать документа «Извещение ДО»</w:t>
      </w:r>
      <w:bookmarkEnd w:id="1903"/>
    </w:p>
    <w:p w:rsidR="00A36EC3" w:rsidRPr="009E0706" w:rsidRDefault="00A36EC3" w:rsidP="00754BAB">
      <w:pPr>
        <w:pStyle w:val="GOSTListnum"/>
        <w:numPr>
          <w:ilvl w:val="0"/>
          <w:numId w:val="82"/>
        </w:numPr>
      </w:pPr>
      <w:r w:rsidRPr="009E0706">
        <w:t>Выбрать подсистему «Управление расходами: средства ФБ» и развернуть ветку «Все сервисы – Управление расходами – Компонент ведения денежных обязательств – Извещение ДО».</w:t>
      </w:r>
    </w:p>
    <w:p w:rsidR="00A36EC3" w:rsidRPr="009E0706" w:rsidRDefault="00A36EC3" w:rsidP="00A36EC3">
      <w:pPr>
        <w:pStyle w:val="GOSTListnum"/>
      </w:pPr>
      <w:r w:rsidRPr="009E0706">
        <w:t xml:space="preserve">Выбрать курсором строку с нужным экземпляром формуляра «Извещение ДО» и на панели инструментов нажать кнопку </w:t>
      </w:r>
      <w:r w:rsidRPr="009E0706">
        <w:rPr>
          <w:noProof/>
        </w:rPr>
        <w:drawing>
          <wp:inline distT="0" distB="0" distL="0" distR="0" wp14:anchorId="2553C67B" wp14:editId="19F222BF">
            <wp:extent cx="276225" cy="228600"/>
            <wp:effectExtent l="19050" t="0" r="9525" b="0"/>
            <wp:docPr id="1"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172" cstate="print"/>
                    <a:srcRect/>
                    <a:stretch>
                      <a:fillRect/>
                    </a:stretch>
                  </pic:blipFill>
                  <pic:spPr bwMode="auto">
                    <a:xfrm>
                      <a:off x="0" y="0"/>
                      <a:ext cx="276225" cy="228600"/>
                    </a:xfrm>
                    <a:prstGeom prst="rect">
                      <a:avLst/>
                    </a:prstGeom>
                    <a:noFill/>
                    <a:ln w="9525">
                      <a:noFill/>
                      <a:miter lim="800000"/>
                      <a:headEnd/>
                      <a:tailEnd/>
                    </a:ln>
                  </pic:spPr>
                </pic:pic>
              </a:graphicData>
            </a:graphic>
          </wp:inline>
        </w:drawing>
      </w:r>
      <w:r w:rsidRPr="009E0706">
        <w:t xml:space="preserve"> (Печать документа). В появившемся окне выбрать один из видов шаблона (</w:t>
      </w:r>
      <w:r w:rsidRPr="009E0706">
        <w:rPr>
          <w:lang w:val="en-US"/>
        </w:rPr>
        <w:t>PDF</w:t>
      </w:r>
      <w:r w:rsidRPr="009E0706">
        <w:t xml:space="preserve">, </w:t>
      </w:r>
      <w:r w:rsidRPr="009E0706">
        <w:rPr>
          <w:lang w:val="en-US"/>
        </w:rPr>
        <w:t>RTF</w:t>
      </w:r>
      <w:r w:rsidRPr="009E0706">
        <w:t>, О</w:t>
      </w:r>
      <w:r w:rsidRPr="009E0706">
        <w:rPr>
          <w:lang w:val="en-US"/>
        </w:rPr>
        <w:t>DT</w:t>
      </w:r>
      <w:r w:rsidRPr="009E0706">
        <w:t xml:space="preserve">, </w:t>
      </w:r>
      <w:r w:rsidRPr="009E0706">
        <w:rPr>
          <w:lang w:val="en-US"/>
        </w:rPr>
        <w:t>XLS</w:t>
      </w:r>
      <w:r w:rsidRPr="009E0706">
        <w:t xml:space="preserve"> или </w:t>
      </w:r>
      <w:r w:rsidRPr="009E0706">
        <w:rPr>
          <w:lang w:val="en-US"/>
        </w:rPr>
        <w:t>ODS</w:t>
      </w:r>
      <w:r w:rsidRPr="009E0706">
        <w:t>).</w:t>
      </w:r>
    </w:p>
    <w:p w:rsidR="00680A25" w:rsidRPr="009E0706" w:rsidRDefault="00952B92" w:rsidP="00CB7FE0">
      <w:pPr>
        <w:pStyle w:val="22"/>
        <w:rPr>
          <w:lang w:val="en-US" w:eastAsia="zh-CN"/>
        </w:rPr>
      </w:pPr>
      <w:bookmarkStart w:id="1904" w:name="_Toc487026061"/>
      <w:bookmarkStart w:id="1905" w:name="_Toc487028701"/>
      <w:bookmarkStart w:id="1906" w:name="_Toc503778928"/>
      <w:bookmarkStart w:id="1907" w:name="_Toc20229525"/>
      <w:bookmarkStart w:id="1908" w:name="_Toc162867686"/>
      <w:r w:rsidRPr="009E0706">
        <w:rPr>
          <w:lang w:eastAsia="zh-CN"/>
        </w:rPr>
        <w:t>Работа с</w:t>
      </w:r>
      <w:r w:rsidR="00680A25" w:rsidRPr="009E0706">
        <w:rPr>
          <w:lang w:eastAsia="zh-CN"/>
        </w:rPr>
        <w:t xml:space="preserve"> формуляр</w:t>
      </w:r>
      <w:r w:rsidRPr="009E0706">
        <w:rPr>
          <w:lang w:eastAsia="zh-CN"/>
        </w:rPr>
        <w:t>ом</w:t>
      </w:r>
      <w:r w:rsidR="00680A25" w:rsidRPr="009E0706">
        <w:rPr>
          <w:lang w:eastAsia="zh-CN"/>
        </w:rPr>
        <w:t xml:space="preserve"> «Протокол»</w:t>
      </w:r>
      <w:bookmarkEnd w:id="1904"/>
      <w:bookmarkEnd w:id="1905"/>
      <w:bookmarkEnd w:id="1906"/>
      <w:bookmarkEnd w:id="1907"/>
      <w:bookmarkEnd w:id="1908"/>
    </w:p>
    <w:p w:rsidR="00BE096A" w:rsidRPr="009E0706" w:rsidRDefault="00BE096A" w:rsidP="00BE096A">
      <w:pPr>
        <w:pStyle w:val="32"/>
        <w:rPr>
          <w:lang w:eastAsia="zh-CN"/>
        </w:rPr>
      </w:pPr>
      <w:bookmarkStart w:id="1909" w:name="_Toc470082705"/>
      <w:bookmarkStart w:id="1910" w:name="_Toc487019732"/>
      <w:bookmarkStart w:id="1911" w:name="_Toc487028529"/>
      <w:bookmarkStart w:id="1912" w:name="_Toc20229526"/>
      <w:bookmarkStart w:id="1913" w:name="_Toc162867687"/>
      <w:r w:rsidRPr="009E0706">
        <w:rPr>
          <w:lang w:eastAsia="zh-CN"/>
        </w:rPr>
        <w:t>Просмотр экземпляра формуляра «Протокол»</w:t>
      </w:r>
      <w:bookmarkEnd w:id="1909"/>
      <w:bookmarkEnd w:id="1910"/>
      <w:bookmarkEnd w:id="1911"/>
      <w:bookmarkEnd w:id="1912"/>
      <w:bookmarkEnd w:id="1913"/>
      <w:r w:rsidRPr="009E0706">
        <w:rPr>
          <w:lang w:eastAsia="zh-CN"/>
        </w:rPr>
        <w:t xml:space="preserve"> </w:t>
      </w:r>
    </w:p>
    <w:p w:rsidR="00BE096A" w:rsidRPr="009E0706" w:rsidRDefault="00BE096A" w:rsidP="00BE096A">
      <w:pPr>
        <w:pStyle w:val="41"/>
        <w:rPr>
          <w:lang w:eastAsia="zh-CN"/>
        </w:rPr>
      </w:pPr>
      <w:bookmarkStart w:id="1914" w:name="_Toc454979504"/>
      <w:bookmarkStart w:id="1915" w:name="_Toc470082706"/>
      <w:bookmarkStart w:id="1916" w:name="_Toc487019733"/>
      <w:bookmarkStart w:id="1917" w:name="_Toc487028530"/>
      <w:r w:rsidRPr="009E0706">
        <w:rPr>
          <w:lang w:eastAsia="zh-CN"/>
        </w:rPr>
        <w:t>Условия выполнения операции</w:t>
      </w:r>
      <w:bookmarkEnd w:id="1914"/>
      <w:bookmarkEnd w:id="1915"/>
      <w:bookmarkEnd w:id="1916"/>
      <w:bookmarkEnd w:id="1917"/>
    </w:p>
    <w:p w:rsidR="00BE096A" w:rsidRPr="009E0706" w:rsidRDefault="00BE096A" w:rsidP="003917B3">
      <w:pPr>
        <w:pStyle w:val="GOSTNormalWithout"/>
        <w:rPr>
          <w:lang w:eastAsia="zh-CN"/>
        </w:rPr>
      </w:pPr>
      <w:r w:rsidRPr="009E0706">
        <w:rPr>
          <w:lang w:eastAsia="zh-CN"/>
        </w:rPr>
        <w:t>Для выполнения операции необходимо соблюдение следующих условий:</w:t>
      </w:r>
    </w:p>
    <w:p w:rsidR="00BE096A" w:rsidRPr="009E0706" w:rsidRDefault="00BE096A" w:rsidP="003917B3">
      <w:pPr>
        <w:pStyle w:val="GOSTListmark1"/>
        <w:rPr>
          <w:lang w:eastAsia="zh-CN"/>
        </w:rPr>
      </w:pPr>
      <w:r w:rsidRPr="009E0706">
        <w:rPr>
          <w:lang w:eastAsia="zh-CN"/>
        </w:rPr>
        <w:t>Ранее направленны</w:t>
      </w:r>
      <w:r w:rsidR="009D3BDC" w:rsidRPr="009E0706">
        <w:rPr>
          <w:lang w:eastAsia="zh-CN"/>
        </w:rPr>
        <w:t>е</w:t>
      </w:r>
      <w:r w:rsidRPr="009E0706">
        <w:rPr>
          <w:lang w:eastAsia="zh-CN"/>
        </w:rPr>
        <w:t xml:space="preserve"> на согласование в ФК экземпляры формуляра «Сведения о ДО» отказаны. Фонарная группа «ФК» горит красным цветом или все индикаторы имеют красный цвет. Создался и зарегистрирован пользователем ФК формуляр «Протокол».</w:t>
      </w:r>
    </w:p>
    <w:p w:rsidR="00BE096A" w:rsidRPr="009E0706" w:rsidRDefault="00BE096A" w:rsidP="00BE096A">
      <w:pPr>
        <w:pStyle w:val="41"/>
        <w:rPr>
          <w:lang w:eastAsia="zh-CN"/>
        </w:rPr>
      </w:pPr>
      <w:bookmarkStart w:id="1918" w:name="_Toc454979505"/>
      <w:bookmarkStart w:id="1919" w:name="_Toc470082707"/>
      <w:bookmarkStart w:id="1920" w:name="_Toc487019734"/>
      <w:bookmarkStart w:id="1921" w:name="_Toc487028531"/>
      <w:r w:rsidRPr="009E0706">
        <w:rPr>
          <w:lang w:eastAsia="zh-CN"/>
        </w:rPr>
        <w:t>Последовательность действий</w:t>
      </w:r>
      <w:bookmarkEnd w:id="1918"/>
      <w:bookmarkEnd w:id="1919"/>
      <w:bookmarkEnd w:id="1920"/>
      <w:bookmarkEnd w:id="1921"/>
    </w:p>
    <w:p w:rsidR="00BE096A" w:rsidRPr="009E0706" w:rsidRDefault="009D64DA" w:rsidP="00663068">
      <w:pPr>
        <w:pStyle w:val="GOSTListnum"/>
        <w:numPr>
          <w:ilvl w:val="0"/>
          <w:numId w:val="13"/>
        </w:numPr>
        <w:rPr>
          <w:lang w:eastAsia="zh-CN"/>
        </w:rPr>
      </w:pPr>
      <w:r w:rsidRPr="009E0706">
        <w:t>В</w:t>
      </w:r>
      <w:r w:rsidRPr="009E0706">
        <w:rPr>
          <w:lang w:eastAsia="zh-CN"/>
        </w:rPr>
        <w:t xml:space="preserve">ыбрать подсистему «Управление расходами: средства ФБ» и развернуть ветку «Все сервисы – </w:t>
      </w:r>
      <w:r w:rsidRPr="009E0706">
        <w:t>Управление расходами – Протокол – Все протоколы</w:t>
      </w:r>
      <w:r w:rsidRPr="009E0706">
        <w:rPr>
          <w:lang w:eastAsia="zh-CN"/>
        </w:rPr>
        <w:t xml:space="preserve">» </w:t>
      </w:r>
      <w:r w:rsidR="00BE096A" w:rsidRPr="009E0706">
        <w:rPr>
          <w:lang w:eastAsia="zh-CN"/>
        </w:rPr>
        <w:t>(</w:t>
      </w:r>
      <w:r w:rsidR="00834A9E" w:rsidRPr="009E0706">
        <w:rPr>
          <w:lang w:eastAsia="zh-CN"/>
        </w:rPr>
        <w:t>рис. </w:t>
      </w:r>
      <w:r w:rsidR="00F9690A" w:rsidRPr="009E0706">
        <w:rPr>
          <w:lang w:eastAsia="zh-CN"/>
        </w:rPr>
        <w:fldChar w:fldCharType="begin"/>
      </w:r>
      <w:r w:rsidR="00BE096A" w:rsidRPr="009E0706">
        <w:rPr>
          <w:lang w:eastAsia="zh-CN"/>
        </w:rPr>
        <w:instrText xml:space="preserve"> REF _Ref486936614 \h </w:instrText>
      </w:r>
      <w:r w:rsidR="0098402B" w:rsidRPr="009E0706">
        <w:rPr>
          <w:lang w:eastAsia="zh-CN"/>
        </w:rPr>
        <w:instrText xml:space="preserve"> \* MERGEFORMAT </w:instrText>
      </w:r>
      <w:r w:rsidR="00F9690A" w:rsidRPr="009E0706">
        <w:rPr>
          <w:lang w:eastAsia="zh-CN"/>
        </w:rPr>
      </w:r>
      <w:r w:rsidR="00F9690A" w:rsidRPr="009E0706">
        <w:rPr>
          <w:lang w:eastAsia="zh-CN"/>
        </w:rPr>
        <w:fldChar w:fldCharType="separate"/>
      </w:r>
      <w:r w:rsidR="008353AE">
        <w:rPr>
          <w:noProof/>
          <w:lang w:eastAsia="zh-CN"/>
        </w:rPr>
        <w:t>124</w:t>
      </w:r>
      <w:r w:rsidR="00F9690A" w:rsidRPr="009E0706">
        <w:rPr>
          <w:lang w:eastAsia="zh-CN"/>
        </w:rPr>
        <w:fldChar w:fldCharType="end"/>
      </w:r>
      <w:r w:rsidR="00BE096A" w:rsidRPr="009E0706">
        <w:rPr>
          <w:lang w:eastAsia="zh-CN"/>
        </w:rPr>
        <w:t>).</w:t>
      </w:r>
    </w:p>
    <w:p w:rsidR="00BE096A" w:rsidRPr="009E0706" w:rsidRDefault="00C56AFB" w:rsidP="00BE096A">
      <w:pPr>
        <w:pStyle w:val="GOSTFigure"/>
        <w:rPr>
          <w:lang w:eastAsia="zh-CN"/>
        </w:rPr>
      </w:pPr>
      <w:r w:rsidRPr="009E0706">
        <w:rPr>
          <w:noProof/>
        </w:rPr>
        <w:drawing>
          <wp:inline distT="0" distB="0" distL="0" distR="0" wp14:anchorId="5C9CD825" wp14:editId="3D6FDFC1">
            <wp:extent cx="6120130" cy="2744470"/>
            <wp:effectExtent l="0" t="0" r="0" b="0"/>
            <wp:docPr id="686" name="Рисунок 6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 name="Snap2.png"/>
                    <pic:cNvPicPr/>
                  </pic:nvPicPr>
                  <pic:blipFill>
                    <a:blip r:embed="rId185">
                      <a:extLst>
                        <a:ext uri="{28A0092B-C50C-407E-A947-70E740481C1C}">
                          <a14:useLocalDpi xmlns:a14="http://schemas.microsoft.com/office/drawing/2010/main" val="0"/>
                        </a:ext>
                      </a:extLst>
                    </a:blip>
                    <a:stretch>
                      <a:fillRect/>
                    </a:stretch>
                  </pic:blipFill>
                  <pic:spPr>
                    <a:xfrm>
                      <a:off x="0" y="0"/>
                      <a:ext cx="6120130" cy="2744470"/>
                    </a:xfrm>
                    <a:prstGeom prst="rect">
                      <a:avLst/>
                    </a:prstGeom>
                  </pic:spPr>
                </pic:pic>
              </a:graphicData>
            </a:graphic>
          </wp:inline>
        </w:drawing>
      </w:r>
    </w:p>
    <w:bookmarkStart w:id="1922" w:name="_Ref486936614"/>
    <w:p w:rsidR="00BE096A" w:rsidRPr="009E0706" w:rsidRDefault="00F9690A" w:rsidP="00BE096A">
      <w:pPr>
        <w:pStyle w:val="GOSTFigName"/>
        <w:rPr>
          <w:lang w:eastAsia="zh-CN"/>
        </w:rPr>
      </w:pPr>
      <w:r w:rsidRPr="009E0706">
        <w:rPr>
          <w:lang w:eastAsia="zh-CN"/>
        </w:rPr>
        <w:fldChar w:fldCharType="begin"/>
      </w:r>
      <w:r w:rsidR="00BE096A" w:rsidRPr="009E0706">
        <w:rPr>
          <w:lang w:eastAsia="zh-CN"/>
        </w:rPr>
        <w:instrText xml:space="preserve"> SEQ Рисунок \* ARABIC </w:instrText>
      </w:r>
      <w:r w:rsidRPr="009E0706">
        <w:rPr>
          <w:lang w:eastAsia="zh-CN"/>
        </w:rPr>
        <w:fldChar w:fldCharType="separate"/>
      </w:r>
      <w:bookmarkStart w:id="1923" w:name="_Toc20229642"/>
      <w:bookmarkStart w:id="1924" w:name="_Toc162867834"/>
      <w:r w:rsidR="008353AE">
        <w:rPr>
          <w:noProof/>
          <w:lang w:eastAsia="zh-CN"/>
        </w:rPr>
        <w:t>124</w:t>
      </w:r>
      <w:r w:rsidRPr="009E0706">
        <w:rPr>
          <w:lang w:eastAsia="zh-CN"/>
        </w:rPr>
        <w:fldChar w:fldCharType="end"/>
      </w:r>
      <w:bookmarkEnd w:id="1922"/>
      <w:r w:rsidR="00BE096A" w:rsidRPr="009E0706">
        <w:rPr>
          <w:lang w:eastAsia="zh-CN"/>
        </w:rPr>
        <w:t>. Пункт меню «Протокол»</w:t>
      </w:r>
      <w:bookmarkEnd w:id="1923"/>
      <w:bookmarkEnd w:id="1924"/>
    </w:p>
    <w:p w:rsidR="006C7F5C" w:rsidRPr="009E0706" w:rsidRDefault="00BE096A" w:rsidP="00BF7779">
      <w:pPr>
        <w:pStyle w:val="GOSTListnum"/>
        <w:rPr>
          <w:lang w:eastAsia="zh-CN"/>
        </w:rPr>
      </w:pPr>
      <w:r w:rsidRPr="009E0706">
        <w:rPr>
          <w:lang w:eastAsia="zh-CN"/>
        </w:rPr>
        <w:t>На списковой форме присутствует новый</w:t>
      </w:r>
      <w:r w:rsidR="00756D05" w:rsidRPr="009E0706">
        <w:rPr>
          <w:lang w:eastAsia="zh-CN"/>
        </w:rPr>
        <w:t xml:space="preserve"> экземпляр формуляра «Протокол»</w:t>
      </w:r>
      <w:r w:rsidRPr="009E0706">
        <w:rPr>
          <w:lang w:eastAsia="zh-CN"/>
        </w:rPr>
        <w:t>, в которо</w:t>
      </w:r>
      <w:r w:rsidR="00756D05" w:rsidRPr="009E0706">
        <w:rPr>
          <w:lang w:eastAsia="zh-CN"/>
        </w:rPr>
        <w:t>м</w:t>
      </w:r>
      <w:r w:rsidRPr="009E0706">
        <w:rPr>
          <w:lang w:eastAsia="zh-CN"/>
        </w:rPr>
        <w:t xml:space="preserve"> содержится причина отказа документа «Сведени</w:t>
      </w:r>
      <w:r w:rsidR="0029062F" w:rsidRPr="009E0706">
        <w:rPr>
          <w:lang w:eastAsia="zh-CN"/>
        </w:rPr>
        <w:t>я</w:t>
      </w:r>
      <w:r w:rsidRPr="009E0706">
        <w:rPr>
          <w:lang w:eastAsia="zh-CN"/>
        </w:rPr>
        <w:t xml:space="preserve"> о ДО».</w:t>
      </w:r>
    </w:p>
    <w:p w:rsidR="00BF7779" w:rsidRPr="009E0706" w:rsidRDefault="00FF4EF6" w:rsidP="00FF4EF6">
      <w:pPr>
        <w:pStyle w:val="22"/>
        <w:rPr>
          <w:lang w:eastAsia="zh-CN"/>
        </w:rPr>
      </w:pPr>
      <w:bookmarkStart w:id="1925" w:name="_Toc20229527"/>
      <w:bookmarkStart w:id="1926" w:name="_Toc162867688"/>
      <w:r w:rsidRPr="009E0706">
        <w:rPr>
          <w:lang w:eastAsia="zh-CN"/>
        </w:rPr>
        <w:lastRenderedPageBreak/>
        <w:t>Работа с формуляром «Универсальный передаточный документ»</w:t>
      </w:r>
      <w:bookmarkEnd w:id="1925"/>
      <w:bookmarkEnd w:id="1926"/>
    </w:p>
    <w:p w:rsidR="00FF4EF6" w:rsidRPr="009E0706" w:rsidRDefault="005A01B6" w:rsidP="00FF4EF6">
      <w:pPr>
        <w:pStyle w:val="32"/>
        <w:rPr>
          <w:lang w:eastAsia="zh-CN"/>
        </w:rPr>
      </w:pPr>
      <w:bookmarkStart w:id="1927" w:name="_Ref528073836"/>
      <w:bookmarkStart w:id="1928" w:name="_Toc20229528"/>
      <w:bookmarkStart w:id="1929" w:name="_Toc162867689"/>
      <w:r w:rsidRPr="009E0706">
        <w:rPr>
          <w:lang w:eastAsia="zh-CN"/>
        </w:rPr>
        <w:t>Импорт</w:t>
      </w:r>
      <w:r w:rsidR="002B16B9" w:rsidRPr="009E0706">
        <w:rPr>
          <w:lang w:eastAsia="zh-CN"/>
        </w:rPr>
        <w:t xml:space="preserve"> УПД в ПУР</w:t>
      </w:r>
      <w:bookmarkEnd w:id="1927"/>
      <w:bookmarkEnd w:id="1928"/>
      <w:bookmarkEnd w:id="1929"/>
    </w:p>
    <w:p w:rsidR="002B16B9" w:rsidRPr="009E0706" w:rsidRDefault="002B16B9" w:rsidP="002B16B9">
      <w:pPr>
        <w:pStyle w:val="41"/>
        <w:rPr>
          <w:lang w:eastAsia="zh-CN"/>
        </w:rPr>
      </w:pPr>
      <w:r w:rsidRPr="009E0706">
        <w:rPr>
          <w:lang w:eastAsia="zh-CN"/>
        </w:rPr>
        <w:t>Условия выполнения операции</w:t>
      </w:r>
    </w:p>
    <w:p w:rsidR="00060552" w:rsidRPr="009E0706" w:rsidRDefault="00060552" w:rsidP="00060552">
      <w:pPr>
        <w:pStyle w:val="GOSTNormalWithout"/>
        <w:rPr>
          <w:lang w:eastAsia="zh-CN"/>
        </w:rPr>
      </w:pPr>
      <w:r w:rsidRPr="009E0706">
        <w:t>Для выполнения операции необходимо соблюдение следующих условий:</w:t>
      </w:r>
    </w:p>
    <w:p w:rsidR="00060552" w:rsidRPr="009E0706" w:rsidRDefault="00060552" w:rsidP="00060552">
      <w:pPr>
        <w:pStyle w:val="GOSTListmark1"/>
      </w:pPr>
      <w:r w:rsidRPr="009E0706">
        <w:t>в ПУР ЭБ заполнен справочник «Книга регистрации казначейских счетов»;</w:t>
      </w:r>
    </w:p>
    <w:p w:rsidR="00060552" w:rsidRPr="009E0706" w:rsidRDefault="00060552" w:rsidP="00060552">
      <w:pPr>
        <w:pStyle w:val="GOSTListmark1"/>
        <w:rPr>
          <w:lang w:eastAsia="zh-CN"/>
        </w:rPr>
      </w:pPr>
      <w:r w:rsidRPr="009E0706">
        <w:t>дата обработки документа больше и равна дате начала действия функциональности СКП;</w:t>
      </w:r>
    </w:p>
    <w:p w:rsidR="002B16B9" w:rsidRPr="009E0706" w:rsidRDefault="00060552" w:rsidP="00060552">
      <w:pPr>
        <w:pStyle w:val="GOSTListmark1"/>
        <w:rPr>
          <w:lang w:eastAsia="zh-CN"/>
        </w:rPr>
      </w:pPr>
      <w:r w:rsidRPr="009E0706">
        <w:rPr>
          <w:lang w:eastAsia="zh-CN"/>
        </w:rPr>
        <w:t>и</w:t>
      </w:r>
      <w:r w:rsidR="002B16B9" w:rsidRPr="009E0706">
        <w:rPr>
          <w:lang w:eastAsia="zh-CN"/>
        </w:rPr>
        <w:t>меется архив с файлами УПД в формате XML и файлами электронной подписи.</w:t>
      </w:r>
    </w:p>
    <w:p w:rsidR="002B16B9" w:rsidRPr="009E0706" w:rsidRDefault="002B16B9" w:rsidP="002B16B9">
      <w:pPr>
        <w:pStyle w:val="41"/>
        <w:rPr>
          <w:lang w:eastAsia="zh-CN"/>
        </w:rPr>
      </w:pPr>
      <w:r w:rsidRPr="009E0706">
        <w:rPr>
          <w:lang w:eastAsia="zh-CN"/>
        </w:rPr>
        <w:t>Последовательность действий</w:t>
      </w:r>
    </w:p>
    <w:p w:rsidR="002B16B9" w:rsidRPr="009E0706" w:rsidRDefault="009D64DA" w:rsidP="00663068">
      <w:pPr>
        <w:pStyle w:val="GOSTListnum"/>
        <w:numPr>
          <w:ilvl w:val="0"/>
          <w:numId w:val="17"/>
        </w:numPr>
        <w:rPr>
          <w:lang w:eastAsia="zh-CN"/>
        </w:rPr>
      </w:pPr>
      <w:r w:rsidRPr="009E0706">
        <w:t>В</w:t>
      </w:r>
      <w:r w:rsidRPr="009E0706">
        <w:rPr>
          <w:lang w:eastAsia="zh-CN"/>
        </w:rPr>
        <w:t xml:space="preserve">ыбрать подсистему «Управление расходами: средства ФБ» и развернуть ветку «Все сервисы – </w:t>
      </w:r>
      <w:r w:rsidRPr="009E0706">
        <w:t xml:space="preserve">Управление расходами – Компонент ведения денежных обязательств – Универсальный передаточный документ – Все документы (Клиент)» </w:t>
      </w:r>
      <w:r w:rsidR="00756D05" w:rsidRPr="009E0706">
        <w:t>(рис. </w:t>
      </w:r>
      <w:r w:rsidR="00756D05" w:rsidRPr="009E0706">
        <w:fldChar w:fldCharType="begin"/>
      </w:r>
      <w:r w:rsidR="00756D05" w:rsidRPr="009E0706">
        <w:instrText xml:space="preserve"> REF _Ref46944229 \h </w:instrText>
      </w:r>
      <w:r w:rsidR="0098402B" w:rsidRPr="009E0706">
        <w:instrText xml:space="preserve"> \* MERGEFORMAT </w:instrText>
      </w:r>
      <w:r w:rsidR="00756D05" w:rsidRPr="009E0706">
        <w:fldChar w:fldCharType="separate"/>
      </w:r>
      <w:r w:rsidR="008353AE">
        <w:rPr>
          <w:noProof/>
        </w:rPr>
        <w:t>125</w:t>
      </w:r>
      <w:r w:rsidR="00756D05" w:rsidRPr="009E0706">
        <w:fldChar w:fldCharType="end"/>
      </w:r>
      <w:r w:rsidR="00756D05" w:rsidRPr="009E0706">
        <w:t>).</w:t>
      </w:r>
    </w:p>
    <w:p w:rsidR="00756D05" w:rsidRPr="009E0706" w:rsidRDefault="009D64DA" w:rsidP="00756D05">
      <w:pPr>
        <w:pStyle w:val="GOSTFigure"/>
      </w:pPr>
      <w:r w:rsidRPr="009E0706">
        <w:rPr>
          <w:noProof/>
        </w:rPr>
        <w:drawing>
          <wp:inline distT="0" distB="0" distL="0" distR="0" wp14:anchorId="57AA38AF" wp14:editId="12213EA1">
            <wp:extent cx="6120130" cy="1859280"/>
            <wp:effectExtent l="0" t="0" r="0" b="0"/>
            <wp:docPr id="697" name="Рисунок 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7" name="Snap13.png"/>
                    <pic:cNvPicPr/>
                  </pic:nvPicPr>
                  <pic:blipFill>
                    <a:blip r:embed="rId186">
                      <a:extLst>
                        <a:ext uri="{28A0092B-C50C-407E-A947-70E740481C1C}">
                          <a14:useLocalDpi xmlns:a14="http://schemas.microsoft.com/office/drawing/2010/main" val="0"/>
                        </a:ext>
                      </a:extLst>
                    </a:blip>
                    <a:stretch>
                      <a:fillRect/>
                    </a:stretch>
                  </pic:blipFill>
                  <pic:spPr>
                    <a:xfrm>
                      <a:off x="0" y="0"/>
                      <a:ext cx="6120130" cy="1859280"/>
                    </a:xfrm>
                    <a:prstGeom prst="rect">
                      <a:avLst/>
                    </a:prstGeom>
                  </pic:spPr>
                </pic:pic>
              </a:graphicData>
            </a:graphic>
          </wp:inline>
        </w:drawing>
      </w:r>
    </w:p>
    <w:p w:rsidR="00756D05" w:rsidRPr="009E0706" w:rsidRDefault="00C12F0A" w:rsidP="00EA5B44">
      <w:pPr>
        <w:pStyle w:val="GOSTFigName"/>
        <w:numPr>
          <w:ilvl w:val="0"/>
          <w:numId w:val="62"/>
        </w:numPr>
      </w:pPr>
      <w:r w:rsidRPr="009E0706">
        <w:rPr>
          <w:noProof/>
        </w:rPr>
        <w:fldChar w:fldCharType="begin"/>
      </w:r>
      <w:r w:rsidRPr="009E0706">
        <w:rPr>
          <w:noProof/>
        </w:rPr>
        <w:instrText xml:space="preserve"> SEQ Рисунок \* ARABIC </w:instrText>
      </w:r>
      <w:r w:rsidRPr="009E0706">
        <w:rPr>
          <w:noProof/>
        </w:rPr>
        <w:fldChar w:fldCharType="separate"/>
      </w:r>
      <w:bookmarkStart w:id="1930" w:name="_Ref46944229"/>
      <w:bookmarkStart w:id="1931" w:name="_Toc46944207"/>
      <w:bookmarkStart w:id="1932" w:name="_Toc162867835"/>
      <w:r w:rsidR="008353AE">
        <w:rPr>
          <w:noProof/>
        </w:rPr>
        <w:t>125</w:t>
      </w:r>
      <w:bookmarkEnd w:id="1930"/>
      <w:r w:rsidRPr="009E0706">
        <w:rPr>
          <w:noProof/>
        </w:rPr>
        <w:fldChar w:fldCharType="end"/>
      </w:r>
      <w:r w:rsidR="00756D05" w:rsidRPr="009E0706">
        <w:t>. Пункт меню «Универсальный передаточный документ»</w:t>
      </w:r>
      <w:bookmarkEnd w:id="1931"/>
      <w:bookmarkEnd w:id="1932"/>
    </w:p>
    <w:p w:rsidR="003A4579" w:rsidRPr="009E0706" w:rsidRDefault="003A43E0" w:rsidP="003A4579">
      <w:pPr>
        <w:pStyle w:val="GOSTListnum"/>
        <w:rPr>
          <w:lang w:eastAsia="zh-CN"/>
        </w:rPr>
      </w:pPr>
      <w:r w:rsidRPr="009E0706">
        <w:rPr>
          <w:lang w:eastAsia="zh-CN"/>
        </w:rPr>
        <w:t xml:space="preserve">На панели инструментов </w:t>
      </w:r>
      <w:r w:rsidR="00D0475E" w:rsidRPr="009E0706">
        <w:rPr>
          <w:lang w:eastAsia="zh-CN"/>
        </w:rPr>
        <w:t>нажать кнопку</w:t>
      </w:r>
      <w:r w:rsidR="00756D05" w:rsidRPr="009E0706">
        <w:rPr>
          <w:lang w:eastAsia="zh-CN"/>
        </w:rPr>
        <w:t> </w:t>
      </w:r>
      <w:r w:rsidR="00756D05" w:rsidRPr="009E0706">
        <w:rPr>
          <w:noProof/>
        </w:rPr>
        <w:drawing>
          <wp:inline distT="0" distB="0" distL="0" distR="0" wp14:anchorId="5F976BE9" wp14:editId="4F13BE28">
            <wp:extent cx="474980" cy="260985"/>
            <wp:effectExtent l="19050" t="0" r="1270" b="0"/>
            <wp:docPr id="2"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7" cstate="print"/>
                    <a:srcRect/>
                    <a:stretch>
                      <a:fillRect/>
                    </a:stretch>
                  </pic:blipFill>
                  <pic:spPr bwMode="auto">
                    <a:xfrm>
                      <a:off x="0" y="0"/>
                      <a:ext cx="474980" cy="260985"/>
                    </a:xfrm>
                    <a:prstGeom prst="rect">
                      <a:avLst/>
                    </a:prstGeom>
                    <a:noFill/>
                    <a:ln w="9525">
                      <a:noFill/>
                      <a:miter lim="800000"/>
                      <a:headEnd/>
                      <a:tailEnd/>
                    </a:ln>
                  </pic:spPr>
                </pic:pic>
              </a:graphicData>
            </a:graphic>
          </wp:inline>
        </w:drawing>
      </w:r>
      <w:r w:rsidR="00756D05" w:rsidRPr="009E0706">
        <w:rPr>
          <w:lang w:eastAsia="zh-CN"/>
        </w:rPr>
        <w:t xml:space="preserve"> (</w:t>
      </w:r>
      <w:r w:rsidRPr="009E0706">
        <w:rPr>
          <w:lang w:eastAsia="zh-CN"/>
        </w:rPr>
        <w:t>Импорт</w:t>
      </w:r>
      <w:r w:rsidR="00756D05" w:rsidRPr="009E0706">
        <w:rPr>
          <w:lang w:eastAsia="zh-CN"/>
        </w:rPr>
        <w:t>)</w:t>
      </w:r>
      <w:r w:rsidRPr="009E0706">
        <w:rPr>
          <w:lang w:eastAsia="zh-CN"/>
        </w:rPr>
        <w:t>, далее – «Загрузить», указать путь к файлу</w:t>
      </w:r>
      <w:r w:rsidR="006F64F2" w:rsidRPr="009E0706">
        <w:rPr>
          <w:lang w:eastAsia="zh-CN"/>
        </w:rPr>
        <w:t xml:space="preserve">, </w:t>
      </w:r>
      <w:r w:rsidR="00D0475E" w:rsidRPr="009E0706">
        <w:rPr>
          <w:lang w:eastAsia="zh-CN"/>
        </w:rPr>
        <w:t>нажать кнопку «</w:t>
      </w:r>
      <w:r w:rsidR="006F64F2" w:rsidRPr="009E0706">
        <w:rPr>
          <w:lang w:eastAsia="zh-CN"/>
        </w:rPr>
        <w:t>Сохранить».</w:t>
      </w:r>
    </w:p>
    <w:p w:rsidR="00CF42D1" w:rsidRPr="009E0706" w:rsidRDefault="003A4579" w:rsidP="00C74FB1">
      <w:pPr>
        <w:pStyle w:val="GOSTListnormal18"/>
      </w:pPr>
      <w:r w:rsidRPr="009E0706">
        <w:t>При импор</w:t>
      </w:r>
      <w:r w:rsidR="0029062F" w:rsidRPr="009E0706">
        <w:t xml:space="preserve">те осуществляется </w:t>
      </w:r>
      <w:r w:rsidR="0029062F" w:rsidRPr="009E0706">
        <w:rPr>
          <w:rStyle w:val="GOSTReporterror"/>
        </w:rPr>
        <w:t>валидация</w:t>
      </w:r>
      <w:r w:rsidR="0029062F" w:rsidRPr="009E0706">
        <w:t xml:space="preserve"> XML-</w:t>
      </w:r>
      <w:r w:rsidRPr="009E0706">
        <w:t>файлов УПД и проверка целостности внешней подписи ПБС. В случае отрицательной проверки выводится диалоговое окно с ошибкой, формуляр УПД не формируется в ПУР ЭБ. В случае положительной проверки документ импортируется в ЛК ПБС ПУР ЭБ, отображается на списковой форме документа на статусе «Черновик».</w:t>
      </w:r>
      <w:r w:rsidR="00CF42D1" w:rsidRPr="009E0706">
        <w:t xml:space="preserve"> </w:t>
      </w:r>
      <w:r w:rsidR="0013708C" w:rsidRPr="009E0706">
        <w:t>При импорте по старым форматам, с</w:t>
      </w:r>
      <w:r w:rsidR="00682B7A" w:rsidRPr="009E0706">
        <w:t xml:space="preserve">формированный документ необходимо </w:t>
      </w:r>
      <w:r w:rsidR="00682B7A" w:rsidRPr="009E0706">
        <w:rPr>
          <w:rStyle w:val="GOSTReporterror"/>
        </w:rPr>
        <w:t>дозаполнить</w:t>
      </w:r>
      <w:r w:rsidR="00682B7A" w:rsidRPr="009E0706">
        <w:t xml:space="preserve"> в соответствии с п. </w:t>
      </w:r>
      <w:r w:rsidR="00F9690A" w:rsidRPr="009E0706">
        <w:fldChar w:fldCharType="begin"/>
      </w:r>
      <w:r w:rsidR="00682B7A" w:rsidRPr="009E0706">
        <w:instrText xml:space="preserve"> REF _Ref528075177 \n \h </w:instrText>
      </w:r>
      <w:r w:rsidR="0098402B" w:rsidRPr="009E0706">
        <w:instrText xml:space="preserve"> \* MERGEFORMAT </w:instrText>
      </w:r>
      <w:r w:rsidR="00F9690A" w:rsidRPr="009E0706">
        <w:fldChar w:fldCharType="separate"/>
      </w:r>
      <w:r w:rsidR="008353AE">
        <w:t>5.7.2</w:t>
      </w:r>
      <w:r w:rsidR="00F9690A" w:rsidRPr="009E0706">
        <w:fldChar w:fldCharType="end"/>
      </w:r>
      <w:r w:rsidR="004409F9" w:rsidRPr="009E0706">
        <w:t xml:space="preserve"> и </w:t>
      </w:r>
      <w:bookmarkStart w:id="1933" w:name="OLE_LINK43"/>
      <w:bookmarkStart w:id="1934" w:name="OLE_LINK44"/>
      <w:bookmarkStart w:id="1935" w:name="OLE_LINK45"/>
      <w:r w:rsidR="004409F9" w:rsidRPr="009E0706">
        <w:t xml:space="preserve">нажать </w:t>
      </w:r>
      <w:r w:rsidR="00D0475E" w:rsidRPr="009E0706">
        <w:t>кнопку «</w:t>
      </w:r>
      <w:r w:rsidR="004409F9" w:rsidRPr="009E0706">
        <w:t>Проверить документ»</w:t>
      </w:r>
      <w:r w:rsidR="00682B7A" w:rsidRPr="009E0706">
        <w:t>.</w:t>
      </w:r>
      <w:bookmarkEnd w:id="1933"/>
      <w:bookmarkEnd w:id="1934"/>
      <w:bookmarkEnd w:id="1935"/>
      <w:r w:rsidR="00D55667" w:rsidRPr="009E0706">
        <w:t xml:space="preserve"> При импорте УПД по новым форматам нажать </w:t>
      </w:r>
      <w:r w:rsidR="00D0475E" w:rsidRPr="009E0706">
        <w:t>кнопку «</w:t>
      </w:r>
      <w:r w:rsidR="00D55667" w:rsidRPr="009E0706">
        <w:t>Проверить документ» -</w:t>
      </w:r>
      <w:r w:rsidR="00A61E59" w:rsidRPr="009E0706">
        <w:t xml:space="preserve"> </w:t>
      </w:r>
      <w:r w:rsidR="00D55667" w:rsidRPr="009E0706">
        <w:rPr>
          <w:rStyle w:val="GOSTReporterror"/>
        </w:rPr>
        <w:t>дозаполнение</w:t>
      </w:r>
      <w:r w:rsidR="00D55667" w:rsidRPr="009E0706">
        <w:t xml:space="preserve"> документа не требуется.</w:t>
      </w:r>
    </w:p>
    <w:p w:rsidR="00CF42D1" w:rsidRPr="009E0706" w:rsidRDefault="0013708C" w:rsidP="00CF42D1">
      <w:pPr>
        <w:pStyle w:val="GOSTListnormal18"/>
      </w:pPr>
      <w:r w:rsidRPr="009E0706">
        <w:t xml:space="preserve">В </w:t>
      </w:r>
      <w:r w:rsidR="00CF42D1" w:rsidRPr="009E0706">
        <w:t>случае положительного результата прохождения проверок</w:t>
      </w:r>
      <w:r w:rsidR="00B958EA" w:rsidRPr="009E0706">
        <w:t>,</w:t>
      </w:r>
      <w:r w:rsidR="00CF42D1" w:rsidRPr="009E0706">
        <w:t xml:space="preserve"> </w:t>
      </w:r>
      <w:r w:rsidR="004409F9" w:rsidRPr="009E0706">
        <w:t>статус документа меняется на «Новый»</w:t>
      </w:r>
      <w:r w:rsidR="00CF42D1" w:rsidRPr="009E0706">
        <w:t>. В случае отрицательного результата прохождени</w:t>
      </w:r>
      <w:r w:rsidR="00B958EA" w:rsidRPr="009E0706">
        <w:t>я</w:t>
      </w:r>
      <w:r w:rsidR="00CF42D1" w:rsidRPr="009E0706">
        <w:t xml:space="preserve"> проверок</w:t>
      </w:r>
      <w:r w:rsidR="004409F9" w:rsidRPr="009E0706">
        <w:t xml:space="preserve">, </w:t>
      </w:r>
      <w:r w:rsidR="00CF42D1" w:rsidRPr="009E0706">
        <w:t xml:space="preserve">документ </w:t>
      </w:r>
      <w:r w:rsidR="004409F9" w:rsidRPr="009E0706">
        <w:t>остается на статусе «Черновик»</w:t>
      </w:r>
      <w:r w:rsidR="00CF42D1" w:rsidRPr="009E0706">
        <w:t>.</w:t>
      </w:r>
    </w:p>
    <w:p w:rsidR="003A43E0" w:rsidRPr="009E0706" w:rsidRDefault="00CF42D1" w:rsidP="00CF42D1">
      <w:pPr>
        <w:pStyle w:val="32"/>
      </w:pPr>
      <w:bookmarkStart w:id="1936" w:name="_Ref528075177"/>
      <w:bookmarkStart w:id="1937" w:name="_Toc20229529"/>
      <w:bookmarkStart w:id="1938" w:name="_Toc162867690"/>
      <w:r w:rsidRPr="009E0706">
        <w:rPr>
          <w:rStyle w:val="GOSTReporterror"/>
        </w:rPr>
        <w:lastRenderedPageBreak/>
        <w:t>Дозаполнение</w:t>
      </w:r>
      <w:r w:rsidRPr="009E0706">
        <w:t xml:space="preserve"> УПД при импорте по старым форматам</w:t>
      </w:r>
      <w:bookmarkEnd w:id="1936"/>
      <w:bookmarkEnd w:id="1937"/>
      <w:bookmarkEnd w:id="1938"/>
    </w:p>
    <w:p w:rsidR="003A4579" w:rsidRPr="009E0706" w:rsidRDefault="003A4579" w:rsidP="003A4579">
      <w:pPr>
        <w:pStyle w:val="41"/>
        <w:rPr>
          <w:lang w:eastAsia="zh-CN"/>
        </w:rPr>
      </w:pPr>
      <w:r w:rsidRPr="009E0706">
        <w:rPr>
          <w:lang w:eastAsia="zh-CN"/>
        </w:rPr>
        <w:t>Условия выполнения операции</w:t>
      </w:r>
    </w:p>
    <w:p w:rsidR="00060552" w:rsidRPr="009E0706" w:rsidRDefault="00060552" w:rsidP="00060552">
      <w:pPr>
        <w:pStyle w:val="GOSTNormal"/>
        <w:rPr>
          <w:lang w:eastAsia="zh-CN"/>
        </w:rPr>
      </w:pPr>
      <w:r w:rsidRPr="009E0706">
        <w:t>Для выполнения операции необходимо соблюдение следующих условий:</w:t>
      </w:r>
    </w:p>
    <w:p w:rsidR="00060552" w:rsidRPr="009E0706" w:rsidRDefault="00060552" w:rsidP="00060552">
      <w:pPr>
        <w:pStyle w:val="GOSTListmark1"/>
      </w:pPr>
      <w:r w:rsidRPr="009E0706">
        <w:t>в ПУР ЭБ заполнен справочник «Книга регистрации казначейских счетов»;</w:t>
      </w:r>
    </w:p>
    <w:p w:rsidR="00060552" w:rsidRPr="009E0706" w:rsidRDefault="00060552" w:rsidP="00060552">
      <w:pPr>
        <w:pStyle w:val="GOSTListmark1"/>
        <w:rPr>
          <w:lang w:eastAsia="zh-CN"/>
        </w:rPr>
      </w:pPr>
      <w:r w:rsidRPr="009E0706">
        <w:t>дата обработки документа больше и равна дате начала действия функциональности СКП;</w:t>
      </w:r>
    </w:p>
    <w:p w:rsidR="003A4579" w:rsidRPr="009E0706" w:rsidRDefault="00060552" w:rsidP="00060552">
      <w:pPr>
        <w:pStyle w:val="GOSTListmark1"/>
        <w:rPr>
          <w:lang w:eastAsia="zh-CN"/>
        </w:rPr>
      </w:pPr>
      <w:r w:rsidRPr="009E0706">
        <w:rPr>
          <w:lang w:eastAsia="zh-CN"/>
        </w:rPr>
        <w:t>н</w:t>
      </w:r>
      <w:r w:rsidR="003A4579" w:rsidRPr="009E0706">
        <w:rPr>
          <w:lang w:eastAsia="zh-CN"/>
        </w:rPr>
        <w:t>а списковой форме формуляра имеется документ на статусе «Черновик».</w:t>
      </w:r>
    </w:p>
    <w:p w:rsidR="003A4579" w:rsidRPr="009E0706" w:rsidRDefault="003A4579" w:rsidP="003A4579">
      <w:pPr>
        <w:pStyle w:val="41"/>
        <w:rPr>
          <w:lang w:eastAsia="zh-CN"/>
        </w:rPr>
      </w:pPr>
      <w:r w:rsidRPr="009E0706">
        <w:rPr>
          <w:lang w:eastAsia="zh-CN"/>
        </w:rPr>
        <w:t>Последовательность действий</w:t>
      </w:r>
    </w:p>
    <w:p w:rsidR="00BF7779" w:rsidRPr="009E0706" w:rsidRDefault="009D64DA" w:rsidP="00663068">
      <w:pPr>
        <w:pStyle w:val="GOSTListnum"/>
        <w:numPr>
          <w:ilvl w:val="0"/>
          <w:numId w:val="18"/>
        </w:numPr>
        <w:rPr>
          <w:lang w:eastAsia="zh-CN"/>
        </w:rPr>
      </w:pPr>
      <w:r w:rsidRPr="009E0706">
        <w:t>В</w:t>
      </w:r>
      <w:r w:rsidRPr="009E0706">
        <w:rPr>
          <w:lang w:eastAsia="zh-CN"/>
        </w:rPr>
        <w:t xml:space="preserve">ыбрать подсистему «Управление расходами: средства ФБ» и развернуть ветку «Все сервисы – </w:t>
      </w:r>
      <w:r w:rsidRPr="009E0706">
        <w:t>Управление расходами – Компонент ведения денежных обязательств – Универсальный передаточный документ – Все документы (Клиент)»</w:t>
      </w:r>
      <w:r w:rsidRPr="009E0706">
        <w:rPr>
          <w:lang w:eastAsia="zh-CN"/>
        </w:rPr>
        <w:t>.</w:t>
      </w:r>
    </w:p>
    <w:p w:rsidR="007C12C9" w:rsidRPr="009E0706" w:rsidRDefault="003A4579" w:rsidP="00663068">
      <w:pPr>
        <w:pStyle w:val="GOSTListnum"/>
        <w:numPr>
          <w:ilvl w:val="0"/>
          <w:numId w:val="17"/>
        </w:numPr>
        <w:rPr>
          <w:lang w:eastAsia="zh-CN"/>
        </w:rPr>
      </w:pPr>
      <w:r w:rsidRPr="009E0706">
        <w:rPr>
          <w:lang w:eastAsia="zh-CN"/>
        </w:rPr>
        <w:t xml:space="preserve">На списковой форме с помощью </w:t>
      </w:r>
      <w:r w:rsidRPr="009E0706">
        <w:rPr>
          <w:rStyle w:val="GOSTReporterror"/>
        </w:rPr>
        <w:t>чекбокса</w:t>
      </w:r>
      <w:r w:rsidRPr="009E0706">
        <w:rPr>
          <w:lang w:eastAsia="zh-CN"/>
        </w:rPr>
        <w:t xml:space="preserve"> выделить нужный документ в статусе «Черновик», на панели инструментов </w:t>
      </w:r>
      <w:r w:rsidR="00D0475E" w:rsidRPr="009E0706">
        <w:rPr>
          <w:lang w:eastAsia="zh-CN"/>
        </w:rPr>
        <w:t>нажать кнопку</w:t>
      </w:r>
      <w:r w:rsidR="007C4C73" w:rsidRPr="009E0706">
        <w:rPr>
          <w:lang w:eastAsia="zh-CN"/>
        </w:rPr>
        <w:t> </w:t>
      </w:r>
      <w:r w:rsidR="007C4C73" w:rsidRPr="009E0706">
        <w:rPr>
          <w:noProof/>
        </w:rPr>
        <w:drawing>
          <wp:inline distT="0" distB="0" distL="0" distR="0" wp14:anchorId="3F4BF567" wp14:editId="60124888">
            <wp:extent cx="295275" cy="285750"/>
            <wp:effectExtent l="19050" t="0" r="9525" b="0"/>
            <wp:docPr id="6"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8" cstate="print"/>
                    <a:srcRect/>
                    <a:stretch>
                      <a:fillRect/>
                    </a:stretch>
                  </pic:blipFill>
                  <pic:spPr bwMode="auto">
                    <a:xfrm>
                      <a:off x="0" y="0"/>
                      <a:ext cx="295275" cy="285750"/>
                    </a:xfrm>
                    <a:prstGeom prst="rect">
                      <a:avLst/>
                    </a:prstGeom>
                    <a:noFill/>
                    <a:ln w="9525">
                      <a:noFill/>
                      <a:miter lim="800000"/>
                      <a:headEnd/>
                      <a:tailEnd/>
                    </a:ln>
                  </pic:spPr>
                </pic:pic>
              </a:graphicData>
            </a:graphic>
          </wp:inline>
        </w:drawing>
      </w:r>
      <w:r w:rsidR="00D0475E" w:rsidRPr="009E0706">
        <w:rPr>
          <w:lang w:eastAsia="zh-CN"/>
        </w:rPr>
        <w:t xml:space="preserve"> </w:t>
      </w:r>
      <w:r w:rsidR="007C4C73" w:rsidRPr="009E0706">
        <w:rPr>
          <w:lang w:eastAsia="zh-CN"/>
        </w:rPr>
        <w:t>(</w:t>
      </w:r>
      <w:r w:rsidRPr="009E0706">
        <w:rPr>
          <w:lang w:eastAsia="zh-CN"/>
        </w:rPr>
        <w:t>Открыть документ на редак</w:t>
      </w:r>
      <w:r w:rsidR="007C4C73" w:rsidRPr="009E0706">
        <w:rPr>
          <w:lang w:eastAsia="zh-CN"/>
        </w:rPr>
        <w:t>тирование)</w:t>
      </w:r>
      <w:r w:rsidRPr="009E0706">
        <w:rPr>
          <w:lang w:eastAsia="zh-CN"/>
        </w:rPr>
        <w:t xml:space="preserve">. </w:t>
      </w:r>
      <w:r w:rsidR="00806D9A" w:rsidRPr="009E0706">
        <w:rPr>
          <w:lang w:eastAsia="zh-CN"/>
        </w:rPr>
        <w:t xml:space="preserve">На </w:t>
      </w:r>
      <w:r w:rsidR="00FC0A1F" w:rsidRPr="009E0706">
        <w:rPr>
          <w:lang w:eastAsia="zh-CN"/>
        </w:rPr>
        <w:t xml:space="preserve">открытой </w:t>
      </w:r>
      <w:r w:rsidR="00806D9A" w:rsidRPr="009E0706">
        <w:rPr>
          <w:lang w:eastAsia="zh-CN"/>
        </w:rPr>
        <w:t xml:space="preserve">визуальной форме документа </w:t>
      </w:r>
      <w:r w:rsidR="00FC0A1F" w:rsidRPr="009E0706">
        <w:rPr>
          <w:lang w:eastAsia="zh-CN"/>
        </w:rPr>
        <w:t>заполняются следующие реквизиты:</w:t>
      </w:r>
    </w:p>
    <w:p w:rsidR="007C12C9" w:rsidRPr="009E0706" w:rsidRDefault="007C12C9" w:rsidP="007C4C73">
      <w:pPr>
        <w:pStyle w:val="GOSTListnum2"/>
        <w:rPr>
          <w:rStyle w:val="GOSTSymBold"/>
        </w:rPr>
      </w:pPr>
      <w:r w:rsidRPr="009E0706">
        <w:rPr>
          <w:rStyle w:val="GOSTSymBold"/>
        </w:rPr>
        <w:t>Вкладка «Универсальный передаточный документ»</w:t>
      </w:r>
    </w:p>
    <w:p w:rsidR="007C12C9" w:rsidRPr="009E0706" w:rsidRDefault="007C12C9" w:rsidP="00D324F3">
      <w:pPr>
        <w:pStyle w:val="GOSTListmark3"/>
      </w:pPr>
      <w:r w:rsidRPr="009E0706">
        <w:t xml:space="preserve">в разделе </w:t>
      </w:r>
      <w:bookmarkStart w:id="1939" w:name="OLE_LINK7"/>
      <w:bookmarkStart w:id="1940" w:name="OLE_LINK8"/>
      <w:bookmarkStart w:id="1941" w:name="OLE_LINK9"/>
      <w:bookmarkStart w:id="1942" w:name="OLE_LINK10"/>
      <w:r w:rsidRPr="009E0706">
        <w:t>«</w:t>
      </w:r>
      <w:bookmarkEnd w:id="1939"/>
      <w:bookmarkEnd w:id="1940"/>
      <w:bookmarkEnd w:id="1941"/>
      <w:bookmarkEnd w:id="1942"/>
      <w:r w:rsidRPr="009E0706">
        <w:t>Основная информация</w:t>
      </w:r>
      <w:bookmarkStart w:id="1943" w:name="OLE_LINK11"/>
      <w:bookmarkStart w:id="1944" w:name="OLE_LINK12"/>
      <w:bookmarkStart w:id="1945" w:name="OLE_LINK13"/>
      <w:r w:rsidRPr="009E0706">
        <w:t>»</w:t>
      </w:r>
      <w:bookmarkEnd w:id="1943"/>
      <w:bookmarkEnd w:id="1944"/>
      <w:bookmarkEnd w:id="1945"/>
      <w:r w:rsidRPr="009E0706">
        <w:t>:</w:t>
      </w:r>
    </w:p>
    <w:p w:rsidR="007C12C9" w:rsidRPr="009E0706" w:rsidRDefault="007C12C9" w:rsidP="00D324F3">
      <w:pPr>
        <w:pStyle w:val="GOSTListmark4"/>
      </w:pPr>
      <w:bookmarkStart w:id="1946" w:name="OLE_LINK14"/>
      <w:bookmarkStart w:id="1947" w:name="OLE_LINK15"/>
      <w:bookmarkStart w:id="1948" w:name="OLE_LINK16"/>
      <w:r w:rsidRPr="009E0706">
        <w:t>«Учетный номер БО»</w:t>
      </w:r>
      <w:bookmarkEnd w:id="1946"/>
      <w:bookmarkEnd w:id="1947"/>
      <w:bookmarkEnd w:id="1948"/>
      <w:r w:rsidRPr="009E0706">
        <w:t>;</w:t>
      </w:r>
    </w:p>
    <w:p w:rsidR="007C12C9" w:rsidRPr="009E0706" w:rsidRDefault="007C12C9" w:rsidP="00D324F3">
      <w:pPr>
        <w:pStyle w:val="GOSTListmark4"/>
      </w:pPr>
      <w:bookmarkStart w:id="1949" w:name="OLE_LINK17"/>
      <w:r w:rsidRPr="009E0706">
        <w:t>«</w:t>
      </w:r>
      <w:bookmarkEnd w:id="1949"/>
      <w:r w:rsidRPr="009E0706">
        <w:t>Учетный номер ДО</w:t>
      </w:r>
      <w:bookmarkStart w:id="1950" w:name="OLE_LINK18"/>
      <w:bookmarkStart w:id="1951" w:name="OLE_LINK19"/>
      <w:r w:rsidRPr="009E0706">
        <w:t>»;</w:t>
      </w:r>
      <w:bookmarkEnd w:id="1950"/>
      <w:bookmarkEnd w:id="1951"/>
    </w:p>
    <w:p w:rsidR="007C12C9" w:rsidRPr="009E0706" w:rsidRDefault="007C12C9" w:rsidP="00D324F3">
      <w:pPr>
        <w:pStyle w:val="GOSTListmark4"/>
      </w:pPr>
      <w:r w:rsidRPr="009E0706">
        <w:t>«Сумма по УПД»</w:t>
      </w:r>
      <w:r w:rsidR="00D324F3" w:rsidRPr="009E0706">
        <w:t>.</w:t>
      </w:r>
    </w:p>
    <w:p w:rsidR="00DC51E5" w:rsidRPr="009E0706" w:rsidRDefault="007C12C9" w:rsidP="007C4C73">
      <w:pPr>
        <w:pStyle w:val="GOSTListnormal18"/>
        <w:rPr>
          <w:lang w:eastAsia="zh-CN"/>
        </w:rPr>
      </w:pPr>
      <w:r w:rsidRPr="009E0706">
        <w:rPr>
          <w:lang w:eastAsia="zh-CN"/>
        </w:rPr>
        <w:t>В случае когда в документе не указан учетный номер БО, заполняются следующие реквизиты:</w:t>
      </w:r>
    </w:p>
    <w:p w:rsidR="00DC51E5" w:rsidRPr="009E0706" w:rsidRDefault="00DC51E5" w:rsidP="007C4C73">
      <w:pPr>
        <w:pStyle w:val="GOSTListnum2"/>
        <w:rPr>
          <w:rStyle w:val="GOSTSymBold"/>
        </w:rPr>
      </w:pPr>
      <w:bookmarkStart w:id="1952" w:name="OLE_LINK34"/>
      <w:bookmarkStart w:id="1953" w:name="OLE_LINK35"/>
      <w:bookmarkStart w:id="1954" w:name="OLE_LINK36"/>
      <w:bookmarkStart w:id="1955" w:name="OLE_LINK37"/>
      <w:r w:rsidRPr="009E0706">
        <w:rPr>
          <w:rStyle w:val="GOSTSymBold"/>
        </w:rPr>
        <w:t>Вкладка «</w:t>
      </w:r>
      <w:r w:rsidR="00601B33" w:rsidRPr="009E0706">
        <w:rPr>
          <w:rStyle w:val="GOSTSymBold"/>
        </w:rPr>
        <w:t>Универсальный передаточный документ</w:t>
      </w:r>
      <w:r w:rsidRPr="009E0706">
        <w:rPr>
          <w:rStyle w:val="GOSTSymBold"/>
        </w:rPr>
        <w:t>»</w:t>
      </w:r>
    </w:p>
    <w:bookmarkEnd w:id="1952"/>
    <w:bookmarkEnd w:id="1953"/>
    <w:p w:rsidR="00DC51E5" w:rsidRPr="009E0706" w:rsidRDefault="00DC51E5" w:rsidP="007C4C73">
      <w:pPr>
        <w:pStyle w:val="GOSTListmark3"/>
      </w:pPr>
      <w:r w:rsidRPr="009E0706">
        <w:t xml:space="preserve">в разделе </w:t>
      </w:r>
      <w:bookmarkStart w:id="1956" w:name="OLE_LINK1"/>
      <w:bookmarkStart w:id="1957" w:name="OLE_LINK2"/>
      <w:bookmarkStart w:id="1958" w:name="OLE_LINK3"/>
      <w:r w:rsidRPr="009E0706">
        <w:t>«</w:t>
      </w:r>
      <w:bookmarkEnd w:id="1956"/>
      <w:bookmarkEnd w:id="1957"/>
      <w:bookmarkEnd w:id="1958"/>
      <w:r w:rsidRPr="009E0706">
        <w:t>Информация продавца</w:t>
      </w:r>
      <w:bookmarkStart w:id="1959" w:name="OLE_LINK4"/>
      <w:bookmarkStart w:id="1960" w:name="OLE_LINK5"/>
      <w:bookmarkStart w:id="1961" w:name="OLE_LINK6"/>
      <w:r w:rsidRPr="009E0706">
        <w:t>»</w:t>
      </w:r>
      <w:bookmarkEnd w:id="1959"/>
      <w:bookmarkEnd w:id="1960"/>
      <w:bookmarkEnd w:id="1961"/>
      <w:r w:rsidRPr="009E0706">
        <w:t>:</w:t>
      </w:r>
    </w:p>
    <w:p w:rsidR="00DC51E5" w:rsidRPr="009E0706" w:rsidRDefault="00DC51E5" w:rsidP="007C4C73">
      <w:pPr>
        <w:pStyle w:val="GOSTListmark4"/>
      </w:pPr>
      <w:r w:rsidRPr="009E0706">
        <w:t>«</w:t>
      </w:r>
      <w:r w:rsidRPr="009E0706">
        <w:rPr>
          <w:lang w:eastAsia="zh-CN"/>
        </w:rPr>
        <w:t>Код по бюджетной классификации</w:t>
      </w:r>
      <w:r w:rsidRPr="009E0706">
        <w:t>»;</w:t>
      </w:r>
    </w:p>
    <w:p w:rsidR="00DC51E5" w:rsidRPr="009E0706" w:rsidRDefault="00DC51E5" w:rsidP="007C4C73">
      <w:pPr>
        <w:pStyle w:val="GOSTListmark4"/>
      </w:pPr>
      <w:r w:rsidRPr="009E0706">
        <w:t>«</w:t>
      </w:r>
      <w:r w:rsidRPr="009E0706">
        <w:rPr>
          <w:lang w:eastAsia="zh-CN"/>
        </w:rPr>
        <w:t>Лицевой счет</w:t>
      </w:r>
      <w:r w:rsidRPr="009E0706">
        <w:t>»;</w:t>
      </w:r>
    </w:p>
    <w:bookmarkEnd w:id="1954"/>
    <w:bookmarkEnd w:id="1955"/>
    <w:p w:rsidR="00DC51E5" w:rsidRPr="009E0706" w:rsidRDefault="00DC51E5" w:rsidP="007C4C73">
      <w:pPr>
        <w:pStyle w:val="GOSTListmark3"/>
      </w:pPr>
      <w:r w:rsidRPr="009E0706">
        <w:t>в разделе «Информация покупателя»:</w:t>
      </w:r>
    </w:p>
    <w:p w:rsidR="00DC51E5" w:rsidRPr="009E0706" w:rsidRDefault="00DC51E5" w:rsidP="007C4C73">
      <w:pPr>
        <w:pStyle w:val="GOSTListmark4"/>
      </w:pPr>
      <w:r w:rsidRPr="009E0706">
        <w:t>«</w:t>
      </w:r>
      <w:r w:rsidRPr="009E0706">
        <w:rPr>
          <w:lang w:eastAsia="zh-CN"/>
        </w:rPr>
        <w:t>Лицевой счет</w:t>
      </w:r>
      <w:r w:rsidRPr="009E0706">
        <w:t>»;</w:t>
      </w:r>
    </w:p>
    <w:p w:rsidR="00601B33" w:rsidRPr="009E0706" w:rsidRDefault="00DC51E5" w:rsidP="007C4C73">
      <w:pPr>
        <w:pStyle w:val="GOSTListmark3"/>
      </w:pPr>
      <w:r w:rsidRPr="009E0706">
        <w:t xml:space="preserve">в </w:t>
      </w:r>
      <w:r w:rsidR="00601B33" w:rsidRPr="009E0706">
        <w:t>разделе «Реквизиты документа-основания»:</w:t>
      </w:r>
    </w:p>
    <w:p w:rsidR="00601B33" w:rsidRPr="009E0706" w:rsidRDefault="00601B33" w:rsidP="007C4C73">
      <w:pPr>
        <w:pStyle w:val="GOSTListmark4"/>
      </w:pPr>
      <w:r w:rsidRPr="009E0706">
        <w:t>«</w:t>
      </w:r>
      <w:r w:rsidRPr="009E0706">
        <w:rPr>
          <w:lang w:eastAsia="zh-CN"/>
        </w:rPr>
        <w:t xml:space="preserve">Номер документа </w:t>
      </w:r>
      <w:r w:rsidR="008C41B6" w:rsidRPr="009E0706">
        <w:rPr>
          <w:lang w:eastAsia="zh-CN"/>
        </w:rPr>
        <w:t>–</w:t>
      </w:r>
      <w:r w:rsidRPr="009E0706">
        <w:rPr>
          <w:lang w:eastAsia="zh-CN"/>
        </w:rPr>
        <w:t>основания</w:t>
      </w:r>
      <w:r w:rsidRPr="009E0706">
        <w:t>»;</w:t>
      </w:r>
    </w:p>
    <w:p w:rsidR="00601B33" w:rsidRPr="009E0706" w:rsidRDefault="00601B33" w:rsidP="007C4C73">
      <w:pPr>
        <w:pStyle w:val="GOSTListmark4"/>
      </w:pPr>
      <w:r w:rsidRPr="009E0706">
        <w:t>«Дата документа-основания»</w:t>
      </w:r>
      <w:r w:rsidR="00495922" w:rsidRPr="009E0706">
        <w:t>.</w:t>
      </w:r>
    </w:p>
    <w:p w:rsidR="00601B33" w:rsidRPr="009E0706" w:rsidRDefault="00601B33" w:rsidP="007C4C73">
      <w:pPr>
        <w:pStyle w:val="GOSTListmark4"/>
      </w:pPr>
      <w:r w:rsidRPr="009E0706">
        <w:t>«Предмет по документу-основанию»</w:t>
      </w:r>
      <w:r w:rsidR="00D55667" w:rsidRPr="009E0706">
        <w:t>.</w:t>
      </w:r>
    </w:p>
    <w:p w:rsidR="00DC51E5" w:rsidRPr="009E0706" w:rsidRDefault="00DC51E5" w:rsidP="007C4C73">
      <w:pPr>
        <w:pStyle w:val="GOSTListnum2"/>
        <w:rPr>
          <w:rStyle w:val="GOSTSymBold"/>
        </w:rPr>
      </w:pPr>
      <w:bookmarkStart w:id="1962" w:name="OLE_LINK38"/>
      <w:bookmarkStart w:id="1963" w:name="OLE_LINK39"/>
      <w:r w:rsidRPr="009E0706">
        <w:rPr>
          <w:rStyle w:val="GOSTSymBold"/>
        </w:rPr>
        <w:t>Вкладка «</w:t>
      </w:r>
      <w:r w:rsidR="00601B33" w:rsidRPr="009E0706">
        <w:rPr>
          <w:rStyle w:val="GOSTSymBold"/>
        </w:rPr>
        <w:t>Реквизиты для формирования ПД</w:t>
      </w:r>
      <w:r w:rsidRPr="009E0706">
        <w:rPr>
          <w:rStyle w:val="GOSTSymBold"/>
        </w:rPr>
        <w:t>»</w:t>
      </w:r>
    </w:p>
    <w:p w:rsidR="00601B33" w:rsidRPr="009E0706" w:rsidRDefault="00601B33" w:rsidP="007C4C73">
      <w:pPr>
        <w:pStyle w:val="GOSTListmark3"/>
      </w:pPr>
      <w:r w:rsidRPr="009E0706">
        <w:t>в разделе «Реквизиты для формирования ПД»:</w:t>
      </w:r>
    </w:p>
    <w:p w:rsidR="00601B33" w:rsidRPr="009E0706" w:rsidRDefault="00601B33" w:rsidP="007C4C73">
      <w:pPr>
        <w:pStyle w:val="GOSTListmark4"/>
      </w:pPr>
      <w:r w:rsidRPr="009E0706">
        <w:t>«</w:t>
      </w:r>
      <w:r w:rsidRPr="009E0706">
        <w:rPr>
          <w:lang w:eastAsia="zh-CN"/>
        </w:rPr>
        <w:t>Вид платежа</w:t>
      </w:r>
      <w:r w:rsidRPr="009E0706">
        <w:t>»;</w:t>
      </w:r>
    </w:p>
    <w:p w:rsidR="00601B33" w:rsidRPr="009E0706" w:rsidRDefault="00601B33" w:rsidP="007C4C73">
      <w:pPr>
        <w:pStyle w:val="GOSTListmark4"/>
      </w:pPr>
      <w:r w:rsidRPr="009E0706">
        <w:t>«</w:t>
      </w:r>
      <w:r w:rsidR="00FC0A1F" w:rsidRPr="009E0706">
        <w:rPr>
          <w:lang w:eastAsia="zh-CN"/>
        </w:rPr>
        <w:t>П</w:t>
      </w:r>
      <w:r w:rsidRPr="009E0706">
        <w:rPr>
          <w:lang w:eastAsia="zh-CN"/>
        </w:rPr>
        <w:t>редельная дата исполнения</w:t>
      </w:r>
      <w:r w:rsidRPr="009E0706">
        <w:t>»;</w:t>
      </w:r>
    </w:p>
    <w:p w:rsidR="00601B33" w:rsidRPr="009E0706" w:rsidRDefault="00601B33" w:rsidP="007C4C73">
      <w:pPr>
        <w:pStyle w:val="GOSTListmark4"/>
      </w:pPr>
      <w:r w:rsidRPr="009E0706">
        <w:t>«</w:t>
      </w:r>
      <w:r w:rsidRPr="009E0706">
        <w:rPr>
          <w:lang w:eastAsia="zh-CN"/>
        </w:rPr>
        <w:t>Очередность платежа</w:t>
      </w:r>
      <w:r w:rsidRPr="009E0706">
        <w:t>».</w:t>
      </w:r>
    </w:p>
    <w:p w:rsidR="00601B33" w:rsidRPr="009E0706" w:rsidRDefault="00601B33" w:rsidP="007C4C73">
      <w:pPr>
        <w:pStyle w:val="GOSTListnum2"/>
        <w:rPr>
          <w:rStyle w:val="GOSTSymBold"/>
        </w:rPr>
      </w:pPr>
      <w:bookmarkStart w:id="1964" w:name="OLE_LINK40"/>
      <w:bookmarkEnd w:id="1962"/>
      <w:bookmarkEnd w:id="1963"/>
      <w:r w:rsidRPr="009E0706">
        <w:rPr>
          <w:rStyle w:val="GOSTSymBold"/>
        </w:rPr>
        <w:t>Вкладка «Расшифровка платежей»</w:t>
      </w:r>
    </w:p>
    <w:p w:rsidR="00601B33" w:rsidRPr="009E0706" w:rsidRDefault="00601B33" w:rsidP="007C4C73">
      <w:pPr>
        <w:pStyle w:val="GOSTListmark3"/>
      </w:pPr>
      <w:r w:rsidRPr="009E0706">
        <w:t>в разделе «Расшифровка платежей по УПД»:</w:t>
      </w:r>
    </w:p>
    <w:p w:rsidR="00601B33" w:rsidRPr="009E0706" w:rsidRDefault="00601B33" w:rsidP="007C4C73">
      <w:pPr>
        <w:pStyle w:val="GOSTListmark4"/>
      </w:pPr>
      <w:r w:rsidRPr="009E0706">
        <w:t>«</w:t>
      </w:r>
      <w:r w:rsidRPr="009E0706">
        <w:rPr>
          <w:lang w:eastAsia="zh-CN"/>
        </w:rPr>
        <w:t>Вид средств</w:t>
      </w:r>
      <w:r w:rsidRPr="009E0706">
        <w:t>»</w:t>
      </w:r>
      <w:r w:rsidR="00495922" w:rsidRPr="009E0706">
        <w:t>;</w:t>
      </w:r>
    </w:p>
    <w:p w:rsidR="00601B33" w:rsidRPr="009E0706" w:rsidRDefault="00601B33" w:rsidP="007C4C73">
      <w:pPr>
        <w:pStyle w:val="GOSTListmark4"/>
      </w:pPr>
      <w:r w:rsidRPr="009E0706">
        <w:lastRenderedPageBreak/>
        <w:t>«</w:t>
      </w:r>
      <w:r w:rsidRPr="009E0706">
        <w:rPr>
          <w:lang w:eastAsia="zh-CN"/>
        </w:rPr>
        <w:t>Код объекта ФАИП (КМИ)</w:t>
      </w:r>
      <w:r w:rsidRPr="009E0706">
        <w:t>»;</w:t>
      </w:r>
    </w:p>
    <w:p w:rsidR="00601B33" w:rsidRPr="009E0706" w:rsidRDefault="00601B33" w:rsidP="007C4C73">
      <w:pPr>
        <w:pStyle w:val="GOSTListmark4"/>
      </w:pPr>
      <w:bookmarkStart w:id="1965" w:name="OLE_LINK26"/>
      <w:bookmarkStart w:id="1966" w:name="OLE_LINK29"/>
      <w:bookmarkStart w:id="1967" w:name="OLE_LINK30"/>
      <w:r w:rsidRPr="009E0706">
        <w:t>«</w:t>
      </w:r>
      <w:bookmarkEnd w:id="1965"/>
      <w:bookmarkEnd w:id="1966"/>
      <w:bookmarkEnd w:id="1967"/>
      <w:r w:rsidRPr="009E0706">
        <w:rPr>
          <w:lang w:eastAsia="zh-CN"/>
        </w:rPr>
        <w:t>Код по БК заказчика</w:t>
      </w:r>
      <w:bookmarkStart w:id="1968" w:name="OLE_LINK24"/>
      <w:bookmarkStart w:id="1969" w:name="OLE_LINK25"/>
      <w:r w:rsidRPr="009E0706">
        <w:t>»;</w:t>
      </w:r>
    </w:p>
    <w:bookmarkEnd w:id="1968"/>
    <w:bookmarkEnd w:id="1969"/>
    <w:p w:rsidR="00495922" w:rsidRPr="009E0706" w:rsidRDefault="00495922" w:rsidP="007C4C73">
      <w:pPr>
        <w:pStyle w:val="GOSTListmark4"/>
      </w:pPr>
      <w:r w:rsidRPr="009E0706">
        <w:t>«Аналитический код (код цели)»;</w:t>
      </w:r>
    </w:p>
    <w:p w:rsidR="00601B33" w:rsidRPr="009E0706" w:rsidRDefault="00601B33" w:rsidP="007C4C73">
      <w:pPr>
        <w:pStyle w:val="GOSTListmark4"/>
      </w:pPr>
      <w:r w:rsidRPr="009E0706">
        <w:t>«</w:t>
      </w:r>
      <w:r w:rsidR="007C12C9" w:rsidRPr="009E0706">
        <w:rPr>
          <w:lang w:eastAsia="zh-CN"/>
        </w:rPr>
        <w:t>В</w:t>
      </w:r>
      <w:r w:rsidRPr="009E0706">
        <w:rPr>
          <w:lang w:eastAsia="zh-CN"/>
        </w:rPr>
        <w:t xml:space="preserve"> том числе перечислено сумм аванса</w:t>
      </w:r>
      <w:r w:rsidRPr="009E0706">
        <w:t>»</w:t>
      </w:r>
      <w:r w:rsidR="00D55667" w:rsidRPr="009E0706">
        <w:t>.</w:t>
      </w:r>
    </w:p>
    <w:bookmarkEnd w:id="1964"/>
    <w:p w:rsidR="00FC0A1F" w:rsidRPr="009E0706" w:rsidRDefault="00FC0A1F" w:rsidP="007C4C73">
      <w:pPr>
        <w:pStyle w:val="GOSTListnormal18"/>
        <w:rPr>
          <w:lang w:eastAsia="zh-CN"/>
        </w:rPr>
      </w:pPr>
      <w:r w:rsidRPr="009E0706">
        <w:rPr>
          <w:lang w:eastAsia="zh-CN"/>
        </w:rPr>
        <w:t>В случае когда указан в документе учетный н</w:t>
      </w:r>
      <w:r w:rsidR="00D324F3" w:rsidRPr="009E0706">
        <w:rPr>
          <w:lang w:eastAsia="zh-CN"/>
        </w:rPr>
        <w:t xml:space="preserve">омер БО, доступны к заполнению </w:t>
      </w:r>
      <w:r w:rsidRPr="009E0706">
        <w:rPr>
          <w:lang w:eastAsia="zh-CN"/>
        </w:rPr>
        <w:t>вручную следующие поля:</w:t>
      </w:r>
    </w:p>
    <w:p w:rsidR="00D55667" w:rsidRPr="009E0706" w:rsidRDefault="00D55667" w:rsidP="007C4C73">
      <w:pPr>
        <w:pStyle w:val="GOSTListnum2"/>
        <w:rPr>
          <w:rStyle w:val="GOSTSymBold"/>
        </w:rPr>
      </w:pPr>
      <w:r w:rsidRPr="009E0706">
        <w:rPr>
          <w:rStyle w:val="GOSTSymBold"/>
        </w:rPr>
        <w:t>Вкладка «Универсальный передаточный документ»</w:t>
      </w:r>
    </w:p>
    <w:p w:rsidR="00D55667" w:rsidRPr="009E0706" w:rsidRDefault="00D55667" w:rsidP="007C4C73">
      <w:pPr>
        <w:pStyle w:val="GOSTListmark3"/>
      </w:pPr>
      <w:r w:rsidRPr="009E0706">
        <w:t>в разделе «Информация продавца»:</w:t>
      </w:r>
    </w:p>
    <w:p w:rsidR="00D55667" w:rsidRPr="009E0706" w:rsidRDefault="00D55667" w:rsidP="007C4C73">
      <w:pPr>
        <w:pStyle w:val="GOSTListmark4"/>
      </w:pPr>
      <w:r w:rsidRPr="009E0706">
        <w:t>«</w:t>
      </w:r>
      <w:r w:rsidRPr="009E0706">
        <w:rPr>
          <w:lang w:eastAsia="zh-CN"/>
        </w:rPr>
        <w:t>Код по бюджетной классификации</w:t>
      </w:r>
      <w:r w:rsidRPr="009E0706">
        <w:t>».</w:t>
      </w:r>
    </w:p>
    <w:p w:rsidR="00D55667" w:rsidRPr="009E0706" w:rsidRDefault="00D55667" w:rsidP="007C4C73">
      <w:pPr>
        <w:pStyle w:val="GOSTListnum2"/>
        <w:rPr>
          <w:rStyle w:val="GOSTSymBold"/>
        </w:rPr>
      </w:pPr>
      <w:r w:rsidRPr="009E0706">
        <w:rPr>
          <w:rStyle w:val="GOSTSymBold"/>
        </w:rPr>
        <w:t>Вкладка «Реквизиты для формирования ПД»</w:t>
      </w:r>
    </w:p>
    <w:p w:rsidR="00D55667" w:rsidRPr="009E0706" w:rsidRDefault="00D55667" w:rsidP="007C4C73">
      <w:pPr>
        <w:pStyle w:val="GOSTListmark3"/>
      </w:pPr>
      <w:r w:rsidRPr="009E0706">
        <w:t>в разделе «Реквизиты для формирования ПД»:</w:t>
      </w:r>
    </w:p>
    <w:p w:rsidR="00D55667" w:rsidRPr="009E0706" w:rsidRDefault="00D55667" w:rsidP="007C4C73">
      <w:pPr>
        <w:pStyle w:val="GOSTListmark4"/>
      </w:pPr>
      <w:r w:rsidRPr="009E0706">
        <w:t>«</w:t>
      </w:r>
      <w:r w:rsidRPr="009E0706">
        <w:rPr>
          <w:lang w:eastAsia="zh-CN"/>
        </w:rPr>
        <w:t>Вид платежа</w:t>
      </w:r>
      <w:r w:rsidRPr="009E0706">
        <w:t>»;</w:t>
      </w:r>
    </w:p>
    <w:p w:rsidR="00D55667" w:rsidRPr="009E0706" w:rsidRDefault="00D55667" w:rsidP="007C4C73">
      <w:pPr>
        <w:pStyle w:val="GOSTListmark4"/>
      </w:pPr>
      <w:r w:rsidRPr="009E0706">
        <w:t>«</w:t>
      </w:r>
      <w:r w:rsidRPr="009E0706">
        <w:rPr>
          <w:lang w:eastAsia="zh-CN"/>
        </w:rPr>
        <w:t>Предельная дата исполнения</w:t>
      </w:r>
      <w:r w:rsidRPr="009E0706">
        <w:t>»;</w:t>
      </w:r>
    </w:p>
    <w:p w:rsidR="00D55667" w:rsidRPr="009E0706" w:rsidRDefault="00D55667" w:rsidP="007C4C73">
      <w:pPr>
        <w:pStyle w:val="GOSTListmark4"/>
      </w:pPr>
      <w:r w:rsidRPr="009E0706">
        <w:t>«</w:t>
      </w:r>
      <w:r w:rsidRPr="009E0706">
        <w:rPr>
          <w:lang w:eastAsia="zh-CN"/>
        </w:rPr>
        <w:t>Очередность платежа</w:t>
      </w:r>
      <w:r w:rsidRPr="009E0706">
        <w:t>».</w:t>
      </w:r>
    </w:p>
    <w:p w:rsidR="00FC0A1F" w:rsidRPr="009E0706" w:rsidRDefault="00FC0A1F" w:rsidP="007C4C73">
      <w:pPr>
        <w:pStyle w:val="GOSTListnum2"/>
        <w:rPr>
          <w:rStyle w:val="GOSTSymBold"/>
        </w:rPr>
      </w:pPr>
      <w:r w:rsidRPr="009E0706">
        <w:rPr>
          <w:rStyle w:val="GOSTSymBold"/>
        </w:rPr>
        <w:t>Вкладка «Расшифровка платежей»</w:t>
      </w:r>
    </w:p>
    <w:p w:rsidR="00FC0A1F" w:rsidRPr="009E0706" w:rsidRDefault="00FC0A1F" w:rsidP="007C4C73">
      <w:pPr>
        <w:pStyle w:val="GOSTListmark3"/>
      </w:pPr>
      <w:r w:rsidRPr="009E0706">
        <w:t>в разделе «Расшифровка платежей по УПД»:</w:t>
      </w:r>
    </w:p>
    <w:p w:rsidR="00D55667" w:rsidRPr="009E0706" w:rsidRDefault="00D55667" w:rsidP="007C4C73">
      <w:pPr>
        <w:pStyle w:val="GOSTListmark4"/>
      </w:pPr>
      <w:r w:rsidRPr="009E0706">
        <w:t>«</w:t>
      </w:r>
      <w:r w:rsidRPr="009E0706">
        <w:rPr>
          <w:lang w:eastAsia="zh-CN"/>
        </w:rPr>
        <w:t>Вид средств</w:t>
      </w:r>
      <w:r w:rsidRPr="009E0706">
        <w:t>»;</w:t>
      </w:r>
    </w:p>
    <w:p w:rsidR="00FC0A1F" w:rsidRPr="009E0706" w:rsidRDefault="00FC0A1F" w:rsidP="007C4C73">
      <w:pPr>
        <w:pStyle w:val="GOSTListmark4"/>
      </w:pPr>
      <w:r w:rsidRPr="009E0706">
        <w:t>«</w:t>
      </w:r>
      <w:r w:rsidRPr="009E0706">
        <w:rPr>
          <w:lang w:eastAsia="zh-CN"/>
        </w:rPr>
        <w:t>Код объекта ФАИП (КМИ)</w:t>
      </w:r>
      <w:r w:rsidRPr="009E0706">
        <w:t>»;</w:t>
      </w:r>
    </w:p>
    <w:p w:rsidR="00FC0A1F" w:rsidRPr="009E0706" w:rsidRDefault="00FC0A1F" w:rsidP="007C4C73">
      <w:pPr>
        <w:pStyle w:val="GOSTListmark4"/>
      </w:pPr>
      <w:r w:rsidRPr="009E0706">
        <w:t>«</w:t>
      </w:r>
      <w:r w:rsidRPr="009E0706">
        <w:rPr>
          <w:lang w:eastAsia="zh-CN"/>
        </w:rPr>
        <w:t>Код по БК заказчика</w:t>
      </w:r>
      <w:r w:rsidRPr="009E0706">
        <w:t>»;</w:t>
      </w:r>
    </w:p>
    <w:p w:rsidR="00D55667" w:rsidRPr="009E0706" w:rsidRDefault="00D55667" w:rsidP="007C4C73">
      <w:pPr>
        <w:pStyle w:val="GOSTListmark4"/>
      </w:pPr>
      <w:r w:rsidRPr="009E0706">
        <w:t>«</w:t>
      </w:r>
      <w:r w:rsidRPr="009E0706">
        <w:rPr>
          <w:lang w:eastAsia="zh-CN"/>
        </w:rPr>
        <w:t>В том числе перечислено сумм аванса</w:t>
      </w:r>
      <w:r w:rsidRPr="009E0706">
        <w:t>».</w:t>
      </w:r>
    </w:p>
    <w:p w:rsidR="003A4579" w:rsidRPr="009E0706" w:rsidRDefault="003A4579" w:rsidP="00663068">
      <w:pPr>
        <w:pStyle w:val="GOSTListnum"/>
        <w:numPr>
          <w:ilvl w:val="0"/>
          <w:numId w:val="17"/>
        </w:numPr>
        <w:rPr>
          <w:lang w:eastAsia="zh-CN"/>
        </w:rPr>
      </w:pPr>
      <w:r w:rsidRPr="009E0706">
        <w:rPr>
          <w:lang w:eastAsia="zh-CN"/>
        </w:rPr>
        <w:t xml:space="preserve">Для автоматической проверки корректности заполнений реквизитов документа </w:t>
      </w:r>
      <w:r w:rsidR="00D0475E" w:rsidRPr="009E0706">
        <w:rPr>
          <w:lang w:eastAsia="zh-CN"/>
        </w:rPr>
        <w:t>нажать кнопку «</w:t>
      </w:r>
      <w:r w:rsidRPr="009E0706">
        <w:rPr>
          <w:lang w:eastAsia="zh-CN"/>
        </w:rPr>
        <w:t xml:space="preserve">Проверить документ». </w:t>
      </w:r>
      <w:r w:rsidRPr="009E0706">
        <w:t xml:space="preserve">После вывода результатов автоматической проверки документа, нажать </w:t>
      </w:r>
      <w:r w:rsidR="00D0475E" w:rsidRPr="009E0706">
        <w:t>кнопку «</w:t>
      </w:r>
      <w:r w:rsidRPr="009E0706">
        <w:t>Сохранить». В случае, если проверки пройдены успешно, статус документа изменится на «Новый</w:t>
      </w:r>
      <w:r w:rsidR="0029062F" w:rsidRPr="009E0706">
        <w:t>». Иначе –</w:t>
      </w:r>
      <w:r w:rsidRPr="009E0706">
        <w:t xml:space="preserve"> документ останется на статусе «Черновик».</w:t>
      </w:r>
    </w:p>
    <w:p w:rsidR="00A713AA" w:rsidRPr="009E0706" w:rsidRDefault="00A713AA" w:rsidP="00A713AA">
      <w:pPr>
        <w:pStyle w:val="32"/>
      </w:pPr>
      <w:bookmarkStart w:id="1970" w:name="_Ref36192944"/>
      <w:bookmarkStart w:id="1971" w:name="_Toc162867691"/>
      <w:r w:rsidRPr="009E0706">
        <w:t>Внесение изменений в ранее зарегистрированный УПД</w:t>
      </w:r>
      <w:bookmarkEnd w:id="1970"/>
      <w:bookmarkEnd w:id="1971"/>
    </w:p>
    <w:p w:rsidR="00A713AA" w:rsidRPr="009E0706" w:rsidRDefault="00A713AA" w:rsidP="00A713AA">
      <w:pPr>
        <w:pStyle w:val="41"/>
      </w:pPr>
      <w:r w:rsidRPr="009E0706">
        <w:t>Условия выполнения операции</w:t>
      </w:r>
    </w:p>
    <w:p w:rsidR="00A713AA" w:rsidRPr="009E0706" w:rsidRDefault="00A713AA" w:rsidP="00A713AA">
      <w:pPr>
        <w:pStyle w:val="GOSTNormalWithout"/>
      </w:pPr>
      <w:r w:rsidRPr="009E0706">
        <w:t>Для выполнения операции необходимо соблюдение следующих условий:</w:t>
      </w:r>
    </w:p>
    <w:p w:rsidR="00060552" w:rsidRPr="009E0706" w:rsidRDefault="00060552" w:rsidP="00060552">
      <w:pPr>
        <w:pStyle w:val="GOSTListmark1"/>
      </w:pPr>
      <w:r w:rsidRPr="009E0706">
        <w:t>в ПУР ЭБ заполнен справочник «Книга регистрации казначейских счетов»;</w:t>
      </w:r>
    </w:p>
    <w:p w:rsidR="00060552" w:rsidRPr="009E0706" w:rsidRDefault="00060552" w:rsidP="00060552">
      <w:pPr>
        <w:pStyle w:val="GOSTListmark1"/>
      </w:pPr>
      <w:r w:rsidRPr="009E0706">
        <w:t>дата обработки документа больше и равна дате начала действия функциональности СКП;</w:t>
      </w:r>
    </w:p>
    <w:p w:rsidR="00A713AA" w:rsidRPr="009E0706" w:rsidRDefault="00A713AA" w:rsidP="00A713AA">
      <w:pPr>
        <w:pStyle w:val="GOSTListmark1"/>
      </w:pPr>
      <w:r w:rsidRPr="009E0706">
        <w:t>пользователям настроен необходимый доступ к системе;</w:t>
      </w:r>
    </w:p>
    <w:p w:rsidR="00A713AA" w:rsidRPr="009E0706" w:rsidRDefault="00A713AA" w:rsidP="00A713AA">
      <w:pPr>
        <w:pStyle w:val="GOSTListmark1"/>
      </w:pPr>
      <w:r w:rsidRPr="009E0706">
        <w:t>есть архив с файлами УПД в формате XML, где заполнен реквизит «Номер исправления» значением, отличным от 0.</w:t>
      </w:r>
    </w:p>
    <w:p w:rsidR="00A713AA" w:rsidRPr="009E0706" w:rsidRDefault="00A713AA" w:rsidP="00A713AA">
      <w:pPr>
        <w:pStyle w:val="41"/>
      </w:pPr>
      <w:r w:rsidRPr="009E0706">
        <w:t>Последовательность действий</w:t>
      </w:r>
    </w:p>
    <w:p w:rsidR="00A713AA" w:rsidRPr="009E0706" w:rsidRDefault="009D64DA" w:rsidP="00EA5B44">
      <w:pPr>
        <w:pStyle w:val="GOSTListnum"/>
        <w:numPr>
          <w:ilvl w:val="0"/>
          <w:numId w:val="25"/>
        </w:numPr>
      </w:pPr>
      <w:r w:rsidRPr="009E0706">
        <w:t>В</w:t>
      </w:r>
      <w:r w:rsidRPr="009E0706">
        <w:rPr>
          <w:lang w:eastAsia="zh-CN"/>
        </w:rPr>
        <w:t xml:space="preserve">ыбрать подсистему «Управление расходами: средства ФБ» и развернуть ветку «Все сервисы – </w:t>
      </w:r>
      <w:r w:rsidRPr="009E0706">
        <w:t>Управление расходами – Компонент ведения денежных обязательств – Универсальный передаточный документ – Все документы (Клиент)».</w:t>
      </w:r>
    </w:p>
    <w:p w:rsidR="00A713AA" w:rsidRPr="009E0706" w:rsidRDefault="00A713AA" w:rsidP="00EA5B44">
      <w:pPr>
        <w:pStyle w:val="GOSTListnum"/>
        <w:numPr>
          <w:ilvl w:val="0"/>
          <w:numId w:val="25"/>
        </w:numPr>
      </w:pPr>
      <w:r w:rsidRPr="009E0706">
        <w:lastRenderedPageBreak/>
        <w:t xml:space="preserve">На панели инструментов нажать </w:t>
      </w:r>
      <w:r w:rsidR="00D0475E" w:rsidRPr="009E0706">
        <w:t>кнопку «</w:t>
      </w:r>
      <w:r w:rsidRPr="009E0706">
        <w:t>Импорт».</w:t>
      </w:r>
      <w:r w:rsidR="00DA7A1F" w:rsidRPr="009E0706">
        <w:t xml:space="preserve"> </w:t>
      </w:r>
      <w:r w:rsidRPr="009E0706">
        <w:t xml:space="preserve">Чтобы указать путь к архиву с файлами УПД в формате XML, необходимо нажать </w:t>
      </w:r>
      <w:r w:rsidR="00D0475E" w:rsidRPr="009E0706">
        <w:t>кнопку «</w:t>
      </w:r>
      <w:r w:rsidRPr="009E0706">
        <w:t xml:space="preserve">Загрузить». После указания пути к файлу нажать </w:t>
      </w:r>
      <w:r w:rsidR="00D0475E" w:rsidRPr="009E0706">
        <w:t>кнопку «</w:t>
      </w:r>
      <w:r w:rsidRPr="009E0706">
        <w:t>Сохранить».</w:t>
      </w:r>
    </w:p>
    <w:p w:rsidR="00A713AA" w:rsidRPr="009E0706" w:rsidRDefault="00A713AA" w:rsidP="00EA5B44">
      <w:pPr>
        <w:pStyle w:val="GOSTListnum"/>
        <w:numPr>
          <w:ilvl w:val="0"/>
          <w:numId w:val="25"/>
        </w:numPr>
      </w:pPr>
      <w:r w:rsidRPr="009E0706">
        <w:t xml:space="preserve">На СФ нажать </w:t>
      </w:r>
      <w:r w:rsidR="00D0475E" w:rsidRPr="009E0706">
        <w:t>кнопку «</w:t>
      </w:r>
      <w:r w:rsidRPr="009E0706">
        <w:t xml:space="preserve">Открыть документ на редактирование». Дозаполнить файл в соответствии и нажать </w:t>
      </w:r>
      <w:r w:rsidR="00D0475E" w:rsidRPr="009E0706">
        <w:t>кнопку «</w:t>
      </w:r>
      <w:r w:rsidRPr="009E0706">
        <w:t xml:space="preserve">Проверить документ». После вывода результатов автоматической проверки документа нажать </w:t>
      </w:r>
      <w:r w:rsidR="00D0475E" w:rsidRPr="009E0706">
        <w:t>кнопку «</w:t>
      </w:r>
      <w:r w:rsidRPr="009E0706">
        <w:t>Сохранить».</w:t>
      </w:r>
    </w:p>
    <w:p w:rsidR="00A713AA" w:rsidRPr="009E0706" w:rsidRDefault="00A713AA" w:rsidP="00A713AA">
      <w:pPr>
        <w:pStyle w:val="GOSTNormal"/>
      </w:pPr>
      <w:r w:rsidRPr="009E0706">
        <w:t xml:space="preserve">В случае необходимости предоставления пользователем УПД с типом </w:t>
      </w:r>
      <w:r w:rsidR="009336F3" w:rsidRPr="009E0706">
        <w:t>«Изменение»</w:t>
      </w:r>
      <w:r w:rsidRPr="009E0706">
        <w:t>, до внесения изменений в форматы ФНС (в части расширения размерности №</w:t>
      </w:r>
      <w:r w:rsidR="009336F3" w:rsidRPr="009E0706">
        <w:t xml:space="preserve"> </w:t>
      </w:r>
      <w:r w:rsidRPr="009E0706">
        <w:t>ДО до 25 знаков) Клиенту необходимо через ЛК ПБС П</w:t>
      </w:r>
      <w:r w:rsidR="009336F3" w:rsidRPr="009E0706">
        <w:t>УР ЭБ сформировать СДО с типом «Изменение»</w:t>
      </w:r>
      <w:r w:rsidRPr="009E0706">
        <w:t xml:space="preserve"> на ДО, ранее сформированный из УПД, в соответствии с текущей реализованной функциональностью.</w:t>
      </w:r>
    </w:p>
    <w:p w:rsidR="00A713AA" w:rsidRPr="009E0706" w:rsidRDefault="00A713AA" w:rsidP="007C4C73">
      <w:pPr>
        <w:pStyle w:val="GOSTNormalWithout"/>
      </w:pPr>
      <w:r w:rsidRPr="009E0706">
        <w:t>Последовательность выполняемых действий:</w:t>
      </w:r>
    </w:p>
    <w:p w:rsidR="009336F3" w:rsidRPr="009E0706" w:rsidRDefault="00A713AA" w:rsidP="00EA5B44">
      <w:pPr>
        <w:pStyle w:val="GOSTListnum"/>
        <w:numPr>
          <w:ilvl w:val="0"/>
          <w:numId w:val="26"/>
        </w:numPr>
      </w:pPr>
      <w:r w:rsidRPr="009E0706">
        <w:t>Зайти в ЛК ПБС ПУР ЭБ</w:t>
      </w:r>
      <w:r w:rsidR="009336F3" w:rsidRPr="009E0706">
        <w:t xml:space="preserve"> и развернуть ветку «Управление расходами – Денежные обязательства – Сведения о денежном обязательстве – Все документы (клиент)».</w:t>
      </w:r>
    </w:p>
    <w:p w:rsidR="009336F3" w:rsidRPr="009E0706" w:rsidRDefault="00D0475E" w:rsidP="00A713AA">
      <w:pPr>
        <w:pStyle w:val="GOSTListnum"/>
      </w:pPr>
      <w:r w:rsidRPr="009E0706">
        <w:t>Нажать кнопку «</w:t>
      </w:r>
      <w:r w:rsidR="009336F3" w:rsidRPr="009E0706">
        <w:t xml:space="preserve">Создать новый документ». Для создания документа с типом «Изменение» необходимо будет на визуальной форме выбрать из выпадающего списка тип сведений «Изменение» и далее </w:t>
      </w:r>
      <w:r w:rsidRPr="009E0706">
        <w:t>нажать кнопку </w:t>
      </w:r>
      <w:r w:rsidR="009336F3" w:rsidRPr="009E0706">
        <w:rPr>
          <w:noProof/>
        </w:rPr>
        <w:drawing>
          <wp:inline distT="0" distB="0" distL="0" distR="0" wp14:anchorId="74E86007" wp14:editId="11B8EB40">
            <wp:extent cx="190500" cy="180975"/>
            <wp:effectExtent l="19050" t="0" r="0"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pic:cNvPicPr>
                      <a:picLocks noChangeAspect="1" noChangeArrowheads="1"/>
                    </pic:cNvPicPr>
                  </pic:nvPicPr>
                  <pic:blipFill>
                    <a:blip r:embed="rId138" cstate="print"/>
                    <a:srcRect/>
                    <a:stretch>
                      <a:fillRect/>
                    </a:stretch>
                  </pic:blipFill>
                  <pic:spPr bwMode="auto">
                    <a:xfrm>
                      <a:off x="0" y="0"/>
                      <a:ext cx="190500" cy="180975"/>
                    </a:xfrm>
                    <a:prstGeom prst="rect">
                      <a:avLst/>
                    </a:prstGeom>
                    <a:noFill/>
                    <a:ln w="9525">
                      <a:noFill/>
                      <a:miter lim="800000"/>
                      <a:headEnd/>
                      <a:tailEnd/>
                    </a:ln>
                  </pic:spPr>
                </pic:pic>
              </a:graphicData>
            </a:graphic>
          </wp:inline>
        </w:drawing>
      </w:r>
      <w:r w:rsidR="009336F3" w:rsidRPr="009E0706">
        <w:t xml:space="preserve"> </w:t>
      </w:r>
      <w:r w:rsidR="009336F3" w:rsidRPr="009E0706">
        <w:rPr>
          <w:szCs w:val="28"/>
        </w:rPr>
        <w:t>рядом с полем «Тип сведений»,</w:t>
      </w:r>
      <w:r w:rsidR="009336F3" w:rsidRPr="009E0706">
        <w:t xml:space="preserve"> выбрать из справочника «Денежное обязательство» запись, на которую необходимо создать изменение ( см. </w:t>
      </w:r>
      <w:r w:rsidR="00834A9E" w:rsidRPr="009E0706">
        <w:t>рис. </w:t>
      </w:r>
      <w:r w:rsidR="009336F3" w:rsidRPr="009E0706">
        <w:fldChar w:fldCharType="begin"/>
      </w:r>
      <w:r w:rsidR="009336F3" w:rsidRPr="009E0706">
        <w:instrText xml:space="preserve"> REF _Ref518986812 \h </w:instrText>
      </w:r>
      <w:r w:rsidR="0098402B" w:rsidRPr="009E0706">
        <w:instrText xml:space="preserve"> \* MERGEFORMAT </w:instrText>
      </w:r>
      <w:r w:rsidR="009336F3" w:rsidRPr="009E0706">
        <w:fldChar w:fldCharType="separate"/>
      </w:r>
      <w:r w:rsidR="008353AE">
        <w:rPr>
          <w:noProof/>
        </w:rPr>
        <w:t>94</w:t>
      </w:r>
      <w:r w:rsidR="009336F3" w:rsidRPr="009E0706">
        <w:fldChar w:fldCharType="end"/>
      </w:r>
      <w:r w:rsidR="009336F3" w:rsidRPr="009E0706">
        <w:t>).</w:t>
      </w:r>
    </w:p>
    <w:p w:rsidR="00A713AA" w:rsidRPr="009E0706" w:rsidRDefault="009336F3" w:rsidP="009336F3">
      <w:pPr>
        <w:pStyle w:val="GOSTListnum"/>
      </w:pPr>
      <w:r w:rsidRPr="009E0706">
        <w:t xml:space="preserve">В </w:t>
      </w:r>
      <w:r w:rsidR="00A713AA" w:rsidRPr="009E0706">
        <w:t>открывшейся форме нового документа:</w:t>
      </w:r>
    </w:p>
    <w:p w:rsidR="00A713AA" w:rsidRPr="009E0706" w:rsidRDefault="00A713AA" w:rsidP="009336F3">
      <w:pPr>
        <w:pStyle w:val="GOSTListmark3"/>
      </w:pPr>
      <w:r w:rsidRPr="009E0706">
        <w:t xml:space="preserve">в поле </w:t>
      </w:r>
      <w:r w:rsidR="009336F3" w:rsidRPr="009E0706">
        <w:t>«Учетный номер БО»</w:t>
      </w:r>
      <w:r w:rsidRPr="009E0706">
        <w:t xml:space="preserve"> указать №</w:t>
      </w:r>
      <w:r w:rsidR="009336F3" w:rsidRPr="009E0706">
        <w:t xml:space="preserve"> </w:t>
      </w:r>
      <w:r w:rsidRPr="009E0706">
        <w:t>БО, по которому предоставлялось первичное УПД, или которой</w:t>
      </w:r>
      <w:r w:rsidR="009336F3" w:rsidRPr="009E0706">
        <w:t xml:space="preserve"> сформировался на первичное УПД;</w:t>
      </w:r>
    </w:p>
    <w:p w:rsidR="00A713AA" w:rsidRPr="009E0706" w:rsidRDefault="009336F3" w:rsidP="009336F3">
      <w:pPr>
        <w:pStyle w:val="GOSTListmark3"/>
      </w:pPr>
      <w:r w:rsidRPr="009E0706">
        <w:t>в поле «</w:t>
      </w:r>
      <w:r w:rsidR="00A713AA" w:rsidRPr="009E0706">
        <w:t>Учетный номер Д</w:t>
      </w:r>
      <w:r w:rsidRPr="009E0706">
        <w:t>О»</w:t>
      </w:r>
      <w:r w:rsidR="00A713AA" w:rsidRPr="009E0706">
        <w:t xml:space="preserve"> указать №</w:t>
      </w:r>
      <w:r w:rsidRPr="009E0706">
        <w:t xml:space="preserve"> </w:t>
      </w:r>
      <w:r w:rsidR="00A713AA" w:rsidRPr="009E0706">
        <w:t>ДО, котор</w:t>
      </w:r>
      <w:r w:rsidRPr="009E0706">
        <w:t>ое</w:t>
      </w:r>
      <w:r w:rsidR="00A713AA" w:rsidRPr="009E0706">
        <w:t xml:space="preserve"> сформировал</w:t>
      </w:r>
      <w:r w:rsidRPr="009E0706">
        <w:t>ось на первичное УПД;</w:t>
      </w:r>
    </w:p>
    <w:p w:rsidR="00A713AA" w:rsidRPr="009E0706" w:rsidRDefault="009336F3" w:rsidP="009336F3">
      <w:pPr>
        <w:pStyle w:val="GOSTListmark3"/>
      </w:pPr>
      <w:r w:rsidRPr="009E0706">
        <w:t>в разделе «</w:t>
      </w:r>
      <w:r w:rsidR="00A713AA" w:rsidRPr="009E0706">
        <w:t>Реквизиты документа, подтверждающего возник</w:t>
      </w:r>
      <w:r w:rsidRPr="009E0706">
        <w:t>новение денежного обязательства»</w:t>
      </w:r>
      <w:r w:rsidR="00A713AA" w:rsidRPr="009E0706">
        <w:t xml:space="preserve"> указать реквизиты УПД, н</w:t>
      </w:r>
      <w:r w:rsidRPr="009E0706">
        <w:t>а который формируется изменение;</w:t>
      </w:r>
    </w:p>
    <w:p w:rsidR="009336F3" w:rsidRPr="009E0706" w:rsidRDefault="00A713AA" w:rsidP="009336F3">
      <w:pPr>
        <w:pStyle w:val="GOSTListmark3"/>
      </w:pPr>
      <w:r w:rsidRPr="009E0706">
        <w:t>заполнить остальные поля документа с учетом требуемых из</w:t>
      </w:r>
      <w:r w:rsidR="009336F3" w:rsidRPr="009E0706">
        <w:t>менений.</w:t>
      </w:r>
    </w:p>
    <w:p w:rsidR="00A713AA" w:rsidRPr="009E0706" w:rsidRDefault="009336F3" w:rsidP="009336F3">
      <w:pPr>
        <w:pStyle w:val="GOSTListnum"/>
      </w:pPr>
      <w:r w:rsidRPr="009E0706">
        <w:t>Сохранить созданный документ.</w:t>
      </w:r>
    </w:p>
    <w:p w:rsidR="0058214D" w:rsidRPr="009E0706" w:rsidRDefault="003A4579" w:rsidP="003A4579">
      <w:pPr>
        <w:pStyle w:val="32"/>
        <w:rPr>
          <w:lang w:eastAsia="zh-CN"/>
        </w:rPr>
      </w:pPr>
      <w:bookmarkStart w:id="1972" w:name="_Toc20229530"/>
      <w:bookmarkStart w:id="1973" w:name="_Toc162867692"/>
      <w:r w:rsidRPr="009E0706">
        <w:rPr>
          <w:lang w:eastAsia="zh-CN"/>
        </w:rPr>
        <w:t>Отправка на согласование</w:t>
      </w:r>
      <w:bookmarkEnd w:id="1972"/>
      <w:bookmarkEnd w:id="1973"/>
    </w:p>
    <w:p w:rsidR="00004DEA" w:rsidRPr="009E0706" w:rsidRDefault="00004DEA" w:rsidP="00004DEA">
      <w:pPr>
        <w:pStyle w:val="41"/>
      </w:pPr>
      <w:r w:rsidRPr="009E0706">
        <w:t>Условия выполнения операции</w:t>
      </w:r>
    </w:p>
    <w:p w:rsidR="00004DEA" w:rsidRPr="009E0706" w:rsidRDefault="00004DEA" w:rsidP="00004DEA">
      <w:pPr>
        <w:pStyle w:val="GOSTNormalWithout"/>
      </w:pPr>
      <w:r w:rsidRPr="009E0706">
        <w:t>Для выполнения операции необходимо соблюдение следующих условий:</w:t>
      </w:r>
    </w:p>
    <w:p w:rsidR="00004DEA" w:rsidRPr="009E0706" w:rsidRDefault="00004DEA" w:rsidP="00004DEA">
      <w:pPr>
        <w:pStyle w:val="GOSTListmark1"/>
      </w:pPr>
      <w:r w:rsidRPr="009E0706">
        <w:t>в ПУР ЭБ заполнен справочник «Книга регистрации казначейских счетов»;</w:t>
      </w:r>
    </w:p>
    <w:p w:rsidR="00004DEA" w:rsidRPr="009E0706" w:rsidRDefault="00004DEA" w:rsidP="00004DEA">
      <w:pPr>
        <w:pStyle w:val="GOSTListmark1"/>
        <w:rPr>
          <w:lang w:eastAsia="zh-CN"/>
        </w:rPr>
      </w:pPr>
      <w:r w:rsidRPr="009E0706">
        <w:t>дата обработки документа больше и равна дате начала действия функциональности СКП.</w:t>
      </w:r>
    </w:p>
    <w:p w:rsidR="00004DEA" w:rsidRPr="009E0706" w:rsidRDefault="00004DEA" w:rsidP="00004DEA">
      <w:pPr>
        <w:pStyle w:val="41"/>
      </w:pPr>
      <w:r w:rsidRPr="009E0706">
        <w:t>Последовательность действий</w:t>
      </w:r>
    </w:p>
    <w:p w:rsidR="0058214D" w:rsidRPr="009E0706" w:rsidRDefault="009D64DA" w:rsidP="00663068">
      <w:pPr>
        <w:pStyle w:val="GOSTListnum"/>
        <w:numPr>
          <w:ilvl w:val="0"/>
          <w:numId w:val="19"/>
        </w:numPr>
        <w:rPr>
          <w:lang w:eastAsia="zh-CN"/>
        </w:rPr>
      </w:pPr>
      <w:r w:rsidRPr="009E0706">
        <w:t>В</w:t>
      </w:r>
      <w:r w:rsidRPr="009E0706">
        <w:rPr>
          <w:lang w:eastAsia="zh-CN"/>
        </w:rPr>
        <w:t xml:space="preserve">ыбрать подсистему «Управление расходами: средства ФБ» и развернуть ветку «Все сервисы – </w:t>
      </w:r>
      <w:r w:rsidRPr="009E0706">
        <w:t>Управление расходами – Компонент ведения денежных обязательств – Универсальный передаточный документ – Все документы (Клиент)»</w:t>
      </w:r>
      <w:r w:rsidRPr="009E0706">
        <w:rPr>
          <w:lang w:eastAsia="zh-CN"/>
        </w:rPr>
        <w:t>.</w:t>
      </w:r>
    </w:p>
    <w:p w:rsidR="0058214D" w:rsidRPr="009E0706" w:rsidRDefault="0058214D" w:rsidP="00663068">
      <w:pPr>
        <w:pStyle w:val="GOSTListnum"/>
        <w:numPr>
          <w:ilvl w:val="0"/>
          <w:numId w:val="19"/>
        </w:numPr>
        <w:rPr>
          <w:lang w:eastAsia="zh-CN"/>
        </w:rPr>
      </w:pPr>
      <w:r w:rsidRPr="009E0706">
        <w:rPr>
          <w:lang w:eastAsia="zh-CN"/>
        </w:rPr>
        <w:t xml:space="preserve">На списковой форме с помощью </w:t>
      </w:r>
      <w:r w:rsidRPr="009E0706">
        <w:rPr>
          <w:rStyle w:val="GOSTReporterror"/>
        </w:rPr>
        <w:t>чекбокса</w:t>
      </w:r>
      <w:r w:rsidRPr="009E0706">
        <w:rPr>
          <w:lang w:eastAsia="zh-CN"/>
        </w:rPr>
        <w:t xml:space="preserve"> выделить необходимый документ на статусе «Новый». На панели инструментов </w:t>
      </w:r>
      <w:r w:rsidR="00D0475E" w:rsidRPr="009E0706">
        <w:rPr>
          <w:lang w:eastAsia="zh-CN"/>
        </w:rPr>
        <w:t>нажать кнопку «</w:t>
      </w:r>
      <w:r w:rsidRPr="009E0706">
        <w:rPr>
          <w:lang w:eastAsia="zh-CN"/>
        </w:rPr>
        <w:t xml:space="preserve">Направить на </w:t>
      </w:r>
      <w:r w:rsidRPr="009E0706">
        <w:rPr>
          <w:lang w:eastAsia="zh-CN"/>
        </w:rPr>
        <w:lastRenderedPageBreak/>
        <w:t>согласование»</w:t>
      </w:r>
      <w:r w:rsidR="00D96E39" w:rsidRPr="009E0706">
        <w:rPr>
          <w:lang w:eastAsia="zh-CN"/>
        </w:rPr>
        <w:t xml:space="preserve">, во всплывающем окне </w:t>
      </w:r>
      <w:r w:rsidR="00D96E39" w:rsidRPr="009E0706">
        <w:t>указать согласующего и утверждающего</w:t>
      </w:r>
      <w:r w:rsidRPr="009E0706">
        <w:rPr>
          <w:lang w:eastAsia="zh-CN"/>
        </w:rPr>
        <w:t>. Статус документа изменится на «На согласовании».</w:t>
      </w:r>
    </w:p>
    <w:p w:rsidR="003A4579" w:rsidRPr="009E0706" w:rsidRDefault="0058214D" w:rsidP="003A4579">
      <w:pPr>
        <w:pStyle w:val="32"/>
        <w:rPr>
          <w:lang w:eastAsia="zh-CN"/>
        </w:rPr>
      </w:pPr>
      <w:bookmarkStart w:id="1974" w:name="_Toc20229531"/>
      <w:bookmarkStart w:id="1975" w:name="_Toc162867693"/>
      <w:r w:rsidRPr="009E0706">
        <w:rPr>
          <w:lang w:eastAsia="zh-CN"/>
        </w:rPr>
        <w:t>С</w:t>
      </w:r>
      <w:r w:rsidR="003A4579" w:rsidRPr="009E0706">
        <w:rPr>
          <w:lang w:eastAsia="zh-CN"/>
        </w:rPr>
        <w:t>огласование УПД</w:t>
      </w:r>
      <w:bookmarkEnd w:id="1974"/>
      <w:bookmarkEnd w:id="1975"/>
    </w:p>
    <w:p w:rsidR="00004DEA" w:rsidRPr="009E0706" w:rsidRDefault="00004DEA" w:rsidP="00004DEA">
      <w:pPr>
        <w:pStyle w:val="41"/>
      </w:pPr>
      <w:r w:rsidRPr="009E0706">
        <w:t>Условия выполнения операции</w:t>
      </w:r>
    </w:p>
    <w:p w:rsidR="00004DEA" w:rsidRPr="009E0706" w:rsidRDefault="00004DEA" w:rsidP="00004DEA">
      <w:pPr>
        <w:pStyle w:val="GOSTNormalWithout"/>
      </w:pPr>
      <w:r w:rsidRPr="009E0706">
        <w:t>Для выполнения операции необходимо соблюдение следующих условий:</w:t>
      </w:r>
    </w:p>
    <w:p w:rsidR="00004DEA" w:rsidRPr="009E0706" w:rsidRDefault="00004DEA" w:rsidP="00004DEA">
      <w:pPr>
        <w:pStyle w:val="GOSTListmark1"/>
      </w:pPr>
      <w:r w:rsidRPr="009E0706">
        <w:t>в ПУР ЭБ заполнен справочник «Книга регистрации казначейских счетов»;</w:t>
      </w:r>
    </w:p>
    <w:p w:rsidR="00004DEA" w:rsidRPr="009E0706" w:rsidRDefault="00004DEA" w:rsidP="00004DEA">
      <w:pPr>
        <w:pStyle w:val="GOSTListmark1"/>
        <w:rPr>
          <w:lang w:eastAsia="zh-CN"/>
        </w:rPr>
      </w:pPr>
      <w:r w:rsidRPr="009E0706">
        <w:t>дата обработки документа больше и равна дате начала действия функциональности СКП.</w:t>
      </w:r>
    </w:p>
    <w:p w:rsidR="00004DEA" w:rsidRPr="009E0706" w:rsidRDefault="00004DEA" w:rsidP="00004DEA">
      <w:pPr>
        <w:pStyle w:val="41"/>
      </w:pPr>
      <w:r w:rsidRPr="009E0706">
        <w:t>Последовательность действий</w:t>
      </w:r>
    </w:p>
    <w:p w:rsidR="0058214D" w:rsidRPr="009E0706" w:rsidRDefault="009D64DA" w:rsidP="00663068">
      <w:pPr>
        <w:pStyle w:val="GOSTListnum"/>
        <w:numPr>
          <w:ilvl w:val="0"/>
          <w:numId w:val="20"/>
        </w:numPr>
        <w:rPr>
          <w:lang w:eastAsia="zh-CN"/>
        </w:rPr>
      </w:pPr>
      <w:r w:rsidRPr="009E0706">
        <w:t>В</w:t>
      </w:r>
      <w:r w:rsidRPr="009E0706">
        <w:rPr>
          <w:lang w:eastAsia="zh-CN"/>
        </w:rPr>
        <w:t xml:space="preserve">ыбрать подсистему «Управление расходами: средства ФБ» и развернуть ветку «Все сервисы – </w:t>
      </w:r>
      <w:r w:rsidRPr="009E0706">
        <w:t>Управление расходами – Компонент ведения денежных обязательств – Универсальный передаточный документ – Все документы (Клиент)»</w:t>
      </w:r>
      <w:r w:rsidRPr="009E0706">
        <w:rPr>
          <w:lang w:eastAsia="zh-CN"/>
        </w:rPr>
        <w:t>.</w:t>
      </w:r>
    </w:p>
    <w:p w:rsidR="00844132" w:rsidRPr="009E0706" w:rsidRDefault="00844132" w:rsidP="00663068">
      <w:pPr>
        <w:pStyle w:val="GOSTListnum"/>
        <w:numPr>
          <w:ilvl w:val="0"/>
          <w:numId w:val="20"/>
        </w:numPr>
        <w:rPr>
          <w:lang w:eastAsia="zh-CN"/>
        </w:rPr>
      </w:pPr>
      <w:r w:rsidRPr="009E0706">
        <w:rPr>
          <w:lang w:eastAsia="zh-CN"/>
        </w:rPr>
        <w:t xml:space="preserve">На списковой форме с помощью </w:t>
      </w:r>
      <w:r w:rsidRPr="009E0706">
        <w:rPr>
          <w:rStyle w:val="GOSTReporterror"/>
        </w:rPr>
        <w:t>чекбокса</w:t>
      </w:r>
      <w:r w:rsidRPr="009E0706">
        <w:rPr>
          <w:lang w:eastAsia="zh-CN"/>
        </w:rPr>
        <w:t xml:space="preserve"> выделить необходимый документ на статусе «На согласовании». Установить </w:t>
      </w:r>
      <w:r w:rsidRPr="009E0706">
        <w:rPr>
          <w:rStyle w:val="GOSTReporterror"/>
        </w:rPr>
        <w:t>чекбокс</w:t>
      </w:r>
      <w:r w:rsidRPr="009E0706">
        <w:rPr>
          <w:lang w:eastAsia="zh-CN"/>
        </w:rPr>
        <w:t xml:space="preserve"> напротив документа, который необходимо согласовать. </w:t>
      </w:r>
    </w:p>
    <w:p w:rsidR="00077B55" w:rsidRPr="009E0706" w:rsidRDefault="00077B55" w:rsidP="00663068">
      <w:pPr>
        <w:pStyle w:val="GOSTListnum"/>
        <w:numPr>
          <w:ilvl w:val="0"/>
          <w:numId w:val="20"/>
        </w:numPr>
        <w:rPr>
          <w:lang w:eastAsia="zh-CN"/>
        </w:rPr>
      </w:pPr>
      <w:r w:rsidRPr="009E0706">
        <w:t xml:space="preserve">На панели инструментов нажать </w:t>
      </w:r>
      <w:r w:rsidR="00D0475E" w:rsidRPr="009E0706">
        <w:t>кнопку «</w:t>
      </w:r>
      <w:r w:rsidRPr="009E0706">
        <w:t>Согласовать». В появившемся диалоговом окне нажать «Согласовать». Статус документа изменится на «На утверждении».</w:t>
      </w:r>
    </w:p>
    <w:p w:rsidR="00844132" w:rsidRPr="009E0706" w:rsidRDefault="00844132" w:rsidP="00844132">
      <w:pPr>
        <w:pStyle w:val="32"/>
        <w:rPr>
          <w:lang w:eastAsia="zh-CN"/>
        </w:rPr>
      </w:pPr>
      <w:bookmarkStart w:id="1976" w:name="_Toc20229532"/>
      <w:bookmarkStart w:id="1977" w:name="_Toc162867694"/>
      <w:r w:rsidRPr="009E0706">
        <w:rPr>
          <w:lang w:eastAsia="zh-CN"/>
        </w:rPr>
        <w:t>Утверждение УПД</w:t>
      </w:r>
      <w:bookmarkEnd w:id="1976"/>
      <w:bookmarkEnd w:id="1977"/>
    </w:p>
    <w:p w:rsidR="00004DEA" w:rsidRPr="009E0706" w:rsidRDefault="00004DEA" w:rsidP="00004DEA">
      <w:pPr>
        <w:pStyle w:val="41"/>
      </w:pPr>
      <w:r w:rsidRPr="009E0706">
        <w:t>Условия выполнения операции</w:t>
      </w:r>
    </w:p>
    <w:p w:rsidR="00004DEA" w:rsidRPr="009E0706" w:rsidRDefault="00004DEA" w:rsidP="00004DEA">
      <w:pPr>
        <w:pStyle w:val="GOSTNormalWithout"/>
      </w:pPr>
      <w:r w:rsidRPr="009E0706">
        <w:t>Для выполнения операции необходимо соблюдение следующих условий:</w:t>
      </w:r>
    </w:p>
    <w:p w:rsidR="00004DEA" w:rsidRPr="009E0706" w:rsidRDefault="00004DEA" w:rsidP="00004DEA">
      <w:pPr>
        <w:pStyle w:val="GOSTListmark1"/>
      </w:pPr>
      <w:r w:rsidRPr="009E0706">
        <w:t>в ПУР ЭБ заполнен справочник «Книга регистрации казначейских счетов»;</w:t>
      </w:r>
    </w:p>
    <w:p w:rsidR="00004DEA" w:rsidRPr="009E0706" w:rsidRDefault="00004DEA" w:rsidP="00004DEA">
      <w:pPr>
        <w:pStyle w:val="GOSTListmark1"/>
        <w:rPr>
          <w:lang w:eastAsia="zh-CN"/>
        </w:rPr>
      </w:pPr>
      <w:r w:rsidRPr="009E0706">
        <w:t>дата обработки документа больше и равна дате начала действия функциональности СКП.</w:t>
      </w:r>
    </w:p>
    <w:p w:rsidR="00004DEA" w:rsidRPr="009E0706" w:rsidRDefault="00004DEA" w:rsidP="00004DEA">
      <w:pPr>
        <w:pStyle w:val="41"/>
      </w:pPr>
      <w:r w:rsidRPr="009E0706">
        <w:t>Последовательность действий</w:t>
      </w:r>
    </w:p>
    <w:p w:rsidR="00844132" w:rsidRPr="009E0706" w:rsidRDefault="009D64DA" w:rsidP="00663068">
      <w:pPr>
        <w:pStyle w:val="GOSTListnum"/>
        <w:numPr>
          <w:ilvl w:val="0"/>
          <w:numId w:val="21"/>
        </w:numPr>
        <w:rPr>
          <w:lang w:eastAsia="zh-CN"/>
        </w:rPr>
      </w:pPr>
      <w:r w:rsidRPr="009E0706">
        <w:t>В</w:t>
      </w:r>
      <w:r w:rsidRPr="009E0706">
        <w:rPr>
          <w:lang w:eastAsia="zh-CN"/>
        </w:rPr>
        <w:t xml:space="preserve">ыбрать подсистему «Управление расходами: средства ФБ» и развернуть ветку «Все сервисы – </w:t>
      </w:r>
      <w:r w:rsidRPr="009E0706">
        <w:t>Управление расходами – Компонент ведения денежных обязательств – Универсальный передаточный документ – Все документы (Клиент)»</w:t>
      </w:r>
      <w:r w:rsidRPr="009E0706">
        <w:rPr>
          <w:lang w:eastAsia="zh-CN"/>
        </w:rPr>
        <w:t>.</w:t>
      </w:r>
    </w:p>
    <w:p w:rsidR="00844132" w:rsidRPr="009E0706" w:rsidRDefault="00844132" w:rsidP="00663068">
      <w:pPr>
        <w:pStyle w:val="GOSTListnum"/>
        <w:numPr>
          <w:ilvl w:val="0"/>
          <w:numId w:val="21"/>
        </w:numPr>
        <w:rPr>
          <w:lang w:eastAsia="zh-CN"/>
        </w:rPr>
      </w:pPr>
      <w:r w:rsidRPr="009E0706">
        <w:rPr>
          <w:lang w:eastAsia="zh-CN"/>
        </w:rPr>
        <w:t xml:space="preserve">На списковой форме с помощью </w:t>
      </w:r>
      <w:r w:rsidRPr="009E0706">
        <w:rPr>
          <w:rStyle w:val="GOSTReporterror"/>
        </w:rPr>
        <w:t>чекбокса</w:t>
      </w:r>
      <w:r w:rsidRPr="009E0706">
        <w:rPr>
          <w:lang w:eastAsia="zh-CN"/>
        </w:rPr>
        <w:t xml:space="preserve"> выделить необходимый документ на статусе «На утверждении». Установить </w:t>
      </w:r>
      <w:r w:rsidRPr="009E0706">
        <w:rPr>
          <w:rStyle w:val="GOSTReporterror"/>
        </w:rPr>
        <w:t>чекбокс</w:t>
      </w:r>
      <w:r w:rsidRPr="009E0706">
        <w:rPr>
          <w:lang w:eastAsia="zh-CN"/>
        </w:rPr>
        <w:t xml:space="preserve"> напротив документа, который необходимо утвердить</w:t>
      </w:r>
      <w:r w:rsidR="0085159C" w:rsidRPr="009E0706">
        <w:rPr>
          <w:lang w:eastAsia="zh-CN"/>
        </w:rPr>
        <w:t>.</w:t>
      </w:r>
    </w:p>
    <w:p w:rsidR="00844132" w:rsidRPr="009E0706" w:rsidRDefault="00844132" w:rsidP="00844132">
      <w:pPr>
        <w:pStyle w:val="GOSTListnum"/>
      </w:pPr>
      <w:r w:rsidRPr="009E0706">
        <w:t xml:space="preserve">На панели инструментов нажать </w:t>
      </w:r>
      <w:r w:rsidR="00D0475E" w:rsidRPr="009E0706">
        <w:t>кнопку «</w:t>
      </w:r>
      <w:r w:rsidRPr="009E0706">
        <w:t>Утвердить». В появившемся диалоговом окне нажать «Утвердить».</w:t>
      </w:r>
    </w:p>
    <w:p w:rsidR="00844132" w:rsidRPr="009E0706" w:rsidRDefault="00844132" w:rsidP="009336EF">
      <w:pPr>
        <w:pStyle w:val="GOSTListnum"/>
        <w:rPr>
          <w:lang w:eastAsia="zh-CN"/>
        </w:rPr>
      </w:pPr>
      <w:r w:rsidRPr="009E0706">
        <w:t>Во всплывающем окне «Просмотр документа перед формированием подписи» нажать «Подписать», выбрав сертификат пользователя. Статус документа изменится на «Утвержден», документ будет направлен к ЛК ТОФК.</w:t>
      </w:r>
    </w:p>
    <w:p w:rsidR="00844132" w:rsidRPr="009E0706" w:rsidRDefault="007C4C73" w:rsidP="00B958EA">
      <w:pPr>
        <w:pStyle w:val="32"/>
        <w:rPr>
          <w:lang w:eastAsia="zh-CN"/>
        </w:rPr>
      </w:pPr>
      <w:bookmarkStart w:id="1978" w:name="_Toc20229533"/>
      <w:bookmarkStart w:id="1979" w:name="_Toc162867695"/>
      <w:r w:rsidRPr="009E0706">
        <w:rPr>
          <w:lang w:eastAsia="zh-CN"/>
        </w:rPr>
        <w:lastRenderedPageBreak/>
        <w:t>Печать</w:t>
      </w:r>
      <w:r w:rsidR="00B958EA" w:rsidRPr="009E0706">
        <w:rPr>
          <w:lang w:eastAsia="zh-CN"/>
        </w:rPr>
        <w:t xml:space="preserve"> УПД</w:t>
      </w:r>
      <w:bookmarkEnd w:id="1978"/>
      <w:bookmarkEnd w:id="1979"/>
    </w:p>
    <w:p w:rsidR="00FB6E2A" w:rsidRPr="009E0706" w:rsidRDefault="00FB6E2A" w:rsidP="00FB6E2A">
      <w:pPr>
        <w:pStyle w:val="41"/>
      </w:pPr>
      <w:r w:rsidRPr="009E0706">
        <w:t>Условия выполнения операции</w:t>
      </w:r>
    </w:p>
    <w:p w:rsidR="00FB6E2A" w:rsidRPr="009E0706" w:rsidRDefault="00FB6E2A" w:rsidP="00FB6E2A">
      <w:pPr>
        <w:pStyle w:val="GOSTNormalWithout"/>
      </w:pPr>
      <w:r w:rsidRPr="009E0706">
        <w:t>Для выполнения операции необходимо соблюдение следующих условий:</w:t>
      </w:r>
    </w:p>
    <w:p w:rsidR="00FB6E2A" w:rsidRPr="009E0706" w:rsidRDefault="00FB6E2A" w:rsidP="00FB6E2A">
      <w:pPr>
        <w:pStyle w:val="GOSTListmark1"/>
      </w:pPr>
      <w:r w:rsidRPr="009E0706">
        <w:t>в ПУР ЭБ заполнен справочник «Книга регистрации казначейских счетов»;</w:t>
      </w:r>
    </w:p>
    <w:p w:rsidR="00FB6E2A" w:rsidRPr="009E0706" w:rsidRDefault="00FB6E2A" w:rsidP="00FB6E2A">
      <w:pPr>
        <w:pStyle w:val="GOSTListmark1"/>
      </w:pPr>
      <w:r w:rsidRPr="009E0706">
        <w:t>дата обработки документа больше и равна дате начала действия функциональности СКП;</w:t>
      </w:r>
    </w:p>
    <w:p w:rsidR="00FB6E2A" w:rsidRPr="009E0706" w:rsidRDefault="00FB6E2A" w:rsidP="00131C48">
      <w:pPr>
        <w:pStyle w:val="GOSTListmark1"/>
      </w:pPr>
      <w:r w:rsidRPr="009E0706">
        <w:t>пользователям настроен необходимый доступ к системе.</w:t>
      </w:r>
    </w:p>
    <w:p w:rsidR="00FB6E2A" w:rsidRPr="009E0706" w:rsidRDefault="00FB6E2A" w:rsidP="00FB6E2A">
      <w:pPr>
        <w:pStyle w:val="41"/>
        <w:rPr>
          <w:lang w:eastAsia="zh-CN"/>
        </w:rPr>
      </w:pPr>
      <w:r w:rsidRPr="009E0706">
        <w:t>Последовательность действий</w:t>
      </w:r>
    </w:p>
    <w:p w:rsidR="00B958EA" w:rsidRPr="009E0706" w:rsidRDefault="009D64DA" w:rsidP="00663068">
      <w:pPr>
        <w:pStyle w:val="GOSTListnum"/>
        <w:numPr>
          <w:ilvl w:val="0"/>
          <w:numId w:val="22"/>
        </w:numPr>
        <w:rPr>
          <w:lang w:eastAsia="zh-CN"/>
        </w:rPr>
      </w:pPr>
      <w:r w:rsidRPr="009E0706">
        <w:t>В</w:t>
      </w:r>
      <w:r w:rsidRPr="009E0706">
        <w:rPr>
          <w:lang w:eastAsia="zh-CN"/>
        </w:rPr>
        <w:t xml:space="preserve">ыбрать подсистему «Управление расходами: средства ФБ» и развернуть ветку «Все сервисы – </w:t>
      </w:r>
      <w:r w:rsidRPr="009E0706">
        <w:t>Управление расходами – Компонент ведения денежных обязательств – Универсальный передаточный документ – Все документы (Клиент)»</w:t>
      </w:r>
      <w:r w:rsidRPr="009E0706">
        <w:rPr>
          <w:lang w:eastAsia="zh-CN"/>
        </w:rPr>
        <w:t>.</w:t>
      </w:r>
    </w:p>
    <w:p w:rsidR="00B958EA" w:rsidRPr="009E0706" w:rsidRDefault="007C4C73" w:rsidP="00663068">
      <w:pPr>
        <w:pStyle w:val="GOSTListnum"/>
        <w:numPr>
          <w:ilvl w:val="0"/>
          <w:numId w:val="21"/>
        </w:numPr>
        <w:rPr>
          <w:lang w:eastAsia="zh-CN"/>
        </w:rPr>
      </w:pPr>
      <w:r w:rsidRPr="009E0706">
        <w:t>На списковой форме выделить нужный экземпляр формуляра, нажать кнопку </w:t>
      </w:r>
      <w:r w:rsidRPr="009E0706">
        <w:rPr>
          <w:noProof/>
        </w:rPr>
        <w:drawing>
          <wp:inline distT="0" distB="0" distL="0" distR="0" wp14:anchorId="42FBB7B4" wp14:editId="2393540D">
            <wp:extent cx="332740" cy="273050"/>
            <wp:effectExtent l="0" t="0" r="0" b="0"/>
            <wp:docPr id="682" name="Рисунок 6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3"/>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0" y="0"/>
                      <a:ext cx="332740" cy="273050"/>
                    </a:xfrm>
                    <a:prstGeom prst="rect">
                      <a:avLst/>
                    </a:prstGeom>
                    <a:noFill/>
                    <a:ln>
                      <a:noFill/>
                    </a:ln>
                  </pic:spPr>
                </pic:pic>
              </a:graphicData>
            </a:graphic>
          </wp:inline>
        </w:drawing>
      </w:r>
      <w:r w:rsidRPr="009E0706">
        <w:t xml:space="preserve"> (Печать документа). Сформируется экземпляр печатной формы в формате XLS</w:t>
      </w:r>
      <w:r w:rsidR="00D32D78" w:rsidRPr="009E0706">
        <w:rPr>
          <w:lang w:val="en-US"/>
        </w:rPr>
        <w:t>, ODS</w:t>
      </w:r>
      <w:r w:rsidR="00B958EA" w:rsidRPr="009E0706">
        <w:rPr>
          <w:lang w:eastAsia="zh-CN"/>
        </w:rPr>
        <w:t>.</w:t>
      </w:r>
    </w:p>
    <w:p w:rsidR="0034338B" w:rsidRPr="009E0706" w:rsidRDefault="0034338B" w:rsidP="0034338B">
      <w:pPr>
        <w:pStyle w:val="22"/>
      </w:pPr>
      <w:bookmarkStart w:id="1980" w:name="_Toc38540006"/>
      <w:bookmarkStart w:id="1981" w:name="_Toc162867696"/>
      <w:r w:rsidRPr="009E0706">
        <w:t>Контроль сроков обработки документов</w:t>
      </w:r>
      <w:bookmarkEnd w:id="1980"/>
      <w:bookmarkEnd w:id="1981"/>
    </w:p>
    <w:p w:rsidR="0034338B" w:rsidRPr="009E0706" w:rsidRDefault="0034338B" w:rsidP="0034338B">
      <w:pPr>
        <w:pStyle w:val="GOSTNormal"/>
      </w:pPr>
      <w:r w:rsidRPr="009E0706">
        <w:t>В ПУР ЭБ осуществляется возможность контроля сроков обработки документов с помощью справочника «Контрольные сроки обработки документов в ПУР ЭБ».</w:t>
      </w:r>
    </w:p>
    <w:p w:rsidR="0034338B" w:rsidRPr="009E0706" w:rsidRDefault="0034338B" w:rsidP="0034338B">
      <w:pPr>
        <w:pStyle w:val="GOSTNormal"/>
      </w:pPr>
      <w:r w:rsidRPr="009E0706">
        <w:t>Контроль определяет конкретную дату окончания срока обработки документа, установленную НПА, или количество рабочих дней, требующихся для обработки документа пользователем.</w:t>
      </w:r>
    </w:p>
    <w:p w:rsidR="0034338B" w:rsidRPr="009E0706" w:rsidRDefault="0034338B" w:rsidP="0034338B">
      <w:pPr>
        <w:pStyle w:val="GOSTNormal"/>
      </w:pPr>
      <w:r w:rsidRPr="009E0706">
        <w:t>Контрольный срок определяется на списковой форме документа в колонке «Срок обработки документа по НПА (Клиент)», а фактический срок – в колонке «Факт соблюдения срока (Клиент)».</w:t>
      </w:r>
    </w:p>
    <w:p w:rsidR="0034338B" w:rsidRPr="009E0706" w:rsidRDefault="0034338B" w:rsidP="0034338B">
      <w:pPr>
        <w:pStyle w:val="GOSTNormal"/>
      </w:pPr>
      <w:r w:rsidRPr="009E0706">
        <w:t>При этом для поля «Срок обработки документа по НПА (Клиент)» осуществляется подсветка красным цветом, в случае если соответственно поле «Факт соблюдения срока (Клиент)» заполнено значением «Пусто» и значение поля «Срок обработки документа по НПА (Клиент)» меньше системной даты.</w:t>
      </w:r>
    </w:p>
    <w:p w:rsidR="0034338B" w:rsidRPr="009E0706" w:rsidRDefault="0034338B" w:rsidP="0034338B">
      <w:pPr>
        <w:pStyle w:val="GOSTNormal"/>
      </w:pPr>
      <w:r w:rsidRPr="009E0706">
        <w:t>Для поля «Факт соблюдения срока (Клиент)» осуществляется подсветка красным цветом, в случае если соответственно поле «Факт соблюдения срока (Клиент)» заполнено значением «Нарушен».</w:t>
      </w:r>
    </w:p>
    <w:p w:rsidR="0034338B" w:rsidRPr="009E0706" w:rsidRDefault="0034338B" w:rsidP="0034338B">
      <w:pPr>
        <w:pStyle w:val="GOSTNormal"/>
      </w:pPr>
      <w:r w:rsidRPr="009E0706">
        <w:t>Данные колонки по умолчанию не отображаются на СФ. Чтобы включить их отображение, необходимо выполнить действия, описанные в п. </w:t>
      </w:r>
      <w:r w:rsidRPr="009E0706">
        <w:fldChar w:fldCharType="begin"/>
      </w:r>
      <w:r w:rsidRPr="009E0706">
        <w:instrText xml:space="preserve"> REF _Ref38548331 \n \h </w:instrText>
      </w:r>
      <w:r w:rsidR="0098402B" w:rsidRPr="009E0706">
        <w:instrText xml:space="preserve"> \* MERGEFORMAT </w:instrText>
      </w:r>
      <w:r w:rsidRPr="009E0706">
        <w:fldChar w:fldCharType="separate"/>
      </w:r>
      <w:r w:rsidR="008353AE">
        <w:t>5.2.1</w:t>
      </w:r>
      <w:r w:rsidRPr="009E0706">
        <w:fldChar w:fldCharType="end"/>
      </w:r>
      <w:r w:rsidRPr="009E0706">
        <w:t xml:space="preserve">. </w:t>
      </w:r>
    </w:p>
    <w:p w:rsidR="005549E3" w:rsidRPr="009E0706" w:rsidRDefault="005549E3" w:rsidP="005549E3">
      <w:pPr>
        <w:pStyle w:val="22"/>
      </w:pPr>
      <w:bookmarkStart w:id="1982" w:name="_Toc48140934"/>
      <w:bookmarkStart w:id="1983" w:name="_Toc162867697"/>
      <w:r w:rsidRPr="009E0706">
        <w:t>Просмотр электронной подписи документа</w:t>
      </w:r>
      <w:bookmarkEnd w:id="1982"/>
      <w:bookmarkEnd w:id="1983"/>
    </w:p>
    <w:p w:rsidR="005549E3" w:rsidRPr="009E0706" w:rsidRDefault="005549E3" w:rsidP="005549E3">
      <w:pPr>
        <w:pStyle w:val="GOSTNormal"/>
      </w:pPr>
      <w:r w:rsidRPr="009E0706">
        <w:t xml:space="preserve">Описание функциональности по визуальному отображению электронного документа, подписанного электронной подписью, включая визуализацию данной электронной подписи, содержащую информацию о подписании документа электронной подписью, а также о номере, владельце и периоде действия сертификата ключа проверки электронной подписи, приведено в документе «Руководство работников (представителей) участников системы «Электронный бюджет» по работе с подсистемой (компонентом, модулем)» на ПОИ. </w:t>
      </w:r>
      <w:r w:rsidRPr="009E0706">
        <w:lastRenderedPageBreak/>
        <w:t>Указанный функционал реализован средствами ПОИ для всех функциональных подсистем ГИИС «Электронный бюджет».</w:t>
      </w:r>
    </w:p>
    <w:p w:rsidR="000F2A4E" w:rsidRPr="009E0706" w:rsidRDefault="000F2A4E" w:rsidP="000F2A4E">
      <w:pPr>
        <w:pStyle w:val="22"/>
      </w:pPr>
      <w:bookmarkStart w:id="1984" w:name="_Toc59137013"/>
      <w:bookmarkStart w:id="1985" w:name="_Toc59701426"/>
      <w:bookmarkStart w:id="1986" w:name="_Toc162867698"/>
      <w:r w:rsidRPr="009E0706">
        <w:t>Описание функциональности для обмена пользовательскими информационными сообщениями</w:t>
      </w:r>
      <w:bookmarkEnd w:id="1984"/>
      <w:bookmarkEnd w:id="1985"/>
      <w:bookmarkEnd w:id="1986"/>
    </w:p>
    <w:p w:rsidR="000F2A4E" w:rsidRPr="009E0706" w:rsidRDefault="000F2A4E" w:rsidP="000F2A4E">
      <w:pPr>
        <w:pStyle w:val="GOSTNormal"/>
      </w:pPr>
      <w:r w:rsidRPr="009E0706">
        <w:t xml:space="preserve">Описание функциональности для обмена пользовательскими информационными сообщениями представлено в документе </w:t>
      </w:r>
      <w:r w:rsidR="001E1169" w:rsidRPr="009E0706">
        <w:t xml:space="preserve">«Руководство работников (представителей) участников системы «Электронный бюджет» по работе с </w:t>
      </w:r>
      <w:r w:rsidR="001E1169" w:rsidRPr="009E0706">
        <w:rPr>
          <w:rFonts w:eastAsia="Calibri"/>
        </w:rPr>
        <w:t xml:space="preserve">подсистемой (компонентом, модулем)» на </w:t>
      </w:r>
      <w:r w:rsidR="001E1169" w:rsidRPr="009E0706">
        <w:t>модуль учета операций на лицевых счетах подсистемы управления расходами государственной интегрированной информационной системы управления общественными финансами «Электронный бюджет».</w:t>
      </w:r>
    </w:p>
    <w:p w:rsidR="004F4E29" w:rsidRPr="009E0706" w:rsidRDefault="00DC158B" w:rsidP="00DC1BE6">
      <w:pPr>
        <w:pStyle w:val="10"/>
        <w:rPr>
          <w:rFonts w:ascii="Times New Roman Полужирный" w:hAnsi="Times New Roman Полужирный"/>
        </w:rPr>
      </w:pPr>
      <w:bookmarkStart w:id="1987" w:name="_Ref491279793"/>
      <w:bookmarkStart w:id="1988" w:name="_Ref495640620"/>
      <w:bookmarkStart w:id="1989" w:name="_Toc20229538"/>
      <w:bookmarkStart w:id="1990" w:name="_Toc162867699"/>
      <w:r w:rsidRPr="009E0706">
        <w:rPr>
          <w:rFonts w:ascii="Times New Roman Полужирный" w:hAnsi="Times New Roman Полужирный"/>
        </w:rPr>
        <w:lastRenderedPageBreak/>
        <w:t xml:space="preserve">Описание </w:t>
      </w:r>
      <w:bookmarkEnd w:id="1987"/>
      <w:r w:rsidRPr="009E0706">
        <w:rPr>
          <w:rFonts w:ascii="Times New Roman Полужирный" w:hAnsi="Times New Roman Полужирный"/>
        </w:rPr>
        <w:t>действий работника в случае аварийных ситуаций</w:t>
      </w:r>
      <w:bookmarkEnd w:id="1988"/>
      <w:bookmarkEnd w:id="1989"/>
      <w:bookmarkEnd w:id="1990"/>
    </w:p>
    <w:p w:rsidR="00C9460F" w:rsidRPr="009E0706" w:rsidRDefault="00C9460F" w:rsidP="00694DFD">
      <w:pPr>
        <w:pStyle w:val="GOSTNormal"/>
      </w:pPr>
      <w:r w:rsidRPr="009E0706">
        <w:t xml:space="preserve">С целью оперативного уведомления службы сопровождения о возникающих сбоях и инцидентах в работе системы используется функция отправки пользователем сообщения о возникшей проблеме в систему управления эксплуатации ФК. На основании полученного сообщения о нештатном функционировании системы СУЭ автоматически зарегистрирует инцидент в системе учета. Доставка сообщения в СУЭ осуществляется по протоколу электронной почты SMTP. Адрес электронной почты получателя сообщения о проблеме указывается в настройках системы, доступных администратору портала. Тема электронного письма будет содержать следующий текст: «[EB </w:t>
      </w:r>
      <w:r w:rsidRPr="009E0706">
        <w:rPr>
          <w:lang w:val="en-US"/>
        </w:rPr>
        <w:t>Portal</w:t>
      </w:r>
      <w:r w:rsidRPr="009E0706">
        <w:t>] Личный кабинет ЭБ – Постановка на сопровождение».</w:t>
      </w:r>
    </w:p>
    <w:p w:rsidR="00C9460F" w:rsidRPr="009E0706" w:rsidRDefault="00C9460F" w:rsidP="00694DFD">
      <w:pPr>
        <w:pStyle w:val="GOSTNormal"/>
      </w:pPr>
      <w:r w:rsidRPr="009E0706">
        <w:t xml:space="preserve">Функция отправки сообщения о возникшей проблеме доступна авторизованным пользователям личного кабинета вне зависимости от текущего </w:t>
      </w:r>
      <w:r w:rsidRPr="009E0706">
        <w:rPr>
          <w:rStyle w:val="GOSTReporterror"/>
        </w:rPr>
        <w:t>портлета</w:t>
      </w:r>
      <w:r w:rsidRPr="009E0706">
        <w:t>, страницы портала или подсистемы, в которой работает пользователь. Инициация формирования производится по выбору пользователем соответствующего пункта меню (ссылки) или нажатием сочетания «горячих» клавиш (рис</w:t>
      </w:r>
      <w:r w:rsidR="0008079C" w:rsidRPr="009E0706">
        <w:t xml:space="preserve">. </w:t>
      </w:r>
      <w:r w:rsidR="00F9690A" w:rsidRPr="009E0706">
        <w:fldChar w:fldCharType="begin"/>
      </w:r>
      <w:r w:rsidRPr="009E0706">
        <w:instrText xml:space="preserve"> REF _Ref486927133 \h </w:instrText>
      </w:r>
      <w:r w:rsidR="0098402B" w:rsidRPr="009E0706">
        <w:instrText xml:space="preserve"> \* MERGEFORMAT </w:instrText>
      </w:r>
      <w:r w:rsidR="00F9690A" w:rsidRPr="009E0706">
        <w:fldChar w:fldCharType="separate"/>
      </w:r>
      <w:r w:rsidR="008353AE">
        <w:rPr>
          <w:noProof/>
        </w:rPr>
        <w:t>126</w:t>
      </w:r>
      <w:r w:rsidR="00F9690A" w:rsidRPr="009E0706">
        <w:fldChar w:fldCharType="end"/>
      </w:r>
      <w:r w:rsidRPr="009E0706">
        <w:t>).</w:t>
      </w:r>
    </w:p>
    <w:p w:rsidR="00C9460F" w:rsidRPr="009E0706" w:rsidRDefault="009D07E0" w:rsidP="007A0793">
      <w:pPr>
        <w:pStyle w:val="GOSTFigure"/>
      </w:pPr>
      <w:r w:rsidRPr="009E0706">
        <w:rPr>
          <w:noProof/>
        </w:rPr>
        <w:drawing>
          <wp:inline distT="0" distB="0" distL="0" distR="0" wp14:anchorId="697C3950" wp14:editId="5DAFAC32">
            <wp:extent cx="2346960" cy="922020"/>
            <wp:effectExtent l="19050" t="0" r="0"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190" cstate="print"/>
                    <a:srcRect/>
                    <a:stretch>
                      <a:fillRect/>
                    </a:stretch>
                  </pic:blipFill>
                  <pic:spPr bwMode="auto">
                    <a:xfrm>
                      <a:off x="0" y="0"/>
                      <a:ext cx="2346960" cy="922020"/>
                    </a:xfrm>
                    <a:prstGeom prst="rect">
                      <a:avLst/>
                    </a:prstGeom>
                    <a:noFill/>
                    <a:ln w="9525">
                      <a:noFill/>
                      <a:miter lim="800000"/>
                      <a:headEnd/>
                      <a:tailEnd/>
                    </a:ln>
                  </pic:spPr>
                </pic:pic>
              </a:graphicData>
            </a:graphic>
          </wp:inline>
        </w:drawing>
      </w:r>
    </w:p>
    <w:bookmarkStart w:id="1991" w:name="_Ref486927133"/>
    <w:p w:rsidR="00C9460F" w:rsidRPr="009E0706" w:rsidRDefault="00F9690A" w:rsidP="007A0793">
      <w:pPr>
        <w:pStyle w:val="GOSTFigName"/>
      </w:pPr>
      <w:r w:rsidRPr="009E0706">
        <w:fldChar w:fldCharType="begin"/>
      </w:r>
      <w:r w:rsidR="00C9460F" w:rsidRPr="009E0706">
        <w:instrText xml:space="preserve"> SEQ Рисунок \* ARABIC </w:instrText>
      </w:r>
      <w:r w:rsidRPr="009E0706">
        <w:fldChar w:fldCharType="separate"/>
      </w:r>
      <w:bookmarkStart w:id="1992" w:name="_Toc20229643"/>
      <w:bookmarkStart w:id="1993" w:name="_Toc162867836"/>
      <w:r w:rsidR="008353AE">
        <w:rPr>
          <w:noProof/>
        </w:rPr>
        <w:t>126</w:t>
      </w:r>
      <w:r w:rsidRPr="009E0706">
        <w:fldChar w:fldCharType="end"/>
      </w:r>
      <w:bookmarkEnd w:id="1991"/>
      <w:r w:rsidR="00C9460F" w:rsidRPr="009E0706">
        <w:t xml:space="preserve">. Горячие </w:t>
      </w:r>
      <w:r w:rsidR="00C9460F" w:rsidRPr="009E0706">
        <w:rPr>
          <w:szCs w:val="28"/>
        </w:rPr>
        <w:t>клавиши</w:t>
      </w:r>
      <w:bookmarkEnd w:id="1992"/>
      <w:bookmarkEnd w:id="1993"/>
    </w:p>
    <w:p w:rsidR="00C9460F" w:rsidRPr="009E0706" w:rsidRDefault="00C9460F" w:rsidP="00694DFD">
      <w:pPr>
        <w:pStyle w:val="GOSTNormal"/>
      </w:pPr>
      <w:r w:rsidRPr="009E0706">
        <w:t>В результате указанных действий пользователя открывается форма сообщения (рис</w:t>
      </w:r>
      <w:r w:rsidR="0008079C" w:rsidRPr="009E0706">
        <w:t>.</w:t>
      </w:r>
      <w:r w:rsidR="00160ADB">
        <w:t> </w:t>
      </w:r>
      <w:r w:rsidR="00F9690A" w:rsidRPr="009E0706">
        <w:fldChar w:fldCharType="begin"/>
      </w:r>
      <w:r w:rsidRPr="009E0706">
        <w:instrText xml:space="preserve"> REF _Ref486927143 \h </w:instrText>
      </w:r>
      <w:r w:rsidR="0098402B" w:rsidRPr="009E0706">
        <w:instrText xml:space="preserve"> \* MERGEFORMAT </w:instrText>
      </w:r>
      <w:r w:rsidR="00F9690A" w:rsidRPr="009E0706">
        <w:fldChar w:fldCharType="separate"/>
      </w:r>
      <w:r w:rsidR="008353AE">
        <w:rPr>
          <w:noProof/>
        </w:rPr>
        <w:t>127</w:t>
      </w:r>
      <w:r w:rsidR="00F9690A" w:rsidRPr="009E0706">
        <w:fldChar w:fldCharType="end"/>
      </w:r>
      <w:r w:rsidRPr="009E0706">
        <w:t>).</w:t>
      </w:r>
    </w:p>
    <w:p w:rsidR="00C9460F" w:rsidRPr="009E0706" w:rsidRDefault="009D07E0" w:rsidP="007A0793">
      <w:pPr>
        <w:pStyle w:val="GOSTFigure"/>
      </w:pPr>
      <w:r w:rsidRPr="009E0706">
        <w:rPr>
          <w:noProof/>
        </w:rPr>
        <w:lastRenderedPageBreak/>
        <w:drawing>
          <wp:inline distT="0" distB="0" distL="0" distR="0" wp14:anchorId="376DD6DA" wp14:editId="0BD83720">
            <wp:extent cx="3667125" cy="3495675"/>
            <wp:effectExtent l="19050" t="0" r="9525" b="0"/>
            <wp:docPr id="116" name="Рисунок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pic:cNvPicPr>
                      <a:picLocks noChangeAspect="1" noChangeArrowheads="1"/>
                    </pic:cNvPicPr>
                  </pic:nvPicPr>
                  <pic:blipFill>
                    <a:blip r:embed="rId191" cstate="print"/>
                    <a:srcRect/>
                    <a:stretch>
                      <a:fillRect/>
                    </a:stretch>
                  </pic:blipFill>
                  <pic:spPr bwMode="auto">
                    <a:xfrm>
                      <a:off x="0" y="0"/>
                      <a:ext cx="3667125" cy="3495675"/>
                    </a:xfrm>
                    <a:prstGeom prst="rect">
                      <a:avLst/>
                    </a:prstGeom>
                    <a:noFill/>
                    <a:ln w="9525">
                      <a:noFill/>
                      <a:miter lim="800000"/>
                      <a:headEnd/>
                      <a:tailEnd/>
                    </a:ln>
                  </pic:spPr>
                </pic:pic>
              </a:graphicData>
            </a:graphic>
          </wp:inline>
        </w:drawing>
      </w:r>
    </w:p>
    <w:bookmarkStart w:id="1994" w:name="_Ref486927143"/>
    <w:p w:rsidR="00C9460F" w:rsidRPr="009E0706" w:rsidRDefault="00F9690A" w:rsidP="007A0793">
      <w:pPr>
        <w:pStyle w:val="GOSTFigName"/>
      </w:pPr>
      <w:r w:rsidRPr="009E0706">
        <w:fldChar w:fldCharType="begin"/>
      </w:r>
      <w:r w:rsidR="00C9460F" w:rsidRPr="009E0706">
        <w:instrText xml:space="preserve"> SEQ Рисунок \* ARABIC </w:instrText>
      </w:r>
      <w:r w:rsidRPr="009E0706">
        <w:fldChar w:fldCharType="separate"/>
      </w:r>
      <w:bookmarkStart w:id="1995" w:name="_Toc20229644"/>
      <w:bookmarkStart w:id="1996" w:name="_Toc162867837"/>
      <w:r w:rsidR="008353AE">
        <w:rPr>
          <w:noProof/>
        </w:rPr>
        <w:t>127</w:t>
      </w:r>
      <w:r w:rsidRPr="009E0706">
        <w:fldChar w:fldCharType="end"/>
      </w:r>
      <w:bookmarkEnd w:id="1994"/>
      <w:r w:rsidR="00C9460F" w:rsidRPr="009E0706">
        <w:t>. Форма сообщения о проблеме</w:t>
      </w:r>
      <w:bookmarkEnd w:id="1995"/>
      <w:bookmarkEnd w:id="1996"/>
    </w:p>
    <w:p w:rsidR="00C9460F" w:rsidRPr="009E0706" w:rsidRDefault="00C9460F" w:rsidP="00405253">
      <w:pPr>
        <w:pStyle w:val="GOSTNormalWithout"/>
      </w:pPr>
      <w:r w:rsidRPr="009E0706">
        <w:t>Форма содержит следующие текстовые поля ввода, доступные пользователю для редактирования:</w:t>
      </w:r>
    </w:p>
    <w:p w:rsidR="00C9460F" w:rsidRPr="009E0706" w:rsidRDefault="00C9460F" w:rsidP="00CC4ED4">
      <w:pPr>
        <w:pStyle w:val="GOSTListmark1"/>
      </w:pPr>
      <w:r w:rsidRPr="009E0706">
        <w:t xml:space="preserve">комментарий пользователя; </w:t>
      </w:r>
    </w:p>
    <w:p w:rsidR="00C9460F" w:rsidRPr="009E0706" w:rsidRDefault="00C9460F" w:rsidP="00CC4ED4">
      <w:pPr>
        <w:pStyle w:val="GOSTListmark1"/>
      </w:pPr>
      <w:r w:rsidRPr="009E0706">
        <w:t>телефон пользователя;</w:t>
      </w:r>
    </w:p>
    <w:p w:rsidR="00C9460F" w:rsidRPr="009E0706" w:rsidRDefault="00C9460F" w:rsidP="00CC4ED4">
      <w:pPr>
        <w:pStyle w:val="GOSTListmark1"/>
      </w:pPr>
      <w:r w:rsidRPr="009E0706">
        <w:t>адрес электронной почты.</w:t>
      </w:r>
    </w:p>
    <w:p w:rsidR="00C9460F" w:rsidRPr="009E0706" w:rsidRDefault="00C9460F" w:rsidP="00405253">
      <w:pPr>
        <w:pStyle w:val="GOSTNormalWithout"/>
      </w:pPr>
      <w:r w:rsidRPr="009E0706">
        <w:t>Кроме данных, заполненных пользователем, сообщение будет содержать следующие автоматически заполняемые сведения:</w:t>
      </w:r>
    </w:p>
    <w:p w:rsidR="00C9460F" w:rsidRPr="009E0706" w:rsidRDefault="00C9460F" w:rsidP="00CC4ED4">
      <w:pPr>
        <w:pStyle w:val="GOSTListmark1"/>
      </w:pPr>
      <w:r w:rsidRPr="009E0706">
        <w:t>снимок экрана пользователя, сделанный в момент инициации функции отправки сообщения о возникшей проблеме;</w:t>
      </w:r>
    </w:p>
    <w:p w:rsidR="00C9460F" w:rsidRPr="009E0706" w:rsidRDefault="00C9460F" w:rsidP="00CC4ED4">
      <w:pPr>
        <w:pStyle w:val="GOSTListmark1"/>
      </w:pPr>
      <w:r w:rsidRPr="009E0706">
        <w:t>адрес текущей рабочей страницы (</w:t>
      </w:r>
      <w:r w:rsidRPr="009E0706">
        <w:rPr>
          <w:rStyle w:val="GOSTReporterror"/>
          <w:lang w:val="en-US"/>
        </w:rPr>
        <w:t>url</w:t>
      </w:r>
      <w:r w:rsidRPr="009E0706">
        <w:t>), с которой был вызв</w:t>
      </w:r>
      <w:r w:rsidR="0083630F" w:rsidRPr="009E0706">
        <w:t>ан сервис «Сообщить о проблеме»;</w:t>
      </w:r>
    </w:p>
    <w:p w:rsidR="00C9460F" w:rsidRPr="009E0706" w:rsidRDefault="00C9460F" w:rsidP="00CC4ED4">
      <w:pPr>
        <w:pStyle w:val="GOSTListmark1"/>
      </w:pPr>
      <w:r w:rsidRPr="009E0706">
        <w:t>наименование и версия браузера пользователя;</w:t>
      </w:r>
    </w:p>
    <w:p w:rsidR="00C9460F" w:rsidRPr="009E0706" w:rsidRDefault="00C9460F" w:rsidP="00CC4ED4">
      <w:pPr>
        <w:pStyle w:val="GOSTListmark1"/>
      </w:pPr>
      <w:r w:rsidRPr="009E0706">
        <w:t>операционная система пользователя;</w:t>
      </w:r>
    </w:p>
    <w:p w:rsidR="00C9460F" w:rsidRPr="009E0706" w:rsidRDefault="00C9460F" w:rsidP="00CC4ED4">
      <w:pPr>
        <w:pStyle w:val="GOSTListmark1"/>
      </w:pPr>
      <w:r w:rsidRPr="009E0706">
        <w:t xml:space="preserve">версия </w:t>
      </w:r>
      <w:r w:rsidRPr="009E0706">
        <w:rPr>
          <w:lang w:val="en-US"/>
        </w:rPr>
        <w:t>java</w:t>
      </w:r>
      <w:r w:rsidRPr="009E0706">
        <w:t>;</w:t>
      </w:r>
    </w:p>
    <w:p w:rsidR="00C9460F" w:rsidRPr="009E0706" w:rsidRDefault="00C9460F" w:rsidP="00CC4ED4">
      <w:pPr>
        <w:pStyle w:val="GOSTListmark1"/>
      </w:pPr>
      <w:r w:rsidRPr="009E0706">
        <w:t xml:space="preserve">версия </w:t>
      </w:r>
      <w:r w:rsidRPr="009E0706">
        <w:rPr>
          <w:rStyle w:val="GOSTReporterror"/>
        </w:rPr>
        <w:t>КриптоПРО</w:t>
      </w:r>
      <w:r w:rsidRPr="009E0706">
        <w:t>;</w:t>
      </w:r>
    </w:p>
    <w:p w:rsidR="00C9460F" w:rsidRPr="009E0706" w:rsidRDefault="00C9460F" w:rsidP="00CC4ED4">
      <w:pPr>
        <w:pStyle w:val="GOSTListmark1"/>
      </w:pPr>
      <w:r w:rsidRPr="009E0706">
        <w:t>информация о СPU;</w:t>
      </w:r>
    </w:p>
    <w:p w:rsidR="00C9460F" w:rsidRPr="009E0706" w:rsidRDefault="00C9460F" w:rsidP="00CC4ED4">
      <w:pPr>
        <w:pStyle w:val="GOSTListmark1"/>
      </w:pPr>
      <w:r w:rsidRPr="009E0706">
        <w:t>количество оперативной памяти;</w:t>
      </w:r>
    </w:p>
    <w:p w:rsidR="00C9460F" w:rsidRPr="009E0706" w:rsidRDefault="00C9460F" w:rsidP="00CC4ED4">
      <w:pPr>
        <w:pStyle w:val="GOSTListmark1"/>
      </w:pPr>
      <w:r w:rsidRPr="009E0706">
        <w:t>количест</w:t>
      </w:r>
      <w:r w:rsidR="00405253" w:rsidRPr="009E0706">
        <w:t>во свободной оперативной памяти;</w:t>
      </w:r>
    </w:p>
    <w:p w:rsidR="00C9460F" w:rsidRPr="009E0706" w:rsidRDefault="00C9460F" w:rsidP="00CC4ED4">
      <w:pPr>
        <w:pStyle w:val="GOSTListmark1"/>
      </w:pPr>
      <w:r w:rsidRPr="009E0706">
        <w:t>сведения о пользователе:</w:t>
      </w:r>
    </w:p>
    <w:p w:rsidR="00C9460F" w:rsidRPr="009E0706" w:rsidRDefault="00C9460F" w:rsidP="00CC4ED4">
      <w:pPr>
        <w:pStyle w:val="GOSTListmark2"/>
      </w:pPr>
      <w:r w:rsidRPr="009E0706">
        <w:t>ФИО;</w:t>
      </w:r>
    </w:p>
    <w:p w:rsidR="00C9460F" w:rsidRPr="009E0706" w:rsidRDefault="0083630F" w:rsidP="00CC4ED4">
      <w:pPr>
        <w:pStyle w:val="GOSTListmark2"/>
      </w:pPr>
      <w:r w:rsidRPr="009E0706">
        <w:t>о</w:t>
      </w:r>
      <w:r w:rsidR="00C9460F" w:rsidRPr="009E0706">
        <w:t>рганизация;</w:t>
      </w:r>
    </w:p>
    <w:p w:rsidR="00C9460F" w:rsidRPr="009E0706" w:rsidRDefault="00C9460F" w:rsidP="00CC4ED4">
      <w:pPr>
        <w:pStyle w:val="GOSTListmark2"/>
      </w:pPr>
      <w:r w:rsidRPr="009E0706">
        <w:t>подразделение;</w:t>
      </w:r>
    </w:p>
    <w:p w:rsidR="00C9460F" w:rsidRPr="009E0706" w:rsidRDefault="00C9460F" w:rsidP="00CC4ED4">
      <w:pPr>
        <w:pStyle w:val="GOSTListmark2"/>
      </w:pPr>
      <w:r w:rsidRPr="009E0706">
        <w:t>должность;</w:t>
      </w:r>
    </w:p>
    <w:p w:rsidR="00C9460F" w:rsidRPr="009E0706" w:rsidRDefault="00C9460F" w:rsidP="00CC4ED4">
      <w:pPr>
        <w:pStyle w:val="GOSTListmark2"/>
      </w:pPr>
      <w:r w:rsidRPr="009E0706">
        <w:t>полномочия;</w:t>
      </w:r>
    </w:p>
    <w:p w:rsidR="00C9460F" w:rsidRPr="009E0706" w:rsidRDefault="00C9460F" w:rsidP="00CC4ED4">
      <w:pPr>
        <w:pStyle w:val="GOSTListmark1"/>
      </w:pPr>
      <w:r w:rsidRPr="009E0706">
        <w:t>сведения об организации:</w:t>
      </w:r>
    </w:p>
    <w:p w:rsidR="00C9460F" w:rsidRPr="009E0706" w:rsidRDefault="00C9460F" w:rsidP="00CC4ED4">
      <w:pPr>
        <w:pStyle w:val="GOSTListmark2"/>
      </w:pPr>
      <w:r w:rsidRPr="009E0706">
        <w:t>ИНН;</w:t>
      </w:r>
    </w:p>
    <w:p w:rsidR="00C9460F" w:rsidRPr="009E0706" w:rsidRDefault="00C9460F" w:rsidP="00CC4ED4">
      <w:pPr>
        <w:pStyle w:val="GOSTListmark2"/>
      </w:pPr>
      <w:r w:rsidRPr="009E0706">
        <w:t>КПП;</w:t>
      </w:r>
    </w:p>
    <w:p w:rsidR="00C9460F" w:rsidRPr="009E0706" w:rsidRDefault="00C9460F" w:rsidP="00CC4ED4">
      <w:pPr>
        <w:pStyle w:val="GOSTListmark2"/>
      </w:pPr>
      <w:r w:rsidRPr="009E0706">
        <w:lastRenderedPageBreak/>
        <w:t>ОГРН;</w:t>
      </w:r>
    </w:p>
    <w:p w:rsidR="00C9460F" w:rsidRPr="009E0706" w:rsidRDefault="0083630F" w:rsidP="00CC4ED4">
      <w:pPr>
        <w:pStyle w:val="GOSTListmark2"/>
      </w:pPr>
      <w:r w:rsidRPr="009E0706">
        <w:t>к</w:t>
      </w:r>
      <w:r w:rsidR="00C9460F" w:rsidRPr="009E0706">
        <w:t>од ТОФК;</w:t>
      </w:r>
    </w:p>
    <w:p w:rsidR="00C9460F" w:rsidRPr="009E0706" w:rsidRDefault="0083630F" w:rsidP="00CC4ED4">
      <w:pPr>
        <w:pStyle w:val="GOSTListmark2"/>
      </w:pPr>
      <w:r w:rsidRPr="009E0706">
        <w:t>к</w:t>
      </w:r>
      <w:r w:rsidR="00C9460F" w:rsidRPr="009E0706">
        <w:t>од по СПЗ;</w:t>
      </w:r>
    </w:p>
    <w:p w:rsidR="00C9460F" w:rsidRPr="009E0706" w:rsidRDefault="00C9460F" w:rsidP="00CC4ED4">
      <w:pPr>
        <w:pStyle w:val="GOSTListmark2"/>
      </w:pPr>
      <w:r w:rsidRPr="009E0706">
        <w:t>e-</w:t>
      </w:r>
      <w:r w:rsidRPr="009E0706">
        <w:rPr>
          <w:lang w:val="en-US"/>
        </w:rPr>
        <w:t>mail</w:t>
      </w:r>
      <w:r w:rsidRPr="009E0706">
        <w:t xml:space="preserve"> организации;</w:t>
      </w:r>
    </w:p>
    <w:p w:rsidR="00C9460F" w:rsidRPr="009E0706" w:rsidRDefault="00C9460F" w:rsidP="00CC4ED4">
      <w:pPr>
        <w:pStyle w:val="GOSTListmark2"/>
      </w:pPr>
      <w:r w:rsidRPr="009E0706">
        <w:t>телефон организации.</w:t>
      </w:r>
    </w:p>
    <w:p w:rsidR="00C9460F" w:rsidRPr="009E0706" w:rsidRDefault="00C9460F" w:rsidP="00694DFD">
      <w:pPr>
        <w:pStyle w:val="GOSTNormal"/>
      </w:pPr>
      <w:r w:rsidRPr="009E0706">
        <w:t xml:space="preserve">В случае нажатия на ссылку </w:t>
      </w:r>
      <w:r w:rsidRPr="009E0706">
        <w:rPr>
          <w:noProof/>
        </w:rPr>
        <w:drawing>
          <wp:inline distT="0" distB="0" distL="0" distR="0" wp14:anchorId="00C77682" wp14:editId="7F1A0F52">
            <wp:extent cx="2057400" cy="257175"/>
            <wp:effectExtent l="19050" t="0" r="0" b="0"/>
            <wp:docPr id="12" name="Рисунок 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6"/>
                    <pic:cNvPicPr>
                      <a:picLocks noChangeAspect="1" noChangeArrowheads="1"/>
                    </pic:cNvPicPr>
                  </pic:nvPicPr>
                  <pic:blipFill>
                    <a:blip r:embed="rId192" cstate="print"/>
                    <a:srcRect/>
                    <a:stretch>
                      <a:fillRect/>
                    </a:stretch>
                  </pic:blipFill>
                  <pic:spPr bwMode="auto">
                    <a:xfrm>
                      <a:off x="0" y="0"/>
                      <a:ext cx="2057400" cy="257175"/>
                    </a:xfrm>
                    <a:prstGeom prst="rect">
                      <a:avLst/>
                    </a:prstGeom>
                    <a:noFill/>
                    <a:ln w="9525">
                      <a:noFill/>
                      <a:miter lim="800000"/>
                      <a:headEnd/>
                      <a:tailEnd/>
                    </a:ln>
                  </pic:spPr>
                </pic:pic>
              </a:graphicData>
            </a:graphic>
          </wp:inline>
        </w:drawing>
      </w:r>
      <w:r w:rsidRPr="009E0706">
        <w:t xml:space="preserve"> возможно возникновение информационного сообщения, представленного на рисунке </w:t>
      </w:r>
      <w:r w:rsidR="00F9690A" w:rsidRPr="009E0706">
        <w:fldChar w:fldCharType="begin"/>
      </w:r>
      <w:r w:rsidRPr="009E0706">
        <w:instrText xml:space="preserve"> REF _Ref486927253 \h </w:instrText>
      </w:r>
      <w:r w:rsidR="0098402B" w:rsidRPr="009E0706">
        <w:instrText xml:space="preserve"> \* MERGEFORMAT </w:instrText>
      </w:r>
      <w:r w:rsidR="00F9690A" w:rsidRPr="009E0706">
        <w:fldChar w:fldCharType="separate"/>
      </w:r>
      <w:r w:rsidR="008353AE">
        <w:rPr>
          <w:noProof/>
        </w:rPr>
        <w:t>128</w:t>
      </w:r>
      <w:r w:rsidR="00F9690A" w:rsidRPr="009E0706">
        <w:fldChar w:fldCharType="end"/>
      </w:r>
      <w:r w:rsidRPr="009E0706">
        <w:t>.</w:t>
      </w:r>
    </w:p>
    <w:p w:rsidR="00C9460F" w:rsidRPr="009E0706" w:rsidRDefault="00C9460F" w:rsidP="007A0793">
      <w:pPr>
        <w:pStyle w:val="GOSTFigure"/>
      </w:pPr>
      <w:r w:rsidRPr="009E0706">
        <w:rPr>
          <w:noProof/>
        </w:rPr>
        <w:drawing>
          <wp:inline distT="0" distB="0" distL="0" distR="0" wp14:anchorId="25CAC28A" wp14:editId="6E95EFFD">
            <wp:extent cx="4410075" cy="1666875"/>
            <wp:effectExtent l="19050" t="0" r="9525" b="0"/>
            <wp:docPr id="19" name="Рисунок 1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7"/>
                    <pic:cNvPicPr>
                      <a:picLocks noChangeAspect="1" noChangeArrowheads="1"/>
                    </pic:cNvPicPr>
                  </pic:nvPicPr>
                  <pic:blipFill>
                    <a:blip r:embed="rId193" cstate="print"/>
                    <a:srcRect/>
                    <a:stretch>
                      <a:fillRect/>
                    </a:stretch>
                  </pic:blipFill>
                  <pic:spPr bwMode="auto">
                    <a:xfrm>
                      <a:off x="0" y="0"/>
                      <a:ext cx="4410075" cy="1666875"/>
                    </a:xfrm>
                    <a:prstGeom prst="rect">
                      <a:avLst/>
                    </a:prstGeom>
                    <a:noFill/>
                    <a:ln w="9525">
                      <a:noFill/>
                      <a:miter lim="800000"/>
                      <a:headEnd/>
                      <a:tailEnd/>
                    </a:ln>
                  </pic:spPr>
                </pic:pic>
              </a:graphicData>
            </a:graphic>
          </wp:inline>
        </w:drawing>
      </w:r>
    </w:p>
    <w:bookmarkStart w:id="1997" w:name="_Ref486927253"/>
    <w:p w:rsidR="00C9460F" w:rsidRPr="009E0706" w:rsidRDefault="00F9690A" w:rsidP="007A0793">
      <w:pPr>
        <w:pStyle w:val="GOSTFigName"/>
      </w:pPr>
      <w:r w:rsidRPr="009E0706">
        <w:fldChar w:fldCharType="begin"/>
      </w:r>
      <w:r w:rsidR="00C9460F" w:rsidRPr="009E0706">
        <w:instrText xml:space="preserve"> SEQ Рисунок \* ARABIC </w:instrText>
      </w:r>
      <w:r w:rsidRPr="009E0706">
        <w:fldChar w:fldCharType="separate"/>
      </w:r>
      <w:bookmarkStart w:id="1998" w:name="_Toc20229645"/>
      <w:bookmarkStart w:id="1999" w:name="_Toc162867838"/>
      <w:r w:rsidR="008353AE">
        <w:rPr>
          <w:noProof/>
        </w:rPr>
        <w:t>128</w:t>
      </w:r>
      <w:r w:rsidRPr="009E0706">
        <w:fldChar w:fldCharType="end"/>
      </w:r>
      <w:bookmarkEnd w:id="1997"/>
      <w:r w:rsidR="00C9460F" w:rsidRPr="009E0706">
        <w:t>. Информационное сообщение</w:t>
      </w:r>
      <w:bookmarkEnd w:id="1998"/>
      <w:bookmarkEnd w:id="1999"/>
    </w:p>
    <w:p w:rsidR="00C9460F" w:rsidRPr="009E0706" w:rsidRDefault="00C9460F" w:rsidP="00405253">
      <w:pPr>
        <w:pStyle w:val="GOSTNote"/>
      </w:pPr>
      <w:r w:rsidRPr="009E0706">
        <w:rPr>
          <w:rStyle w:val="GOSTSymBold"/>
        </w:rPr>
        <w:t>Примечание.</w:t>
      </w:r>
      <w:r w:rsidRPr="009E0706">
        <w:tab/>
        <w:t xml:space="preserve">Минимальная версия </w:t>
      </w:r>
      <w:r w:rsidRPr="009E0706">
        <w:rPr>
          <w:lang w:val="en-US"/>
        </w:rPr>
        <w:t>Java</w:t>
      </w:r>
      <w:r w:rsidRPr="009E0706">
        <w:t xml:space="preserve"> </w:t>
      </w:r>
      <w:r w:rsidRPr="009E0706">
        <w:rPr>
          <w:lang w:val="en-US"/>
        </w:rPr>
        <w:t>Virtual</w:t>
      </w:r>
      <w:r w:rsidRPr="009E0706">
        <w:t xml:space="preserve"> </w:t>
      </w:r>
      <w:r w:rsidRPr="009E0706">
        <w:rPr>
          <w:lang w:val="en-US"/>
        </w:rPr>
        <w:t>Machine</w:t>
      </w:r>
      <w:r w:rsidRPr="009E0706">
        <w:t xml:space="preserve"> (JVM) для установки на клиенте – 1.7.0_07.</w:t>
      </w:r>
    </w:p>
    <w:p w:rsidR="00C9460F" w:rsidRPr="009E0706" w:rsidRDefault="00C9460F" w:rsidP="00694DFD">
      <w:pPr>
        <w:pStyle w:val="GOSTNormal"/>
      </w:pPr>
      <w:r w:rsidRPr="009E0706">
        <w:t xml:space="preserve">Для продолжения работы необходимо нажать </w:t>
      </w:r>
      <w:r w:rsidR="00D0475E" w:rsidRPr="009E0706">
        <w:t>кнопку «</w:t>
      </w:r>
      <w:r w:rsidRPr="009E0706">
        <w:t>ОК». В результате откроется страница, содержащая обновление для JVM (</w:t>
      </w:r>
      <w:r w:rsidR="00834A9E" w:rsidRPr="009E0706">
        <w:t>рис. </w:t>
      </w:r>
      <w:r w:rsidR="00F9690A" w:rsidRPr="009E0706">
        <w:fldChar w:fldCharType="begin"/>
      </w:r>
      <w:r w:rsidRPr="009E0706">
        <w:instrText xml:space="preserve"> REF _Ref486927373 \h </w:instrText>
      </w:r>
      <w:r w:rsidR="0098402B" w:rsidRPr="009E0706">
        <w:instrText xml:space="preserve"> \* MERGEFORMAT </w:instrText>
      </w:r>
      <w:r w:rsidR="00F9690A" w:rsidRPr="009E0706">
        <w:fldChar w:fldCharType="separate"/>
      </w:r>
      <w:r w:rsidR="008353AE">
        <w:rPr>
          <w:noProof/>
        </w:rPr>
        <w:t>129</w:t>
      </w:r>
      <w:r w:rsidR="00F9690A" w:rsidRPr="009E0706">
        <w:fldChar w:fldCharType="end"/>
      </w:r>
      <w:r w:rsidRPr="009E0706">
        <w:t>). Выполнить стандартные действия по установке обновления программного обеспечения.</w:t>
      </w:r>
    </w:p>
    <w:p w:rsidR="00C9460F" w:rsidRPr="009E0706" w:rsidRDefault="00C9460F" w:rsidP="00694DFD">
      <w:pPr>
        <w:pStyle w:val="GOSTNormal"/>
      </w:pPr>
      <w:r w:rsidRPr="009E0706">
        <w:t xml:space="preserve">В случае если версия JVM, установленная на рабочей станции пользователя, не ниже требуемой, то в информационном сообщении необходимо нажать </w:t>
      </w:r>
      <w:r w:rsidR="00D0475E" w:rsidRPr="009E0706">
        <w:t>кнопку «</w:t>
      </w:r>
      <w:r w:rsidRPr="009E0706">
        <w:t xml:space="preserve">Отмена». В результате откроется форма сообщения (см. </w:t>
      </w:r>
      <w:r w:rsidR="00834A9E" w:rsidRPr="009E0706">
        <w:t>рис. </w:t>
      </w:r>
      <w:r w:rsidR="00D41245" w:rsidRPr="009E0706">
        <w:fldChar w:fldCharType="begin"/>
      </w:r>
      <w:r w:rsidR="00D41245" w:rsidRPr="009E0706">
        <w:instrText xml:space="preserve"> REF _Ref486927143 \h  \* MERGEFORMAT </w:instrText>
      </w:r>
      <w:r w:rsidR="00D41245" w:rsidRPr="009E0706">
        <w:fldChar w:fldCharType="separate"/>
      </w:r>
      <w:r w:rsidR="008353AE">
        <w:t>127</w:t>
      </w:r>
      <w:r w:rsidR="00D41245" w:rsidRPr="009E0706">
        <w:fldChar w:fldCharType="end"/>
      </w:r>
      <w:r w:rsidRPr="009E0706">
        <w:t>).</w:t>
      </w:r>
    </w:p>
    <w:p w:rsidR="00C9460F" w:rsidRPr="009E0706" w:rsidRDefault="00C9460F" w:rsidP="007A0793">
      <w:pPr>
        <w:pStyle w:val="GOSTFigure"/>
      </w:pPr>
      <w:r w:rsidRPr="009E0706">
        <w:rPr>
          <w:noProof/>
        </w:rPr>
        <w:lastRenderedPageBreak/>
        <w:drawing>
          <wp:inline distT="0" distB="0" distL="0" distR="0" wp14:anchorId="09249E2C" wp14:editId="5CD4A8C4">
            <wp:extent cx="6115050" cy="5629275"/>
            <wp:effectExtent l="19050" t="0" r="0" b="0"/>
            <wp:docPr id="30" name="Рисунок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8"/>
                    <pic:cNvPicPr>
                      <a:picLocks noChangeAspect="1" noChangeArrowheads="1"/>
                    </pic:cNvPicPr>
                  </pic:nvPicPr>
                  <pic:blipFill>
                    <a:blip r:embed="rId194" cstate="print"/>
                    <a:srcRect/>
                    <a:stretch>
                      <a:fillRect/>
                    </a:stretch>
                  </pic:blipFill>
                  <pic:spPr bwMode="auto">
                    <a:xfrm>
                      <a:off x="0" y="0"/>
                      <a:ext cx="6115050" cy="5629275"/>
                    </a:xfrm>
                    <a:prstGeom prst="rect">
                      <a:avLst/>
                    </a:prstGeom>
                    <a:noFill/>
                    <a:ln w="9525">
                      <a:noFill/>
                      <a:miter lim="800000"/>
                      <a:headEnd/>
                      <a:tailEnd/>
                    </a:ln>
                  </pic:spPr>
                </pic:pic>
              </a:graphicData>
            </a:graphic>
          </wp:inline>
        </w:drawing>
      </w:r>
    </w:p>
    <w:bookmarkStart w:id="2000" w:name="_Ref486927373"/>
    <w:p w:rsidR="00B45D39" w:rsidRPr="009E0706" w:rsidRDefault="00F9690A" w:rsidP="00DC158B">
      <w:pPr>
        <w:pStyle w:val="GOSTFigName"/>
      </w:pPr>
      <w:r w:rsidRPr="009E0706">
        <w:fldChar w:fldCharType="begin"/>
      </w:r>
      <w:r w:rsidR="00C9460F" w:rsidRPr="009E0706">
        <w:instrText xml:space="preserve"> SEQ Рисунок \* ARABIC </w:instrText>
      </w:r>
      <w:r w:rsidRPr="009E0706">
        <w:fldChar w:fldCharType="separate"/>
      </w:r>
      <w:bookmarkStart w:id="2001" w:name="_Toc20229646"/>
      <w:bookmarkStart w:id="2002" w:name="_Toc162867839"/>
      <w:r w:rsidR="008353AE">
        <w:rPr>
          <w:noProof/>
        </w:rPr>
        <w:t>129</w:t>
      </w:r>
      <w:r w:rsidRPr="009E0706">
        <w:fldChar w:fldCharType="end"/>
      </w:r>
      <w:bookmarkEnd w:id="2000"/>
      <w:r w:rsidR="00C9460F" w:rsidRPr="009E0706">
        <w:t>. Страница JAVA</w:t>
      </w:r>
      <w:bookmarkEnd w:id="2001"/>
      <w:bookmarkEnd w:id="2002"/>
    </w:p>
    <w:p w:rsidR="00D45C06" w:rsidRPr="009E0706" w:rsidRDefault="00D45C06" w:rsidP="00166077">
      <w:pPr>
        <w:pStyle w:val="GOSTReg"/>
      </w:pPr>
      <w:bookmarkStart w:id="2003" w:name="_Toc162867700"/>
      <w:bookmarkStart w:id="2004" w:name="_Toc150758397"/>
      <w:bookmarkStart w:id="2005" w:name="_Toc154485450"/>
      <w:bookmarkStart w:id="2006" w:name="_Toc182196514"/>
      <w:r w:rsidRPr="009E0706">
        <w:lastRenderedPageBreak/>
        <w:t>СОГЛАСОВАНО</w:t>
      </w:r>
      <w:bookmarkEnd w:id="2003"/>
    </w:p>
    <w:tbl>
      <w:tblPr>
        <w:tblStyle w:val="GOSTTable"/>
        <w:tblW w:w="5000" w:type="pct"/>
        <w:tblLook w:val="01E0" w:firstRow="1" w:lastRow="1" w:firstColumn="1" w:lastColumn="1" w:noHBand="0" w:noVBand="0"/>
      </w:tblPr>
      <w:tblGrid>
        <w:gridCol w:w="2325"/>
        <w:gridCol w:w="2416"/>
        <w:gridCol w:w="2408"/>
        <w:gridCol w:w="1473"/>
        <w:gridCol w:w="1072"/>
      </w:tblGrid>
      <w:tr w:rsidR="00E65186" w:rsidRPr="009E0706" w:rsidTr="00405253">
        <w:trPr>
          <w:cnfStyle w:val="100000000000" w:firstRow="1" w:lastRow="0" w:firstColumn="0" w:lastColumn="0" w:oddVBand="0" w:evenVBand="0" w:oddHBand="0" w:evenHBand="0" w:firstRowFirstColumn="0" w:firstRowLastColumn="0" w:lastRowFirstColumn="0" w:lastRowLastColumn="0"/>
        </w:trPr>
        <w:tc>
          <w:tcPr>
            <w:tcW w:w="1199" w:type="pct"/>
          </w:tcPr>
          <w:p w:rsidR="00E65186" w:rsidRPr="009E0706" w:rsidRDefault="00E65186" w:rsidP="007E39FE">
            <w:pPr>
              <w:pStyle w:val="GOSTTableHead"/>
            </w:pPr>
            <w:r w:rsidRPr="009E0706">
              <w:t>Наименование организации, предприятия</w:t>
            </w:r>
          </w:p>
        </w:tc>
        <w:tc>
          <w:tcPr>
            <w:tcW w:w="1246" w:type="pct"/>
          </w:tcPr>
          <w:p w:rsidR="00E65186" w:rsidRPr="009E0706" w:rsidRDefault="00E65186" w:rsidP="007E39FE">
            <w:pPr>
              <w:pStyle w:val="GOSTTableHead"/>
            </w:pPr>
            <w:r w:rsidRPr="009E0706">
              <w:t>Должность исполнителя</w:t>
            </w:r>
          </w:p>
        </w:tc>
        <w:tc>
          <w:tcPr>
            <w:tcW w:w="1242" w:type="pct"/>
          </w:tcPr>
          <w:p w:rsidR="00E65186" w:rsidRPr="009E0706" w:rsidRDefault="00E65186" w:rsidP="007E39FE">
            <w:pPr>
              <w:pStyle w:val="GOSTTableHead"/>
            </w:pPr>
            <w:r w:rsidRPr="009E0706">
              <w:t>Фамилия, имя, отчество</w:t>
            </w:r>
          </w:p>
        </w:tc>
        <w:tc>
          <w:tcPr>
            <w:tcW w:w="760" w:type="pct"/>
          </w:tcPr>
          <w:p w:rsidR="00E65186" w:rsidRPr="009E0706" w:rsidRDefault="00E65186" w:rsidP="007E39FE">
            <w:pPr>
              <w:pStyle w:val="GOSTTableHead"/>
            </w:pPr>
            <w:r w:rsidRPr="009E0706">
              <w:t>Подпись</w:t>
            </w:r>
          </w:p>
        </w:tc>
        <w:tc>
          <w:tcPr>
            <w:tcW w:w="553" w:type="pct"/>
          </w:tcPr>
          <w:p w:rsidR="00E65186" w:rsidRPr="009E0706" w:rsidRDefault="00E65186" w:rsidP="007E39FE">
            <w:pPr>
              <w:pStyle w:val="GOSTTableHead"/>
            </w:pPr>
            <w:r w:rsidRPr="009E0706">
              <w:t>Дата</w:t>
            </w:r>
          </w:p>
        </w:tc>
      </w:tr>
      <w:tr w:rsidR="00E65186" w:rsidRPr="009E0706" w:rsidTr="00405253">
        <w:trPr>
          <w:cnfStyle w:val="000000100000" w:firstRow="0" w:lastRow="0" w:firstColumn="0" w:lastColumn="0" w:oddVBand="0" w:evenVBand="0" w:oddHBand="1" w:evenHBand="0" w:firstRowFirstColumn="0" w:firstRowLastColumn="0" w:lastRowFirstColumn="0" w:lastRowLastColumn="0"/>
        </w:trPr>
        <w:tc>
          <w:tcPr>
            <w:tcW w:w="1199" w:type="pct"/>
          </w:tcPr>
          <w:p w:rsidR="00E65186" w:rsidRPr="009E0706" w:rsidRDefault="00E65186" w:rsidP="00F95B32">
            <w:pPr>
              <w:pStyle w:val="GOSTTablenorm"/>
            </w:pPr>
          </w:p>
        </w:tc>
        <w:tc>
          <w:tcPr>
            <w:tcW w:w="1246" w:type="pct"/>
          </w:tcPr>
          <w:p w:rsidR="00E65186" w:rsidRPr="009E0706" w:rsidRDefault="00E65186" w:rsidP="00F95B32">
            <w:pPr>
              <w:pStyle w:val="GOSTTablenorm"/>
            </w:pPr>
          </w:p>
        </w:tc>
        <w:tc>
          <w:tcPr>
            <w:tcW w:w="1242" w:type="pct"/>
          </w:tcPr>
          <w:p w:rsidR="00E65186" w:rsidRPr="009E0706" w:rsidRDefault="00E65186" w:rsidP="00F95B32">
            <w:pPr>
              <w:pStyle w:val="GOSTTablenorm"/>
            </w:pPr>
          </w:p>
        </w:tc>
        <w:tc>
          <w:tcPr>
            <w:tcW w:w="760" w:type="pct"/>
          </w:tcPr>
          <w:p w:rsidR="00E65186" w:rsidRPr="009E0706" w:rsidRDefault="00E65186" w:rsidP="00F95B32">
            <w:pPr>
              <w:pStyle w:val="GOSTTablenorm"/>
            </w:pPr>
          </w:p>
        </w:tc>
        <w:tc>
          <w:tcPr>
            <w:tcW w:w="553" w:type="pct"/>
          </w:tcPr>
          <w:p w:rsidR="00E65186" w:rsidRPr="009E0706" w:rsidRDefault="00E65186" w:rsidP="00F95B32">
            <w:pPr>
              <w:pStyle w:val="GOSTTablenorm"/>
            </w:pPr>
          </w:p>
        </w:tc>
      </w:tr>
      <w:tr w:rsidR="00E65186" w:rsidRPr="009E0706" w:rsidTr="00405253">
        <w:trPr>
          <w:cnfStyle w:val="000000010000" w:firstRow="0" w:lastRow="0" w:firstColumn="0" w:lastColumn="0" w:oddVBand="0" w:evenVBand="0" w:oddHBand="0" w:evenHBand="1" w:firstRowFirstColumn="0" w:firstRowLastColumn="0" w:lastRowFirstColumn="0" w:lastRowLastColumn="0"/>
        </w:trPr>
        <w:tc>
          <w:tcPr>
            <w:tcW w:w="1199" w:type="pct"/>
          </w:tcPr>
          <w:p w:rsidR="00E65186" w:rsidRPr="009E0706" w:rsidRDefault="00E65186" w:rsidP="00F95B32">
            <w:pPr>
              <w:pStyle w:val="GOSTTablenorm"/>
            </w:pPr>
          </w:p>
        </w:tc>
        <w:tc>
          <w:tcPr>
            <w:tcW w:w="1246" w:type="pct"/>
          </w:tcPr>
          <w:p w:rsidR="00E65186" w:rsidRPr="009E0706" w:rsidRDefault="00E65186" w:rsidP="00F95B32">
            <w:pPr>
              <w:pStyle w:val="GOSTTablenorm"/>
            </w:pPr>
          </w:p>
        </w:tc>
        <w:tc>
          <w:tcPr>
            <w:tcW w:w="1242" w:type="pct"/>
          </w:tcPr>
          <w:p w:rsidR="00E65186" w:rsidRPr="009E0706" w:rsidRDefault="00E65186" w:rsidP="00F95B32">
            <w:pPr>
              <w:pStyle w:val="GOSTTablenorm"/>
            </w:pPr>
          </w:p>
        </w:tc>
        <w:tc>
          <w:tcPr>
            <w:tcW w:w="760" w:type="pct"/>
          </w:tcPr>
          <w:p w:rsidR="00E65186" w:rsidRPr="009E0706" w:rsidRDefault="00E65186" w:rsidP="00F95B32">
            <w:pPr>
              <w:pStyle w:val="GOSTTablenorm"/>
            </w:pPr>
          </w:p>
        </w:tc>
        <w:tc>
          <w:tcPr>
            <w:tcW w:w="553" w:type="pct"/>
          </w:tcPr>
          <w:p w:rsidR="00E65186" w:rsidRPr="009E0706" w:rsidRDefault="00E65186" w:rsidP="00F95B32">
            <w:pPr>
              <w:pStyle w:val="GOSTTablenorm"/>
            </w:pPr>
          </w:p>
        </w:tc>
      </w:tr>
      <w:tr w:rsidR="00E65186" w:rsidRPr="009E0706" w:rsidTr="00405253">
        <w:trPr>
          <w:cnfStyle w:val="000000100000" w:firstRow="0" w:lastRow="0" w:firstColumn="0" w:lastColumn="0" w:oddVBand="0" w:evenVBand="0" w:oddHBand="1" w:evenHBand="0" w:firstRowFirstColumn="0" w:firstRowLastColumn="0" w:lastRowFirstColumn="0" w:lastRowLastColumn="0"/>
        </w:trPr>
        <w:tc>
          <w:tcPr>
            <w:tcW w:w="1199" w:type="pct"/>
          </w:tcPr>
          <w:p w:rsidR="00E65186" w:rsidRPr="009E0706" w:rsidRDefault="00E65186" w:rsidP="00F95B32">
            <w:pPr>
              <w:pStyle w:val="GOSTTablenorm"/>
            </w:pPr>
          </w:p>
        </w:tc>
        <w:tc>
          <w:tcPr>
            <w:tcW w:w="1246" w:type="pct"/>
          </w:tcPr>
          <w:p w:rsidR="00E65186" w:rsidRPr="009E0706" w:rsidRDefault="00E65186" w:rsidP="00F95B32">
            <w:pPr>
              <w:pStyle w:val="GOSTTablenorm"/>
            </w:pPr>
          </w:p>
        </w:tc>
        <w:tc>
          <w:tcPr>
            <w:tcW w:w="1242" w:type="pct"/>
          </w:tcPr>
          <w:p w:rsidR="00E65186" w:rsidRPr="009E0706" w:rsidRDefault="00E65186" w:rsidP="00F95B32">
            <w:pPr>
              <w:pStyle w:val="GOSTTablenorm"/>
            </w:pPr>
          </w:p>
        </w:tc>
        <w:tc>
          <w:tcPr>
            <w:tcW w:w="760" w:type="pct"/>
          </w:tcPr>
          <w:p w:rsidR="00E65186" w:rsidRPr="009E0706" w:rsidRDefault="00E65186" w:rsidP="00F95B32">
            <w:pPr>
              <w:pStyle w:val="GOSTTablenorm"/>
            </w:pPr>
          </w:p>
        </w:tc>
        <w:tc>
          <w:tcPr>
            <w:tcW w:w="553" w:type="pct"/>
          </w:tcPr>
          <w:p w:rsidR="00E65186" w:rsidRPr="009E0706" w:rsidRDefault="00E65186" w:rsidP="00F95B32">
            <w:pPr>
              <w:pStyle w:val="GOSTTablenorm"/>
            </w:pPr>
          </w:p>
        </w:tc>
      </w:tr>
      <w:tr w:rsidR="00E65186" w:rsidRPr="009E0706" w:rsidTr="00405253">
        <w:trPr>
          <w:cnfStyle w:val="000000010000" w:firstRow="0" w:lastRow="0" w:firstColumn="0" w:lastColumn="0" w:oddVBand="0" w:evenVBand="0" w:oddHBand="0" w:evenHBand="1" w:firstRowFirstColumn="0" w:firstRowLastColumn="0" w:lastRowFirstColumn="0" w:lastRowLastColumn="0"/>
        </w:trPr>
        <w:tc>
          <w:tcPr>
            <w:tcW w:w="1199" w:type="pct"/>
          </w:tcPr>
          <w:p w:rsidR="00E65186" w:rsidRPr="009E0706" w:rsidRDefault="00E65186" w:rsidP="00F95B32">
            <w:pPr>
              <w:pStyle w:val="GOSTTablenorm"/>
            </w:pPr>
          </w:p>
        </w:tc>
        <w:tc>
          <w:tcPr>
            <w:tcW w:w="1246" w:type="pct"/>
          </w:tcPr>
          <w:p w:rsidR="00E65186" w:rsidRPr="009E0706" w:rsidRDefault="00E65186" w:rsidP="00F95B32">
            <w:pPr>
              <w:pStyle w:val="GOSTTablenorm"/>
            </w:pPr>
          </w:p>
        </w:tc>
        <w:tc>
          <w:tcPr>
            <w:tcW w:w="1242" w:type="pct"/>
          </w:tcPr>
          <w:p w:rsidR="00E65186" w:rsidRPr="009E0706" w:rsidRDefault="00E65186" w:rsidP="00F95B32">
            <w:pPr>
              <w:pStyle w:val="GOSTTablenorm"/>
            </w:pPr>
          </w:p>
        </w:tc>
        <w:tc>
          <w:tcPr>
            <w:tcW w:w="760" w:type="pct"/>
          </w:tcPr>
          <w:p w:rsidR="00E65186" w:rsidRPr="009E0706" w:rsidRDefault="00E65186" w:rsidP="00F95B32">
            <w:pPr>
              <w:pStyle w:val="GOSTTablenorm"/>
            </w:pPr>
          </w:p>
        </w:tc>
        <w:tc>
          <w:tcPr>
            <w:tcW w:w="553" w:type="pct"/>
          </w:tcPr>
          <w:p w:rsidR="00E65186" w:rsidRPr="009E0706" w:rsidRDefault="00E65186" w:rsidP="00F95B32">
            <w:pPr>
              <w:pStyle w:val="GOSTTablenorm"/>
            </w:pPr>
          </w:p>
        </w:tc>
      </w:tr>
      <w:tr w:rsidR="00595BBC" w:rsidRPr="009E0706" w:rsidTr="00405253">
        <w:trPr>
          <w:cnfStyle w:val="000000100000" w:firstRow="0" w:lastRow="0" w:firstColumn="0" w:lastColumn="0" w:oddVBand="0" w:evenVBand="0" w:oddHBand="1" w:evenHBand="0" w:firstRowFirstColumn="0" w:firstRowLastColumn="0" w:lastRowFirstColumn="0" w:lastRowLastColumn="0"/>
        </w:trPr>
        <w:tc>
          <w:tcPr>
            <w:tcW w:w="1199" w:type="pct"/>
          </w:tcPr>
          <w:p w:rsidR="00595BBC" w:rsidRPr="009E0706" w:rsidRDefault="00595BBC" w:rsidP="00F95B32">
            <w:pPr>
              <w:pStyle w:val="GOSTTablenorm"/>
            </w:pPr>
          </w:p>
        </w:tc>
        <w:tc>
          <w:tcPr>
            <w:tcW w:w="1246" w:type="pct"/>
          </w:tcPr>
          <w:p w:rsidR="00595BBC" w:rsidRPr="009E0706" w:rsidRDefault="00595BBC" w:rsidP="00F95B32">
            <w:pPr>
              <w:pStyle w:val="GOSTTablenorm"/>
            </w:pPr>
          </w:p>
        </w:tc>
        <w:tc>
          <w:tcPr>
            <w:tcW w:w="1242" w:type="pct"/>
          </w:tcPr>
          <w:p w:rsidR="00595BBC" w:rsidRPr="009E0706" w:rsidRDefault="00595BBC" w:rsidP="00F95B32">
            <w:pPr>
              <w:pStyle w:val="GOSTTablenorm"/>
            </w:pPr>
          </w:p>
        </w:tc>
        <w:tc>
          <w:tcPr>
            <w:tcW w:w="760" w:type="pct"/>
          </w:tcPr>
          <w:p w:rsidR="00595BBC" w:rsidRPr="009E0706" w:rsidRDefault="00595BBC" w:rsidP="00F95B32">
            <w:pPr>
              <w:pStyle w:val="GOSTTablenorm"/>
            </w:pPr>
          </w:p>
        </w:tc>
        <w:tc>
          <w:tcPr>
            <w:tcW w:w="553" w:type="pct"/>
          </w:tcPr>
          <w:p w:rsidR="00595BBC" w:rsidRPr="009E0706" w:rsidRDefault="00595BBC" w:rsidP="00F95B32">
            <w:pPr>
              <w:pStyle w:val="GOSTTablenorm"/>
            </w:pPr>
          </w:p>
        </w:tc>
      </w:tr>
      <w:tr w:rsidR="00595BBC" w:rsidRPr="009E0706" w:rsidTr="00405253">
        <w:trPr>
          <w:cnfStyle w:val="000000010000" w:firstRow="0" w:lastRow="0" w:firstColumn="0" w:lastColumn="0" w:oddVBand="0" w:evenVBand="0" w:oddHBand="0" w:evenHBand="1" w:firstRowFirstColumn="0" w:firstRowLastColumn="0" w:lastRowFirstColumn="0" w:lastRowLastColumn="0"/>
        </w:trPr>
        <w:tc>
          <w:tcPr>
            <w:tcW w:w="1199" w:type="pct"/>
          </w:tcPr>
          <w:p w:rsidR="00595BBC" w:rsidRPr="009E0706" w:rsidRDefault="00595BBC" w:rsidP="00F95B32">
            <w:pPr>
              <w:pStyle w:val="GOSTTablenorm"/>
            </w:pPr>
          </w:p>
        </w:tc>
        <w:tc>
          <w:tcPr>
            <w:tcW w:w="1246" w:type="pct"/>
          </w:tcPr>
          <w:p w:rsidR="00595BBC" w:rsidRPr="009E0706" w:rsidRDefault="00595BBC" w:rsidP="00F95B32">
            <w:pPr>
              <w:pStyle w:val="GOSTTablenorm"/>
            </w:pPr>
          </w:p>
        </w:tc>
        <w:tc>
          <w:tcPr>
            <w:tcW w:w="1242" w:type="pct"/>
          </w:tcPr>
          <w:p w:rsidR="00595BBC" w:rsidRPr="009E0706" w:rsidRDefault="00595BBC" w:rsidP="00F95B32">
            <w:pPr>
              <w:pStyle w:val="GOSTTablenorm"/>
            </w:pPr>
          </w:p>
        </w:tc>
        <w:tc>
          <w:tcPr>
            <w:tcW w:w="760" w:type="pct"/>
          </w:tcPr>
          <w:p w:rsidR="00595BBC" w:rsidRPr="009E0706" w:rsidRDefault="00595BBC" w:rsidP="00F95B32">
            <w:pPr>
              <w:pStyle w:val="GOSTTablenorm"/>
            </w:pPr>
          </w:p>
        </w:tc>
        <w:tc>
          <w:tcPr>
            <w:tcW w:w="553" w:type="pct"/>
          </w:tcPr>
          <w:p w:rsidR="00595BBC" w:rsidRPr="009E0706" w:rsidRDefault="00595BBC" w:rsidP="00F95B32">
            <w:pPr>
              <w:pStyle w:val="GOSTTablenorm"/>
            </w:pPr>
          </w:p>
        </w:tc>
      </w:tr>
      <w:tr w:rsidR="00595BBC" w:rsidRPr="009E0706" w:rsidTr="00405253">
        <w:trPr>
          <w:cnfStyle w:val="000000100000" w:firstRow="0" w:lastRow="0" w:firstColumn="0" w:lastColumn="0" w:oddVBand="0" w:evenVBand="0" w:oddHBand="1" w:evenHBand="0" w:firstRowFirstColumn="0" w:firstRowLastColumn="0" w:lastRowFirstColumn="0" w:lastRowLastColumn="0"/>
        </w:trPr>
        <w:tc>
          <w:tcPr>
            <w:tcW w:w="1199" w:type="pct"/>
          </w:tcPr>
          <w:p w:rsidR="00595BBC" w:rsidRPr="009E0706" w:rsidRDefault="00595BBC" w:rsidP="00F95B32">
            <w:pPr>
              <w:pStyle w:val="GOSTTablenorm"/>
            </w:pPr>
          </w:p>
        </w:tc>
        <w:tc>
          <w:tcPr>
            <w:tcW w:w="1246" w:type="pct"/>
          </w:tcPr>
          <w:p w:rsidR="00595BBC" w:rsidRPr="009E0706" w:rsidRDefault="00595BBC" w:rsidP="00F95B32">
            <w:pPr>
              <w:pStyle w:val="GOSTTablenorm"/>
            </w:pPr>
          </w:p>
        </w:tc>
        <w:tc>
          <w:tcPr>
            <w:tcW w:w="1242" w:type="pct"/>
          </w:tcPr>
          <w:p w:rsidR="00595BBC" w:rsidRPr="009E0706" w:rsidRDefault="00595BBC" w:rsidP="00F95B32">
            <w:pPr>
              <w:pStyle w:val="GOSTTablenorm"/>
            </w:pPr>
          </w:p>
        </w:tc>
        <w:tc>
          <w:tcPr>
            <w:tcW w:w="760" w:type="pct"/>
          </w:tcPr>
          <w:p w:rsidR="00595BBC" w:rsidRPr="009E0706" w:rsidRDefault="00595BBC" w:rsidP="00F95B32">
            <w:pPr>
              <w:pStyle w:val="GOSTTablenorm"/>
            </w:pPr>
          </w:p>
        </w:tc>
        <w:tc>
          <w:tcPr>
            <w:tcW w:w="553" w:type="pct"/>
          </w:tcPr>
          <w:p w:rsidR="00595BBC" w:rsidRPr="009E0706" w:rsidRDefault="00595BBC" w:rsidP="00F95B32">
            <w:pPr>
              <w:pStyle w:val="GOSTTablenorm"/>
            </w:pPr>
          </w:p>
        </w:tc>
      </w:tr>
      <w:tr w:rsidR="00595BBC" w:rsidRPr="009E0706" w:rsidTr="00405253">
        <w:trPr>
          <w:cnfStyle w:val="000000010000" w:firstRow="0" w:lastRow="0" w:firstColumn="0" w:lastColumn="0" w:oddVBand="0" w:evenVBand="0" w:oddHBand="0" w:evenHBand="1" w:firstRowFirstColumn="0" w:firstRowLastColumn="0" w:lastRowFirstColumn="0" w:lastRowLastColumn="0"/>
        </w:trPr>
        <w:tc>
          <w:tcPr>
            <w:tcW w:w="1199" w:type="pct"/>
          </w:tcPr>
          <w:p w:rsidR="00595BBC" w:rsidRPr="009E0706" w:rsidRDefault="00595BBC" w:rsidP="00F95B32">
            <w:pPr>
              <w:pStyle w:val="GOSTTablenorm"/>
            </w:pPr>
          </w:p>
        </w:tc>
        <w:tc>
          <w:tcPr>
            <w:tcW w:w="1246" w:type="pct"/>
          </w:tcPr>
          <w:p w:rsidR="00595BBC" w:rsidRPr="009E0706" w:rsidRDefault="00595BBC" w:rsidP="00F95B32">
            <w:pPr>
              <w:pStyle w:val="GOSTTablenorm"/>
            </w:pPr>
          </w:p>
        </w:tc>
        <w:tc>
          <w:tcPr>
            <w:tcW w:w="1242" w:type="pct"/>
          </w:tcPr>
          <w:p w:rsidR="00595BBC" w:rsidRPr="009E0706" w:rsidRDefault="00595BBC" w:rsidP="00F95B32">
            <w:pPr>
              <w:pStyle w:val="GOSTTablenorm"/>
            </w:pPr>
          </w:p>
        </w:tc>
        <w:tc>
          <w:tcPr>
            <w:tcW w:w="760" w:type="pct"/>
          </w:tcPr>
          <w:p w:rsidR="00595BBC" w:rsidRPr="009E0706" w:rsidRDefault="00595BBC" w:rsidP="00F95B32">
            <w:pPr>
              <w:pStyle w:val="GOSTTablenorm"/>
            </w:pPr>
          </w:p>
        </w:tc>
        <w:tc>
          <w:tcPr>
            <w:tcW w:w="553" w:type="pct"/>
          </w:tcPr>
          <w:p w:rsidR="00595BBC" w:rsidRPr="009E0706" w:rsidRDefault="00595BBC" w:rsidP="00F95B32">
            <w:pPr>
              <w:pStyle w:val="GOSTTablenorm"/>
            </w:pPr>
          </w:p>
        </w:tc>
      </w:tr>
      <w:tr w:rsidR="00595BBC" w:rsidRPr="009E0706" w:rsidTr="00405253">
        <w:trPr>
          <w:cnfStyle w:val="000000100000" w:firstRow="0" w:lastRow="0" w:firstColumn="0" w:lastColumn="0" w:oddVBand="0" w:evenVBand="0" w:oddHBand="1" w:evenHBand="0" w:firstRowFirstColumn="0" w:firstRowLastColumn="0" w:lastRowFirstColumn="0" w:lastRowLastColumn="0"/>
        </w:trPr>
        <w:tc>
          <w:tcPr>
            <w:tcW w:w="1199" w:type="pct"/>
          </w:tcPr>
          <w:p w:rsidR="00595BBC" w:rsidRPr="009E0706" w:rsidRDefault="00595BBC" w:rsidP="00F95B32">
            <w:pPr>
              <w:pStyle w:val="GOSTTablenorm"/>
            </w:pPr>
          </w:p>
        </w:tc>
        <w:tc>
          <w:tcPr>
            <w:tcW w:w="1246" w:type="pct"/>
          </w:tcPr>
          <w:p w:rsidR="00595BBC" w:rsidRPr="009E0706" w:rsidRDefault="00595BBC" w:rsidP="00F95B32">
            <w:pPr>
              <w:pStyle w:val="GOSTTablenorm"/>
            </w:pPr>
          </w:p>
        </w:tc>
        <w:tc>
          <w:tcPr>
            <w:tcW w:w="1242" w:type="pct"/>
          </w:tcPr>
          <w:p w:rsidR="00595BBC" w:rsidRPr="009E0706" w:rsidRDefault="00595BBC" w:rsidP="00F95B32">
            <w:pPr>
              <w:pStyle w:val="GOSTTablenorm"/>
            </w:pPr>
          </w:p>
        </w:tc>
        <w:tc>
          <w:tcPr>
            <w:tcW w:w="760" w:type="pct"/>
          </w:tcPr>
          <w:p w:rsidR="00595BBC" w:rsidRPr="009E0706" w:rsidRDefault="00595BBC" w:rsidP="00F95B32">
            <w:pPr>
              <w:pStyle w:val="GOSTTablenorm"/>
            </w:pPr>
          </w:p>
        </w:tc>
        <w:tc>
          <w:tcPr>
            <w:tcW w:w="553" w:type="pct"/>
          </w:tcPr>
          <w:p w:rsidR="00595BBC" w:rsidRPr="009E0706" w:rsidRDefault="00595BBC" w:rsidP="00F95B32">
            <w:pPr>
              <w:pStyle w:val="GOSTTablenorm"/>
            </w:pPr>
          </w:p>
        </w:tc>
      </w:tr>
      <w:tr w:rsidR="00595BBC" w:rsidRPr="009E0706" w:rsidTr="00405253">
        <w:trPr>
          <w:cnfStyle w:val="000000010000" w:firstRow="0" w:lastRow="0" w:firstColumn="0" w:lastColumn="0" w:oddVBand="0" w:evenVBand="0" w:oddHBand="0" w:evenHBand="1" w:firstRowFirstColumn="0" w:firstRowLastColumn="0" w:lastRowFirstColumn="0" w:lastRowLastColumn="0"/>
        </w:trPr>
        <w:tc>
          <w:tcPr>
            <w:tcW w:w="1199" w:type="pct"/>
          </w:tcPr>
          <w:p w:rsidR="00595BBC" w:rsidRPr="009E0706" w:rsidRDefault="00595BBC" w:rsidP="00F95B32">
            <w:pPr>
              <w:pStyle w:val="GOSTTablenorm"/>
            </w:pPr>
          </w:p>
        </w:tc>
        <w:tc>
          <w:tcPr>
            <w:tcW w:w="1246" w:type="pct"/>
          </w:tcPr>
          <w:p w:rsidR="00595BBC" w:rsidRPr="009E0706" w:rsidRDefault="00595BBC" w:rsidP="00F95B32">
            <w:pPr>
              <w:pStyle w:val="GOSTTablenorm"/>
            </w:pPr>
          </w:p>
        </w:tc>
        <w:tc>
          <w:tcPr>
            <w:tcW w:w="1242" w:type="pct"/>
          </w:tcPr>
          <w:p w:rsidR="00595BBC" w:rsidRPr="009E0706" w:rsidRDefault="00595BBC" w:rsidP="00F95B32">
            <w:pPr>
              <w:pStyle w:val="GOSTTablenorm"/>
            </w:pPr>
          </w:p>
        </w:tc>
        <w:tc>
          <w:tcPr>
            <w:tcW w:w="760" w:type="pct"/>
          </w:tcPr>
          <w:p w:rsidR="00595BBC" w:rsidRPr="009E0706" w:rsidRDefault="00595BBC" w:rsidP="00F95B32">
            <w:pPr>
              <w:pStyle w:val="GOSTTablenorm"/>
            </w:pPr>
          </w:p>
        </w:tc>
        <w:tc>
          <w:tcPr>
            <w:tcW w:w="553" w:type="pct"/>
          </w:tcPr>
          <w:p w:rsidR="00595BBC" w:rsidRPr="009E0706" w:rsidRDefault="00595BBC" w:rsidP="00F95B32">
            <w:pPr>
              <w:pStyle w:val="GOSTTablenorm"/>
            </w:pPr>
          </w:p>
        </w:tc>
      </w:tr>
    </w:tbl>
    <w:p w:rsidR="00D45C06" w:rsidRPr="009E0706" w:rsidRDefault="00D45C06">
      <w:pPr>
        <w:pStyle w:val="GOSTReg"/>
      </w:pPr>
      <w:bookmarkStart w:id="2007" w:name="_Toc20229539"/>
      <w:bookmarkStart w:id="2008" w:name="_Toc162867701"/>
      <w:r w:rsidRPr="009E0706">
        <w:lastRenderedPageBreak/>
        <w:t>ЛИСТ РЕГИСТРАЦИИ ИЗМЕНЕНИЙ</w:t>
      </w:r>
      <w:bookmarkEnd w:id="2004"/>
      <w:bookmarkEnd w:id="2005"/>
      <w:bookmarkEnd w:id="2006"/>
      <w:bookmarkEnd w:id="2007"/>
      <w:bookmarkEnd w:id="200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Look w:val="01E0" w:firstRow="1" w:lastRow="1" w:firstColumn="1" w:lastColumn="1" w:noHBand="0" w:noVBand="0"/>
      </w:tblPr>
      <w:tblGrid>
        <w:gridCol w:w="865"/>
        <w:gridCol w:w="1431"/>
        <w:gridCol w:w="1985"/>
        <w:gridCol w:w="5413"/>
      </w:tblGrid>
      <w:tr w:rsidR="00F05B0D" w:rsidRPr="009E0706" w:rsidTr="00D17E65">
        <w:trPr>
          <w:trHeight w:val="20"/>
          <w:tblHeader/>
        </w:trPr>
        <w:tc>
          <w:tcPr>
            <w:tcW w:w="446"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9E0706" w:rsidRDefault="00D45C06" w:rsidP="00834A9E">
            <w:pPr>
              <w:pStyle w:val="GOSTTableHead"/>
            </w:pPr>
            <w:r w:rsidRPr="009E0706">
              <w:t>№ версии док-та</w:t>
            </w:r>
          </w:p>
        </w:tc>
        <w:tc>
          <w:tcPr>
            <w:tcW w:w="738"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9E0706" w:rsidRDefault="00D45C06" w:rsidP="00834A9E">
            <w:pPr>
              <w:pStyle w:val="GOSTTableHead"/>
            </w:pPr>
            <w:r w:rsidRPr="009E0706">
              <w:t>Дата изменения</w:t>
            </w:r>
          </w:p>
        </w:tc>
        <w:tc>
          <w:tcPr>
            <w:tcW w:w="1024"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9E0706" w:rsidRDefault="00D45C06" w:rsidP="00834A9E">
            <w:pPr>
              <w:pStyle w:val="GOSTTableHead"/>
            </w:pPr>
            <w:r w:rsidRPr="009E0706">
              <w:t>Автор изменений</w:t>
            </w:r>
          </w:p>
        </w:tc>
        <w:tc>
          <w:tcPr>
            <w:tcW w:w="2792" w:type="pct"/>
            <w:tcBorders>
              <w:top w:val="single" w:sz="4" w:space="0" w:color="auto"/>
              <w:left w:val="single" w:sz="4" w:space="0" w:color="auto"/>
              <w:bottom w:val="single" w:sz="4" w:space="0" w:color="auto"/>
              <w:right w:val="single" w:sz="4" w:space="0" w:color="auto"/>
              <w:tl2br w:val="nil"/>
              <w:tr2bl w:val="nil"/>
            </w:tcBorders>
            <w:shd w:val="clear" w:color="auto" w:fill="E6E6E6"/>
            <w:vAlign w:val="center"/>
          </w:tcPr>
          <w:p w:rsidR="00D45C06" w:rsidRPr="009E0706" w:rsidRDefault="00D45C06" w:rsidP="00744203">
            <w:pPr>
              <w:pStyle w:val="GOSTTableHead"/>
            </w:pPr>
            <w:r w:rsidRPr="009E0706">
              <w:t>Изменения</w:t>
            </w:r>
          </w:p>
        </w:tc>
      </w:tr>
      <w:tr w:rsidR="007E3F25" w:rsidRPr="009E0706" w:rsidTr="00D17E65">
        <w:trPr>
          <w:trHeight w:val="20"/>
        </w:trPr>
        <w:tc>
          <w:tcPr>
            <w:tcW w:w="446" w:type="pct"/>
          </w:tcPr>
          <w:p w:rsidR="007E3F25" w:rsidRPr="009E0706" w:rsidRDefault="007E3F25" w:rsidP="00680A25">
            <w:pPr>
              <w:pStyle w:val="GOSTTablenorm"/>
              <w:rPr>
                <w:lang w:val="en-US"/>
              </w:rPr>
            </w:pPr>
            <w:r w:rsidRPr="009E0706">
              <w:rPr>
                <w:lang w:val="en-US"/>
              </w:rPr>
              <w:t>1</w:t>
            </w:r>
            <w:r w:rsidRPr="009E0706">
              <w:t>.</w:t>
            </w:r>
            <w:r w:rsidRPr="009E0706">
              <w:rPr>
                <w:lang w:val="en-US"/>
              </w:rPr>
              <w:t>0</w:t>
            </w:r>
          </w:p>
        </w:tc>
        <w:tc>
          <w:tcPr>
            <w:tcW w:w="738" w:type="pct"/>
          </w:tcPr>
          <w:p w:rsidR="007E3F25" w:rsidRPr="009E0706" w:rsidRDefault="007E3F25" w:rsidP="00680A25">
            <w:pPr>
              <w:pStyle w:val="GOSTTablenorm"/>
            </w:pPr>
            <w:r w:rsidRPr="009E0706">
              <w:t>17.10.2017</w:t>
            </w:r>
          </w:p>
        </w:tc>
        <w:tc>
          <w:tcPr>
            <w:tcW w:w="1024" w:type="pct"/>
          </w:tcPr>
          <w:p w:rsidR="007E3F25" w:rsidRPr="009E0706" w:rsidRDefault="007E3F25" w:rsidP="00690A29">
            <w:pPr>
              <w:pStyle w:val="GOSTTablenorm"/>
            </w:pPr>
            <w:r w:rsidRPr="009E0706">
              <w:t>Иванова О. С.</w:t>
            </w:r>
          </w:p>
        </w:tc>
        <w:tc>
          <w:tcPr>
            <w:tcW w:w="2792" w:type="pct"/>
          </w:tcPr>
          <w:p w:rsidR="007E3F25" w:rsidRPr="009E0706" w:rsidRDefault="007E3F25" w:rsidP="00015ECA">
            <w:pPr>
              <w:pStyle w:val="GOSTTablenorm"/>
            </w:pPr>
            <w:r w:rsidRPr="009E0706">
              <w:t>Документ разработан на основании Государственного контракта от 11.10.2017</w:t>
            </w:r>
            <w:r w:rsidR="00015ECA" w:rsidRPr="009E0706">
              <w:t xml:space="preserve"> № ФКУ0533/10/2017</w:t>
            </w:r>
          </w:p>
        </w:tc>
      </w:tr>
      <w:tr w:rsidR="007E3F25" w:rsidRPr="009E0706" w:rsidTr="00D17E65">
        <w:trPr>
          <w:trHeight w:val="20"/>
        </w:trPr>
        <w:tc>
          <w:tcPr>
            <w:tcW w:w="446" w:type="pct"/>
          </w:tcPr>
          <w:p w:rsidR="007E3F25" w:rsidRPr="009E0706" w:rsidRDefault="007E3F25" w:rsidP="00680A25">
            <w:pPr>
              <w:pStyle w:val="GOSTTablenorm"/>
            </w:pPr>
            <w:r w:rsidRPr="009E0706">
              <w:t>2.0</w:t>
            </w:r>
          </w:p>
        </w:tc>
        <w:tc>
          <w:tcPr>
            <w:tcW w:w="738" w:type="pct"/>
          </w:tcPr>
          <w:p w:rsidR="007E3F25" w:rsidRPr="009E0706" w:rsidRDefault="007E3F25" w:rsidP="00680A25">
            <w:pPr>
              <w:pStyle w:val="GOSTTablenorm"/>
            </w:pPr>
            <w:r w:rsidRPr="009E0706">
              <w:t>03.11.2017</w:t>
            </w:r>
          </w:p>
        </w:tc>
        <w:tc>
          <w:tcPr>
            <w:tcW w:w="1024" w:type="pct"/>
          </w:tcPr>
          <w:p w:rsidR="007E3F25" w:rsidRPr="009E0706" w:rsidRDefault="007E3F25" w:rsidP="00690A29">
            <w:pPr>
              <w:pStyle w:val="GOSTTablenorm"/>
            </w:pPr>
            <w:r w:rsidRPr="009E0706">
              <w:t>Иванова О. С.</w:t>
            </w:r>
          </w:p>
        </w:tc>
        <w:tc>
          <w:tcPr>
            <w:tcW w:w="2792" w:type="pct"/>
          </w:tcPr>
          <w:p w:rsidR="007E3F25" w:rsidRPr="009E0706" w:rsidRDefault="007E3F25" w:rsidP="00486900">
            <w:pPr>
              <w:pStyle w:val="GOSTTablenorm"/>
            </w:pPr>
            <w:r w:rsidRPr="009E0706">
              <w:t>Внесены изменения по замечаниям Заказчика</w:t>
            </w:r>
            <w:r w:rsidR="0066156E" w:rsidRPr="009E0706">
              <w:t xml:space="preserve"> на основании Государственного контракта от 11.10.2017 № ФКУ0533/10/2017</w:t>
            </w:r>
          </w:p>
        </w:tc>
      </w:tr>
      <w:tr w:rsidR="00E03E94" w:rsidRPr="009E0706" w:rsidTr="00D17E65">
        <w:trPr>
          <w:trHeight w:val="20"/>
        </w:trPr>
        <w:tc>
          <w:tcPr>
            <w:tcW w:w="446" w:type="pct"/>
          </w:tcPr>
          <w:p w:rsidR="00E03E94" w:rsidRPr="009E0706" w:rsidRDefault="00E03E94" w:rsidP="00680A25">
            <w:pPr>
              <w:pStyle w:val="GOSTTablenorm"/>
            </w:pPr>
            <w:r w:rsidRPr="009E0706">
              <w:t>3.0</w:t>
            </w:r>
          </w:p>
        </w:tc>
        <w:tc>
          <w:tcPr>
            <w:tcW w:w="738" w:type="pct"/>
          </w:tcPr>
          <w:p w:rsidR="00E03E94" w:rsidRPr="009E0706" w:rsidRDefault="00E03E94" w:rsidP="00680A25">
            <w:pPr>
              <w:pStyle w:val="GOSTTablenorm"/>
            </w:pPr>
            <w:r w:rsidRPr="009E0706">
              <w:t>13.12.2017</w:t>
            </w:r>
          </w:p>
        </w:tc>
        <w:tc>
          <w:tcPr>
            <w:tcW w:w="1024" w:type="pct"/>
          </w:tcPr>
          <w:p w:rsidR="00E03E94" w:rsidRPr="009E0706" w:rsidRDefault="00E03E94" w:rsidP="00680A25">
            <w:pPr>
              <w:pStyle w:val="GOSTTablenorm"/>
            </w:pPr>
            <w:r w:rsidRPr="009E0706">
              <w:t>Егорова Е. И.</w:t>
            </w:r>
          </w:p>
        </w:tc>
        <w:tc>
          <w:tcPr>
            <w:tcW w:w="2792" w:type="pct"/>
          </w:tcPr>
          <w:p w:rsidR="00E03E94" w:rsidRPr="009E0706" w:rsidRDefault="00E03E94" w:rsidP="00015ECA">
            <w:pPr>
              <w:pStyle w:val="GOSTTablenorm"/>
            </w:pPr>
            <w:r w:rsidRPr="009E0706">
              <w:t>Документ доработан на основании Письма ФКУ «ЦОКР» от 29.11.2017 № 99-27-15/8250 «О направлении запроса на актуализацию документации» в рамках исполнения Государственного контракта от 11.10.2017</w:t>
            </w:r>
            <w:r w:rsidR="00015ECA" w:rsidRPr="009E0706">
              <w:t xml:space="preserve"> № ФКУ0533/10/2017</w:t>
            </w:r>
          </w:p>
        </w:tc>
      </w:tr>
      <w:tr w:rsidR="009C74BC" w:rsidRPr="009E0706" w:rsidTr="00D17E65">
        <w:trPr>
          <w:trHeight w:val="20"/>
        </w:trPr>
        <w:tc>
          <w:tcPr>
            <w:tcW w:w="446" w:type="pct"/>
          </w:tcPr>
          <w:p w:rsidR="009C74BC" w:rsidRPr="009E0706" w:rsidRDefault="009C74BC" w:rsidP="00680A25">
            <w:pPr>
              <w:pStyle w:val="GOSTTablenorm"/>
            </w:pPr>
            <w:r w:rsidRPr="009E0706">
              <w:t>3.1</w:t>
            </w:r>
          </w:p>
        </w:tc>
        <w:tc>
          <w:tcPr>
            <w:tcW w:w="738" w:type="pct"/>
          </w:tcPr>
          <w:p w:rsidR="009C74BC" w:rsidRPr="009E0706" w:rsidRDefault="009C74BC" w:rsidP="00764DC8">
            <w:pPr>
              <w:pStyle w:val="GOSTTablenorm"/>
            </w:pPr>
            <w:r w:rsidRPr="009E0706">
              <w:t>2</w:t>
            </w:r>
            <w:r w:rsidR="00764DC8" w:rsidRPr="009E0706">
              <w:t>6</w:t>
            </w:r>
            <w:r w:rsidRPr="009E0706">
              <w:t>.12.2017</w:t>
            </w:r>
          </w:p>
        </w:tc>
        <w:tc>
          <w:tcPr>
            <w:tcW w:w="1024" w:type="pct"/>
          </w:tcPr>
          <w:p w:rsidR="009C74BC" w:rsidRPr="009E0706" w:rsidRDefault="009C74BC" w:rsidP="00680A25">
            <w:pPr>
              <w:pStyle w:val="GOSTTablenorm"/>
            </w:pPr>
            <w:r w:rsidRPr="009E0706">
              <w:t>Егорова Е. И.</w:t>
            </w:r>
          </w:p>
        </w:tc>
        <w:tc>
          <w:tcPr>
            <w:tcW w:w="2792" w:type="pct"/>
          </w:tcPr>
          <w:p w:rsidR="009C74BC" w:rsidRPr="009E0706" w:rsidRDefault="009C74BC" w:rsidP="00486900">
            <w:pPr>
              <w:pStyle w:val="GOSTTablenorm"/>
            </w:pPr>
            <w:r w:rsidRPr="009E0706">
              <w:t>Документ актуализирован в части п. 3</w:t>
            </w:r>
            <w:r w:rsidR="0066156E" w:rsidRPr="009E0706">
              <w:t xml:space="preserve"> в рамках исполнения Государственного контракта от 11.10.2017 № ФКУ0533/10/2017</w:t>
            </w:r>
          </w:p>
        </w:tc>
      </w:tr>
      <w:tr w:rsidR="00764DC8" w:rsidRPr="009E0706" w:rsidTr="00D17E65">
        <w:trPr>
          <w:trHeight w:val="20"/>
        </w:trPr>
        <w:tc>
          <w:tcPr>
            <w:tcW w:w="446" w:type="pct"/>
          </w:tcPr>
          <w:p w:rsidR="00764DC8" w:rsidRPr="009E0706" w:rsidRDefault="00764DC8" w:rsidP="00680A25">
            <w:pPr>
              <w:pStyle w:val="GOSTTablenorm"/>
            </w:pPr>
            <w:r w:rsidRPr="009E0706">
              <w:t>4.0</w:t>
            </w:r>
          </w:p>
        </w:tc>
        <w:tc>
          <w:tcPr>
            <w:tcW w:w="738" w:type="pct"/>
          </w:tcPr>
          <w:p w:rsidR="00764DC8" w:rsidRPr="009E0706" w:rsidRDefault="00764DC8" w:rsidP="00680A25">
            <w:pPr>
              <w:pStyle w:val="GOSTTablenorm"/>
            </w:pPr>
            <w:r w:rsidRPr="009E0706">
              <w:t>27.12.2017</w:t>
            </w:r>
          </w:p>
        </w:tc>
        <w:tc>
          <w:tcPr>
            <w:tcW w:w="1024" w:type="pct"/>
          </w:tcPr>
          <w:p w:rsidR="00764DC8" w:rsidRPr="009E0706" w:rsidRDefault="00764DC8" w:rsidP="00680A25">
            <w:pPr>
              <w:pStyle w:val="GOSTTablenorm"/>
            </w:pPr>
            <w:r w:rsidRPr="009E0706">
              <w:t>Егорова Е. И.</w:t>
            </w:r>
          </w:p>
        </w:tc>
        <w:tc>
          <w:tcPr>
            <w:tcW w:w="2792" w:type="pct"/>
          </w:tcPr>
          <w:p w:rsidR="00764DC8" w:rsidRPr="009E0706" w:rsidRDefault="00764DC8" w:rsidP="00015ECA">
            <w:pPr>
              <w:pStyle w:val="GOSTTablenorm"/>
            </w:pPr>
            <w:r w:rsidRPr="009E0706">
              <w:t xml:space="preserve">Документ доработан на основании Государственного контракта от 11.10.2017 </w:t>
            </w:r>
            <w:r w:rsidR="00015ECA" w:rsidRPr="009E0706">
              <w:t xml:space="preserve">№ ФКУ0533/10/2017 </w:t>
            </w:r>
            <w:r w:rsidRPr="009E0706">
              <w:t>(2-й этап работ по развитию)</w:t>
            </w:r>
          </w:p>
        </w:tc>
      </w:tr>
      <w:tr w:rsidR="00673B68" w:rsidRPr="009E0706" w:rsidTr="00D17E65">
        <w:trPr>
          <w:trHeight w:val="20"/>
        </w:trPr>
        <w:tc>
          <w:tcPr>
            <w:tcW w:w="446" w:type="pct"/>
          </w:tcPr>
          <w:p w:rsidR="00673B68" w:rsidRPr="009E0706" w:rsidRDefault="00673B68" w:rsidP="00680A25">
            <w:pPr>
              <w:pStyle w:val="GOSTTablenorm"/>
            </w:pPr>
            <w:r w:rsidRPr="009E0706">
              <w:t>5.0</w:t>
            </w:r>
          </w:p>
        </w:tc>
        <w:tc>
          <w:tcPr>
            <w:tcW w:w="738" w:type="pct"/>
          </w:tcPr>
          <w:p w:rsidR="00673B68" w:rsidRPr="009E0706" w:rsidRDefault="00C00109" w:rsidP="00680A25">
            <w:pPr>
              <w:pStyle w:val="GOSTTablenorm"/>
            </w:pPr>
            <w:r w:rsidRPr="009E0706">
              <w:t>1</w:t>
            </w:r>
            <w:r w:rsidR="00673B68" w:rsidRPr="009E0706">
              <w:t>2.03.2018</w:t>
            </w:r>
          </w:p>
        </w:tc>
        <w:tc>
          <w:tcPr>
            <w:tcW w:w="1024" w:type="pct"/>
          </w:tcPr>
          <w:p w:rsidR="00673B68" w:rsidRPr="009E0706" w:rsidRDefault="00673B68" w:rsidP="00680A25">
            <w:pPr>
              <w:pStyle w:val="GOSTTablenorm"/>
            </w:pPr>
            <w:r w:rsidRPr="009E0706">
              <w:t>Егорова Е. И.</w:t>
            </w:r>
          </w:p>
        </w:tc>
        <w:tc>
          <w:tcPr>
            <w:tcW w:w="2792" w:type="pct"/>
          </w:tcPr>
          <w:p w:rsidR="00673B68" w:rsidRPr="009E0706" w:rsidRDefault="00673B68" w:rsidP="00486900">
            <w:pPr>
              <w:pStyle w:val="GOSTTablenorm"/>
            </w:pPr>
            <w:r w:rsidRPr="009E0706">
              <w:t>Внесены изменения по замечаниям Заказчика</w:t>
            </w:r>
            <w:r w:rsidR="0066156E" w:rsidRPr="009E0706">
              <w:t xml:space="preserve"> на основании Государственного контракта от 11.10.2017 № ФКУ0533/10/2017 (2-й этап работ по развитию)</w:t>
            </w:r>
          </w:p>
        </w:tc>
      </w:tr>
      <w:tr w:rsidR="00426243" w:rsidRPr="009E0706" w:rsidTr="00D17E65">
        <w:trPr>
          <w:trHeight w:val="20"/>
        </w:trPr>
        <w:tc>
          <w:tcPr>
            <w:tcW w:w="446" w:type="pct"/>
          </w:tcPr>
          <w:p w:rsidR="00426243" w:rsidRPr="009E0706" w:rsidRDefault="00426243" w:rsidP="00680A25">
            <w:pPr>
              <w:pStyle w:val="GOSTTablenorm"/>
            </w:pPr>
            <w:r w:rsidRPr="009E0706">
              <w:t>6.0</w:t>
            </w:r>
          </w:p>
        </w:tc>
        <w:tc>
          <w:tcPr>
            <w:tcW w:w="738" w:type="pct"/>
          </w:tcPr>
          <w:p w:rsidR="00426243" w:rsidRPr="009E0706" w:rsidRDefault="00426243" w:rsidP="00680A25">
            <w:pPr>
              <w:pStyle w:val="GOSTTablenorm"/>
            </w:pPr>
            <w:r w:rsidRPr="009E0706">
              <w:t>07.05.2018</w:t>
            </w:r>
          </w:p>
        </w:tc>
        <w:tc>
          <w:tcPr>
            <w:tcW w:w="1024" w:type="pct"/>
          </w:tcPr>
          <w:p w:rsidR="00426243" w:rsidRPr="009E0706" w:rsidRDefault="00426243" w:rsidP="00426243">
            <w:pPr>
              <w:pStyle w:val="GOSTTablenorm"/>
            </w:pPr>
            <w:r w:rsidRPr="009E0706">
              <w:t>Егорова Е. И.</w:t>
            </w:r>
          </w:p>
        </w:tc>
        <w:tc>
          <w:tcPr>
            <w:tcW w:w="2792" w:type="pct"/>
          </w:tcPr>
          <w:p w:rsidR="00426243" w:rsidRPr="009E0706" w:rsidRDefault="00426243" w:rsidP="00486900">
            <w:pPr>
              <w:pStyle w:val="GOSTTablenorm"/>
            </w:pPr>
            <w:r w:rsidRPr="009E0706">
              <w:t>Внесены изменения по замечаниям Заказчика</w:t>
            </w:r>
            <w:r w:rsidR="0066156E" w:rsidRPr="009E0706">
              <w:t xml:space="preserve"> на основании Государственного контракта от 11.10.2017 № ФКУ0533/10/2017 (2-й этап работ по развитию)</w:t>
            </w:r>
          </w:p>
        </w:tc>
      </w:tr>
      <w:tr w:rsidR="00426243" w:rsidRPr="009E0706" w:rsidTr="00D17E65">
        <w:trPr>
          <w:trHeight w:val="20"/>
        </w:trPr>
        <w:tc>
          <w:tcPr>
            <w:tcW w:w="446" w:type="pct"/>
          </w:tcPr>
          <w:p w:rsidR="00426243" w:rsidRPr="009E0706" w:rsidRDefault="00426243" w:rsidP="00680A25">
            <w:pPr>
              <w:pStyle w:val="GOSTTablenorm"/>
            </w:pPr>
            <w:r w:rsidRPr="009E0706">
              <w:t>6.1</w:t>
            </w:r>
          </w:p>
        </w:tc>
        <w:tc>
          <w:tcPr>
            <w:tcW w:w="738" w:type="pct"/>
          </w:tcPr>
          <w:p w:rsidR="00426243" w:rsidRPr="009E0706" w:rsidRDefault="00426243" w:rsidP="00680A25">
            <w:pPr>
              <w:pStyle w:val="GOSTTablenorm"/>
            </w:pPr>
            <w:r w:rsidRPr="009E0706">
              <w:t>21.06.2018</w:t>
            </w:r>
          </w:p>
        </w:tc>
        <w:tc>
          <w:tcPr>
            <w:tcW w:w="1024" w:type="pct"/>
          </w:tcPr>
          <w:p w:rsidR="00426243" w:rsidRPr="009E0706" w:rsidRDefault="00426243" w:rsidP="00426243">
            <w:pPr>
              <w:pStyle w:val="GOSTTablenorm"/>
            </w:pPr>
            <w:r w:rsidRPr="009E0706">
              <w:t>Егорова Е. И.</w:t>
            </w:r>
          </w:p>
        </w:tc>
        <w:tc>
          <w:tcPr>
            <w:tcW w:w="2792" w:type="pct"/>
          </w:tcPr>
          <w:p w:rsidR="00426243" w:rsidRPr="009E0706" w:rsidRDefault="00426243" w:rsidP="00486900">
            <w:pPr>
              <w:pStyle w:val="GOSTTablenorm"/>
            </w:pPr>
            <w:r w:rsidRPr="009E0706">
              <w:t xml:space="preserve">Внесены изменения в п. </w:t>
            </w:r>
            <w:r w:rsidR="00F9690A" w:rsidRPr="009E0706">
              <w:fldChar w:fldCharType="begin"/>
            </w:r>
            <w:r w:rsidR="00285F49" w:rsidRPr="009E0706">
              <w:instrText xml:space="preserve"> REF _Ref517692435 \n \h </w:instrText>
            </w:r>
            <w:r w:rsidR="0098402B" w:rsidRPr="009E0706">
              <w:instrText xml:space="preserve"> \* MERGEFORMAT </w:instrText>
            </w:r>
            <w:r w:rsidR="00F9690A" w:rsidRPr="009E0706">
              <w:fldChar w:fldCharType="separate"/>
            </w:r>
            <w:r w:rsidR="008353AE">
              <w:t>5.2</w:t>
            </w:r>
            <w:r w:rsidR="00F9690A" w:rsidRPr="009E0706">
              <w:fldChar w:fldCharType="end"/>
            </w:r>
            <w:r w:rsidR="0066156E" w:rsidRPr="009E0706">
              <w:t xml:space="preserve"> на основании Государственного контракта от 11.10.2017 № ФКУ0533/10/2017 (2-й этап работ по развитию)</w:t>
            </w:r>
          </w:p>
        </w:tc>
      </w:tr>
      <w:tr w:rsidR="00A207C7" w:rsidRPr="009E0706" w:rsidTr="00D17E65">
        <w:trPr>
          <w:trHeight w:val="20"/>
        </w:trPr>
        <w:tc>
          <w:tcPr>
            <w:tcW w:w="446" w:type="pct"/>
          </w:tcPr>
          <w:p w:rsidR="00A207C7" w:rsidRPr="009E0706" w:rsidRDefault="00A207C7" w:rsidP="00680A25">
            <w:pPr>
              <w:pStyle w:val="GOSTTablenorm"/>
            </w:pPr>
            <w:r w:rsidRPr="009E0706">
              <w:t>7.0</w:t>
            </w:r>
          </w:p>
        </w:tc>
        <w:tc>
          <w:tcPr>
            <w:tcW w:w="738" w:type="pct"/>
          </w:tcPr>
          <w:p w:rsidR="00A207C7" w:rsidRPr="009E0706" w:rsidRDefault="00412A8D" w:rsidP="006F4B84">
            <w:pPr>
              <w:pStyle w:val="GOSTTablenorm"/>
            </w:pPr>
            <w:r w:rsidRPr="009E0706">
              <w:t>12.02.2019</w:t>
            </w:r>
          </w:p>
        </w:tc>
        <w:tc>
          <w:tcPr>
            <w:tcW w:w="1024" w:type="pct"/>
          </w:tcPr>
          <w:p w:rsidR="00A207C7" w:rsidRPr="009E0706" w:rsidRDefault="00A207C7" w:rsidP="00426243">
            <w:pPr>
              <w:pStyle w:val="GOSTTablenorm"/>
            </w:pPr>
            <w:r w:rsidRPr="009E0706">
              <w:t>Егорова Е. И.</w:t>
            </w:r>
          </w:p>
        </w:tc>
        <w:tc>
          <w:tcPr>
            <w:tcW w:w="2792" w:type="pct"/>
          </w:tcPr>
          <w:p w:rsidR="00A207C7" w:rsidRPr="009E0706" w:rsidRDefault="00F1486A" w:rsidP="00015ECA">
            <w:pPr>
              <w:pStyle w:val="GOSTTablenorm"/>
            </w:pPr>
            <w:r w:rsidRPr="009E0706">
              <w:t xml:space="preserve">Документ актуализирован на основании Государственного контракта от 03.12.2018 </w:t>
            </w:r>
            <w:r w:rsidR="00015ECA" w:rsidRPr="009E0706">
              <w:t xml:space="preserve">№ ФКУ0678/12/2018/ИС </w:t>
            </w:r>
            <w:r w:rsidRPr="009E0706">
              <w:t>(1-й период работ по развитию подсистемы управления расходами)</w:t>
            </w:r>
          </w:p>
        </w:tc>
      </w:tr>
      <w:tr w:rsidR="000E6A3A" w:rsidRPr="009E0706" w:rsidTr="00D17E65">
        <w:trPr>
          <w:trHeight w:val="20"/>
        </w:trPr>
        <w:tc>
          <w:tcPr>
            <w:tcW w:w="446" w:type="pct"/>
          </w:tcPr>
          <w:p w:rsidR="000E6A3A" w:rsidRPr="009E0706" w:rsidRDefault="000E6A3A" w:rsidP="00680A25">
            <w:pPr>
              <w:pStyle w:val="GOSTTablenorm"/>
            </w:pPr>
            <w:r w:rsidRPr="009E0706">
              <w:t>7.1</w:t>
            </w:r>
          </w:p>
        </w:tc>
        <w:tc>
          <w:tcPr>
            <w:tcW w:w="738" w:type="pct"/>
          </w:tcPr>
          <w:p w:rsidR="000E6A3A" w:rsidRPr="009E0706" w:rsidRDefault="000E6A3A" w:rsidP="00806D9A">
            <w:pPr>
              <w:pStyle w:val="GOSTTablenorm"/>
            </w:pPr>
            <w:r w:rsidRPr="009E0706">
              <w:t>11.03.2019</w:t>
            </w:r>
          </w:p>
        </w:tc>
        <w:tc>
          <w:tcPr>
            <w:tcW w:w="1024" w:type="pct"/>
          </w:tcPr>
          <w:p w:rsidR="000E6A3A" w:rsidRPr="009E0706" w:rsidRDefault="000E6A3A" w:rsidP="00806D9A">
            <w:pPr>
              <w:pStyle w:val="GOSTTablenorm"/>
            </w:pPr>
            <w:r w:rsidRPr="009E0706">
              <w:t>Егорова Е. И.</w:t>
            </w:r>
          </w:p>
        </w:tc>
        <w:tc>
          <w:tcPr>
            <w:tcW w:w="2792" w:type="pct"/>
          </w:tcPr>
          <w:p w:rsidR="000E6A3A" w:rsidRPr="009E0706" w:rsidRDefault="000E6A3A" w:rsidP="00486900">
            <w:pPr>
              <w:pStyle w:val="GOSTTablenorm"/>
            </w:pPr>
            <w:r w:rsidRPr="009E0706">
              <w:t>Документ актуализирован</w:t>
            </w:r>
            <w:r w:rsidR="0066156E" w:rsidRPr="009E0706">
              <w:t xml:space="preserve"> на основании Государственного контракта от 03.12.2018 № ФКУ0678/12/2018/ИС (2-й период работ по развитию подсистемы управления расходами)</w:t>
            </w:r>
          </w:p>
        </w:tc>
      </w:tr>
      <w:tr w:rsidR="00F1486A" w:rsidRPr="009E0706" w:rsidTr="00D17E65">
        <w:trPr>
          <w:trHeight w:val="20"/>
        </w:trPr>
        <w:tc>
          <w:tcPr>
            <w:tcW w:w="446" w:type="pct"/>
          </w:tcPr>
          <w:p w:rsidR="00F1486A" w:rsidRPr="009E0706" w:rsidRDefault="00F1486A" w:rsidP="00F1486A">
            <w:pPr>
              <w:pStyle w:val="GOSTTablenorm"/>
            </w:pPr>
            <w:r w:rsidRPr="009E0706">
              <w:t>7.2</w:t>
            </w:r>
          </w:p>
        </w:tc>
        <w:tc>
          <w:tcPr>
            <w:tcW w:w="738" w:type="pct"/>
          </w:tcPr>
          <w:p w:rsidR="00F1486A" w:rsidRPr="009E0706" w:rsidRDefault="00F1486A" w:rsidP="00F1486A">
            <w:pPr>
              <w:pStyle w:val="GOSTTablenorm"/>
            </w:pPr>
            <w:r w:rsidRPr="009E0706">
              <w:t>06.05.2019</w:t>
            </w:r>
          </w:p>
        </w:tc>
        <w:tc>
          <w:tcPr>
            <w:tcW w:w="1024" w:type="pct"/>
          </w:tcPr>
          <w:p w:rsidR="00F1486A" w:rsidRPr="009E0706" w:rsidRDefault="00F1486A" w:rsidP="00F1486A">
            <w:pPr>
              <w:pStyle w:val="GOSTTablenorm"/>
            </w:pPr>
            <w:r w:rsidRPr="009E0706">
              <w:t>Егорова Е. И.</w:t>
            </w:r>
          </w:p>
        </w:tc>
        <w:tc>
          <w:tcPr>
            <w:tcW w:w="2792" w:type="pct"/>
          </w:tcPr>
          <w:p w:rsidR="00F1486A" w:rsidRPr="009E0706" w:rsidRDefault="00F1486A" w:rsidP="00486900">
            <w:pPr>
              <w:pStyle w:val="GOSTTablenorm"/>
            </w:pPr>
            <w:r w:rsidRPr="009E0706">
              <w:t>Внесены изменения по замечаниям Заказчика</w:t>
            </w:r>
            <w:r w:rsidR="0066156E" w:rsidRPr="009E0706">
              <w:t xml:space="preserve"> на основании Государственного контракта от 03.12.2018 № ФКУ0678/12/2018/ИС (1-й период работ по развитию подсистемы управления расходами)</w:t>
            </w:r>
          </w:p>
        </w:tc>
      </w:tr>
      <w:tr w:rsidR="00EC25AA" w:rsidRPr="009E0706" w:rsidTr="00D17E65">
        <w:trPr>
          <w:trHeight w:val="20"/>
        </w:trPr>
        <w:tc>
          <w:tcPr>
            <w:tcW w:w="446" w:type="pct"/>
          </w:tcPr>
          <w:p w:rsidR="00EC25AA" w:rsidRPr="009E0706" w:rsidRDefault="00EC25AA" w:rsidP="00F1486A">
            <w:pPr>
              <w:pStyle w:val="GOSTTablenorm"/>
            </w:pPr>
            <w:r w:rsidRPr="009E0706">
              <w:t>7.3</w:t>
            </w:r>
          </w:p>
        </w:tc>
        <w:tc>
          <w:tcPr>
            <w:tcW w:w="738" w:type="pct"/>
          </w:tcPr>
          <w:p w:rsidR="00EC25AA" w:rsidRPr="009E0706" w:rsidRDefault="00EC25AA" w:rsidP="00F1486A">
            <w:pPr>
              <w:pStyle w:val="GOSTTablenorm"/>
            </w:pPr>
            <w:r w:rsidRPr="009E0706">
              <w:t>10.06.2019</w:t>
            </w:r>
          </w:p>
        </w:tc>
        <w:tc>
          <w:tcPr>
            <w:tcW w:w="1024" w:type="pct"/>
          </w:tcPr>
          <w:p w:rsidR="00EC25AA" w:rsidRPr="009E0706" w:rsidRDefault="00EC25AA" w:rsidP="00F1486A">
            <w:pPr>
              <w:pStyle w:val="GOSTTablenorm"/>
            </w:pPr>
            <w:r w:rsidRPr="009E0706">
              <w:t>Егорова Е. И.</w:t>
            </w:r>
          </w:p>
        </w:tc>
        <w:tc>
          <w:tcPr>
            <w:tcW w:w="2792" w:type="pct"/>
          </w:tcPr>
          <w:p w:rsidR="00EC25AA" w:rsidRPr="009E0706" w:rsidRDefault="00EC25AA" w:rsidP="00486900">
            <w:pPr>
              <w:pStyle w:val="GOSTTablenorm"/>
            </w:pPr>
            <w:r w:rsidRPr="009E0706">
              <w:t>Внесены изменения по замечаниям Заказчика</w:t>
            </w:r>
            <w:r w:rsidR="0066156E" w:rsidRPr="009E0706">
              <w:t xml:space="preserve"> на основании Государственного контракта от 03.12.2018 № ФКУ0678/12/2018/ИС (1-й период работ по развитию подсистемы управления расходами)</w:t>
            </w:r>
          </w:p>
        </w:tc>
      </w:tr>
      <w:tr w:rsidR="0048001D" w:rsidRPr="009E0706" w:rsidTr="00D17E65">
        <w:trPr>
          <w:trHeight w:val="20"/>
        </w:trPr>
        <w:tc>
          <w:tcPr>
            <w:tcW w:w="446" w:type="pct"/>
          </w:tcPr>
          <w:p w:rsidR="0048001D" w:rsidRPr="009E0706" w:rsidRDefault="0048001D" w:rsidP="00F1486A">
            <w:pPr>
              <w:pStyle w:val="GOSTTablenorm"/>
              <w:rPr>
                <w:lang w:val="en-US"/>
              </w:rPr>
            </w:pPr>
            <w:r w:rsidRPr="009E0706">
              <w:rPr>
                <w:lang w:val="en-US"/>
              </w:rPr>
              <w:t>7.4</w:t>
            </w:r>
          </w:p>
        </w:tc>
        <w:tc>
          <w:tcPr>
            <w:tcW w:w="738" w:type="pct"/>
          </w:tcPr>
          <w:p w:rsidR="0048001D" w:rsidRPr="009E0706" w:rsidRDefault="0074220B" w:rsidP="00F1486A">
            <w:pPr>
              <w:pStyle w:val="GOSTTablenorm"/>
              <w:rPr>
                <w:lang w:val="en-US"/>
              </w:rPr>
            </w:pPr>
            <w:r w:rsidRPr="009E0706">
              <w:t>20</w:t>
            </w:r>
            <w:r w:rsidR="0048001D" w:rsidRPr="009E0706">
              <w:rPr>
                <w:lang w:val="en-US"/>
              </w:rPr>
              <w:t>.08.2019</w:t>
            </w:r>
          </w:p>
        </w:tc>
        <w:tc>
          <w:tcPr>
            <w:tcW w:w="1024" w:type="pct"/>
          </w:tcPr>
          <w:p w:rsidR="0048001D" w:rsidRPr="009E0706" w:rsidRDefault="0048001D" w:rsidP="00F1486A">
            <w:pPr>
              <w:pStyle w:val="GOSTTablenorm"/>
            </w:pPr>
            <w:r w:rsidRPr="009E0706">
              <w:t>Тяпкина О. В.</w:t>
            </w:r>
          </w:p>
        </w:tc>
        <w:tc>
          <w:tcPr>
            <w:tcW w:w="2792" w:type="pct"/>
          </w:tcPr>
          <w:p w:rsidR="0048001D" w:rsidRPr="009E0706" w:rsidRDefault="0048001D" w:rsidP="00486900">
            <w:pPr>
              <w:pStyle w:val="GOSTTablenorm"/>
            </w:pPr>
            <w:r w:rsidRPr="009E0706">
              <w:t>Внесены изменения по замечаниям Заказчика</w:t>
            </w:r>
            <w:r w:rsidR="0066156E" w:rsidRPr="009E0706">
              <w:t xml:space="preserve"> на </w:t>
            </w:r>
            <w:r w:rsidR="0066156E" w:rsidRPr="009E0706">
              <w:lastRenderedPageBreak/>
              <w:t>основании Государственного контракта от 03.12.2018 № ФКУ0678/12/2018/ИС (1-й период работ по развитию подсистемы управления расходами)</w:t>
            </w:r>
          </w:p>
        </w:tc>
      </w:tr>
      <w:tr w:rsidR="00990952" w:rsidRPr="009E0706" w:rsidTr="00D17E65">
        <w:trPr>
          <w:trHeight w:val="20"/>
        </w:trPr>
        <w:tc>
          <w:tcPr>
            <w:tcW w:w="446" w:type="pct"/>
          </w:tcPr>
          <w:p w:rsidR="00990952" w:rsidRPr="009E0706" w:rsidRDefault="00990952" w:rsidP="00F1486A">
            <w:pPr>
              <w:pStyle w:val="GOSTTablenorm"/>
            </w:pPr>
            <w:r w:rsidRPr="009E0706">
              <w:lastRenderedPageBreak/>
              <w:t>7.5</w:t>
            </w:r>
          </w:p>
        </w:tc>
        <w:tc>
          <w:tcPr>
            <w:tcW w:w="738" w:type="pct"/>
          </w:tcPr>
          <w:p w:rsidR="00990952" w:rsidRPr="009E0706" w:rsidRDefault="00990952" w:rsidP="00F1486A">
            <w:pPr>
              <w:pStyle w:val="GOSTTablenorm"/>
            </w:pPr>
            <w:r w:rsidRPr="009E0706">
              <w:t>30.08.2019</w:t>
            </w:r>
          </w:p>
        </w:tc>
        <w:tc>
          <w:tcPr>
            <w:tcW w:w="1024" w:type="pct"/>
          </w:tcPr>
          <w:p w:rsidR="00990952" w:rsidRPr="009E0706" w:rsidRDefault="00990952" w:rsidP="00F1486A">
            <w:pPr>
              <w:pStyle w:val="GOSTTablenorm"/>
            </w:pPr>
            <w:r w:rsidRPr="009E0706">
              <w:t>Тяпкина О. В.</w:t>
            </w:r>
          </w:p>
        </w:tc>
        <w:tc>
          <w:tcPr>
            <w:tcW w:w="2792" w:type="pct"/>
          </w:tcPr>
          <w:p w:rsidR="00990952" w:rsidRPr="009E0706" w:rsidRDefault="0066156E" w:rsidP="00486900">
            <w:pPr>
              <w:pStyle w:val="GOSTTablenorm"/>
            </w:pPr>
            <w:r w:rsidRPr="009E0706">
              <w:t xml:space="preserve">Документ актуализирован на основании Государственного контракта от 03.12.2018 № ФКУ0678/12/2018/ИС (1-й период работ по развитию подсистемы управления расходами). </w:t>
            </w:r>
            <w:r w:rsidR="00E92CB2" w:rsidRPr="009E0706">
              <w:t>Внесены изменения в пп.</w:t>
            </w:r>
            <w:r w:rsidR="00990952" w:rsidRPr="009E0706">
              <w:t xml:space="preserve"> </w:t>
            </w:r>
            <w:r w:rsidR="00990952" w:rsidRPr="009E0706">
              <w:fldChar w:fldCharType="begin"/>
            </w:r>
            <w:r w:rsidR="00990952" w:rsidRPr="009E0706">
              <w:instrText xml:space="preserve"> REF _Ref17981949 \r \h </w:instrText>
            </w:r>
            <w:r w:rsidR="0098402B" w:rsidRPr="009E0706">
              <w:instrText xml:space="preserve"> \* MERGEFORMAT </w:instrText>
            </w:r>
            <w:r w:rsidR="00990952" w:rsidRPr="009E0706">
              <w:fldChar w:fldCharType="separate"/>
            </w:r>
            <w:r w:rsidR="008353AE">
              <w:t>5.3</w:t>
            </w:r>
            <w:r w:rsidR="00990952" w:rsidRPr="009E0706">
              <w:fldChar w:fldCharType="end"/>
            </w:r>
            <w:r w:rsidR="00E92CB2" w:rsidRPr="009E0706">
              <w:t xml:space="preserve">, </w:t>
            </w:r>
            <w:r w:rsidR="00E92CB2" w:rsidRPr="009E0706">
              <w:fldChar w:fldCharType="begin"/>
            </w:r>
            <w:r w:rsidR="00E92CB2" w:rsidRPr="009E0706">
              <w:instrText xml:space="preserve"> REF _Ref20229647 \r \h </w:instrText>
            </w:r>
            <w:r w:rsidR="0098402B" w:rsidRPr="009E0706">
              <w:instrText xml:space="preserve"> \* MERGEFORMAT </w:instrText>
            </w:r>
            <w:r w:rsidR="00E92CB2" w:rsidRPr="009E0706">
              <w:fldChar w:fldCharType="separate"/>
            </w:r>
            <w:r w:rsidR="008353AE">
              <w:t>5.4.9</w:t>
            </w:r>
            <w:r w:rsidR="00E92CB2" w:rsidRPr="009E0706">
              <w:fldChar w:fldCharType="end"/>
            </w:r>
            <w:r w:rsidR="00E92CB2" w:rsidRPr="009E0706">
              <w:t>, д</w:t>
            </w:r>
            <w:r w:rsidR="00D6721F" w:rsidRPr="009E0706">
              <w:t xml:space="preserve">обавлен п. </w:t>
            </w:r>
            <w:r w:rsidR="00D6721F" w:rsidRPr="009E0706">
              <w:fldChar w:fldCharType="begin"/>
            </w:r>
            <w:r w:rsidR="00D6721F" w:rsidRPr="009E0706">
              <w:instrText xml:space="preserve"> REF _Ref19882998 \r \h </w:instrText>
            </w:r>
            <w:r w:rsidR="0098402B" w:rsidRPr="009E0706">
              <w:instrText xml:space="preserve"> \* MERGEFORMAT </w:instrText>
            </w:r>
            <w:r w:rsidR="00D6721F" w:rsidRPr="009E0706">
              <w:fldChar w:fldCharType="separate"/>
            </w:r>
            <w:r w:rsidR="008353AE">
              <w:t>5.4.12</w:t>
            </w:r>
            <w:r w:rsidR="00D6721F" w:rsidRPr="009E0706">
              <w:fldChar w:fldCharType="end"/>
            </w:r>
            <w:r w:rsidRPr="009E0706">
              <w:t xml:space="preserve"> </w:t>
            </w:r>
          </w:p>
        </w:tc>
      </w:tr>
      <w:tr w:rsidR="00BD529C" w:rsidRPr="009E0706" w:rsidTr="00D17E65">
        <w:trPr>
          <w:trHeight w:val="20"/>
        </w:trPr>
        <w:tc>
          <w:tcPr>
            <w:tcW w:w="446" w:type="pct"/>
          </w:tcPr>
          <w:p w:rsidR="00BD529C" w:rsidRPr="009E0706" w:rsidRDefault="00D10FFB" w:rsidP="00886019">
            <w:pPr>
              <w:pStyle w:val="GOSTTablenorm"/>
            </w:pPr>
            <w:r w:rsidRPr="009E0706">
              <w:t>0</w:t>
            </w:r>
            <w:r w:rsidR="00886019" w:rsidRPr="009E0706">
              <w:t>8</w:t>
            </w:r>
            <w:r w:rsidR="00BD529C" w:rsidRPr="009E0706">
              <w:t>.</w:t>
            </w:r>
            <w:r w:rsidRPr="009E0706">
              <w:t>0</w:t>
            </w:r>
            <w:r w:rsidR="00886019" w:rsidRPr="009E0706">
              <w:t>0</w:t>
            </w:r>
          </w:p>
        </w:tc>
        <w:tc>
          <w:tcPr>
            <w:tcW w:w="738" w:type="pct"/>
          </w:tcPr>
          <w:p w:rsidR="00BD529C" w:rsidRPr="009E0706" w:rsidRDefault="00D10FFB" w:rsidP="00BD529C">
            <w:pPr>
              <w:pStyle w:val="GOSTTablenorm"/>
            </w:pPr>
            <w:r w:rsidRPr="009E0706">
              <w:t>17</w:t>
            </w:r>
            <w:r w:rsidR="00BD529C" w:rsidRPr="009E0706">
              <w:t>.10.2019</w:t>
            </w:r>
          </w:p>
        </w:tc>
        <w:tc>
          <w:tcPr>
            <w:tcW w:w="1024" w:type="pct"/>
          </w:tcPr>
          <w:p w:rsidR="00BD529C" w:rsidRPr="009E0706" w:rsidRDefault="00BD529C" w:rsidP="00BD529C">
            <w:pPr>
              <w:pStyle w:val="GOSTTablenorm"/>
            </w:pPr>
            <w:r w:rsidRPr="009E0706">
              <w:t>Сафронова А.</w:t>
            </w:r>
            <w:r w:rsidR="00D10FFB" w:rsidRPr="009E0706">
              <w:t xml:space="preserve"> </w:t>
            </w:r>
            <w:r w:rsidRPr="009E0706">
              <w:t>В.</w:t>
            </w:r>
          </w:p>
        </w:tc>
        <w:tc>
          <w:tcPr>
            <w:tcW w:w="2792" w:type="pct"/>
          </w:tcPr>
          <w:p w:rsidR="00BD529C" w:rsidRPr="009E0706" w:rsidRDefault="00BD529C" w:rsidP="00486900">
            <w:pPr>
              <w:pStyle w:val="GOSTTablenorm"/>
            </w:pPr>
            <w:r w:rsidRPr="009E0706">
              <w:t xml:space="preserve">Документ актуализирован на основании Государственного контракта № ФКУ0678/12/2018/ИС от 03.12.2018 (2-й период работ по развитию подсистемы управления расходами) </w:t>
            </w:r>
          </w:p>
        </w:tc>
      </w:tr>
      <w:tr w:rsidR="00ED4AC4" w:rsidRPr="009E0706" w:rsidTr="00D17E65">
        <w:trPr>
          <w:trHeight w:val="20"/>
        </w:trPr>
        <w:tc>
          <w:tcPr>
            <w:tcW w:w="446" w:type="pct"/>
          </w:tcPr>
          <w:p w:rsidR="00ED4AC4" w:rsidRPr="009E0706" w:rsidRDefault="00ED4AC4" w:rsidP="00886019">
            <w:pPr>
              <w:pStyle w:val="GOSTTablenorm"/>
            </w:pPr>
            <w:r w:rsidRPr="009E0706">
              <w:t>0</w:t>
            </w:r>
            <w:r w:rsidR="00886019" w:rsidRPr="009E0706">
              <w:t>8</w:t>
            </w:r>
            <w:r w:rsidRPr="009E0706">
              <w:t>.0</w:t>
            </w:r>
            <w:r w:rsidR="00886019" w:rsidRPr="009E0706">
              <w:t>1</w:t>
            </w:r>
          </w:p>
        </w:tc>
        <w:tc>
          <w:tcPr>
            <w:tcW w:w="738" w:type="pct"/>
          </w:tcPr>
          <w:p w:rsidR="00ED4AC4" w:rsidRPr="009E0706" w:rsidRDefault="00ED4AC4" w:rsidP="00ED4AC4">
            <w:pPr>
              <w:pStyle w:val="GOSTTablenorm"/>
            </w:pPr>
            <w:r w:rsidRPr="009E0706">
              <w:t>27.11.2019</w:t>
            </w:r>
          </w:p>
        </w:tc>
        <w:tc>
          <w:tcPr>
            <w:tcW w:w="1024" w:type="pct"/>
          </w:tcPr>
          <w:p w:rsidR="00ED4AC4" w:rsidRPr="009E0706" w:rsidRDefault="00ED4AC4" w:rsidP="00ED4AC4">
            <w:pPr>
              <w:pStyle w:val="GOSTTablenorm"/>
            </w:pPr>
            <w:r w:rsidRPr="009E0706">
              <w:t>Сафронова А. В.</w:t>
            </w:r>
          </w:p>
        </w:tc>
        <w:tc>
          <w:tcPr>
            <w:tcW w:w="2792" w:type="pct"/>
          </w:tcPr>
          <w:p w:rsidR="00ED4AC4" w:rsidRPr="009E0706" w:rsidRDefault="0066156E" w:rsidP="0066156E">
            <w:pPr>
              <w:pStyle w:val="GOSTTablenorm"/>
            </w:pPr>
            <w:r w:rsidRPr="009E0706">
              <w:t>Документ актуализирован на основании Государственного контракта от 03.12.2018 № ФКУ0678/12/2018/ИС (2-й период работ по развитию подсистемы управления расходами)</w:t>
            </w:r>
          </w:p>
        </w:tc>
      </w:tr>
      <w:tr w:rsidR="00796A1D" w:rsidRPr="009E0706" w:rsidTr="00D17E65">
        <w:trPr>
          <w:trHeight w:val="20"/>
        </w:trPr>
        <w:tc>
          <w:tcPr>
            <w:tcW w:w="446" w:type="pct"/>
          </w:tcPr>
          <w:p w:rsidR="00796A1D" w:rsidRPr="009E0706" w:rsidRDefault="00796A1D" w:rsidP="00796A1D">
            <w:pPr>
              <w:pStyle w:val="GOSTTablenorm"/>
            </w:pPr>
            <w:r w:rsidRPr="009E0706">
              <w:t>08.02</w:t>
            </w:r>
          </w:p>
        </w:tc>
        <w:tc>
          <w:tcPr>
            <w:tcW w:w="738" w:type="pct"/>
          </w:tcPr>
          <w:p w:rsidR="00796A1D" w:rsidRPr="009E0706" w:rsidRDefault="00796A1D" w:rsidP="009336F3">
            <w:pPr>
              <w:pStyle w:val="GOSTTablenorm"/>
            </w:pPr>
            <w:r w:rsidRPr="009E0706">
              <w:t>2</w:t>
            </w:r>
            <w:r w:rsidR="009336F3" w:rsidRPr="009E0706">
              <w:t>7</w:t>
            </w:r>
            <w:r w:rsidRPr="009E0706">
              <w:t>.03.2020</w:t>
            </w:r>
          </w:p>
        </w:tc>
        <w:tc>
          <w:tcPr>
            <w:tcW w:w="1024" w:type="pct"/>
          </w:tcPr>
          <w:p w:rsidR="00796A1D" w:rsidRPr="009E0706" w:rsidRDefault="00796A1D" w:rsidP="00796A1D">
            <w:pPr>
              <w:pStyle w:val="GOSTTablenorm"/>
            </w:pPr>
            <w:r w:rsidRPr="009E0706">
              <w:t>Алексеев И.</w:t>
            </w:r>
            <w:r w:rsidR="009336F3" w:rsidRPr="009E0706">
              <w:t xml:space="preserve"> И.</w:t>
            </w:r>
          </w:p>
          <w:p w:rsidR="009336F3" w:rsidRPr="009E0706" w:rsidRDefault="009336F3" w:rsidP="00796A1D">
            <w:pPr>
              <w:pStyle w:val="GOSTTablenorm"/>
            </w:pPr>
            <w:r w:rsidRPr="009E0706">
              <w:t>Тяпкина О. В.</w:t>
            </w:r>
          </w:p>
          <w:p w:rsidR="00834A9E" w:rsidRPr="009E0706" w:rsidRDefault="00834A9E" w:rsidP="00796A1D">
            <w:pPr>
              <w:pStyle w:val="GOSTTablenorm"/>
            </w:pPr>
            <w:r w:rsidRPr="009E0706">
              <w:t>Петрова Н.В.</w:t>
            </w:r>
          </w:p>
        </w:tc>
        <w:tc>
          <w:tcPr>
            <w:tcW w:w="2792" w:type="pct"/>
          </w:tcPr>
          <w:p w:rsidR="00796A1D" w:rsidRPr="009E0706" w:rsidRDefault="0066156E" w:rsidP="0066156E">
            <w:pPr>
              <w:pStyle w:val="GOSTTablenorm"/>
            </w:pPr>
            <w:r w:rsidRPr="009E0706">
              <w:t xml:space="preserve">Документ актуализирован на основании Государственного контракта от 03.12.2018 № ФКУ0678/12/2018/ИС (2-й период работ по развитию подсистемы управления расходами). Внесены изменения в </w:t>
            </w:r>
            <w:r w:rsidR="00796A1D" w:rsidRPr="009E0706">
              <w:t>п</w:t>
            </w:r>
            <w:r w:rsidR="00265C60" w:rsidRPr="009E0706">
              <w:t>п</w:t>
            </w:r>
            <w:r w:rsidR="00796A1D" w:rsidRPr="009E0706">
              <w:t>.</w:t>
            </w:r>
            <w:r w:rsidR="0065624B" w:rsidRPr="009E0706">
              <w:t xml:space="preserve"> 1.2</w:t>
            </w:r>
            <w:r w:rsidR="009336F3" w:rsidRPr="009E0706">
              <w:t xml:space="preserve">, </w:t>
            </w:r>
            <w:r w:rsidR="00265C60" w:rsidRPr="009E0706">
              <w:fldChar w:fldCharType="begin"/>
            </w:r>
            <w:r w:rsidR="00265C60" w:rsidRPr="009E0706">
              <w:instrText xml:space="preserve"> REF _Ref36213707 \n \h </w:instrText>
            </w:r>
            <w:r w:rsidR="0098402B" w:rsidRPr="009E0706">
              <w:instrText xml:space="preserve"> \* MERGEFORMAT </w:instrText>
            </w:r>
            <w:r w:rsidR="00265C60" w:rsidRPr="009E0706">
              <w:fldChar w:fldCharType="separate"/>
            </w:r>
            <w:r w:rsidR="008353AE">
              <w:t>5.3.1</w:t>
            </w:r>
            <w:r w:rsidR="00265C60" w:rsidRPr="009E0706">
              <w:fldChar w:fldCharType="end"/>
            </w:r>
            <w:r w:rsidR="00265C60" w:rsidRPr="009E0706">
              <w:t xml:space="preserve">, </w:t>
            </w:r>
            <w:r w:rsidR="00834A9E" w:rsidRPr="009E0706">
              <w:fldChar w:fldCharType="begin"/>
            </w:r>
            <w:r w:rsidR="00834A9E" w:rsidRPr="009E0706">
              <w:instrText xml:space="preserve"> REF _Ref37937725 \r \h </w:instrText>
            </w:r>
            <w:r w:rsidR="0098402B" w:rsidRPr="009E0706">
              <w:instrText xml:space="preserve"> \* MERGEFORMAT </w:instrText>
            </w:r>
            <w:r w:rsidR="00834A9E" w:rsidRPr="009E0706">
              <w:fldChar w:fldCharType="separate"/>
            </w:r>
            <w:r w:rsidR="008353AE">
              <w:t>5.4.1.2.7</w:t>
            </w:r>
            <w:r w:rsidR="00834A9E" w:rsidRPr="009E0706">
              <w:fldChar w:fldCharType="end"/>
            </w:r>
            <w:r w:rsidR="00834A9E" w:rsidRPr="009E0706">
              <w:t xml:space="preserve">, </w:t>
            </w:r>
            <w:r w:rsidR="009336F3" w:rsidRPr="009E0706">
              <w:t>добавлен п. </w:t>
            </w:r>
            <w:r w:rsidR="009336F3" w:rsidRPr="009E0706">
              <w:fldChar w:fldCharType="begin"/>
            </w:r>
            <w:r w:rsidR="009336F3" w:rsidRPr="009E0706">
              <w:instrText xml:space="preserve"> REF _Ref36192944 \r \h </w:instrText>
            </w:r>
            <w:r w:rsidR="0098402B" w:rsidRPr="009E0706">
              <w:instrText xml:space="preserve"> \* MERGEFORMAT </w:instrText>
            </w:r>
            <w:r w:rsidR="009336F3" w:rsidRPr="009E0706">
              <w:fldChar w:fldCharType="separate"/>
            </w:r>
            <w:r w:rsidR="008353AE">
              <w:t>5.7.3</w:t>
            </w:r>
            <w:r w:rsidR="009336F3" w:rsidRPr="009E0706">
              <w:fldChar w:fldCharType="end"/>
            </w:r>
          </w:p>
        </w:tc>
      </w:tr>
      <w:tr w:rsidR="00F21C3F" w:rsidRPr="009E0706" w:rsidTr="00D17E65">
        <w:trPr>
          <w:trHeight w:val="20"/>
        </w:trPr>
        <w:tc>
          <w:tcPr>
            <w:tcW w:w="446" w:type="pct"/>
          </w:tcPr>
          <w:p w:rsidR="00F21C3F" w:rsidRPr="009E0706" w:rsidRDefault="00F21C3F" w:rsidP="005E5441">
            <w:pPr>
              <w:pStyle w:val="GOSTTablenorm"/>
              <w:rPr>
                <w:lang w:val="en-US"/>
              </w:rPr>
            </w:pPr>
            <w:r w:rsidRPr="009E0706">
              <w:t>08.03</w:t>
            </w:r>
          </w:p>
        </w:tc>
        <w:tc>
          <w:tcPr>
            <w:tcW w:w="738" w:type="pct"/>
          </w:tcPr>
          <w:p w:rsidR="00F21C3F" w:rsidRPr="009E0706" w:rsidRDefault="00F21C3F" w:rsidP="005E5441">
            <w:pPr>
              <w:pStyle w:val="GOSTTablenorm"/>
            </w:pPr>
            <w:r w:rsidRPr="009E0706">
              <w:t>27.05.2020</w:t>
            </w:r>
          </w:p>
        </w:tc>
        <w:tc>
          <w:tcPr>
            <w:tcW w:w="1024" w:type="pct"/>
          </w:tcPr>
          <w:p w:rsidR="00F21C3F" w:rsidRPr="009E0706" w:rsidRDefault="00F21C3F" w:rsidP="005E5441">
            <w:pPr>
              <w:pStyle w:val="GOSTTablenorm"/>
            </w:pPr>
            <w:r w:rsidRPr="009E0706">
              <w:t>Тяпкина О. В.</w:t>
            </w:r>
          </w:p>
        </w:tc>
        <w:tc>
          <w:tcPr>
            <w:tcW w:w="2792" w:type="pct"/>
          </w:tcPr>
          <w:p w:rsidR="00F21C3F" w:rsidRPr="009E0706" w:rsidRDefault="00F21C3F" w:rsidP="00015ECA">
            <w:pPr>
              <w:pStyle w:val="GOSTTablenorm"/>
            </w:pPr>
            <w:r w:rsidRPr="009E0706">
              <w:t xml:space="preserve">Документ актуализирован в ходе проведения опытной эксплуатации в рамках Государственного контракта от 03.12.2018 </w:t>
            </w:r>
            <w:r w:rsidR="00015ECA" w:rsidRPr="009E0706">
              <w:t xml:space="preserve">№ ФКУ0678/12/2018/ИС </w:t>
            </w:r>
            <w:r w:rsidRPr="009E0706">
              <w:t>(2-й период работ по развитию подсистемы управления расходами)</w:t>
            </w:r>
          </w:p>
        </w:tc>
      </w:tr>
      <w:tr w:rsidR="00234520" w:rsidRPr="009E0706" w:rsidTr="00D17E65">
        <w:trPr>
          <w:trHeight w:val="20"/>
        </w:trPr>
        <w:tc>
          <w:tcPr>
            <w:tcW w:w="446" w:type="pct"/>
          </w:tcPr>
          <w:p w:rsidR="00234520" w:rsidRPr="009E0706" w:rsidRDefault="00234520" w:rsidP="005549E3">
            <w:pPr>
              <w:pStyle w:val="GOSTTablenorm"/>
            </w:pPr>
            <w:r w:rsidRPr="009E0706">
              <w:t>0</w:t>
            </w:r>
            <w:r w:rsidR="005549E3" w:rsidRPr="009E0706">
              <w:t>8.04</w:t>
            </w:r>
          </w:p>
        </w:tc>
        <w:tc>
          <w:tcPr>
            <w:tcW w:w="738" w:type="pct"/>
          </w:tcPr>
          <w:p w:rsidR="00234520" w:rsidRPr="009E0706" w:rsidRDefault="00234520" w:rsidP="005E5441">
            <w:pPr>
              <w:pStyle w:val="GOSTTablenorm"/>
            </w:pPr>
            <w:r w:rsidRPr="009E0706">
              <w:t>07.08.2020</w:t>
            </w:r>
          </w:p>
        </w:tc>
        <w:tc>
          <w:tcPr>
            <w:tcW w:w="1024" w:type="pct"/>
          </w:tcPr>
          <w:p w:rsidR="00234520" w:rsidRPr="009E0706" w:rsidRDefault="00234520" w:rsidP="005E5441">
            <w:pPr>
              <w:pStyle w:val="GOSTTablenorm"/>
            </w:pPr>
            <w:r w:rsidRPr="009E0706">
              <w:t>Тяпкина О. В.</w:t>
            </w:r>
          </w:p>
        </w:tc>
        <w:tc>
          <w:tcPr>
            <w:tcW w:w="2792" w:type="pct"/>
          </w:tcPr>
          <w:p w:rsidR="00234520" w:rsidRPr="009E0706" w:rsidRDefault="005549E3" w:rsidP="00015ECA">
            <w:pPr>
              <w:pStyle w:val="GOSTTablenorm"/>
            </w:pPr>
            <w:r w:rsidRPr="009E0706">
              <w:t xml:space="preserve">Внесены изменения по замечаниям Заказчика в рамках Государственного контракта от 03.12.2018 </w:t>
            </w:r>
            <w:r w:rsidR="00015ECA" w:rsidRPr="009E0706">
              <w:t xml:space="preserve">№ ФКУ0678/12/2018/ИС </w:t>
            </w:r>
            <w:r w:rsidRPr="009E0706">
              <w:t>(2-й период работ по развитию подсистемы управления расходами)</w:t>
            </w:r>
          </w:p>
        </w:tc>
      </w:tr>
      <w:tr w:rsidR="00D17E65" w:rsidRPr="009E0706" w:rsidTr="00D17E65">
        <w:trPr>
          <w:trHeight w:val="20"/>
        </w:trPr>
        <w:tc>
          <w:tcPr>
            <w:tcW w:w="446" w:type="pct"/>
          </w:tcPr>
          <w:p w:rsidR="00D17E65" w:rsidRPr="009E0706" w:rsidRDefault="00D17E65" w:rsidP="005549E3">
            <w:pPr>
              <w:pStyle w:val="GOSTTablenorm"/>
            </w:pPr>
            <w:r w:rsidRPr="009E0706">
              <w:t>09.00</w:t>
            </w:r>
          </w:p>
        </w:tc>
        <w:tc>
          <w:tcPr>
            <w:tcW w:w="738" w:type="pct"/>
          </w:tcPr>
          <w:p w:rsidR="00D17E65" w:rsidRPr="009E0706" w:rsidRDefault="00D17E65" w:rsidP="005E5441">
            <w:pPr>
              <w:pStyle w:val="GOSTTablenorm"/>
            </w:pPr>
            <w:r w:rsidRPr="009E0706">
              <w:t>17.08.2020</w:t>
            </w:r>
          </w:p>
        </w:tc>
        <w:tc>
          <w:tcPr>
            <w:tcW w:w="1024" w:type="pct"/>
          </w:tcPr>
          <w:p w:rsidR="00D17E65" w:rsidRPr="009E0706" w:rsidRDefault="00D17E65" w:rsidP="005E5441">
            <w:pPr>
              <w:pStyle w:val="GOSTTablenorm"/>
            </w:pPr>
            <w:r w:rsidRPr="009E0706">
              <w:t>Петрова Н.</w:t>
            </w:r>
            <w:r w:rsidR="00AD7D32" w:rsidRPr="009E0706">
              <w:t xml:space="preserve"> </w:t>
            </w:r>
            <w:r w:rsidRPr="009E0706">
              <w:t>В.</w:t>
            </w:r>
          </w:p>
        </w:tc>
        <w:tc>
          <w:tcPr>
            <w:tcW w:w="2792" w:type="pct"/>
          </w:tcPr>
          <w:p w:rsidR="00D17E65" w:rsidRPr="009E0706" w:rsidRDefault="00D17E65" w:rsidP="00015ECA">
            <w:pPr>
              <w:pStyle w:val="GOSTTablenorm"/>
            </w:pPr>
            <w:r w:rsidRPr="009E0706">
              <w:t xml:space="preserve">Документ актуализирован на основании Государственного контракта от 09.06.2020 </w:t>
            </w:r>
            <w:r w:rsidR="00015ECA" w:rsidRPr="009E0706">
              <w:t xml:space="preserve">№ ФКУ0173/06/2020/РИС </w:t>
            </w:r>
            <w:r w:rsidRPr="009E0706">
              <w:t>(1-й период работ по развитию подсистемы управления расходами)</w:t>
            </w:r>
          </w:p>
        </w:tc>
      </w:tr>
      <w:tr w:rsidR="00AD7D32" w:rsidRPr="009E0706" w:rsidTr="00D17E65">
        <w:trPr>
          <w:trHeight w:val="20"/>
        </w:trPr>
        <w:tc>
          <w:tcPr>
            <w:tcW w:w="446" w:type="pct"/>
          </w:tcPr>
          <w:p w:rsidR="00AD7D32" w:rsidRPr="009E0706" w:rsidRDefault="00AD7D32" w:rsidP="00715355">
            <w:pPr>
              <w:pStyle w:val="GOSTTablenorm"/>
            </w:pPr>
            <w:r w:rsidRPr="009E0706">
              <w:t>09.01</w:t>
            </w:r>
          </w:p>
        </w:tc>
        <w:tc>
          <w:tcPr>
            <w:tcW w:w="738" w:type="pct"/>
          </w:tcPr>
          <w:p w:rsidR="00AD7D32" w:rsidRPr="009E0706" w:rsidRDefault="00AD7D32" w:rsidP="00715355">
            <w:pPr>
              <w:pStyle w:val="GOSTTablenorm"/>
            </w:pPr>
            <w:r w:rsidRPr="009E0706">
              <w:t>15.12.2020</w:t>
            </w:r>
          </w:p>
        </w:tc>
        <w:tc>
          <w:tcPr>
            <w:tcW w:w="1024" w:type="pct"/>
          </w:tcPr>
          <w:p w:rsidR="00AD7D32" w:rsidRPr="009E0706" w:rsidRDefault="00AD7D32" w:rsidP="00715355">
            <w:pPr>
              <w:pStyle w:val="GOSTTablenorm"/>
            </w:pPr>
            <w:r w:rsidRPr="009E0706">
              <w:t>Тяпкина О. В.</w:t>
            </w:r>
          </w:p>
        </w:tc>
        <w:tc>
          <w:tcPr>
            <w:tcW w:w="2792" w:type="pct"/>
          </w:tcPr>
          <w:p w:rsidR="00715355" w:rsidRPr="009E0706" w:rsidRDefault="00AD7D32" w:rsidP="00715355">
            <w:pPr>
              <w:pStyle w:val="GOSTTablenorm"/>
            </w:pPr>
            <w:r w:rsidRPr="009E0706">
              <w:t xml:space="preserve">Внесены изменения по результатам ОЭ в рамках Государственного контракта от 09.06.2020 </w:t>
            </w:r>
            <w:r w:rsidR="00015ECA" w:rsidRPr="009E0706">
              <w:t xml:space="preserve">№ ФКУ0173/06/2020/РИС </w:t>
            </w:r>
            <w:r w:rsidRPr="009E0706">
              <w:t>(1-й период работ по развитию подсистемы управления расходами).</w:t>
            </w:r>
            <w:r w:rsidR="00715355" w:rsidRPr="009E0706">
              <w:t xml:space="preserve"> Актуализирован перечень браузеров в разделе</w:t>
            </w:r>
            <w:r w:rsidR="0077776D" w:rsidRPr="009E0706">
              <w:t xml:space="preserve"> 1.2</w:t>
            </w:r>
            <w:r w:rsidR="00715355" w:rsidRPr="009E0706">
              <w:t>.</w:t>
            </w:r>
          </w:p>
          <w:p w:rsidR="00715355" w:rsidRPr="009E0706" w:rsidRDefault="00715355" w:rsidP="00715355">
            <w:pPr>
              <w:pStyle w:val="GOSTTablenorm"/>
            </w:pPr>
            <w:r w:rsidRPr="009E0706">
              <w:t xml:space="preserve">Актуализирован раздел </w:t>
            </w:r>
            <w:r w:rsidRPr="009E0706">
              <w:fldChar w:fldCharType="begin"/>
            </w:r>
            <w:r w:rsidRPr="009E0706">
              <w:instrText xml:space="preserve"> REF _Ref64538698 \n \h </w:instrText>
            </w:r>
            <w:r w:rsidR="0098402B" w:rsidRPr="009E0706">
              <w:instrText xml:space="preserve"> \* MERGEFORMAT </w:instrText>
            </w:r>
            <w:r w:rsidRPr="009E0706">
              <w:fldChar w:fldCharType="separate"/>
            </w:r>
            <w:r w:rsidR="008353AE">
              <w:t>4</w:t>
            </w:r>
            <w:r w:rsidRPr="009E0706">
              <w:fldChar w:fldCharType="end"/>
            </w:r>
            <w:r w:rsidRPr="009E0706">
              <w:t>, внесены изменения в описание бизнес-процессов.</w:t>
            </w:r>
          </w:p>
          <w:p w:rsidR="00AD7D32" w:rsidRPr="009E0706" w:rsidRDefault="00715355" w:rsidP="00486900">
            <w:pPr>
              <w:pStyle w:val="GOSTTablenorm"/>
            </w:pPr>
            <w:r w:rsidRPr="009E0706">
              <w:t xml:space="preserve">Актуализирован раздел </w:t>
            </w:r>
            <w:r w:rsidRPr="009E0706">
              <w:fldChar w:fldCharType="begin"/>
            </w:r>
            <w:r w:rsidRPr="009E0706">
              <w:instrText xml:space="preserve"> REF _Ref64538705 \n \h </w:instrText>
            </w:r>
            <w:r w:rsidR="0098402B" w:rsidRPr="009E0706">
              <w:instrText xml:space="preserve"> \* MERGEFORMAT </w:instrText>
            </w:r>
            <w:r w:rsidRPr="009E0706">
              <w:fldChar w:fldCharType="separate"/>
            </w:r>
            <w:r w:rsidR="008353AE">
              <w:t>4.7</w:t>
            </w:r>
            <w:r w:rsidRPr="009E0706">
              <w:fldChar w:fldCharType="end"/>
            </w:r>
            <w:r w:rsidRPr="009E0706">
              <w:t>, внесены изменения в описание порядка работы пользователя со справочниками и документами</w:t>
            </w:r>
          </w:p>
        </w:tc>
      </w:tr>
      <w:tr w:rsidR="003D273B" w:rsidRPr="009E0706" w:rsidTr="00D17E65">
        <w:trPr>
          <w:trHeight w:val="20"/>
        </w:trPr>
        <w:tc>
          <w:tcPr>
            <w:tcW w:w="446" w:type="pct"/>
          </w:tcPr>
          <w:p w:rsidR="003D273B" w:rsidRPr="009E0706" w:rsidRDefault="003D273B" w:rsidP="003D273B">
            <w:pPr>
              <w:pStyle w:val="GOSTTablenorm"/>
            </w:pPr>
            <w:r w:rsidRPr="009E0706">
              <w:t>09.02</w:t>
            </w:r>
          </w:p>
        </w:tc>
        <w:tc>
          <w:tcPr>
            <w:tcW w:w="738" w:type="pct"/>
          </w:tcPr>
          <w:p w:rsidR="003D273B" w:rsidRPr="009E0706" w:rsidRDefault="00001D83" w:rsidP="003D273B">
            <w:pPr>
              <w:pStyle w:val="GOSTTablenorm"/>
            </w:pPr>
            <w:r w:rsidRPr="009E0706">
              <w:t>12</w:t>
            </w:r>
            <w:r w:rsidR="003D273B" w:rsidRPr="009E0706">
              <w:t>.07.2021</w:t>
            </w:r>
          </w:p>
        </w:tc>
        <w:tc>
          <w:tcPr>
            <w:tcW w:w="1024" w:type="pct"/>
          </w:tcPr>
          <w:p w:rsidR="003D273B" w:rsidRPr="009E0706" w:rsidRDefault="003D273B" w:rsidP="003D273B">
            <w:pPr>
              <w:pStyle w:val="GOSTTablenorm"/>
            </w:pPr>
            <w:r w:rsidRPr="009E0706">
              <w:t>Тяпкина О. В.</w:t>
            </w:r>
          </w:p>
        </w:tc>
        <w:tc>
          <w:tcPr>
            <w:tcW w:w="2792" w:type="pct"/>
          </w:tcPr>
          <w:p w:rsidR="003D273B" w:rsidRPr="009E0706" w:rsidRDefault="003D273B" w:rsidP="003D273B">
            <w:pPr>
              <w:pStyle w:val="GOSTTablenorm"/>
            </w:pPr>
            <w:r w:rsidRPr="009E0706">
              <w:t xml:space="preserve">Документ актуализирован на основании Государственного контракта от 09.06.2020 </w:t>
            </w:r>
            <w:r w:rsidR="00015ECA" w:rsidRPr="009E0706">
              <w:lastRenderedPageBreak/>
              <w:t xml:space="preserve">№ ФКУ0173/06/2020/РИС </w:t>
            </w:r>
            <w:r w:rsidRPr="009E0706">
              <w:t>(1-й период работ по развитию подсистемы управления расходами).</w:t>
            </w:r>
          </w:p>
          <w:p w:rsidR="003D273B" w:rsidRPr="009E0706" w:rsidRDefault="003D273B" w:rsidP="00486900">
            <w:pPr>
              <w:pStyle w:val="GOSTTablenorm"/>
            </w:pPr>
            <w:r w:rsidRPr="009E0706">
              <w:t>Проведена актуализация рисунков в связи с переходом на импортозамещенное ПО</w:t>
            </w:r>
          </w:p>
        </w:tc>
      </w:tr>
      <w:tr w:rsidR="008B7306" w:rsidRPr="009E0706" w:rsidTr="00D17E65">
        <w:trPr>
          <w:trHeight w:val="20"/>
        </w:trPr>
        <w:tc>
          <w:tcPr>
            <w:tcW w:w="446" w:type="pct"/>
          </w:tcPr>
          <w:p w:rsidR="008B7306" w:rsidRPr="009E0706" w:rsidRDefault="008B7306" w:rsidP="003D273B">
            <w:pPr>
              <w:pStyle w:val="GOSTTablenorm"/>
            </w:pPr>
            <w:r w:rsidRPr="009E0706">
              <w:lastRenderedPageBreak/>
              <w:t>10.00</w:t>
            </w:r>
          </w:p>
        </w:tc>
        <w:tc>
          <w:tcPr>
            <w:tcW w:w="738" w:type="pct"/>
          </w:tcPr>
          <w:p w:rsidR="008B7306" w:rsidRPr="009E0706" w:rsidRDefault="008B7306" w:rsidP="009A7FA0">
            <w:pPr>
              <w:pStyle w:val="GOSTTablenorm"/>
            </w:pPr>
            <w:r w:rsidRPr="009E0706">
              <w:t>2</w:t>
            </w:r>
            <w:r w:rsidR="009A7FA0" w:rsidRPr="009E0706">
              <w:t>5</w:t>
            </w:r>
            <w:r w:rsidRPr="009E0706">
              <w:t>.02.2022</w:t>
            </w:r>
          </w:p>
        </w:tc>
        <w:tc>
          <w:tcPr>
            <w:tcW w:w="1024" w:type="pct"/>
          </w:tcPr>
          <w:p w:rsidR="008B7306" w:rsidRPr="009E0706" w:rsidRDefault="008B7306" w:rsidP="008B7306">
            <w:pPr>
              <w:pStyle w:val="GOSTTablenorm"/>
            </w:pPr>
            <w:r w:rsidRPr="009E0706">
              <w:t>Степанова Э. В.</w:t>
            </w:r>
          </w:p>
        </w:tc>
        <w:tc>
          <w:tcPr>
            <w:tcW w:w="2792" w:type="pct"/>
          </w:tcPr>
          <w:p w:rsidR="008B7306" w:rsidRPr="009E0706" w:rsidRDefault="008B7306" w:rsidP="00486900">
            <w:pPr>
              <w:pStyle w:val="GOSTTablenorm"/>
            </w:pPr>
            <w:r w:rsidRPr="009E0706">
              <w:t>Документ актуализирован на основании Государственного контракта от 15.02.2022 № ФКУ0062/02/2022/РИС (1-й период работ по развитию подсистемы управления расходами)</w:t>
            </w:r>
          </w:p>
        </w:tc>
      </w:tr>
      <w:tr w:rsidR="00D32D78" w:rsidRPr="009E0706" w:rsidTr="00D17E65">
        <w:trPr>
          <w:trHeight w:val="20"/>
        </w:trPr>
        <w:tc>
          <w:tcPr>
            <w:tcW w:w="446" w:type="pct"/>
          </w:tcPr>
          <w:p w:rsidR="00D32D78" w:rsidRPr="009E0706" w:rsidRDefault="00D32D78" w:rsidP="003D273B">
            <w:pPr>
              <w:pStyle w:val="GOSTTablenorm"/>
            </w:pPr>
            <w:r w:rsidRPr="009E0706">
              <w:t>10.01</w:t>
            </w:r>
          </w:p>
        </w:tc>
        <w:tc>
          <w:tcPr>
            <w:tcW w:w="738" w:type="pct"/>
          </w:tcPr>
          <w:p w:rsidR="00D32D78" w:rsidRPr="009E0706" w:rsidRDefault="00D32D78" w:rsidP="009A7FA0">
            <w:pPr>
              <w:pStyle w:val="GOSTTablenorm"/>
            </w:pPr>
            <w:r w:rsidRPr="009E0706">
              <w:t>18.03.2022</w:t>
            </w:r>
          </w:p>
        </w:tc>
        <w:tc>
          <w:tcPr>
            <w:tcW w:w="1024" w:type="pct"/>
          </w:tcPr>
          <w:p w:rsidR="00D32D78" w:rsidRPr="009E0706" w:rsidRDefault="00D32D78" w:rsidP="008B7306">
            <w:pPr>
              <w:pStyle w:val="GOSTTablenorm"/>
            </w:pPr>
            <w:r w:rsidRPr="009E0706">
              <w:t>Тяпкина О. В.</w:t>
            </w:r>
          </w:p>
        </w:tc>
        <w:tc>
          <w:tcPr>
            <w:tcW w:w="2792" w:type="pct"/>
          </w:tcPr>
          <w:p w:rsidR="00D32D78" w:rsidRPr="009E0706" w:rsidRDefault="00D32D78" w:rsidP="006E1139">
            <w:pPr>
              <w:pStyle w:val="GOSTTablenorm"/>
            </w:pPr>
            <w:r w:rsidRPr="009E0706">
              <w:t xml:space="preserve">Документ актуализирован на основании Государственного контракта от 15.02.2022 № ФКУ0062/02/2022/РИС (1-й период работ по развитию подсистемы управления расходами). По тексту документа добавлено описание работы с форматами </w:t>
            </w:r>
            <w:r w:rsidRPr="009E0706">
              <w:rPr>
                <w:lang w:val="en-US"/>
              </w:rPr>
              <w:t>open</w:t>
            </w:r>
            <w:r w:rsidRPr="009E0706">
              <w:t xml:space="preserve"> </w:t>
            </w:r>
            <w:r w:rsidRPr="009E0706">
              <w:rPr>
                <w:lang w:val="en-US"/>
              </w:rPr>
              <w:t>office</w:t>
            </w:r>
            <w:r w:rsidRPr="009E0706">
              <w:t xml:space="preserve"> </w:t>
            </w:r>
            <w:r w:rsidRPr="009E0706">
              <w:rPr>
                <w:lang w:val="en-US"/>
              </w:rPr>
              <w:t>document</w:t>
            </w:r>
          </w:p>
        </w:tc>
      </w:tr>
      <w:tr w:rsidR="00E373A8" w:rsidRPr="009E0706" w:rsidTr="00D17E65">
        <w:trPr>
          <w:trHeight w:val="20"/>
        </w:trPr>
        <w:tc>
          <w:tcPr>
            <w:tcW w:w="446" w:type="pct"/>
          </w:tcPr>
          <w:p w:rsidR="00E373A8" w:rsidRPr="009E0706" w:rsidRDefault="00E373A8" w:rsidP="00E373A8">
            <w:pPr>
              <w:pStyle w:val="GOSTTablenorm"/>
            </w:pPr>
            <w:r w:rsidRPr="009E0706">
              <w:rPr>
                <w:lang w:val="en-US"/>
              </w:rPr>
              <w:t>10</w:t>
            </w:r>
            <w:r w:rsidRPr="009E0706">
              <w:t>.</w:t>
            </w:r>
            <w:r w:rsidRPr="009E0706">
              <w:rPr>
                <w:lang w:val="en-US"/>
              </w:rPr>
              <w:t>02</w:t>
            </w:r>
          </w:p>
        </w:tc>
        <w:tc>
          <w:tcPr>
            <w:tcW w:w="738" w:type="pct"/>
          </w:tcPr>
          <w:p w:rsidR="00E373A8" w:rsidRPr="009E0706" w:rsidRDefault="00E373A8" w:rsidP="00E373A8">
            <w:pPr>
              <w:pStyle w:val="GOSTTablenorm"/>
            </w:pPr>
            <w:r w:rsidRPr="009E0706">
              <w:t>15.04.2022</w:t>
            </w:r>
          </w:p>
        </w:tc>
        <w:tc>
          <w:tcPr>
            <w:tcW w:w="1024" w:type="pct"/>
          </w:tcPr>
          <w:p w:rsidR="00E373A8" w:rsidRPr="009E0706" w:rsidRDefault="00E373A8" w:rsidP="00E373A8">
            <w:pPr>
              <w:pStyle w:val="GOSTTablenorm"/>
            </w:pPr>
            <w:r w:rsidRPr="009E0706">
              <w:t>Тяпкина О. В.</w:t>
            </w:r>
          </w:p>
        </w:tc>
        <w:tc>
          <w:tcPr>
            <w:tcW w:w="2792" w:type="pct"/>
          </w:tcPr>
          <w:p w:rsidR="00E373A8" w:rsidRPr="009E0706" w:rsidRDefault="00E373A8" w:rsidP="00486900">
            <w:pPr>
              <w:pStyle w:val="GOSTTablenorm"/>
            </w:pPr>
            <w:r w:rsidRPr="009E0706">
              <w:t>Внесены изменения по замечаниям Заказчика в рамках Государственного контракта от 15.02.2022 № ФКУ0062/02/2022/РИС (1-й период работ по развитию подсистемы управления расходами). Актуализирован раздел 5.3.4</w:t>
            </w:r>
          </w:p>
        </w:tc>
      </w:tr>
      <w:tr w:rsidR="006E1139" w:rsidRPr="009E0706" w:rsidTr="00D17E65">
        <w:trPr>
          <w:trHeight w:val="20"/>
        </w:trPr>
        <w:tc>
          <w:tcPr>
            <w:tcW w:w="446" w:type="pct"/>
          </w:tcPr>
          <w:p w:rsidR="006E1139" w:rsidRPr="009E0706" w:rsidRDefault="006E1139" w:rsidP="006E1139">
            <w:pPr>
              <w:pStyle w:val="GOSTTablenorm"/>
            </w:pPr>
            <w:r w:rsidRPr="009E0706">
              <w:t>11.00</w:t>
            </w:r>
          </w:p>
        </w:tc>
        <w:tc>
          <w:tcPr>
            <w:tcW w:w="738" w:type="pct"/>
          </w:tcPr>
          <w:p w:rsidR="006E1139" w:rsidRPr="009E0706" w:rsidRDefault="00E373A8" w:rsidP="006E1139">
            <w:pPr>
              <w:pStyle w:val="GOSTTablenorm"/>
            </w:pPr>
            <w:r w:rsidRPr="009E0706">
              <w:t>10.10.2022</w:t>
            </w:r>
          </w:p>
        </w:tc>
        <w:tc>
          <w:tcPr>
            <w:tcW w:w="1024" w:type="pct"/>
          </w:tcPr>
          <w:p w:rsidR="006E1139" w:rsidRPr="009E0706" w:rsidRDefault="006E1139" w:rsidP="006E1139">
            <w:pPr>
              <w:pStyle w:val="GOSTTablenorm"/>
            </w:pPr>
            <w:r w:rsidRPr="009E0706">
              <w:t>Степанова Э. В.</w:t>
            </w:r>
          </w:p>
        </w:tc>
        <w:tc>
          <w:tcPr>
            <w:tcW w:w="2792" w:type="pct"/>
          </w:tcPr>
          <w:p w:rsidR="006E1139" w:rsidRPr="009E0706" w:rsidRDefault="006E1139" w:rsidP="00DD17C9">
            <w:pPr>
              <w:pStyle w:val="GOSTTablenorm"/>
            </w:pPr>
            <w:r w:rsidRPr="009E0706">
              <w:t>Документ актуализирован на основании Государственного контракта от 15.02.2022 №</w:t>
            </w:r>
            <w:r w:rsidR="00486900" w:rsidRPr="009E0706">
              <w:t> </w:t>
            </w:r>
            <w:r w:rsidRPr="009E0706">
              <w:t>ФКУ0062/02/2022/РИС (2-й период работ по развитию подсистемы управления расходами</w:t>
            </w:r>
            <w:r w:rsidR="00EC7BAF" w:rsidRPr="009E0706">
              <w:t xml:space="preserve"> в части ведения лицевых счетов с типами счетов «01», «03», «05», «06», «07», «08», «09», «10», «14»). </w:t>
            </w:r>
            <w:r w:rsidR="00DD17C9" w:rsidRPr="009E0706">
              <w:t xml:space="preserve">Актуализированы разделы </w:t>
            </w:r>
            <w:r w:rsidR="00DD17C9" w:rsidRPr="009E0706">
              <w:fldChar w:fldCharType="begin"/>
            </w:r>
            <w:r w:rsidR="00DD17C9" w:rsidRPr="009E0706">
              <w:instrText xml:space="preserve"> REF _Ref116308243 \r \h </w:instrText>
            </w:r>
            <w:r w:rsidR="00DD17C9" w:rsidRPr="009E0706">
              <w:fldChar w:fldCharType="separate"/>
            </w:r>
            <w:r w:rsidR="008353AE">
              <w:t>4</w:t>
            </w:r>
            <w:r w:rsidR="00DD17C9" w:rsidRPr="009E0706">
              <w:fldChar w:fldCharType="end"/>
            </w:r>
            <w:r w:rsidR="00DD17C9" w:rsidRPr="009E0706">
              <w:t xml:space="preserve">, </w:t>
            </w:r>
            <w:r w:rsidR="00DD17C9" w:rsidRPr="009E0706">
              <w:fldChar w:fldCharType="begin"/>
            </w:r>
            <w:r w:rsidR="00DD17C9" w:rsidRPr="009E0706">
              <w:instrText xml:space="preserve"> REF _Ref116308244 \r \h </w:instrText>
            </w:r>
            <w:r w:rsidR="00DD17C9" w:rsidRPr="009E0706">
              <w:fldChar w:fldCharType="separate"/>
            </w:r>
            <w:r w:rsidR="008353AE">
              <w:t>5.3.2</w:t>
            </w:r>
            <w:r w:rsidR="00DD17C9" w:rsidRPr="009E0706">
              <w:fldChar w:fldCharType="end"/>
            </w:r>
          </w:p>
        </w:tc>
      </w:tr>
      <w:tr w:rsidR="008C41B6" w:rsidRPr="009E0706" w:rsidTr="00D17E65">
        <w:trPr>
          <w:trHeight w:val="20"/>
        </w:trPr>
        <w:tc>
          <w:tcPr>
            <w:tcW w:w="446" w:type="pct"/>
          </w:tcPr>
          <w:p w:rsidR="008C41B6" w:rsidRPr="009E0706" w:rsidRDefault="008C41B6" w:rsidP="008C41B6">
            <w:pPr>
              <w:pStyle w:val="GOSTTablenorm"/>
            </w:pPr>
            <w:r w:rsidRPr="009E0706">
              <w:t>11.01</w:t>
            </w:r>
          </w:p>
        </w:tc>
        <w:tc>
          <w:tcPr>
            <w:tcW w:w="738" w:type="pct"/>
          </w:tcPr>
          <w:p w:rsidR="008C41B6" w:rsidRPr="009E0706" w:rsidRDefault="008C41B6" w:rsidP="008C41B6">
            <w:pPr>
              <w:pStyle w:val="GOSTTablenorm"/>
            </w:pPr>
            <w:r w:rsidRPr="009E0706">
              <w:t>16.12.2022</w:t>
            </w:r>
          </w:p>
        </w:tc>
        <w:tc>
          <w:tcPr>
            <w:tcW w:w="1024" w:type="pct"/>
          </w:tcPr>
          <w:p w:rsidR="008C41B6" w:rsidRPr="009E0706" w:rsidRDefault="008C41B6" w:rsidP="008C41B6">
            <w:pPr>
              <w:pStyle w:val="GOSTTablenorm"/>
            </w:pPr>
            <w:r w:rsidRPr="009E0706">
              <w:t>Степанова Э. В.</w:t>
            </w:r>
          </w:p>
        </w:tc>
        <w:tc>
          <w:tcPr>
            <w:tcW w:w="2792" w:type="pct"/>
          </w:tcPr>
          <w:p w:rsidR="008C41B6" w:rsidRPr="009E0706" w:rsidRDefault="008C41B6" w:rsidP="00026B90">
            <w:pPr>
              <w:pStyle w:val="GOSTTablenorm"/>
            </w:pPr>
            <w:r w:rsidRPr="009E0706">
              <w:t>Документ актуализирован по замечаниям Заказчика на основании письма ФКУ «ЦОКР» от 14.12.2022 № 99-24-16</w:t>
            </w:r>
            <w:r w:rsidR="00026B90" w:rsidRPr="009E0706">
              <w:t>/13512</w:t>
            </w:r>
            <w:r w:rsidRPr="009E0706">
              <w:t xml:space="preserve"> в рамках Государственного контракта от 15.02.2022 № ФКУ0062/02/2022/РИС (2-й период работ по развитию подсистемы управления расходами в части ведения лицевых счетов с типами счетов «01», «03», «05», «06», «07», «08», «09», «10», «14»). Внесены изменения в раздел </w:t>
            </w:r>
            <w:r w:rsidRPr="009E0706">
              <w:fldChar w:fldCharType="begin"/>
            </w:r>
            <w:r w:rsidRPr="009E0706">
              <w:instrText xml:space="preserve"> REF _Ref35779693 \n \h </w:instrText>
            </w:r>
            <w:r w:rsidRPr="009E0706">
              <w:fldChar w:fldCharType="separate"/>
            </w:r>
            <w:r w:rsidR="008353AE">
              <w:t>1.2</w:t>
            </w:r>
            <w:r w:rsidRPr="009E0706">
              <w:fldChar w:fldCharType="end"/>
            </w:r>
          </w:p>
        </w:tc>
      </w:tr>
      <w:tr w:rsidR="006E0D74" w:rsidRPr="009E0706" w:rsidTr="00D17E65">
        <w:trPr>
          <w:trHeight w:val="20"/>
        </w:trPr>
        <w:tc>
          <w:tcPr>
            <w:tcW w:w="446" w:type="pct"/>
          </w:tcPr>
          <w:p w:rsidR="006E0D74" w:rsidRPr="009E0706" w:rsidRDefault="006E0D74" w:rsidP="00146290">
            <w:pPr>
              <w:pStyle w:val="GOSTTablenorm"/>
            </w:pPr>
            <w:r w:rsidRPr="009E0706">
              <w:t>11.0</w:t>
            </w:r>
            <w:r w:rsidR="00146290" w:rsidRPr="009E0706">
              <w:t>2</w:t>
            </w:r>
          </w:p>
        </w:tc>
        <w:tc>
          <w:tcPr>
            <w:tcW w:w="738" w:type="pct"/>
          </w:tcPr>
          <w:p w:rsidR="006E0D74" w:rsidRPr="009E0706" w:rsidRDefault="006E0D74" w:rsidP="008C41B6">
            <w:pPr>
              <w:pStyle w:val="GOSTTablenorm"/>
            </w:pPr>
            <w:r w:rsidRPr="009E0706">
              <w:t>17.01.2023</w:t>
            </w:r>
          </w:p>
        </w:tc>
        <w:tc>
          <w:tcPr>
            <w:tcW w:w="1024" w:type="pct"/>
          </w:tcPr>
          <w:p w:rsidR="006E0D74" w:rsidRPr="009E0706" w:rsidRDefault="006E0D74" w:rsidP="008C41B6">
            <w:pPr>
              <w:pStyle w:val="GOSTTablenorm"/>
            </w:pPr>
            <w:r w:rsidRPr="009E0706">
              <w:t>Тяпкина О. В.</w:t>
            </w:r>
          </w:p>
        </w:tc>
        <w:tc>
          <w:tcPr>
            <w:tcW w:w="2792" w:type="pct"/>
          </w:tcPr>
          <w:p w:rsidR="006E0D74" w:rsidRPr="009E0706" w:rsidRDefault="006E0D74" w:rsidP="00E4722A">
            <w:pPr>
              <w:pStyle w:val="GOSTTablenorm"/>
            </w:pPr>
            <w:r w:rsidRPr="009E0706">
              <w:t>Документ актуализирован на основании Государственного контракта от 15.02.2022 №</w:t>
            </w:r>
            <w:r w:rsidR="00E4722A" w:rsidRPr="009E0706">
              <w:t> </w:t>
            </w:r>
            <w:r w:rsidRPr="009E0706">
              <w:t xml:space="preserve">ФКУ0062/02/2022/РИС (2-й период работ по развитию подсистемы управления расходами в части ведения лицевых счетов с типами счетов «01», «03», «05», «06», «07», «08», «09», «10», «14»). Внесены уточнения </w:t>
            </w:r>
            <w:r w:rsidR="008E3D29" w:rsidRPr="009E0706">
              <w:t xml:space="preserve">в раздел </w:t>
            </w:r>
            <w:r w:rsidR="008E3D29" w:rsidRPr="009E0706">
              <w:fldChar w:fldCharType="begin"/>
            </w:r>
            <w:r w:rsidR="008E3D29" w:rsidRPr="009E0706">
              <w:instrText xml:space="preserve"> REF _Ref127960557 \n \h </w:instrText>
            </w:r>
            <w:r w:rsidR="008E3D29" w:rsidRPr="009E0706">
              <w:fldChar w:fldCharType="separate"/>
            </w:r>
            <w:r w:rsidR="008353AE">
              <w:t>4.1</w:t>
            </w:r>
            <w:r w:rsidR="008E3D29" w:rsidRPr="009E0706">
              <w:fldChar w:fldCharType="end"/>
            </w:r>
          </w:p>
        </w:tc>
      </w:tr>
      <w:tr w:rsidR="0091417E" w:rsidRPr="009E0706" w:rsidTr="00D17E65">
        <w:trPr>
          <w:trHeight w:val="20"/>
        </w:trPr>
        <w:tc>
          <w:tcPr>
            <w:tcW w:w="446" w:type="pct"/>
          </w:tcPr>
          <w:p w:rsidR="0091417E" w:rsidRPr="009E0706" w:rsidRDefault="001020BE" w:rsidP="00146290">
            <w:pPr>
              <w:pStyle w:val="GOSTTablenorm"/>
            </w:pPr>
            <w:r w:rsidRPr="009E0706">
              <w:t>11.03</w:t>
            </w:r>
          </w:p>
        </w:tc>
        <w:tc>
          <w:tcPr>
            <w:tcW w:w="738" w:type="pct"/>
          </w:tcPr>
          <w:p w:rsidR="0091417E" w:rsidRPr="009E0706" w:rsidRDefault="001020BE" w:rsidP="008C41B6">
            <w:pPr>
              <w:pStyle w:val="GOSTTablenorm"/>
            </w:pPr>
            <w:r w:rsidRPr="009E0706">
              <w:t>16</w:t>
            </w:r>
            <w:r w:rsidR="0091417E" w:rsidRPr="009E0706">
              <w:t>.03.2023</w:t>
            </w:r>
          </w:p>
        </w:tc>
        <w:tc>
          <w:tcPr>
            <w:tcW w:w="1024" w:type="pct"/>
          </w:tcPr>
          <w:p w:rsidR="0091417E" w:rsidRPr="009E0706" w:rsidRDefault="0091417E" w:rsidP="008C41B6">
            <w:pPr>
              <w:pStyle w:val="GOSTTablenorm"/>
            </w:pPr>
            <w:r w:rsidRPr="009E0706">
              <w:t>Степанова Э. В.</w:t>
            </w:r>
          </w:p>
        </w:tc>
        <w:tc>
          <w:tcPr>
            <w:tcW w:w="2792" w:type="pct"/>
          </w:tcPr>
          <w:p w:rsidR="0091417E" w:rsidRPr="009E0706" w:rsidRDefault="001020BE" w:rsidP="001020BE">
            <w:pPr>
              <w:pStyle w:val="GOSTTablenorm"/>
            </w:pPr>
            <w:r w:rsidRPr="009E0706">
              <w:t xml:space="preserve">Документ актуализирован на основании Государственного контракта от 15.02.2022 № ФКУ0062/02/2022/РИС (2-й период работ по развитию подсистемы управления расходами в части ведения лицевых счетов с типами счетов «01», «03», «05», «06», «07», «08», «09», «10», «14»). Внесены </w:t>
            </w:r>
            <w:r w:rsidRPr="009E0706">
              <w:lastRenderedPageBreak/>
              <w:t>изменения в разделы</w:t>
            </w:r>
            <w:r w:rsidR="0091417E" w:rsidRPr="009E0706">
              <w:t xml:space="preserve"> </w:t>
            </w:r>
            <w:r w:rsidR="0091417E" w:rsidRPr="009E0706">
              <w:fldChar w:fldCharType="begin"/>
            </w:r>
            <w:r w:rsidR="0091417E" w:rsidRPr="009E0706">
              <w:instrText xml:space="preserve"> REF _Ref35779693 \n \h </w:instrText>
            </w:r>
            <w:r w:rsidR="0091417E" w:rsidRPr="009E0706">
              <w:fldChar w:fldCharType="separate"/>
            </w:r>
            <w:r w:rsidR="008353AE">
              <w:t>1.2</w:t>
            </w:r>
            <w:r w:rsidR="0091417E" w:rsidRPr="009E0706">
              <w:fldChar w:fldCharType="end"/>
            </w:r>
            <w:r w:rsidR="00994C15" w:rsidRPr="009E0706">
              <w:t xml:space="preserve">, </w:t>
            </w:r>
            <w:r w:rsidRPr="009E0706">
              <w:fldChar w:fldCharType="begin"/>
            </w:r>
            <w:r w:rsidRPr="009E0706">
              <w:instrText xml:space="preserve"> REF _Ref129853320 \r \h </w:instrText>
            </w:r>
            <w:r w:rsidRPr="009E0706">
              <w:fldChar w:fldCharType="separate"/>
            </w:r>
            <w:r w:rsidR="008353AE">
              <w:t>4</w:t>
            </w:r>
            <w:r w:rsidRPr="009E0706">
              <w:fldChar w:fldCharType="end"/>
            </w:r>
            <w:r w:rsidRPr="009E0706">
              <w:t xml:space="preserve">, </w:t>
            </w:r>
            <w:r w:rsidR="00D9465C" w:rsidRPr="009E0706">
              <w:fldChar w:fldCharType="begin"/>
            </w:r>
            <w:r w:rsidR="00D9465C" w:rsidRPr="009E0706">
              <w:instrText xml:space="preserve"> REF _Ref129604084 \n \h </w:instrText>
            </w:r>
            <w:r w:rsidR="00D9465C" w:rsidRPr="009E0706">
              <w:fldChar w:fldCharType="separate"/>
            </w:r>
            <w:r w:rsidR="008353AE">
              <w:t>5.2.4</w:t>
            </w:r>
            <w:r w:rsidR="00D9465C" w:rsidRPr="009E0706">
              <w:fldChar w:fldCharType="end"/>
            </w:r>
            <w:r w:rsidR="00D9465C" w:rsidRPr="009E0706">
              <w:t xml:space="preserve">, </w:t>
            </w:r>
            <w:r w:rsidR="00994C15" w:rsidRPr="009E0706">
              <w:fldChar w:fldCharType="begin"/>
            </w:r>
            <w:r w:rsidR="00994C15" w:rsidRPr="009E0706">
              <w:instrText xml:space="preserve"> REF _Ref37937725 \n \h </w:instrText>
            </w:r>
            <w:r w:rsidR="00994C15" w:rsidRPr="009E0706">
              <w:fldChar w:fldCharType="separate"/>
            </w:r>
            <w:r w:rsidR="008353AE">
              <w:t>5.4.1.2.7</w:t>
            </w:r>
            <w:r w:rsidR="00994C15" w:rsidRPr="009E0706">
              <w:fldChar w:fldCharType="end"/>
            </w:r>
          </w:p>
        </w:tc>
      </w:tr>
      <w:tr w:rsidR="00D2146F" w:rsidRPr="009E0706" w:rsidTr="00D17E65">
        <w:trPr>
          <w:trHeight w:val="20"/>
        </w:trPr>
        <w:tc>
          <w:tcPr>
            <w:tcW w:w="446" w:type="pct"/>
          </w:tcPr>
          <w:p w:rsidR="00D2146F" w:rsidRPr="009E0706" w:rsidRDefault="00D2146F" w:rsidP="00D2146F">
            <w:pPr>
              <w:pStyle w:val="GOSTTablenorm"/>
            </w:pPr>
            <w:r w:rsidRPr="009E0706">
              <w:lastRenderedPageBreak/>
              <w:t>11.04</w:t>
            </w:r>
          </w:p>
        </w:tc>
        <w:tc>
          <w:tcPr>
            <w:tcW w:w="738" w:type="pct"/>
          </w:tcPr>
          <w:p w:rsidR="00D2146F" w:rsidRPr="009E0706" w:rsidRDefault="00D2146F" w:rsidP="00D2146F">
            <w:pPr>
              <w:pStyle w:val="GOSTTablenorm"/>
            </w:pPr>
            <w:r w:rsidRPr="009E0706">
              <w:t>21.06.2023</w:t>
            </w:r>
          </w:p>
        </w:tc>
        <w:tc>
          <w:tcPr>
            <w:tcW w:w="1024" w:type="pct"/>
          </w:tcPr>
          <w:p w:rsidR="00D2146F" w:rsidRPr="009E0706" w:rsidRDefault="00D2146F" w:rsidP="00D2146F">
            <w:pPr>
              <w:pStyle w:val="GOSTTablenorm"/>
            </w:pPr>
            <w:r w:rsidRPr="009E0706">
              <w:t>Степанова Э. В.</w:t>
            </w:r>
          </w:p>
        </w:tc>
        <w:tc>
          <w:tcPr>
            <w:tcW w:w="2792" w:type="pct"/>
          </w:tcPr>
          <w:p w:rsidR="00D2146F" w:rsidRPr="009E0706" w:rsidRDefault="00D2146F" w:rsidP="0066156E">
            <w:pPr>
              <w:pStyle w:val="GOSTTablenorm"/>
            </w:pPr>
            <w:r w:rsidRPr="009E0706">
              <w:t xml:space="preserve">Документ актуализирован по </w:t>
            </w:r>
            <w:r w:rsidR="0066156E" w:rsidRPr="009E0706">
              <w:t>результатам проведения опытной эксплуатации в период с 12.05.2023 по 22.05.2023</w:t>
            </w:r>
            <w:r w:rsidRPr="009E0706">
              <w:t xml:space="preserve"> на основании Государственного контракта от 15.02.2022 №</w:t>
            </w:r>
            <w:r w:rsidR="0066156E" w:rsidRPr="009E0706">
              <w:t> </w:t>
            </w:r>
            <w:r w:rsidRPr="009E0706">
              <w:t xml:space="preserve">ФКУ0062/02/2022/РИС (2-й период работ по развитию подсистемы управления расходами в части ведения лицевых счетов с типами счетов «01», «03», «05», «06», «07», «08», «09», «10», «14»). Внесены уточнения в разделы </w:t>
            </w:r>
            <w:r w:rsidR="00553385" w:rsidRPr="009E0706">
              <w:fldChar w:fldCharType="begin"/>
            </w:r>
            <w:r w:rsidR="00553385" w:rsidRPr="009E0706">
              <w:instrText xml:space="preserve"> REF _Ref35779693 \r \h </w:instrText>
            </w:r>
            <w:r w:rsidR="00553385" w:rsidRPr="009E0706">
              <w:fldChar w:fldCharType="separate"/>
            </w:r>
            <w:r w:rsidR="008353AE">
              <w:t>1.2</w:t>
            </w:r>
            <w:r w:rsidR="00553385" w:rsidRPr="009E0706">
              <w:fldChar w:fldCharType="end"/>
            </w:r>
            <w:r w:rsidR="00553385" w:rsidRPr="009E0706">
              <w:t xml:space="preserve">, </w:t>
            </w:r>
            <w:r w:rsidRPr="009E0706">
              <w:fldChar w:fldCharType="begin"/>
            </w:r>
            <w:r w:rsidRPr="009E0706">
              <w:instrText xml:space="preserve"> REF _Ref138169524 \n \h </w:instrText>
            </w:r>
            <w:r w:rsidRPr="009E0706">
              <w:fldChar w:fldCharType="separate"/>
            </w:r>
            <w:r w:rsidR="008353AE">
              <w:t>5.4.1.2</w:t>
            </w:r>
            <w:r w:rsidRPr="009E0706">
              <w:fldChar w:fldCharType="end"/>
            </w:r>
            <w:r w:rsidRPr="009E0706">
              <w:t xml:space="preserve">, </w:t>
            </w:r>
            <w:r w:rsidRPr="009E0706">
              <w:fldChar w:fldCharType="begin"/>
            </w:r>
            <w:r w:rsidRPr="009E0706">
              <w:instrText xml:space="preserve"> REF _Ref138169560 \n \h </w:instrText>
            </w:r>
            <w:r w:rsidRPr="009E0706">
              <w:fldChar w:fldCharType="separate"/>
            </w:r>
            <w:r w:rsidR="008353AE">
              <w:t>5.5</w:t>
            </w:r>
            <w:r w:rsidRPr="009E0706">
              <w:fldChar w:fldCharType="end"/>
            </w:r>
          </w:p>
        </w:tc>
      </w:tr>
      <w:tr w:rsidR="00051E29" w:rsidRPr="009E0706" w:rsidTr="00D17E65">
        <w:trPr>
          <w:trHeight w:val="20"/>
        </w:trPr>
        <w:tc>
          <w:tcPr>
            <w:tcW w:w="446" w:type="pct"/>
          </w:tcPr>
          <w:p w:rsidR="00051E29" w:rsidRPr="009E0706" w:rsidRDefault="00051E29" w:rsidP="00051E29">
            <w:pPr>
              <w:pStyle w:val="GOSTTablenorm"/>
            </w:pPr>
            <w:r w:rsidRPr="009E0706">
              <w:t>12.00</w:t>
            </w:r>
          </w:p>
        </w:tc>
        <w:tc>
          <w:tcPr>
            <w:tcW w:w="738" w:type="pct"/>
          </w:tcPr>
          <w:p w:rsidR="00051E29" w:rsidRPr="009E0706" w:rsidRDefault="00051E29" w:rsidP="00051E29">
            <w:pPr>
              <w:pStyle w:val="GOSTTablenorm"/>
            </w:pPr>
            <w:r w:rsidRPr="009E0706">
              <w:t>01.08.2023</w:t>
            </w:r>
          </w:p>
        </w:tc>
        <w:tc>
          <w:tcPr>
            <w:tcW w:w="1024" w:type="pct"/>
          </w:tcPr>
          <w:p w:rsidR="00051E29" w:rsidRPr="009E0706" w:rsidRDefault="00051E29" w:rsidP="00051E29">
            <w:pPr>
              <w:pStyle w:val="GOSTTablenorm"/>
            </w:pPr>
            <w:r w:rsidRPr="009E0706">
              <w:t>Степанова Э. В.</w:t>
            </w:r>
          </w:p>
        </w:tc>
        <w:tc>
          <w:tcPr>
            <w:tcW w:w="2792" w:type="pct"/>
          </w:tcPr>
          <w:p w:rsidR="00051E29" w:rsidRPr="009E0706" w:rsidRDefault="001401D7" w:rsidP="00816E19">
            <w:pPr>
              <w:pStyle w:val="GOSTTablenorm"/>
            </w:pPr>
            <w:r w:rsidRPr="009E0706">
              <w:t xml:space="preserve">Документ актуализирован на основании Государственного контракта от 12.07.2023 № ФКУ0249/07/2023/РИС (работы по развитию подсистемы управления расходами в части ведения лицевых счетов с типами счетов «01», «03», «05», «06», «07», «08», «09», «10», «14»). Внесены уточнения </w:t>
            </w:r>
            <w:r w:rsidR="00816E19" w:rsidRPr="009E0706">
              <w:t>в разделы</w:t>
            </w:r>
            <w:r w:rsidR="00F522DB" w:rsidRPr="009E0706">
              <w:t xml:space="preserve"> </w:t>
            </w:r>
            <w:r w:rsidR="00F522DB" w:rsidRPr="009E0706">
              <w:fldChar w:fldCharType="begin"/>
            </w:r>
            <w:r w:rsidR="00F522DB" w:rsidRPr="009E0706">
              <w:instrText xml:space="preserve"> REF _Ref35779693 \n \h </w:instrText>
            </w:r>
            <w:r w:rsidR="00F522DB" w:rsidRPr="009E0706">
              <w:fldChar w:fldCharType="separate"/>
            </w:r>
            <w:r w:rsidR="008353AE">
              <w:t>1.2</w:t>
            </w:r>
            <w:r w:rsidR="00F522DB" w:rsidRPr="009E0706">
              <w:fldChar w:fldCharType="end"/>
            </w:r>
            <w:r w:rsidR="00F522DB" w:rsidRPr="009E0706">
              <w:t xml:space="preserve">, </w:t>
            </w:r>
            <w:r w:rsidR="00F522DB" w:rsidRPr="009E0706">
              <w:fldChar w:fldCharType="begin"/>
            </w:r>
            <w:r w:rsidR="00F522DB" w:rsidRPr="009E0706">
              <w:instrText xml:space="preserve"> REF _Ref142061857 \n \h </w:instrText>
            </w:r>
            <w:r w:rsidR="00F522DB" w:rsidRPr="009E0706">
              <w:fldChar w:fldCharType="separate"/>
            </w:r>
            <w:r w:rsidR="008353AE">
              <w:t>1.3</w:t>
            </w:r>
            <w:r w:rsidR="00F522DB" w:rsidRPr="009E0706">
              <w:fldChar w:fldCharType="end"/>
            </w:r>
            <w:r w:rsidR="00F522DB" w:rsidRPr="009E0706">
              <w:t>,</w:t>
            </w:r>
            <w:r w:rsidR="00816E19" w:rsidRPr="009E0706">
              <w:t xml:space="preserve"> </w:t>
            </w:r>
            <w:r w:rsidR="00816E19" w:rsidRPr="009E0706">
              <w:fldChar w:fldCharType="begin"/>
            </w:r>
            <w:r w:rsidR="00816E19" w:rsidRPr="009E0706">
              <w:instrText xml:space="preserve"> REF _Ref141699762 \n \h </w:instrText>
            </w:r>
            <w:r w:rsidR="00816E19" w:rsidRPr="009E0706">
              <w:fldChar w:fldCharType="separate"/>
            </w:r>
            <w:r w:rsidR="008353AE">
              <w:t>4.1</w:t>
            </w:r>
            <w:r w:rsidR="00816E19" w:rsidRPr="009E0706">
              <w:fldChar w:fldCharType="end"/>
            </w:r>
            <w:r w:rsidR="00816E19" w:rsidRPr="009E0706">
              <w:t xml:space="preserve">, </w:t>
            </w:r>
            <w:r w:rsidR="00816E19" w:rsidRPr="009E0706">
              <w:fldChar w:fldCharType="begin"/>
            </w:r>
            <w:r w:rsidR="00816E19" w:rsidRPr="009E0706">
              <w:instrText xml:space="preserve"> REF _Ref141699767 \n \h </w:instrText>
            </w:r>
            <w:r w:rsidR="00816E19" w:rsidRPr="009E0706">
              <w:fldChar w:fldCharType="separate"/>
            </w:r>
            <w:r w:rsidR="008353AE">
              <w:t>4.2</w:t>
            </w:r>
            <w:r w:rsidR="00816E19" w:rsidRPr="009E0706">
              <w:fldChar w:fldCharType="end"/>
            </w:r>
            <w:r w:rsidR="00816E19" w:rsidRPr="009E0706">
              <w:t xml:space="preserve"> и </w:t>
            </w:r>
            <w:r w:rsidRPr="009E0706">
              <w:t>по тексту документа с учетом требований государственного контракта</w:t>
            </w:r>
          </w:p>
        </w:tc>
      </w:tr>
      <w:tr w:rsidR="002B24E8" w:rsidRPr="009E0706" w:rsidTr="00D17E65">
        <w:trPr>
          <w:trHeight w:val="20"/>
        </w:trPr>
        <w:tc>
          <w:tcPr>
            <w:tcW w:w="446" w:type="pct"/>
          </w:tcPr>
          <w:p w:rsidR="002B24E8" w:rsidRPr="009E0706" w:rsidRDefault="002B24E8" w:rsidP="002B24E8">
            <w:pPr>
              <w:pStyle w:val="GOSTTablenorm"/>
            </w:pPr>
            <w:r w:rsidRPr="009E0706">
              <w:t>13.00</w:t>
            </w:r>
          </w:p>
        </w:tc>
        <w:tc>
          <w:tcPr>
            <w:tcW w:w="738" w:type="pct"/>
          </w:tcPr>
          <w:p w:rsidR="002B24E8" w:rsidRPr="009E0706" w:rsidRDefault="00541257" w:rsidP="002B24E8">
            <w:pPr>
              <w:pStyle w:val="GOSTTablenorm"/>
            </w:pPr>
            <w:r w:rsidRPr="009E0706">
              <w:t>22.02.2024</w:t>
            </w:r>
          </w:p>
        </w:tc>
        <w:tc>
          <w:tcPr>
            <w:tcW w:w="1024" w:type="pct"/>
          </w:tcPr>
          <w:p w:rsidR="002B24E8" w:rsidRPr="009E0706" w:rsidRDefault="002B24E8" w:rsidP="002B24E8">
            <w:pPr>
              <w:pStyle w:val="GOSTTablenorm"/>
            </w:pPr>
            <w:r w:rsidRPr="009E0706">
              <w:t>Степанова Э. В.</w:t>
            </w:r>
          </w:p>
        </w:tc>
        <w:tc>
          <w:tcPr>
            <w:tcW w:w="2792" w:type="pct"/>
          </w:tcPr>
          <w:p w:rsidR="002B24E8" w:rsidRPr="009E0706" w:rsidRDefault="002B24E8" w:rsidP="00DE2888">
            <w:pPr>
              <w:pStyle w:val="GOSTTablenorm"/>
            </w:pPr>
            <w:r w:rsidRPr="009E0706">
              <w:t xml:space="preserve">Документ актуализирован на основании Государственного контракта от 29.01.2024 № ФКУ0017/01/2024/РИС (1-й этап работ по развитию подсистемы управления расходами в части ведения лицевых счетов с типами счетов «01», «03», «05», «06», «07», «08», «09», «10», «14»). Внесены уточнения </w:t>
            </w:r>
            <w:r w:rsidR="00E9233F" w:rsidRPr="009E0706">
              <w:t>в раздел</w:t>
            </w:r>
            <w:r w:rsidR="00DE2888" w:rsidRPr="009E0706">
              <w:t xml:space="preserve">ы </w:t>
            </w:r>
            <w:r w:rsidR="00DE2888" w:rsidRPr="009E0706">
              <w:fldChar w:fldCharType="begin"/>
            </w:r>
            <w:r w:rsidR="00DE2888" w:rsidRPr="009E0706">
              <w:instrText xml:space="preserve"> REF _Ref35779693 \r \h </w:instrText>
            </w:r>
            <w:r w:rsidR="00DE2888" w:rsidRPr="009E0706">
              <w:fldChar w:fldCharType="separate"/>
            </w:r>
            <w:r w:rsidR="008353AE">
              <w:t>1.2</w:t>
            </w:r>
            <w:r w:rsidR="00DE2888" w:rsidRPr="009E0706">
              <w:fldChar w:fldCharType="end"/>
            </w:r>
            <w:r w:rsidR="00DE2888" w:rsidRPr="009E0706">
              <w:t xml:space="preserve">, </w:t>
            </w:r>
            <w:r w:rsidR="00DE2888" w:rsidRPr="009E0706">
              <w:fldChar w:fldCharType="begin"/>
            </w:r>
            <w:r w:rsidR="00DE2888" w:rsidRPr="009E0706">
              <w:instrText xml:space="preserve"> REF _Ref142061857 \r \h </w:instrText>
            </w:r>
            <w:r w:rsidR="00DE2888" w:rsidRPr="009E0706">
              <w:fldChar w:fldCharType="separate"/>
            </w:r>
            <w:r w:rsidR="008353AE">
              <w:t>1.3</w:t>
            </w:r>
            <w:r w:rsidR="00DE2888" w:rsidRPr="009E0706">
              <w:fldChar w:fldCharType="end"/>
            </w:r>
            <w:r w:rsidR="00DE2888" w:rsidRPr="009E0706">
              <w:t>,</w:t>
            </w:r>
            <w:r w:rsidR="00E9233F" w:rsidRPr="009E0706">
              <w:t xml:space="preserve"> </w:t>
            </w:r>
            <w:r w:rsidR="00E9233F" w:rsidRPr="009E0706">
              <w:fldChar w:fldCharType="begin"/>
            </w:r>
            <w:r w:rsidR="00E9233F" w:rsidRPr="009E0706">
              <w:instrText xml:space="preserve"> REF _Ref158816979 \n \h </w:instrText>
            </w:r>
            <w:r w:rsidR="00E9233F" w:rsidRPr="009E0706">
              <w:fldChar w:fldCharType="separate"/>
            </w:r>
            <w:r w:rsidR="008353AE">
              <w:t>4.1</w:t>
            </w:r>
            <w:r w:rsidR="00E9233F" w:rsidRPr="009E0706">
              <w:fldChar w:fldCharType="end"/>
            </w:r>
            <w:r w:rsidR="00E9233F" w:rsidRPr="009E0706">
              <w:t xml:space="preserve"> и </w:t>
            </w:r>
            <w:r w:rsidRPr="009E0706">
              <w:t>по тексту документа в связи с требованиями государственного контракта</w:t>
            </w:r>
          </w:p>
        </w:tc>
      </w:tr>
      <w:tr w:rsidR="005C1902" w:rsidRPr="009E0706" w:rsidTr="00D17E65">
        <w:trPr>
          <w:trHeight w:val="20"/>
        </w:trPr>
        <w:tc>
          <w:tcPr>
            <w:tcW w:w="446" w:type="pct"/>
          </w:tcPr>
          <w:p w:rsidR="005C1902" w:rsidRPr="009E0706" w:rsidRDefault="005C1902" w:rsidP="005C1902">
            <w:pPr>
              <w:pStyle w:val="GOSTTablenorm"/>
            </w:pPr>
            <w:r w:rsidRPr="009E0706">
              <w:t>14.00</w:t>
            </w:r>
          </w:p>
        </w:tc>
        <w:tc>
          <w:tcPr>
            <w:tcW w:w="738" w:type="pct"/>
          </w:tcPr>
          <w:p w:rsidR="005C1902" w:rsidRPr="009E0706" w:rsidRDefault="00541257" w:rsidP="005C1902">
            <w:pPr>
              <w:pStyle w:val="GOSTTablenorm"/>
            </w:pPr>
            <w:r w:rsidRPr="009E0706">
              <w:t>26.02.2024</w:t>
            </w:r>
          </w:p>
        </w:tc>
        <w:tc>
          <w:tcPr>
            <w:tcW w:w="1024" w:type="pct"/>
          </w:tcPr>
          <w:p w:rsidR="005C1902" w:rsidRPr="009E0706" w:rsidRDefault="005C1902" w:rsidP="005C1902">
            <w:pPr>
              <w:pStyle w:val="GOSTTablenorm"/>
            </w:pPr>
            <w:r w:rsidRPr="009E0706">
              <w:t>Степанова Э. В.</w:t>
            </w:r>
          </w:p>
        </w:tc>
        <w:tc>
          <w:tcPr>
            <w:tcW w:w="2792" w:type="pct"/>
          </w:tcPr>
          <w:p w:rsidR="005C1902" w:rsidRPr="009E0706" w:rsidRDefault="005C1902" w:rsidP="007A1B19">
            <w:pPr>
              <w:pStyle w:val="GOSTTablenorm"/>
            </w:pPr>
            <w:r w:rsidRPr="009E0706">
              <w:t xml:space="preserve">Документ актуализирован на основании Государственного контракта от 29.01.2024 № ФКУ0018/01/2024/РИС (1-й этап работ по развитию подсистемы управления расходами в части ведения лицевых счетов с типами счетов «01», «03», «05», «06», «07», «08», «09», «10», «14»). Внесены уточнения </w:t>
            </w:r>
            <w:r w:rsidR="007A1B19" w:rsidRPr="009E0706">
              <w:t>в раздел</w:t>
            </w:r>
            <w:r w:rsidR="00E9233F" w:rsidRPr="009E0706">
              <w:t>ы</w:t>
            </w:r>
            <w:r w:rsidR="00FE3AD7" w:rsidRPr="009E0706">
              <w:t xml:space="preserve"> </w:t>
            </w:r>
            <w:r w:rsidR="00FE3AD7" w:rsidRPr="009E0706">
              <w:fldChar w:fldCharType="begin"/>
            </w:r>
            <w:r w:rsidR="00FE3AD7" w:rsidRPr="009E0706">
              <w:instrText xml:space="preserve"> REF _Ref35779693 \n \h </w:instrText>
            </w:r>
            <w:r w:rsidR="00FE3AD7" w:rsidRPr="009E0706">
              <w:fldChar w:fldCharType="separate"/>
            </w:r>
            <w:r w:rsidR="008353AE">
              <w:t>1.2</w:t>
            </w:r>
            <w:r w:rsidR="00FE3AD7" w:rsidRPr="009E0706">
              <w:fldChar w:fldCharType="end"/>
            </w:r>
            <w:r w:rsidR="00FE3AD7" w:rsidRPr="009E0706">
              <w:t>,</w:t>
            </w:r>
            <w:r w:rsidR="007A1B19" w:rsidRPr="009E0706">
              <w:t xml:space="preserve"> </w:t>
            </w:r>
            <w:r w:rsidR="00D90100" w:rsidRPr="009E0706">
              <w:fldChar w:fldCharType="begin"/>
            </w:r>
            <w:r w:rsidR="00D90100" w:rsidRPr="009E0706">
              <w:instrText xml:space="preserve"> REF _Ref142061857 \r \h </w:instrText>
            </w:r>
            <w:r w:rsidR="00D90100" w:rsidRPr="009E0706">
              <w:fldChar w:fldCharType="separate"/>
            </w:r>
            <w:r w:rsidR="008353AE">
              <w:t>1.3</w:t>
            </w:r>
            <w:r w:rsidR="00D90100" w:rsidRPr="009E0706">
              <w:fldChar w:fldCharType="end"/>
            </w:r>
            <w:r w:rsidR="00D90100" w:rsidRPr="009E0706">
              <w:t xml:space="preserve">, </w:t>
            </w:r>
            <w:r w:rsidR="00E9233F" w:rsidRPr="009E0706">
              <w:fldChar w:fldCharType="begin"/>
            </w:r>
            <w:r w:rsidR="00E9233F" w:rsidRPr="009E0706">
              <w:instrText xml:space="preserve"> REF _Ref158816941 \n \h </w:instrText>
            </w:r>
            <w:r w:rsidR="00E9233F" w:rsidRPr="009E0706">
              <w:fldChar w:fldCharType="separate"/>
            </w:r>
            <w:r w:rsidR="008353AE">
              <w:t>4.1</w:t>
            </w:r>
            <w:r w:rsidR="00E9233F" w:rsidRPr="009E0706">
              <w:fldChar w:fldCharType="end"/>
            </w:r>
            <w:r w:rsidR="00E9233F" w:rsidRPr="009E0706">
              <w:t xml:space="preserve">, </w:t>
            </w:r>
            <w:r w:rsidR="007A1B19" w:rsidRPr="009E0706">
              <w:fldChar w:fldCharType="begin"/>
            </w:r>
            <w:r w:rsidR="007A1B19" w:rsidRPr="009E0706">
              <w:instrText xml:space="preserve"> REF _Ref158816907 \n \h </w:instrText>
            </w:r>
            <w:r w:rsidR="007A1B19" w:rsidRPr="009E0706">
              <w:fldChar w:fldCharType="separate"/>
            </w:r>
            <w:r w:rsidR="008353AE">
              <w:t>4.4</w:t>
            </w:r>
            <w:r w:rsidR="007A1B19" w:rsidRPr="009E0706">
              <w:fldChar w:fldCharType="end"/>
            </w:r>
            <w:r w:rsidR="007A1B19" w:rsidRPr="009E0706">
              <w:t xml:space="preserve"> и </w:t>
            </w:r>
            <w:r w:rsidRPr="009E0706">
              <w:t>по тексту документа в связи с требованиями государственного контракта</w:t>
            </w:r>
          </w:p>
        </w:tc>
      </w:tr>
      <w:tr w:rsidR="004233B7" w:rsidRPr="009E0706" w:rsidTr="00D17E65">
        <w:trPr>
          <w:trHeight w:val="20"/>
        </w:trPr>
        <w:tc>
          <w:tcPr>
            <w:tcW w:w="446" w:type="pct"/>
          </w:tcPr>
          <w:p w:rsidR="004233B7" w:rsidRPr="009E0706" w:rsidRDefault="004233B7" w:rsidP="004233B7">
            <w:pPr>
              <w:pStyle w:val="GOSTTablenorm"/>
            </w:pPr>
            <w:r w:rsidRPr="009E0706">
              <w:t>14.01</w:t>
            </w:r>
          </w:p>
        </w:tc>
        <w:tc>
          <w:tcPr>
            <w:tcW w:w="738" w:type="pct"/>
          </w:tcPr>
          <w:p w:rsidR="004233B7" w:rsidRPr="009E0706" w:rsidRDefault="00580333" w:rsidP="004233B7">
            <w:pPr>
              <w:pStyle w:val="GOSTTablenorm"/>
            </w:pPr>
            <w:r w:rsidRPr="009E0706">
              <w:t>28</w:t>
            </w:r>
            <w:r w:rsidR="004233B7" w:rsidRPr="009E0706">
              <w:t>.03.2024</w:t>
            </w:r>
          </w:p>
        </w:tc>
        <w:tc>
          <w:tcPr>
            <w:tcW w:w="1024" w:type="pct"/>
          </w:tcPr>
          <w:p w:rsidR="004233B7" w:rsidRPr="009E0706" w:rsidRDefault="004233B7" w:rsidP="004233B7">
            <w:pPr>
              <w:pStyle w:val="GOSTTablenorm"/>
            </w:pPr>
            <w:r w:rsidRPr="009E0706">
              <w:t>Степанова Э. В.</w:t>
            </w:r>
          </w:p>
        </w:tc>
        <w:tc>
          <w:tcPr>
            <w:tcW w:w="2792" w:type="pct"/>
          </w:tcPr>
          <w:p w:rsidR="004233B7" w:rsidRPr="009E0706" w:rsidRDefault="004233B7" w:rsidP="004233B7">
            <w:pPr>
              <w:pStyle w:val="GOSTTablenorm"/>
            </w:pPr>
            <w:r w:rsidRPr="009E0706">
              <w:t>Документ актуализирован</w:t>
            </w:r>
            <w:r w:rsidR="00580333" w:rsidRPr="009E0706">
              <w:t xml:space="preserve"> по итогам проведения предварительных испытаний</w:t>
            </w:r>
            <w:r w:rsidRPr="009E0706">
              <w:t xml:space="preserve"> на основании Государственного контракта от 29.01.2024 № ФКУ0018/01/2024/РИС (1-й этап работ по развитию подсистемы управления расходами в части ведения лицевых счетов с типами счетов «01», «03», «05», «06», «07», «08», «09», «10», «14»). Внесены уточнения в раздел </w:t>
            </w:r>
            <w:r w:rsidRPr="009E0706">
              <w:fldChar w:fldCharType="begin"/>
            </w:r>
            <w:r w:rsidRPr="009E0706">
              <w:instrText xml:space="preserve"> REF _Ref35779693 \n \h </w:instrText>
            </w:r>
            <w:r w:rsidRPr="009E0706">
              <w:fldChar w:fldCharType="separate"/>
            </w:r>
            <w:r w:rsidR="008353AE">
              <w:t>1.2</w:t>
            </w:r>
            <w:r w:rsidRPr="009E0706">
              <w:fldChar w:fldCharType="end"/>
            </w:r>
          </w:p>
        </w:tc>
      </w:tr>
    </w:tbl>
    <w:p w:rsidR="009E5FA1" w:rsidRPr="009E0706" w:rsidRDefault="009E5FA1" w:rsidP="00CC4ED4"/>
    <w:p w:rsidR="00B32B4E" w:rsidRDefault="00B32B4E">
      <w:pPr>
        <w:sectPr w:rsidR="00B32B4E">
          <w:headerReference w:type="default" r:id="rId195"/>
          <w:footerReference w:type="even" r:id="rId196"/>
          <w:footerReference w:type="default" r:id="rId197"/>
          <w:pgSz w:w="11906" w:h="16838" w:code="9"/>
          <w:pgMar w:top="1134" w:right="567" w:bottom="851" w:left="1701" w:header="567" w:footer="284" w:gutter="0"/>
          <w:pgNumType w:start="2"/>
          <w:cols w:space="708"/>
          <w:docGrid w:linePitch="360"/>
        </w:sectPr>
      </w:pPr>
    </w:p>
    <w:p w:rsidR="00B32B4E" w:rsidRDefault="00DD0379">
      <w:pPr>
        <w:spacing w:beforeLines="2150" w:before="5160"/>
        <w:ind w:left="-1000"/>
        <w:jc w:val="center"/>
      </w:pPr>
      <w:bookmarkStart w:id="2009" w:name="_GoBack"/>
      <w:r>
        <w:rPr>
          <w:noProof/>
        </w:rPr>
        <w:lastRenderedPageBreak/>
        <w:drawing>
          <wp:inline distT="0" distB="0" distL="0" distR="0">
            <wp:extent cx="2448000" cy="2448000"/>
            <wp:effectExtent l="0" t="0" r="0" b="0"/>
            <wp:docPr id="64" name="Drawing 64" descr="QR"/>
            <wp:cNvGraphicFramePr/>
            <a:graphic xmlns:a="http://schemas.openxmlformats.org/drawingml/2006/main">
              <a:graphicData uri="http://schemas.openxmlformats.org/drawingml/2006/picture">
                <pic:pic xmlns:pic="http://schemas.openxmlformats.org/drawingml/2006/picture">
                  <pic:nvPicPr>
                    <pic:cNvPr id="0" name="Picture 64" descr="QR"/>
                    <pic:cNvPicPr>
                      <a:picLocks noChangeAspect="1"/>
                    </pic:cNvPicPr>
                  </pic:nvPicPr>
                  <pic:blipFill>
                    <a:blip r:embed="rId198"/>
                    <a:stretch>
                      <a:fillRect/>
                    </a:stretch>
                  </pic:blipFill>
                  <pic:spPr>
                    <a:xfrm>
                      <a:off x="0" y="0"/>
                      <a:ext cx="2448000" cy="2448000"/>
                    </a:xfrm>
                    <a:prstGeom prst="rect">
                      <a:avLst/>
                    </a:prstGeom>
                  </pic:spPr>
                </pic:pic>
              </a:graphicData>
            </a:graphic>
          </wp:inline>
        </w:drawing>
      </w:r>
      <w:bookmarkEnd w:id="2009"/>
    </w:p>
    <w:sectPr w:rsidR="00B32B4E" w:rsidSect="004B7845">
      <w:headerReference w:type="default" r:id="rId199"/>
      <w:footerReference w:type="default" r:id="rId200"/>
      <w:pgSz w:w="11906" w:h="16838" w:code="9"/>
      <w:pgMar w:top="1134" w:right="567" w:bottom="851" w:left="1701" w:header="567"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0379" w:rsidRDefault="00DD0379">
      <w:r>
        <w:separator/>
      </w:r>
    </w:p>
  </w:endnote>
  <w:endnote w:type="continuationSeparator" w:id="0">
    <w:p w:rsidR="00DD0379" w:rsidRDefault="00DD037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CC"/>
    <w:family w:val="swiss"/>
    <w:pitch w:val="variable"/>
    <w:sig w:usb0="E4002EFF" w:usb1="C000247B" w:usb2="00000009" w:usb3="00000000" w:csb0="000001FF" w:csb1="00000000"/>
  </w:font>
  <w:font w:name="ISOCPEUR">
    <w:altName w:val="Arial"/>
    <w:panose1 w:val="00000000000000000000"/>
    <w:charset w:val="CC"/>
    <w:family w:val="swiss"/>
    <w:notTrueType/>
    <w:pitch w:val="variable"/>
    <w:sig w:usb0="00000001"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Times New Roman Полужирный">
    <w:panose1 w:val="02020803070505020304"/>
    <w:charset w:val="00"/>
    <w:family w:val="roman"/>
    <w:notTrueType/>
    <w:pitch w:val="default"/>
  </w:font>
  <w:font w:name="-apple-system">
    <w:altName w:val="Times New Roman"/>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53AE" w:rsidRDefault="008353AE">
    <w:pPr>
      <w:pStyle w:val="GOSTTitul0"/>
    </w:pPr>
    <w:r>
      <w:t>2024 г.</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53AE" w:rsidRDefault="008353AE">
    <w:pPr>
      <w:pStyle w:val="GOSTTitul0"/>
    </w:pPr>
    <w:r>
      <w:t>2017</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2B4E" w:rsidRDefault="00B32B4E"/>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53AE" w:rsidRDefault="008353AE"/>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2B4E" w:rsidRDefault="00B32B4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0379" w:rsidRDefault="00DD0379">
      <w:r>
        <w:separator/>
      </w:r>
    </w:p>
  </w:footnote>
  <w:footnote w:type="continuationSeparator" w:id="0">
    <w:p w:rsidR="00DD0379" w:rsidRDefault="00DD0379">
      <w:r>
        <w:continuationSeparator/>
      </w:r>
    </w:p>
  </w:footnote>
  <w:footnote w:id="1">
    <w:p w:rsidR="008353AE" w:rsidRDefault="008353AE" w:rsidP="00486900">
      <w:pPr>
        <w:pStyle w:val="affff5"/>
      </w:pPr>
      <w:r>
        <w:rPr>
          <w:rStyle w:val="afa"/>
        </w:rPr>
        <w:footnoteRef/>
      </w:r>
      <w:r>
        <w:t xml:space="preserve"> В случае утверждения новой версии документации, взамен указанной в настоящем перечне, необходимо использовать более новые документы. Вся информация о новых версиях документов отражена в Аналитической записке.</w:t>
      </w:r>
    </w:p>
  </w:footnote>
  <w:footnote w:id="2">
    <w:p w:rsidR="008353AE" w:rsidRDefault="008353AE" w:rsidP="0024112C">
      <w:pPr>
        <w:pStyle w:val="affff5"/>
      </w:pPr>
      <w:r>
        <w:rPr>
          <w:rStyle w:val="afa"/>
        </w:rPr>
        <w:footnoteRef/>
      </w:r>
      <w:r>
        <w:t xml:space="preserve"> Д</w:t>
      </w:r>
      <w:r w:rsidRPr="00562A69">
        <w:t>ля СКЗИ «КриптоПро CSP» следует установить плагин «КриптоПро ЭЦП Browser plug-in»</w:t>
      </w:r>
    </w:p>
  </w:footnote>
  <w:footnote w:id="3">
    <w:p w:rsidR="008353AE" w:rsidRDefault="008353AE" w:rsidP="006C419C">
      <w:pPr>
        <w:pStyle w:val="affff5"/>
        <w:ind w:firstLine="567"/>
      </w:pPr>
      <w:r w:rsidRPr="00C34844">
        <w:rPr>
          <w:rStyle w:val="afa"/>
        </w:rPr>
        <w:footnoteRef/>
      </w:r>
      <w:r w:rsidRPr="00C34844">
        <w:t xml:space="preserve"> Для специалистов ГРБС, ПБС ФБ при условии ведения л/с с кодом 14 (или л/с с кодом 05) посредством НСИ ЭБ.</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53AE" w:rsidRPr="000651F1" w:rsidRDefault="008353AE" w:rsidP="00CB37C9">
    <w:pPr>
      <w:pStyle w:val="GOSTTitulhead"/>
      <w:tabs>
        <w:tab w:val="left" w:pos="1140"/>
        <w:tab w:val="center" w:pos="5245"/>
      </w:tabs>
      <w:jc w:val="left"/>
      <w:rPr>
        <w:rFonts w:ascii="Times New Roman Полужирный" w:hAnsi="Times New Roman Полужирный"/>
      </w:rPr>
    </w:pPr>
    <w:r w:rsidRPr="000651F1">
      <w:rPr>
        <w:rFonts w:ascii="Times New Roman Полужирный" w:hAnsi="Times New Roman Полужирный"/>
      </w:rPr>
      <w:tab/>
      <w:t>ФЕДЕРАЛЬНОЕ КАЗНАЧЕЙСТВО (КАЗНАЧЕЙСТВО РОССИИ)</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53AE" w:rsidRDefault="008353AE" w:rsidP="00CB37C9">
    <w:pPr>
      <w:pStyle w:val="GOSTTitulhead"/>
      <w:tabs>
        <w:tab w:val="left" w:pos="1140"/>
        <w:tab w:val="center" w:pos="5245"/>
      </w:tabs>
      <w:jc w:val="left"/>
    </w:pPr>
    <w:r>
      <w:tab/>
    </w:r>
    <w:r>
      <w:tab/>
      <w:t>ФЕДЕРАЛЬНОЕ КАЗНАЧЕЙСТВО (КАЗНАЧЕЙСТВО РОССИИ</w:t>
    </w:r>
    <w:r w:rsidRPr="00A4108F">
      <w:t>)</w:t>
    </w:r>
  </w:p>
  <w:p w:rsidR="008353AE" w:rsidRDefault="008353AE">
    <w:pPr>
      <w:pStyle w:val="ab"/>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9696" w:type="dxa"/>
      <w:tblInd w:w="57"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00" w:firstRow="0" w:lastRow="0" w:firstColumn="0" w:lastColumn="0" w:noHBand="0" w:noVBand="0"/>
    </w:tblPr>
    <w:tblGrid>
      <w:gridCol w:w="2306"/>
      <w:gridCol w:w="5926"/>
      <w:gridCol w:w="1464"/>
    </w:tblGrid>
    <w:tr w:rsidR="008353AE" w:rsidRPr="008353AE" w:rsidTr="008353AE">
      <w:trPr>
        <w:cantSplit/>
      </w:trPr>
      <w:tc>
        <w:tcPr>
          <w:tcW w:w="1189" w:type="pct"/>
          <w:vAlign w:val="center"/>
        </w:tcPr>
        <w:p w:rsidR="008353AE" w:rsidRPr="008353AE" w:rsidRDefault="008353AE" w:rsidP="008353AE">
          <w:pPr>
            <w:pStyle w:val="GOSTheader"/>
          </w:pPr>
          <w:r w:rsidRPr="008353AE">
            <w:t>Наименование ИС:</w:t>
          </w:r>
        </w:p>
      </w:tc>
      <w:tc>
        <w:tcPr>
          <w:tcW w:w="3811" w:type="pct"/>
          <w:gridSpan w:val="2"/>
          <w:vAlign w:val="center"/>
        </w:tcPr>
        <w:p w:rsidR="008353AE" w:rsidRPr="008353AE" w:rsidRDefault="008353AE" w:rsidP="008353AE">
          <w:pPr>
            <w:pStyle w:val="GOSTheader"/>
          </w:pPr>
          <w:r w:rsidRPr="008353AE">
            <w:t>ГИИС «Электронный бюджет». Подсистема управления расходами</w:t>
          </w:r>
        </w:p>
      </w:tc>
    </w:tr>
    <w:tr w:rsidR="008353AE" w:rsidRPr="008353AE" w:rsidTr="008353AE">
      <w:trPr>
        <w:cantSplit/>
      </w:trPr>
      <w:tc>
        <w:tcPr>
          <w:tcW w:w="1189" w:type="pct"/>
          <w:vAlign w:val="center"/>
        </w:tcPr>
        <w:p w:rsidR="008353AE" w:rsidRPr="008353AE" w:rsidRDefault="008353AE" w:rsidP="008353AE">
          <w:pPr>
            <w:pStyle w:val="GOSTheader"/>
          </w:pPr>
          <w:r w:rsidRPr="008353AE">
            <w:t>Название документа:</w:t>
          </w:r>
        </w:p>
      </w:tc>
      <w:tc>
        <w:tcPr>
          <w:tcW w:w="3811" w:type="pct"/>
          <w:gridSpan w:val="2"/>
          <w:vAlign w:val="center"/>
        </w:tcPr>
        <w:p w:rsidR="008353AE" w:rsidRPr="008353AE" w:rsidRDefault="008353AE" w:rsidP="008353AE">
          <w:pPr>
            <w:pStyle w:val="GOSTheader"/>
          </w:pPr>
          <w:r w:rsidRPr="008353AE">
            <w:rPr>
              <w:rFonts w:eastAsia="Calibri"/>
            </w:rPr>
            <w:t xml:space="preserve">Руководство работников (представителей) участников системы «Электронный бюджет» по работе с подсистемой (компонентом, модулем). </w:t>
          </w:r>
          <w:r w:rsidRPr="008353AE">
            <w:t>Том 1. Руководство для сотрудников ГРБС, РБС, ПБС</w:t>
          </w:r>
        </w:p>
      </w:tc>
    </w:tr>
    <w:tr w:rsidR="008353AE" w:rsidRPr="008353AE" w:rsidTr="008353AE">
      <w:trPr>
        <w:cantSplit/>
        <w:trHeight w:val="143"/>
      </w:trPr>
      <w:tc>
        <w:tcPr>
          <w:tcW w:w="1189" w:type="pct"/>
          <w:vAlign w:val="center"/>
        </w:tcPr>
        <w:p w:rsidR="008353AE" w:rsidRPr="008353AE" w:rsidRDefault="008353AE" w:rsidP="008353AE">
          <w:pPr>
            <w:pStyle w:val="GOSTheader"/>
          </w:pPr>
          <w:r w:rsidRPr="008353AE">
            <w:t>Код документа:</w:t>
          </w:r>
        </w:p>
      </w:tc>
      <w:tc>
        <w:tcPr>
          <w:tcW w:w="3056" w:type="pct"/>
          <w:vAlign w:val="center"/>
        </w:tcPr>
        <w:p w:rsidR="008353AE" w:rsidRPr="008353AE" w:rsidRDefault="008353AE" w:rsidP="008353AE">
          <w:pPr>
            <w:pStyle w:val="GOSTheader"/>
          </w:pPr>
          <w:r w:rsidRPr="008353AE">
            <w:t>54819512.20.05,04.ЭБ26.001-14.01 1(2,5,6,7,8)</w:t>
          </w:r>
        </w:p>
      </w:tc>
      <w:tc>
        <w:tcPr>
          <w:tcW w:w="755" w:type="pct"/>
        </w:tcPr>
        <w:p w:rsidR="008353AE" w:rsidRPr="008353AE" w:rsidRDefault="008353AE" w:rsidP="008353AE">
          <w:pPr>
            <w:pStyle w:val="GOSTheader"/>
          </w:pPr>
          <w:r w:rsidRPr="008353AE">
            <w:t xml:space="preserve">Стр. </w:t>
          </w:r>
          <w:r w:rsidRPr="008353AE">
            <w:fldChar w:fldCharType="begin"/>
          </w:r>
          <w:r w:rsidRPr="008353AE">
            <w:instrText xml:space="preserve"> PAGE </w:instrText>
          </w:r>
          <w:r w:rsidRPr="008353AE">
            <w:fldChar w:fldCharType="separate"/>
          </w:r>
          <w:r w:rsidR="00F45839">
            <w:rPr>
              <w:noProof/>
            </w:rPr>
            <w:t>160</w:t>
          </w:r>
          <w:r w:rsidRPr="008353AE">
            <w:fldChar w:fldCharType="end"/>
          </w:r>
        </w:p>
      </w:tc>
    </w:tr>
  </w:tbl>
  <w:p w:rsidR="008353AE" w:rsidRDefault="008353AE" w:rsidP="00062EF4">
    <w:pPr>
      <w:pStyle w:val="ab"/>
      <w:tabs>
        <w:tab w:val="clear" w:pos="4677"/>
        <w:tab w:val="clear" w:pos="9355"/>
        <w:tab w:val="left" w:pos="11350"/>
      </w:tabs>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32B4E" w:rsidRDefault="00B32B4E"/>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C"/>
    <w:multiLevelType w:val="singleLevel"/>
    <w:tmpl w:val="F0941312"/>
    <w:lvl w:ilvl="0">
      <w:start w:val="1"/>
      <w:numFmt w:val="decimal"/>
      <w:pStyle w:val="5"/>
      <w:lvlText w:val="%1."/>
      <w:lvlJc w:val="left"/>
      <w:pPr>
        <w:tabs>
          <w:tab w:val="num" w:pos="1492"/>
        </w:tabs>
        <w:ind w:left="1492" w:hanging="360"/>
      </w:pPr>
    </w:lvl>
  </w:abstractNum>
  <w:abstractNum w:abstractNumId="1" w15:restartNumberingAfterBreak="0">
    <w:nsid w:val="FFFFFF7D"/>
    <w:multiLevelType w:val="singleLevel"/>
    <w:tmpl w:val="1B724DAA"/>
    <w:lvl w:ilvl="0">
      <w:start w:val="1"/>
      <w:numFmt w:val="decimal"/>
      <w:pStyle w:val="4"/>
      <w:lvlText w:val="%1."/>
      <w:lvlJc w:val="left"/>
      <w:pPr>
        <w:tabs>
          <w:tab w:val="num" w:pos="1209"/>
        </w:tabs>
        <w:ind w:left="1209" w:hanging="360"/>
      </w:pPr>
    </w:lvl>
  </w:abstractNum>
  <w:abstractNum w:abstractNumId="2" w15:restartNumberingAfterBreak="0">
    <w:nsid w:val="FFFFFF7E"/>
    <w:multiLevelType w:val="singleLevel"/>
    <w:tmpl w:val="9B3E0A22"/>
    <w:lvl w:ilvl="0">
      <w:start w:val="1"/>
      <w:numFmt w:val="decimal"/>
      <w:pStyle w:val="3"/>
      <w:lvlText w:val="%1."/>
      <w:lvlJc w:val="left"/>
      <w:pPr>
        <w:tabs>
          <w:tab w:val="num" w:pos="926"/>
        </w:tabs>
        <w:ind w:left="926" w:hanging="360"/>
      </w:pPr>
    </w:lvl>
  </w:abstractNum>
  <w:abstractNum w:abstractNumId="3" w15:restartNumberingAfterBreak="0">
    <w:nsid w:val="FFFFFF7F"/>
    <w:multiLevelType w:val="singleLevel"/>
    <w:tmpl w:val="1882AA56"/>
    <w:lvl w:ilvl="0">
      <w:start w:val="1"/>
      <w:numFmt w:val="decimal"/>
      <w:pStyle w:val="2"/>
      <w:lvlText w:val="%1."/>
      <w:lvlJc w:val="left"/>
      <w:pPr>
        <w:tabs>
          <w:tab w:val="num" w:pos="643"/>
        </w:tabs>
        <w:ind w:left="643" w:hanging="360"/>
      </w:pPr>
    </w:lvl>
  </w:abstractNum>
  <w:abstractNum w:abstractNumId="4" w15:restartNumberingAfterBreak="0">
    <w:nsid w:val="FFFFFF80"/>
    <w:multiLevelType w:val="singleLevel"/>
    <w:tmpl w:val="4204DF1A"/>
    <w:lvl w:ilvl="0">
      <w:start w:val="1"/>
      <w:numFmt w:val="bullet"/>
      <w:pStyle w:val="50"/>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3ECAD34"/>
    <w:lvl w:ilvl="0">
      <w:start w:val="1"/>
      <w:numFmt w:val="bullet"/>
      <w:pStyle w:val="40"/>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85A3E26"/>
    <w:lvl w:ilvl="0">
      <w:start w:val="1"/>
      <w:numFmt w:val="bullet"/>
      <w:pStyle w:val="30"/>
      <w:lvlText w:val=""/>
      <w:lvlJc w:val="left"/>
      <w:pPr>
        <w:tabs>
          <w:tab w:val="num" w:pos="926"/>
        </w:tabs>
        <w:ind w:left="926" w:hanging="360"/>
      </w:pPr>
      <w:rPr>
        <w:rFonts w:ascii="Symbol" w:hAnsi="Symbol" w:cs="Symbol" w:hint="default"/>
      </w:rPr>
    </w:lvl>
  </w:abstractNum>
  <w:abstractNum w:abstractNumId="7" w15:restartNumberingAfterBreak="0">
    <w:nsid w:val="FFFFFF83"/>
    <w:multiLevelType w:val="singleLevel"/>
    <w:tmpl w:val="12EAF7A4"/>
    <w:lvl w:ilvl="0">
      <w:start w:val="1"/>
      <w:numFmt w:val="bullet"/>
      <w:pStyle w:val="20"/>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A048328"/>
    <w:lvl w:ilvl="0">
      <w:start w:val="1"/>
      <w:numFmt w:val="decimal"/>
      <w:pStyle w:val="a"/>
      <w:lvlText w:val="%1."/>
      <w:lvlJc w:val="left"/>
      <w:pPr>
        <w:tabs>
          <w:tab w:val="num" w:pos="360"/>
        </w:tabs>
        <w:ind w:left="360" w:hanging="360"/>
      </w:pPr>
    </w:lvl>
  </w:abstractNum>
  <w:abstractNum w:abstractNumId="9" w15:restartNumberingAfterBreak="0">
    <w:nsid w:val="FFFFFF89"/>
    <w:multiLevelType w:val="singleLevel"/>
    <w:tmpl w:val="433CCB3A"/>
    <w:lvl w:ilvl="0">
      <w:start w:val="1"/>
      <w:numFmt w:val="bullet"/>
      <w:pStyle w:val="a0"/>
      <w:lvlText w:val=""/>
      <w:lvlJc w:val="left"/>
      <w:pPr>
        <w:tabs>
          <w:tab w:val="num" w:pos="360"/>
        </w:tabs>
        <w:ind w:left="360" w:hanging="360"/>
      </w:pPr>
      <w:rPr>
        <w:rFonts w:ascii="Symbol" w:hAnsi="Symbol" w:hint="default"/>
      </w:rPr>
    </w:lvl>
  </w:abstractNum>
  <w:abstractNum w:abstractNumId="10" w15:restartNumberingAfterBreak="0">
    <w:nsid w:val="025F16AA"/>
    <w:multiLevelType w:val="hybridMultilevel"/>
    <w:tmpl w:val="7B2E2448"/>
    <w:lvl w:ilvl="0" w:tplc="2AF20E9E">
      <w:start w:val="1"/>
      <w:numFmt w:val="bullet"/>
      <w:pStyle w:val="EBListmark4"/>
      <w:lvlText w:val="–"/>
      <w:lvlJc w:val="left"/>
      <w:pPr>
        <w:ind w:left="2061" w:hanging="360"/>
      </w:pPr>
      <w:rPr>
        <w:rFonts w:ascii="Verdana" w:hAnsi="Verdana" w:cs="Times New Roman" w:hint="default"/>
        <w:i w:val="0"/>
        <w:iCs w:val="0"/>
        <w:smallCaps w:val="0"/>
        <w:strike w:val="0"/>
        <w:dstrike w:val="0"/>
        <w:outline w:val="0"/>
        <w:shadow w:val="0"/>
        <w:emboss w:val="0"/>
        <w:imprint w:val="0"/>
        <w:vanish w:val="0"/>
        <w:spacing w:val="0"/>
        <w:kern w:val="0"/>
        <w:position w:val="0"/>
        <w:sz w:val="22"/>
        <w:szCs w:val="22"/>
        <w:u w:val="none"/>
        <w:vertAlign w:val="baseline"/>
        <w:em w:val="none"/>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1" w15:restartNumberingAfterBreak="0">
    <w:nsid w:val="02EC3593"/>
    <w:multiLevelType w:val="singleLevel"/>
    <w:tmpl w:val="3FDC4A42"/>
    <w:lvl w:ilvl="0">
      <w:start w:val="1"/>
      <w:numFmt w:val="bullet"/>
      <w:pStyle w:val="Normal20"/>
      <w:lvlText w:val=""/>
      <w:lvlJc w:val="left"/>
      <w:pPr>
        <w:tabs>
          <w:tab w:val="num" w:pos="360"/>
        </w:tabs>
        <w:ind w:left="360" w:hanging="360"/>
      </w:pPr>
      <w:rPr>
        <w:rFonts w:ascii="Symbol" w:hAnsi="Symbol" w:hint="default"/>
      </w:rPr>
    </w:lvl>
  </w:abstractNum>
  <w:abstractNum w:abstractNumId="12" w15:restartNumberingAfterBreak="0">
    <w:nsid w:val="06813F09"/>
    <w:multiLevelType w:val="multilevel"/>
    <w:tmpl w:val="1556E088"/>
    <w:lvl w:ilvl="0">
      <w:start w:val="1"/>
      <w:numFmt w:val="decimal"/>
      <w:pStyle w:val="OTRListnum"/>
      <w:lvlText w:val="%1."/>
      <w:lvlJc w:val="left"/>
      <w:pPr>
        <w:tabs>
          <w:tab w:val="num" w:pos="924"/>
        </w:tabs>
        <w:ind w:left="924" w:hanging="357"/>
      </w:pPr>
      <w:rPr>
        <w:rFonts w:ascii="Times New Roman" w:hAnsi="Times New Roman" w:hint="default"/>
        <w:sz w:val="24"/>
      </w:rPr>
    </w:lvl>
    <w:lvl w:ilvl="1">
      <w:start w:val="1"/>
      <w:numFmt w:val="decimal"/>
      <w:pStyle w:val="OTRListnum2"/>
      <w:isLgl/>
      <w:lvlText w:val="%1.%2."/>
      <w:lvlJc w:val="left"/>
      <w:pPr>
        <w:tabs>
          <w:tab w:val="num" w:pos="1548"/>
        </w:tabs>
        <w:ind w:left="1548" w:hanging="624"/>
      </w:pPr>
      <w:rPr>
        <w:rFonts w:ascii="Times New Roman" w:hAnsi="Times New Roman" w:cs="Times New Roman" w:hint="default"/>
        <w:b w:val="0"/>
        <w:i w:val="0"/>
        <w:sz w:val="24"/>
      </w:rPr>
    </w:lvl>
    <w:lvl w:ilvl="2">
      <w:start w:val="1"/>
      <w:numFmt w:val="decimal"/>
      <w:isLgl/>
      <w:lvlText w:val="%1.%2.%3."/>
      <w:lvlJc w:val="left"/>
      <w:pPr>
        <w:tabs>
          <w:tab w:val="num" w:pos="2269"/>
        </w:tabs>
        <w:ind w:left="2269" w:hanging="738"/>
      </w:pPr>
      <w:rPr>
        <w:rFonts w:ascii="Times New Roman" w:hAnsi="Times New Roman" w:hint="default"/>
        <w:b w:val="0"/>
        <w:i w:val="0"/>
        <w:sz w:val="24"/>
      </w:rPr>
    </w:lvl>
    <w:lvl w:ilvl="3">
      <w:start w:val="1"/>
      <w:numFmt w:val="decimal"/>
      <w:suff w:val="space"/>
      <w:lvlText w:val="%1.%2.%3.%4."/>
      <w:lvlJc w:val="left"/>
      <w:pPr>
        <w:ind w:left="284" w:hanging="567"/>
      </w:pPr>
      <w:rPr>
        <w:rFonts w:ascii="Times New Roman" w:hAnsi="Times New Roman" w:hint="default"/>
        <w:b w:val="0"/>
        <w:i w:val="0"/>
        <w:sz w:val="24"/>
      </w:rPr>
    </w:lvl>
    <w:lvl w:ilvl="4">
      <w:start w:val="1"/>
      <w:numFmt w:val="decimal"/>
      <w:suff w:val="space"/>
      <w:lvlText w:val="%1.%2.%3.%4.%5"/>
      <w:lvlJc w:val="left"/>
      <w:pPr>
        <w:ind w:left="851" w:hanging="567"/>
      </w:pPr>
      <w:rPr>
        <w:rFonts w:hint="default"/>
      </w:rPr>
    </w:lvl>
    <w:lvl w:ilvl="5">
      <w:start w:val="1"/>
      <w:numFmt w:val="decimal"/>
      <w:lvlText w:val="%1.%2.%3.%4.%5.%6"/>
      <w:lvlJc w:val="left"/>
      <w:pPr>
        <w:tabs>
          <w:tab w:val="num" w:pos="-832"/>
        </w:tabs>
        <w:ind w:left="-832" w:hanging="1152"/>
      </w:pPr>
      <w:rPr>
        <w:rFonts w:hint="default"/>
      </w:rPr>
    </w:lvl>
    <w:lvl w:ilvl="6">
      <w:start w:val="1"/>
      <w:numFmt w:val="decimal"/>
      <w:lvlText w:val="%1.%2.%3.%4.%5.%6.%7"/>
      <w:lvlJc w:val="left"/>
      <w:pPr>
        <w:tabs>
          <w:tab w:val="num" w:pos="-688"/>
        </w:tabs>
        <w:ind w:left="-688" w:hanging="1296"/>
      </w:pPr>
      <w:rPr>
        <w:rFonts w:hint="default"/>
      </w:rPr>
    </w:lvl>
    <w:lvl w:ilvl="7">
      <w:start w:val="1"/>
      <w:numFmt w:val="decimal"/>
      <w:lvlText w:val="%1.%2.%3.%4.%5.%6.%7.%8"/>
      <w:lvlJc w:val="left"/>
      <w:pPr>
        <w:tabs>
          <w:tab w:val="num" w:pos="-544"/>
        </w:tabs>
        <w:ind w:left="-544" w:hanging="1440"/>
      </w:pPr>
      <w:rPr>
        <w:rFonts w:hint="default"/>
      </w:rPr>
    </w:lvl>
    <w:lvl w:ilvl="8">
      <w:start w:val="1"/>
      <w:numFmt w:val="decimal"/>
      <w:lvlText w:val="%1.%2.%3.%4.%5.%6.%7.%8.%9"/>
      <w:lvlJc w:val="left"/>
      <w:pPr>
        <w:tabs>
          <w:tab w:val="num" w:pos="-400"/>
        </w:tabs>
        <w:ind w:left="-400" w:hanging="1584"/>
      </w:pPr>
      <w:rPr>
        <w:rFonts w:hint="default"/>
      </w:rPr>
    </w:lvl>
  </w:abstractNum>
  <w:abstractNum w:abstractNumId="13" w15:restartNumberingAfterBreak="0">
    <w:nsid w:val="0DEB2900"/>
    <w:multiLevelType w:val="multilevel"/>
    <w:tmpl w:val="59B4B752"/>
    <w:lvl w:ilvl="0">
      <w:start w:val="1"/>
      <w:numFmt w:val="decimal"/>
      <w:pStyle w:val="GOSTTableListNum1"/>
      <w:lvlText w:val="%1."/>
      <w:lvlJc w:val="left"/>
      <w:pPr>
        <w:tabs>
          <w:tab w:val="num" w:pos="284"/>
        </w:tabs>
        <w:ind w:left="284" w:hanging="227"/>
      </w:pPr>
      <w:rPr>
        <w:rFonts w:hint="default"/>
      </w:rPr>
    </w:lvl>
    <w:lvl w:ilvl="1">
      <w:start w:val="1"/>
      <w:numFmt w:val="decimal"/>
      <w:pStyle w:val="GOSTTableListNum2"/>
      <w:lvlText w:val="%1.%2."/>
      <w:lvlJc w:val="left"/>
      <w:pPr>
        <w:tabs>
          <w:tab w:val="num" w:pos="284"/>
        </w:tabs>
        <w:ind w:left="284" w:hanging="227"/>
      </w:pPr>
      <w:rPr>
        <w:rFonts w:hint="default"/>
      </w:rPr>
    </w:lvl>
    <w:lvl w:ilvl="2">
      <w:start w:val="1"/>
      <w:numFmt w:val="decimal"/>
      <w:pStyle w:val="GOSTTableListNum3"/>
      <w:lvlText w:val="%1.%2.%3."/>
      <w:lvlJc w:val="left"/>
      <w:pPr>
        <w:tabs>
          <w:tab w:val="num" w:pos="284"/>
        </w:tabs>
        <w:ind w:left="284" w:hanging="227"/>
      </w:pPr>
      <w:rPr>
        <w:rFonts w:hint="default"/>
      </w:rPr>
    </w:lvl>
    <w:lvl w:ilvl="3">
      <w:start w:val="1"/>
      <w:numFmt w:val="decimal"/>
      <w:pStyle w:val="GOSTTableListNum4"/>
      <w:lvlText w:val="%1.%2.%3.%4."/>
      <w:lvlJc w:val="left"/>
      <w:pPr>
        <w:tabs>
          <w:tab w:val="num" w:pos="284"/>
        </w:tabs>
        <w:ind w:left="284" w:hanging="227"/>
      </w:pPr>
      <w:rPr>
        <w:rFonts w:hint="default"/>
      </w:rPr>
    </w:lvl>
    <w:lvl w:ilvl="4">
      <w:start w:val="1"/>
      <w:numFmt w:val="decimal"/>
      <w:pStyle w:val="GOSTTableListNum5"/>
      <w:lvlText w:val="%1.%2.%3.%4.%5."/>
      <w:lvlJc w:val="left"/>
      <w:pPr>
        <w:tabs>
          <w:tab w:val="num" w:pos="284"/>
        </w:tabs>
        <w:ind w:left="284" w:hanging="227"/>
      </w:pPr>
      <w:rPr>
        <w:rFonts w:hint="default"/>
      </w:rPr>
    </w:lvl>
    <w:lvl w:ilvl="5">
      <w:start w:val="1"/>
      <w:numFmt w:val="decimal"/>
      <w:pStyle w:val="GOSTTableListNum6"/>
      <w:lvlText w:val="%1.%2.%3.%4.%5.%6."/>
      <w:lvlJc w:val="left"/>
      <w:pPr>
        <w:tabs>
          <w:tab w:val="num" w:pos="284"/>
        </w:tabs>
        <w:ind w:left="284" w:hanging="227"/>
      </w:pPr>
      <w:rPr>
        <w:rFonts w:hint="default"/>
      </w:rPr>
    </w:lvl>
    <w:lvl w:ilvl="6">
      <w:start w:val="1"/>
      <w:numFmt w:val="decimal"/>
      <w:pStyle w:val="GOSTTableListNum7"/>
      <w:lvlText w:val="%1.%2.%3.%4.%5.%6.%7."/>
      <w:lvlJc w:val="left"/>
      <w:pPr>
        <w:tabs>
          <w:tab w:val="num" w:pos="284"/>
        </w:tabs>
        <w:ind w:left="284" w:hanging="227"/>
      </w:pPr>
      <w:rPr>
        <w:rFonts w:hint="default"/>
      </w:rPr>
    </w:lvl>
    <w:lvl w:ilvl="7">
      <w:start w:val="1"/>
      <w:numFmt w:val="decimal"/>
      <w:lvlText w:val="%1.%2.%3.%4.%5.%6.%7.%8."/>
      <w:lvlJc w:val="left"/>
      <w:pPr>
        <w:tabs>
          <w:tab w:val="num" w:pos="284"/>
        </w:tabs>
        <w:ind w:left="284" w:hanging="227"/>
      </w:pPr>
      <w:rPr>
        <w:rFonts w:hint="default"/>
      </w:rPr>
    </w:lvl>
    <w:lvl w:ilvl="8">
      <w:start w:val="1"/>
      <w:numFmt w:val="decimal"/>
      <w:lvlText w:val="%1.%2.%3.%4.%5.%6.%7.%8.%9."/>
      <w:lvlJc w:val="left"/>
      <w:pPr>
        <w:tabs>
          <w:tab w:val="num" w:pos="284"/>
        </w:tabs>
        <w:ind w:left="284" w:hanging="227"/>
      </w:pPr>
      <w:rPr>
        <w:rFonts w:hint="default"/>
      </w:rPr>
    </w:lvl>
  </w:abstractNum>
  <w:abstractNum w:abstractNumId="14" w15:restartNumberingAfterBreak="0">
    <w:nsid w:val="10D44707"/>
    <w:multiLevelType w:val="multilevel"/>
    <w:tmpl w:val="A3DA81C4"/>
    <w:lvl w:ilvl="0">
      <w:start w:val="1"/>
      <w:numFmt w:val="decimal"/>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15" w15:restartNumberingAfterBreak="0">
    <w:nsid w:val="16E3269C"/>
    <w:multiLevelType w:val="hybridMultilevel"/>
    <w:tmpl w:val="D4AC4C6C"/>
    <w:lvl w:ilvl="0" w:tplc="4E5C907C">
      <w:start w:val="1"/>
      <w:numFmt w:val="none"/>
      <w:pStyle w:val="OTRNameFigure"/>
      <w:lvlText w:val="Рисунок"/>
      <w:lvlJc w:val="left"/>
      <w:pPr>
        <w:tabs>
          <w:tab w:val="num" w:pos="720"/>
        </w:tabs>
        <w:ind w:left="720" w:hanging="360"/>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6" w15:restartNumberingAfterBreak="0">
    <w:nsid w:val="17DA3C9C"/>
    <w:multiLevelType w:val="multilevel"/>
    <w:tmpl w:val="CAE2E3CA"/>
    <w:styleLink w:val="11"/>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A915C46"/>
    <w:multiLevelType w:val="hybridMultilevel"/>
    <w:tmpl w:val="9836C5FE"/>
    <w:lvl w:ilvl="0" w:tplc="31A6F482">
      <w:start w:val="1"/>
      <w:numFmt w:val="bullet"/>
      <w:pStyle w:val="a1"/>
      <w:lvlText w:val="­"/>
      <w:lvlJc w:val="left"/>
      <w:pPr>
        <w:tabs>
          <w:tab w:val="num" w:pos="1134"/>
        </w:tabs>
        <w:ind w:left="1134" w:hanging="283"/>
      </w:pPr>
      <w:rPr>
        <w:rFonts w:ascii="Courier New" w:hAnsi="Courier New" w:hint="default"/>
      </w:rPr>
    </w:lvl>
    <w:lvl w:ilvl="1" w:tplc="E6D4E9D8">
      <w:start w:val="1"/>
      <w:numFmt w:val="bullet"/>
      <w:lvlText w:val="o"/>
      <w:lvlJc w:val="left"/>
      <w:pPr>
        <w:ind w:left="2149" w:hanging="360"/>
      </w:pPr>
      <w:rPr>
        <w:rFonts w:ascii="Courier New" w:hAnsi="Courier New" w:hint="default"/>
      </w:rPr>
    </w:lvl>
    <w:lvl w:ilvl="2" w:tplc="BFDA813C" w:tentative="1">
      <w:start w:val="1"/>
      <w:numFmt w:val="bullet"/>
      <w:lvlText w:val=""/>
      <w:lvlJc w:val="left"/>
      <w:pPr>
        <w:ind w:left="2869" w:hanging="360"/>
      </w:pPr>
      <w:rPr>
        <w:rFonts w:ascii="Wingdings" w:hAnsi="Wingdings" w:hint="default"/>
      </w:rPr>
    </w:lvl>
    <w:lvl w:ilvl="3" w:tplc="641E40CC" w:tentative="1">
      <w:start w:val="1"/>
      <w:numFmt w:val="bullet"/>
      <w:lvlText w:val=""/>
      <w:lvlJc w:val="left"/>
      <w:pPr>
        <w:ind w:left="3589" w:hanging="360"/>
      </w:pPr>
      <w:rPr>
        <w:rFonts w:ascii="Symbol" w:hAnsi="Symbol" w:hint="default"/>
      </w:rPr>
    </w:lvl>
    <w:lvl w:ilvl="4" w:tplc="293E7D80" w:tentative="1">
      <w:start w:val="1"/>
      <w:numFmt w:val="bullet"/>
      <w:lvlText w:val="o"/>
      <w:lvlJc w:val="left"/>
      <w:pPr>
        <w:ind w:left="4309" w:hanging="360"/>
      </w:pPr>
      <w:rPr>
        <w:rFonts w:ascii="Courier New" w:hAnsi="Courier New" w:hint="default"/>
      </w:rPr>
    </w:lvl>
    <w:lvl w:ilvl="5" w:tplc="02BC1E62" w:tentative="1">
      <w:start w:val="1"/>
      <w:numFmt w:val="bullet"/>
      <w:lvlText w:val=""/>
      <w:lvlJc w:val="left"/>
      <w:pPr>
        <w:ind w:left="5029" w:hanging="360"/>
      </w:pPr>
      <w:rPr>
        <w:rFonts w:ascii="Wingdings" w:hAnsi="Wingdings" w:hint="default"/>
      </w:rPr>
    </w:lvl>
    <w:lvl w:ilvl="6" w:tplc="1482213A" w:tentative="1">
      <w:start w:val="1"/>
      <w:numFmt w:val="bullet"/>
      <w:lvlText w:val=""/>
      <w:lvlJc w:val="left"/>
      <w:pPr>
        <w:ind w:left="5749" w:hanging="360"/>
      </w:pPr>
      <w:rPr>
        <w:rFonts w:ascii="Symbol" w:hAnsi="Symbol" w:hint="default"/>
      </w:rPr>
    </w:lvl>
    <w:lvl w:ilvl="7" w:tplc="1D500A96" w:tentative="1">
      <w:start w:val="1"/>
      <w:numFmt w:val="bullet"/>
      <w:lvlText w:val="o"/>
      <w:lvlJc w:val="left"/>
      <w:pPr>
        <w:ind w:left="6469" w:hanging="360"/>
      </w:pPr>
      <w:rPr>
        <w:rFonts w:ascii="Courier New" w:hAnsi="Courier New" w:hint="default"/>
      </w:rPr>
    </w:lvl>
    <w:lvl w:ilvl="8" w:tplc="6DF0014C" w:tentative="1">
      <w:start w:val="1"/>
      <w:numFmt w:val="bullet"/>
      <w:lvlText w:val=""/>
      <w:lvlJc w:val="left"/>
      <w:pPr>
        <w:ind w:left="7189" w:hanging="360"/>
      </w:pPr>
      <w:rPr>
        <w:rFonts w:ascii="Wingdings" w:hAnsi="Wingdings" w:hint="default"/>
      </w:rPr>
    </w:lvl>
  </w:abstractNum>
  <w:abstractNum w:abstractNumId="18" w15:restartNumberingAfterBreak="0">
    <w:nsid w:val="1D9A52BD"/>
    <w:multiLevelType w:val="multilevel"/>
    <w:tmpl w:val="04DAA02C"/>
    <w:lvl w:ilvl="0">
      <w:start w:val="1"/>
      <w:numFmt w:val="decimal"/>
      <w:pStyle w:val="GOSTListnum"/>
      <w:lvlText w:val="%1."/>
      <w:lvlJc w:val="left"/>
      <w:pPr>
        <w:tabs>
          <w:tab w:val="num" w:pos="1021"/>
        </w:tabs>
        <w:ind w:left="1021" w:hanging="454"/>
      </w:pPr>
      <w:rPr>
        <w:rFonts w:ascii="Times New Roman" w:hAnsi="Times New Roman" w:cs="Times New Roman"/>
        <w:b w:val="0"/>
        <w:bCs w:val="0"/>
        <w:i w:val="0"/>
        <w:iCs w:val="0"/>
        <w:caps w:val="0"/>
        <w:smallCaps w:val="0"/>
        <w:strike w:val="0"/>
        <w:dstrike w:val="0"/>
        <w:outline w:val="0"/>
        <w:shadow w:val="0"/>
        <w:emboss w:val="0"/>
        <w:imprint w:val="0"/>
        <w:noProof w:val="0"/>
        <w:vanish w:val="0"/>
        <w:spacing w:val="0"/>
        <w:kern w:val="0"/>
        <w:position w:val="0"/>
        <w:u w:val="none"/>
        <w:vertAlign w:val="baseline"/>
        <w:em w:val="none"/>
      </w:rPr>
    </w:lvl>
    <w:lvl w:ilvl="1">
      <w:start w:val="1"/>
      <w:numFmt w:val="decimal"/>
      <w:pStyle w:val="GOSTListnum2"/>
      <w:isLgl/>
      <w:lvlText w:val="%1.%2."/>
      <w:lvlJc w:val="left"/>
      <w:pPr>
        <w:tabs>
          <w:tab w:val="num" w:pos="1588"/>
        </w:tabs>
        <w:ind w:left="1588" w:hanging="567"/>
      </w:pPr>
      <w:rPr>
        <w:rFonts w:ascii="Times New Roman" w:hAnsi="Times New Roman" w:cs="Times New Roman" w:hint="default"/>
        <w:b w:val="0"/>
        <w:i w:val="0"/>
        <w:sz w:val="24"/>
      </w:rPr>
    </w:lvl>
    <w:lvl w:ilvl="2">
      <w:start w:val="1"/>
      <w:numFmt w:val="decimal"/>
      <w:pStyle w:val="GOSTListnum3"/>
      <w:isLgl/>
      <w:lvlText w:val="%1.%2.%3."/>
      <w:lvlJc w:val="left"/>
      <w:pPr>
        <w:tabs>
          <w:tab w:val="num" w:pos="2421"/>
        </w:tabs>
        <w:ind w:left="2421" w:hanging="567"/>
      </w:pPr>
      <w:rPr>
        <w:rFonts w:ascii="Times New Roman" w:hAnsi="Times New Roman" w:cs="Times New Roman" w:hint="default"/>
        <w:b w:val="0"/>
        <w:i w:val="0"/>
        <w:sz w:val="24"/>
      </w:rPr>
    </w:lvl>
    <w:lvl w:ilvl="3">
      <w:start w:val="1"/>
      <w:numFmt w:val="decimal"/>
      <w:pStyle w:val="GOSTListnum4"/>
      <w:suff w:val="space"/>
      <w:lvlText w:val="%1.%2.%3.%4."/>
      <w:lvlJc w:val="left"/>
      <w:pPr>
        <w:ind w:left="2704" w:hanging="567"/>
      </w:pPr>
      <w:rPr>
        <w:rFonts w:ascii="Times New Roman" w:hAnsi="Times New Roman" w:cs="Times New Roman" w:hint="default"/>
        <w:b w:val="0"/>
        <w:i w:val="0"/>
        <w:sz w:val="24"/>
      </w:rPr>
    </w:lvl>
    <w:lvl w:ilvl="4">
      <w:start w:val="1"/>
      <w:numFmt w:val="decimal"/>
      <w:suff w:val="space"/>
      <w:lvlText w:val="%1.%2.%3.%4.%5"/>
      <w:lvlJc w:val="left"/>
      <w:pPr>
        <w:ind w:left="3271" w:hanging="567"/>
      </w:pPr>
      <w:rPr>
        <w:rFonts w:hint="default"/>
      </w:rPr>
    </w:lvl>
    <w:lvl w:ilvl="5">
      <w:start w:val="1"/>
      <w:numFmt w:val="decimal"/>
      <w:lvlText w:val="%1.%2.%3.%4.%5.%6"/>
      <w:lvlJc w:val="left"/>
      <w:pPr>
        <w:tabs>
          <w:tab w:val="num" w:pos="1588"/>
        </w:tabs>
        <w:ind w:left="1588" w:hanging="1152"/>
      </w:pPr>
      <w:rPr>
        <w:rFonts w:hint="default"/>
      </w:rPr>
    </w:lvl>
    <w:lvl w:ilvl="6">
      <w:start w:val="1"/>
      <w:numFmt w:val="decimal"/>
      <w:lvlText w:val="%1.%2.%3.%4.%5.%6.%7"/>
      <w:lvlJc w:val="left"/>
      <w:pPr>
        <w:tabs>
          <w:tab w:val="num" w:pos="1732"/>
        </w:tabs>
        <w:ind w:left="1732" w:hanging="1296"/>
      </w:pPr>
      <w:rPr>
        <w:rFonts w:hint="default"/>
      </w:rPr>
    </w:lvl>
    <w:lvl w:ilvl="7">
      <w:start w:val="1"/>
      <w:numFmt w:val="decimal"/>
      <w:lvlText w:val="%1.%2.%3.%4.%5.%6.%7.%8"/>
      <w:lvlJc w:val="left"/>
      <w:pPr>
        <w:tabs>
          <w:tab w:val="num" w:pos="1876"/>
        </w:tabs>
        <w:ind w:left="1876" w:hanging="1440"/>
      </w:pPr>
      <w:rPr>
        <w:rFonts w:hint="default"/>
      </w:rPr>
    </w:lvl>
    <w:lvl w:ilvl="8">
      <w:start w:val="1"/>
      <w:numFmt w:val="decimal"/>
      <w:lvlText w:val="%1.%2.%3.%4.%5.%6.%7.%8.%9"/>
      <w:lvlJc w:val="left"/>
      <w:pPr>
        <w:tabs>
          <w:tab w:val="num" w:pos="2020"/>
        </w:tabs>
        <w:ind w:left="2020" w:hanging="1584"/>
      </w:pPr>
      <w:rPr>
        <w:rFonts w:hint="default"/>
      </w:rPr>
    </w:lvl>
  </w:abstractNum>
  <w:abstractNum w:abstractNumId="19" w15:restartNumberingAfterBreak="0">
    <w:nsid w:val="1F26259F"/>
    <w:multiLevelType w:val="multilevel"/>
    <w:tmpl w:val="04190023"/>
    <w:styleLink w:val="a2"/>
    <w:lvl w:ilvl="0">
      <w:start w:val="1"/>
      <w:numFmt w:val="upperRoman"/>
      <w:lvlText w:val="Статья %1."/>
      <w:lvlJc w:val="left"/>
      <w:pPr>
        <w:tabs>
          <w:tab w:val="num" w:pos="1440"/>
        </w:tabs>
        <w:ind w:left="0" w:firstLine="0"/>
      </w:pPr>
    </w:lvl>
    <w:lvl w:ilvl="1">
      <w:start w:val="1"/>
      <w:numFmt w:val="decimalZero"/>
      <w:isLgl/>
      <w:lvlText w:val="Раздел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20DB3B8E"/>
    <w:multiLevelType w:val="singleLevel"/>
    <w:tmpl w:val="5D120A0E"/>
    <w:lvl w:ilvl="0">
      <w:start w:val="1"/>
      <w:numFmt w:val="decimal"/>
      <w:pStyle w:val="29"/>
      <w:lvlText w:val="%1) "/>
      <w:legacy w:legacy="1" w:legacySpace="0" w:legacyIndent="283"/>
      <w:lvlJc w:val="left"/>
      <w:pPr>
        <w:ind w:left="283" w:hanging="283"/>
      </w:pPr>
    </w:lvl>
  </w:abstractNum>
  <w:abstractNum w:abstractNumId="21" w15:restartNumberingAfterBreak="0">
    <w:nsid w:val="267D40A7"/>
    <w:multiLevelType w:val="multilevel"/>
    <w:tmpl w:val="44D03020"/>
    <w:lvl w:ilvl="0">
      <w:start w:val="1"/>
      <w:numFmt w:val="decimal"/>
      <w:pStyle w:val="BSCNadpis1rovn"/>
      <w:lvlText w:val="%1."/>
      <w:lvlJc w:val="left"/>
      <w:pPr>
        <w:tabs>
          <w:tab w:val="num" w:pos="340"/>
        </w:tabs>
        <w:ind w:left="907" w:hanging="680"/>
      </w:pPr>
      <w:rPr>
        <w:rFonts w:hint="default"/>
      </w:rPr>
    </w:lvl>
    <w:lvl w:ilvl="1">
      <w:start w:val="1"/>
      <w:numFmt w:val="decimal"/>
      <w:pStyle w:val="BSCNadpis2rovn"/>
      <w:lvlText w:val="%1.%2."/>
      <w:lvlJc w:val="left"/>
      <w:pPr>
        <w:tabs>
          <w:tab w:val="num" w:pos="567"/>
        </w:tabs>
        <w:ind w:left="907" w:hanging="680"/>
      </w:pPr>
      <w:rPr>
        <w:rFonts w:hint="default"/>
      </w:rPr>
    </w:lvl>
    <w:lvl w:ilvl="2">
      <w:start w:val="1"/>
      <w:numFmt w:val="decimal"/>
      <w:pStyle w:val="BSCNadpis3rovn"/>
      <w:lvlText w:val="%1.%2.%3."/>
      <w:lvlJc w:val="left"/>
      <w:pPr>
        <w:tabs>
          <w:tab w:val="num" w:pos="907"/>
        </w:tabs>
        <w:ind w:left="907" w:hanging="680"/>
      </w:pPr>
      <w:rPr>
        <w:rFonts w:hint="default"/>
      </w:rPr>
    </w:lvl>
    <w:lvl w:ilvl="3">
      <w:start w:val="1"/>
      <w:numFmt w:val="decimal"/>
      <w:pStyle w:val="BSCNadpis4rovn"/>
      <w:lvlText w:val="%1.%2.%3.%4."/>
      <w:lvlJc w:val="left"/>
      <w:pPr>
        <w:tabs>
          <w:tab w:val="num" w:pos="907"/>
        </w:tabs>
        <w:ind w:left="907" w:hanging="680"/>
      </w:pPr>
      <w:rPr>
        <w:rFonts w:hint="default"/>
      </w:rPr>
    </w:lvl>
    <w:lvl w:ilvl="4">
      <w:start w:val="1"/>
      <w:numFmt w:val="decimal"/>
      <w:pStyle w:val="BSCNadpis5rovn"/>
      <w:lvlText w:val="%1.%2.%3.%4.%5."/>
      <w:lvlJc w:val="left"/>
      <w:pPr>
        <w:tabs>
          <w:tab w:val="num" w:pos="907"/>
        </w:tabs>
        <w:ind w:left="907" w:hanging="680"/>
      </w:pPr>
      <w:rPr>
        <w:rFonts w:hint="default"/>
      </w:rPr>
    </w:lvl>
    <w:lvl w:ilvl="5">
      <w:start w:val="1"/>
      <w:numFmt w:val="decimal"/>
      <w:lvlText w:val="%1.%2.%3.%4.%5.%6."/>
      <w:lvlJc w:val="left"/>
      <w:pPr>
        <w:tabs>
          <w:tab w:val="num" w:pos="7427"/>
        </w:tabs>
        <w:ind w:left="2963" w:hanging="936"/>
      </w:pPr>
      <w:rPr>
        <w:rFonts w:hint="default"/>
      </w:rPr>
    </w:lvl>
    <w:lvl w:ilvl="6">
      <w:start w:val="1"/>
      <w:numFmt w:val="decimal"/>
      <w:lvlText w:val="%1.%2.%3.%4.%5.%6.%7."/>
      <w:lvlJc w:val="left"/>
      <w:pPr>
        <w:tabs>
          <w:tab w:val="num" w:pos="8507"/>
        </w:tabs>
        <w:ind w:left="3467" w:hanging="1080"/>
      </w:pPr>
      <w:rPr>
        <w:rFonts w:hint="default"/>
      </w:rPr>
    </w:lvl>
    <w:lvl w:ilvl="7">
      <w:start w:val="1"/>
      <w:numFmt w:val="decimal"/>
      <w:lvlText w:val="%1.%2.%3.%4.%5.%6.%7.%8."/>
      <w:lvlJc w:val="left"/>
      <w:pPr>
        <w:tabs>
          <w:tab w:val="num" w:pos="9587"/>
        </w:tabs>
        <w:ind w:left="3971" w:hanging="1224"/>
      </w:pPr>
      <w:rPr>
        <w:rFonts w:hint="default"/>
      </w:rPr>
    </w:lvl>
    <w:lvl w:ilvl="8">
      <w:start w:val="1"/>
      <w:numFmt w:val="decimal"/>
      <w:lvlText w:val="%1.%2.%3.%4.%5.%6.%7.%8.%9."/>
      <w:lvlJc w:val="left"/>
      <w:pPr>
        <w:tabs>
          <w:tab w:val="num" w:pos="11027"/>
        </w:tabs>
        <w:ind w:left="4547" w:hanging="1440"/>
      </w:pPr>
      <w:rPr>
        <w:rFonts w:hint="default"/>
      </w:rPr>
    </w:lvl>
  </w:abstractNum>
  <w:abstractNum w:abstractNumId="22" w15:restartNumberingAfterBreak="0">
    <w:nsid w:val="275768F9"/>
    <w:multiLevelType w:val="multilevel"/>
    <w:tmpl w:val="041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2B853D5B"/>
    <w:multiLevelType w:val="hybridMultilevel"/>
    <w:tmpl w:val="B8DA3AB8"/>
    <w:lvl w:ilvl="0" w:tplc="3C12C996">
      <w:start w:val="1"/>
      <w:numFmt w:val="bullet"/>
      <w:pStyle w:val="GOSTListmark3"/>
      <w:lvlText w:val="–"/>
      <w:lvlJc w:val="left"/>
      <w:pPr>
        <w:tabs>
          <w:tab w:val="num" w:pos="1418"/>
        </w:tabs>
        <w:ind w:left="1418" w:hanging="284"/>
      </w:pPr>
      <w:rPr>
        <w:rFonts w:ascii="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2BFB6BA4"/>
    <w:multiLevelType w:val="multilevel"/>
    <w:tmpl w:val="6A78E236"/>
    <w:lvl w:ilvl="0">
      <w:start w:val="1"/>
      <w:numFmt w:val="decimal"/>
      <w:pStyle w:val="a3"/>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5" w15:restartNumberingAfterBreak="0">
    <w:nsid w:val="2C5A422D"/>
    <w:multiLevelType w:val="multilevel"/>
    <w:tmpl w:val="C616C40C"/>
    <w:styleLink w:val="a4"/>
    <w:lvl w:ilvl="0">
      <w:start w:val="1"/>
      <w:numFmt w:val="decimal"/>
      <w:lvlText w:val="%1."/>
      <w:lvlJc w:val="left"/>
      <w:pPr>
        <w:tabs>
          <w:tab w:val="num" w:pos="1428"/>
        </w:tabs>
        <w:ind w:left="1428" w:hanging="360"/>
      </w:pPr>
      <w:rPr>
        <w:sz w:val="24"/>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6" w15:restartNumberingAfterBreak="0">
    <w:nsid w:val="2E35702F"/>
    <w:multiLevelType w:val="hybridMultilevel"/>
    <w:tmpl w:val="63D200F4"/>
    <w:lvl w:ilvl="0" w:tplc="27BCE282">
      <w:numFmt w:val="decimal"/>
      <w:pStyle w:val="21"/>
      <w:lvlText w:val=""/>
      <w:lvlJc w:val="left"/>
    </w:lvl>
    <w:lvl w:ilvl="1" w:tplc="54245BF4">
      <w:numFmt w:val="decimal"/>
      <w:lvlText w:val=""/>
      <w:lvlJc w:val="left"/>
    </w:lvl>
    <w:lvl w:ilvl="2" w:tplc="FB62747A">
      <w:numFmt w:val="decimal"/>
      <w:lvlText w:val=""/>
      <w:lvlJc w:val="left"/>
    </w:lvl>
    <w:lvl w:ilvl="3" w:tplc="0164A29E">
      <w:numFmt w:val="decimal"/>
      <w:lvlText w:val=""/>
      <w:lvlJc w:val="left"/>
    </w:lvl>
    <w:lvl w:ilvl="4" w:tplc="1C066098">
      <w:numFmt w:val="decimal"/>
      <w:lvlText w:val=""/>
      <w:lvlJc w:val="left"/>
    </w:lvl>
    <w:lvl w:ilvl="5" w:tplc="408A50FE">
      <w:numFmt w:val="decimal"/>
      <w:lvlText w:val=""/>
      <w:lvlJc w:val="left"/>
    </w:lvl>
    <w:lvl w:ilvl="6" w:tplc="83ACC2E4">
      <w:numFmt w:val="decimal"/>
      <w:lvlText w:val=""/>
      <w:lvlJc w:val="left"/>
    </w:lvl>
    <w:lvl w:ilvl="7" w:tplc="2F88E87E">
      <w:numFmt w:val="decimal"/>
      <w:lvlText w:val=""/>
      <w:lvlJc w:val="left"/>
    </w:lvl>
    <w:lvl w:ilvl="8" w:tplc="AFAAB78C">
      <w:numFmt w:val="decimal"/>
      <w:lvlText w:val=""/>
      <w:lvlJc w:val="left"/>
    </w:lvl>
  </w:abstractNum>
  <w:abstractNum w:abstractNumId="27" w15:restartNumberingAfterBreak="0">
    <w:nsid w:val="380012F1"/>
    <w:multiLevelType w:val="hybridMultilevel"/>
    <w:tmpl w:val="666844A6"/>
    <w:lvl w:ilvl="0" w:tplc="0419000F">
      <w:start w:val="1"/>
      <w:numFmt w:val="decimal"/>
      <w:pStyle w:val="otrtablnum"/>
      <w:lvlText w:val="%1."/>
      <w:lvlJc w:val="left"/>
      <w:pPr>
        <w:tabs>
          <w:tab w:val="num" w:pos="284"/>
        </w:tabs>
        <w:ind w:left="284" w:hanging="227"/>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22"/>
        <w:u w:val="none"/>
        <w:vertAlign w:val="baseline"/>
        <w:em w:val="none"/>
      </w:rPr>
    </w:lvl>
    <w:lvl w:ilvl="1" w:tplc="04190019">
      <w:start w:val="1"/>
      <w:numFmt w:val="decimal"/>
      <w:pStyle w:val="otrtabllistnum"/>
      <w:lvlText w:val="%2."/>
      <w:lvlJc w:val="left"/>
      <w:pPr>
        <w:tabs>
          <w:tab w:val="num" w:pos="227"/>
        </w:tabs>
        <w:ind w:left="227" w:hanging="170"/>
      </w:pPr>
      <w:rPr>
        <w:rFonts w:ascii="Times New Roman" w:hAnsi="Times New Roman" w:cs="Times New Roman" w:hint="default"/>
        <w:b w:val="0"/>
        <w:bCs w:val="0"/>
        <w:i w:val="0"/>
        <w:iCs w:val="0"/>
        <w:caps w:val="0"/>
        <w:smallCaps w:val="0"/>
        <w:strike w:val="0"/>
        <w:dstrike w:val="0"/>
        <w:outline w:val="0"/>
        <w:shadow w:val="0"/>
        <w:emboss w:val="0"/>
        <w:imprint w:val="0"/>
        <w:noProof w:val="0"/>
        <w:snapToGrid w:val="0"/>
        <w:vanish w:val="0"/>
        <w:color w:val="000000"/>
        <w:spacing w:val="0"/>
        <w:w w:val="0"/>
        <w:kern w:val="0"/>
        <w:position w:val="0"/>
        <w:sz w:val="22"/>
        <w:szCs w:val="0"/>
        <w:u w:val="none"/>
        <w:vertAlign w:val="baseline"/>
        <w:em w:val="none"/>
      </w:rPr>
    </w:lvl>
    <w:lvl w:ilvl="2" w:tplc="0419001B">
      <w:start w:val="1"/>
      <w:numFmt w:val="bullet"/>
      <w:pStyle w:val="otrtablmark"/>
      <w:lvlText w:val="–"/>
      <w:lvlJc w:val="left"/>
      <w:pPr>
        <w:tabs>
          <w:tab w:val="num" w:pos="2264"/>
        </w:tabs>
        <w:ind w:left="2264" w:hanging="284"/>
      </w:pPr>
      <w:rPr>
        <w:rFonts w:ascii="Verdana" w:hAnsi="Verdana" w:hint="default"/>
        <w:b w:val="0"/>
        <w:i w:val="0"/>
        <w:sz w:val="22"/>
      </w:rPr>
    </w:lvl>
    <w:lvl w:ilvl="3" w:tplc="0419000F">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15:restartNumberingAfterBreak="0">
    <w:nsid w:val="3F113757"/>
    <w:multiLevelType w:val="multilevel"/>
    <w:tmpl w:val="67743928"/>
    <w:lvl w:ilvl="0">
      <w:start w:val="1"/>
      <w:numFmt w:val="bullet"/>
      <w:pStyle w:val="a5"/>
      <w:lvlText w:val=""/>
      <w:lvlJc w:val="left"/>
      <w:pPr>
        <w:tabs>
          <w:tab w:val="num" w:pos="992"/>
        </w:tabs>
        <w:ind w:left="0" w:firstLine="709"/>
      </w:pPr>
      <w:rPr>
        <w:rFonts w:ascii="Symbol" w:hAnsi="Symbol" w:cs="Times New Roman" w:hint="default"/>
        <w:color w:val="auto"/>
      </w:rPr>
    </w:lvl>
    <w:lvl w:ilvl="1">
      <w:start w:val="1"/>
      <w:numFmt w:val="bullet"/>
      <w:lvlText w:val=""/>
      <w:lvlJc w:val="left"/>
      <w:pPr>
        <w:tabs>
          <w:tab w:val="num" w:pos="992"/>
        </w:tabs>
        <w:ind w:left="1276" w:hanging="284"/>
      </w:pPr>
      <w:rPr>
        <w:rFonts w:ascii="Wingdings" w:hAnsi="Wingdings" w:cs="Times New Roman" w:hint="default"/>
        <w:sz w:val="16"/>
        <w:szCs w:val="16"/>
      </w:rPr>
    </w:lvl>
    <w:lvl w:ilvl="2">
      <w:start w:val="1"/>
      <w:numFmt w:val="bullet"/>
      <w:lvlText w:val="–"/>
      <w:lvlJc w:val="left"/>
      <w:pPr>
        <w:tabs>
          <w:tab w:val="num" w:pos="1276"/>
        </w:tabs>
        <w:ind w:left="1758" w:hanging="340"/>
      </w:pPr>
      <w:rPr>
        <w:rFonts w:ascii="Verdana" w:hAnsi="Verdana" w:cs="Times New Roman" w:hint="default"/>
        <w:b/>
        <w:i w:val="0"/>
        <w:sz w:val="24"/>
        <w:szCs w:val="20"/>
      </w:rPr>
    </w:lvl>
    <w:lvl w:ilvl="3">
      <w:start w:val="1"/>
      <w:numFmt w:val="bullet"/>
      <w:lvlText w:val=""/>
      <w:lvlJc w:val="left"/>
      <w:pPr>
        <w:tabs>
          <w:tab w:val="num" w:pos="1440"/>
        </w:tabs>
        <w:ind w:left="1440" w:hanging="360"/>
      </w:pPr>
      <w:rPr>
        <w:rFonts w:ascii="Symbol" w:hAnsi="Symbol" w:hint="default"/>
      </w:rPr>
    </w:lvl>
    <w:lvl w:ilvl="4">
      <w:start w:val="1"/>
      <w:numFmt w:val="bullet"/>
      <w:lvlText w:val=""/>
      <w:lvlJc w:val="left"/>
      <w:pPr>
        <w:tabs>
          <w:tab w:val="num" w:pos="1800"/>
        </w:tabs>
        <w:ind w:left="1800" w:hanging="360"/>
      </w:pPr>
      <w:rPr>
        <w:rFonts w:ascii="Symbol" w:hAnsi="Symbol" w:hint="default"/>
      </w:rPr>
    </w:lvl>
    <w:lvl w:ilvl="5">
      <w:start w:val="1"/>
      <w:numFmt w:val="bullet"/>
      <w:lvlText w:val=""/>
      <w:lvlJc w:val="left"/>
      <w:pPr>
        <w:tabs>
          <w:tab w:val="num" w:pos="2160"/>
        </w:tabs>
        <w:ind w:left="2160" w:hanging="360"/>
      </w:pPr>
      <w:rPr>
        <w:rFonts w:ascii="Wingdings" w:hAnsi="Wingdings" w:hint="default"/>
      </w:rPr>
    </w:lvl>
    <w:lvl w:ilvl="6">
      <w:start w:val="1"/>
      <w:numFmt w:val="bullet"/>
      <w:lvlText w:val=""/>
      <w:lvlJc w:val="left"/>
      <w:pPr>
        <w:tabs>
          <w:tab w:val="num" w:pos="2520"/>
        </w:tabs>
        <w:ind w:left="2520" w:hanging="360"/>
      </w:pPr>
      <w:rPr>
        <w:rFonts w:ascii="Wingdings" w:hAnsi="Wingdings" w:hint="default"/>
      </w:rPr>
    </w:lvl>
    <w:lvl w:ilvl="7">
      <w:start w:val="1"/>
      <w:numFmt w:val="bullet"/>
      <w:lvlText w:val=""/>
      <w:lvlJc w:val="left"/>
      <w:pPr>
        <w:tabs>
          <w:tab w:val="num" w:pos="2880"/>
        </w:tabs>
        <w:ind w:left="2880" w:hanging="360"/>
      </w:pPr>
      <w:rPr>
        <w:rFonts w:ascii="Symbol" w:hAnsi="Symbol" w:hint="default"/>
      </w:rPr>
    </w:lvl>
    <w:lvl w:ilvl="8">
      <w:start w:val="1"/>
      <w:numFmt w:val="bullet"/>
      <w:lvlText w:val=""/>
      <w:lvlJc w:val="left"/>
      <w:pPr>
        <w:tabs>
          <w:tab w:val="num" w:pos="3240"/>
        </w:tabs>
        <w:ind w:left="3240" w:hanging="360"/>
      </w:pPr>
      <w:rPr>
        <w:rFonts w:ascii="Symbol" w:hAnsi="Symbol" w:hint="default"/>
      </w:rPr>
    </w:lvl>
  </w:abstractNum>
  <w:abstractNum w:abstractNumId="29" w15:restartNumberingAfterBreak="0">
    <w:nsid w:val="403D1306"/>
    <w:multiLevelType w:val="multilevel"/>
    <w:tmpl w:val="A44CA5A6"/>
    <w:styleLink w:val="31"/>
    <w:lvl w:ilvl="0">
      <w:start w:val="1"/>
      <w:numFmt w:val="decimal"/>
      <w:lvlText w:val="A2.%1."/>
      <w:lvlJc w:val="left"/>
      <w:pPr>
        <w:ind w:left="720" w:hanging="360"/>
      </w:pPr>
      <w:rPr>
        <w:rFonts w:ascii="Times New Roman" w:hAnsi="Times New Roman" w:cs="Times New Roman" w:hint="default"/>
        <w:b w:val="0"/>
        <w:bCs w:val="0"/>
        <w:i w:val="0"/>
        <w:iCs w:val="0"/>
        <w:caps w:val="0"/>
        <w:smallCaps w:val="0"/>
        <w:strike w:val="0"/>
        <w:dstrike w:val="0"/>
        <w:vanish w:val="0"/>
        <w:color w:val="000000"/>
        <w:spacing w:val="0"/>
        <w:kern w:val="0"/>
        <w:position w:val="0"/>
        <w:sz w:val="24"/>
        <w:szCs w:val="24"/>
        <w:u w:val="none"/>
        <w:vertAlign w:val="baseline"/>
      </w:rPr>
    </w:lvl>
    <w:lvl w:ilvl="1">
      <w:start w:val="1"/>
      <w:numFmt w:val="lowerLetter"/>
      <w:lvlText w:val="%2."/>
      <w:lvlJc w:val="left"/>
      <w:pPr>
        <w:ind w:left="1440" w:hanging="360"/>
      </w:pPr>
      <w:rPr>
        <w:rFonts w:cs="Times New Roman" w:hint="default"/>
      </w:rPr>
    </w:lvl>
    <w:lvl w:ilvl="2">
      <w:start w:val="1"/>
      <w:numFmt w:val="lowerRoman"/>
      <w:lvlText w:val="%3."/>
      <w:lvlJc w:val="right"/>
      <w:pPr>
        <w:ind w:left="2160" w:hanging="180"/>
      </w:pPr>
      <w:rPr>
        <w:rFonts w:cs="Times New Roman" w:hint="default"/>
      </w:rPr>
    </w:lvl>
    <w:lvl w:ilvl="3">
      <w:start w:val="1"/>
      <w:numFmt w:val="decimal"/>
      <w:lvlText w:val="%4."/>
      <w:lvlJc w:val="left"/>
      <w:pPr>
        <w:ind w:left="2880" w:hanging="360"/>
      </w:pPr>
      <w:rPr>
        <w:rFonts w:cs="Times New Roman" w:hint="default"/>
      </w:rPr>
    </w:lvl>
    <w:lvl w:ilvl="4">
      <w:start w:val="1"/>
      <w:numFmt w:val="lowerLetter"/>
      <w:lvlText w:val="%5."/>
      <w:lvlJc w:val="left"/>
      <w:pPr>
        <w:ind w:left="360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30" w15:restartNumberingAfterBreak="0">
    <w:nsid w:val="428F26E2"/>
    <w:multiLevelType w:val="multilevel"/>
    <w:tmpl w:val="92B0E6A0"/>
    <w:lvl w:ilvl="0">
      <w:start w:val="1"/>
      <w:numFmt w:val="decimal"/>
      <w:pStyle w:val="GOSTTableNum"/>
      <w:lvlText w:val="%1."/>
      <w:lvlJc w:val="left"/>
      <w:pPr>
        <w:tabs>
          <w:tab w:val="num" w:pos="113"/>
        </w:tabs>
        <w:ind w:left="113" w:firstLine="0"/>
      </w:pPr>
      <w:rPr>
        <w:rFonts w:hint="default"/>
      </w:rPr>
    </w:lvl>
    <w:lvl w:ilvl="1">
      <w:start w:val="1"/>
      <w:numFmt w:val="decimal"/>
      <w:pStyle w:val="GOSTTableNum2"/>
      <w:lvlText w:val="%1.%2."/>
      <w:lvlJc w:val="left"/>
      <w:pPr>
        <w:tabs>
          <w:tab w:val="num" w:pos="113"/>
        </w:tabs>
        <w:ind w:left="113" w:firstLine="0"/>
      </w:pPr>
      <w:rPr>
        <w:rFonts w:hint="default"/>
      </w:rPr>
    </w:lvl>
    <w:lvl w:ilvl="2">
      <w:start w:val="1"/>
      <w:numFmt w:val="decimal"/>
      <w:pStyle w:val="GOSTTableNum3"/>
      <w:lvlText w:val="%1.%2.%3."/>
      <w:lvlJc w:val="left"/>
      <w:pPr>
        <w:tabs>
          <w:tab w:val="num" w:pos="113"/>
        </w:tabs>
        <w:ind w:left="113" w:firstLine="0"/>
      </w:pPr>
      <w:rPr>
        <w:rFonts w:hint="default"/>
      </w:rPr>
    </w:lvl>
    <w:lvl w:ilvl="3">
      <w:start w:val="1"/>
      <w:numFmt w:val="decimal"/>
      <w:pStyle w:val="GOSTTableNum4"/>
      <w:lvlText w:val="%1.%2.%3.%4."/>
      <w:lvlJc w:val="left"/>
      <w:pPr>
        <w:tabs>
          <w:tab w:val="num" w:pos="113"/>
        </w:tabs>
        <w:ind w:left="113" w:firstLine="0"/>
      </w:pPr>
      <w:rPr>
        <w:rFonts w:hint="default"/>
      </w:rPr>
    </w:lvl>
    <w:lvl w:ilvl="4">
      <w:start w:val="1"/>
      <w:numFmt w:val="decimal"/>
      <w:pStyle w:val="GOSTTableNum5"/>
      <w:lvlText w:val="%1.%2.%3.%4.%5."/>
      <w:lvlJc w:val="left"/>
      <w:pPr>
        <w:tabs>
          <w:tab w:val="num" w:pos="113"/>
        </w:tabs>
        <w:ind w:left="113" w:firstLine="0"/>
      </w:pPr>
      <w:rPr>
        <w:rFonts w:hint="default"/>
      </w:rPr>
    </w:lvl>
    <w:lvl w:ilvl="5">
      <w:start w:val="1"/>
      <w:numFmt w:val="decimal"/>
      <w:pStyle w:val="GOSTTableNum6"/>
      <w:lvlText w:val="%1.%2.%3.%4.%5.%6."/>
      <w:lvlJc w:val="left"/>
      <w:pPr>
        <w:tabs>
          <w:tab w:val="num" w:pos="113"/>
        </w:tabs>
        <w:ind w:left="113" w:firstLine="0"/>
      </w:pPr>
      <w:rPr>
        <w:rFonts w:hint="default"/>
      </w:rPr>
    </w:lvl>
    <w:lvl w:ilvl="6">
      <w:start w:val="1"/>
      <w:numFmt w:val="decimal"/>
      <w:pStyle w:val="GOSTTableNum7"/>
      <w:lvlText w:val="%1.%2.%3.%4.%5.%6.%7."/>
      <w:lvlJc w:val="left"/>
      <w:pPr>
        <w:tabs>
          <w:tab w:val="num" w:pos="113"/>
        </w:tabs>
        <w:ind w:left="113" w:firstLine="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1" w15:restartNumberingAfterBreak="0">
    <w:nsid w:val="42D77423"/>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32" w15:restartNumberingAfterBreak="0">
    <w:nsid w:val="48760FF7"/>
    <w:multiLevelType w:val="multilevel"/>
    <w:tmpl w:val="F9A826F2"/>
    <w:name w:val="Zagolovki"/>
    <w:lvl w:ilvl="0">
      <w:start w:val="1"/>
      <w:numFmt w:val="bullet"/>
      <w:pStyle w:val="OTRListMark"/>
      <w:lvlText w:val="–"/>
      <w:lvlJc w:val="left"/>
      <w:pPr>
        <w:tabs>
          <w:tab w:val="num" w:pos="992"/>
        </w:tabs>
        <w:ind w:left="992" w:hanging="283"/>
      </w:pPr>
      <w:rPr>
        <w:rFonts w:ascii="Verdana" w:hAnsi="Verdana" w:hint="default"/>
        <w:color w:val="auto"/>
        <w:sz w:val="24"/>
      </w:rPr>
    </w:lvl>
    <w:lvl w:ilvl="1">
      <w:start w:val="1"/>
      <w:numFmt w:val="bullet"/>
      <w:lvlText w:val="―"/>
      <w:lvlJc w:val="left"/>
      <w:pPr>
        <w:tabs>
          <w:tab w:val="num" w:pos="1418"/>
        </w:tabs>
        <w:ind w:left="1418" w:hanging="284"/>
      </w:pPr>
      <w:rPr>
        <w:rFonts w:ascii="Verdana" w:hAnsi="Verdana" w:hint="default"/>
        <w:color w:val="auto"/>
        <w:sz w:val="16"/>
      </w:rPr>
    </w:lvl>
    <w:lvl w:ilvl="2">
      <w:start w:val="1"/>
      <w:numFmt w:val="bullet"/>
      <w:lvlText w:val="–"/>
      <w:lvlJc w:val="left"/>
      <w:pPr>
        <w:tabs>
          <w:tab w:val="num" w:pos="1701"/>
        </w:tabs>
        <w:ind w:left="1701" w:hanging="283"/>
      </w:pPr>
      <w:rPr>
        <w:rFonts w:ascii="Verdana" w:hAnsi="Verdana" w:hint="default"/>
        <w:b/>
        <w:i w:val="0"/>
        <w:sz w:val="24"/>
      </w:rPr>
    </w:lvl>
    <w:lvl w:ilvl="3">
      <w:start w:val="1"/>
      <w:numFmt w:val="bullet"/>
      <w:lvlText w:val="–"/>
      <w:lvlJc w:val="left"/>
      <w:pPr>
        <w:tabs>
          <w:tab w:val="num" w:pos="2255"/>
        </w:tabs>
        <w:ind w:left="2255" w:hanging="283"/>
      </w:pPr>
      <w:rPr>
        <w:rFonts w:ascii="Verdana" w:hAnsi="Verdana" w:hint="default"/>
      </w:rPr>
    </w:lvl>
    <w:lvl w:ilvl="4">
      <w:start w:val="1"/>
      <w:numFmt w:val="bullet"/>
      <w:lvlText w:val=""/>
      <w:lvlJc w:val="left"/>
      <w:pPr>
        <w:tabs>
          <w:tab w:val="num" w:pos="2784"/>
        </w:tabs>
        <w:ind w:left="2784" w:hanging="360"/>
      </w:pPr>
      <w:rPr>
        <w:rFonts w:ascii="Symbol" w:hAnsi="Symbol" w:hint="default"/>
      </w:rPr>
    </w:lvl>
    <w:lvl w:ilvl="5">
      <w:start w:val="1"/>
      <w:numFmt w:val="bullet"/>
      <w:lvlText w:val=""/>
      <w:lvlJc w:val="left"/>
      <w:pPr>
        <w:tabs>
          <w:tab w:val="num" w:pos="3144"/>
        </w:tabs>
        <w:ind w:left="3144" w:hanging="360"/>
      </w:pPr>
      <w:rPr>
        <w:rFonts w:ascii="Wingdings" w:hAnsi="Wingdings" w:hint="default"/>
      </w:rPr>
    </w:lvl>
    <w:lvl w:ilvl="6">
      <w:start w:val="1"/>
      <w:numFmt w:val="bullet"/>
      <w:lvlText w:val=""/>
      <w:lvlJc w:val="left"/>
      <w:pPr>
        <w:tabs>
          <w:tab w:val="num" w:pos="3504"/>
        </w:tabs>
        <w:ind w:left="3504" w:hanging="360"/>
      </w:pPr>
      <w:rPr>
        <w:rFonts w:ascii="Wingdings" w:hAnsi="Wingdings" w:hint="default"/>
      </w:rPr>
    </w:lvl>
    <w:lvl w:ilvl="7">
      <w:start w:val="1"/>
      <w:numFmt w:val="bullet"/>
      <w:lvlText w:val=""/>
      <w:lvlJc w:val="left"/>
      <w:pPr>
        <w:tabs>
          <w:tab w:val="num" w:pos="3864"/>
        </w:tabs>
        <w:ind w:left="3864" w:hanging="360"/>
      </w:pPr>
      <w:rPr>
        <w:rFonts w:ascii="Symbol" w:hAnsi="Symbol" w:hint="default"/>
      </w:rPr>
    </w:lvl>
    <w:lvl w:ilvl="8">
      <w:start w:val="1"/>
      <w:numFmt w:val="bullet"/>
      <w:lvlText w:val=""/>
      <w:lvlJc w:val="left"/>
      <w:pPr>
        <w:tabs>
          <w:tab w:val="num" w:pos="4224"/>
        </w:tabs>
        <w:ind w:left="4224" w:hanging="360"/>
      </w:pPr>
      <w:rPr>
        <w:rFonts w:ascii="Symbol" w:hAnsi="Symbol" w:hint="default"/>
      </w:rPr>
    </w:lvl>
  </w:abstractNum>
  <w:abstractNum w:abstractNumId="33" w15:restartNumberingAfterBreak="0">
    <w:nsid w:val="49F57318"/>
    <w:multiLevelType w:val="hybridMultilevel"/>
    <w:tmpl w:val="70585C2C"/>
    <w:lvl w:ilvl="0" w:tplc="552CD70A">
      <w:start w:val="1"/>
      <w:numFmt w:val="bullet"/>
      <w:pStyle w:val="GOSTListmark2"/>
      <w:lvlText w:val="–"/>
      <w:lvlJc w:val="left"/>
      <w:pPr>
        <w:tabs>
          <w:tab w:val="num" w:pos="1134"/>
        </w:tabs>
        <w:ind w:left="1134" w:hanging="283"/>
      </w:pPr>
      <w:rPr>
        <w:rFonts w:ascii="Times New Roman" w:hAnsi="Times New Roman" w:cs="Times New Roman" w:hint="default"/>
      </w:rPr>
    </w:lvl>
    <w:lvl w:ilvl="1" w:tplc="3416BD60" w:tentative="1">
      <w:start w:val="1"/>
      <w:numFmt w:val="bullet"/>
      <w:lvlText w:val="o"/>
      <w:lvlJc w:val="left"/>
      <w:pPr>
        <w:tabs>
          <w:tab w:val="num" w:pos="1440"/>
        </w:tabs>
        <w:ind w:left="1440" w:hanging="360"/>
      </w:pPr>
      <w:rPr>
        <w:rFonts w:ascii="Courier New" w:hAnsi="Courier New" w:cs="Courier New" w:hint="default"/>
      </w:rPr>
    </w:lvl>
    <w:lvl w:ilvl="2" w:tplc="A5206A9C" w:tentative="1">
      <w:start w:val="1"/>
      <w:numFmt w:val="bullet"/>
      <w:lvlText w:val=""/>
      <w:lvlJc w:val="left"/>
      <w:pPr>
        <w:tabs>
          <w:tab w:val="num" w:pos="2160"/>
        </w:tabs>
        <w:ind w:left="2160" w:hanging="360"/>
      </w:pPr>
      <w:rPr>
        <w:rFonts w:ascii="Wingdings" w:hAnsi="Wingdings" w:hint="default"/>
      </w:rPr>
    </w:lvl>
    <w:lvl w:ilvl="3" w:tplc="6074DFF8" w:tentative="1">
      <w:start w:val="1"/>
      <w:numFmt w:val="bullet"/>
      <w:lvlText w:val=""/>
      <w:lvlJc w:val="left"/>
      <w:pPr>
        <w:tabs>
          <w:tab w:val="num" w:pos="2880"/>
        </w:tabs>
        <w:ind w:left="2880" w:hanging="360"/>
      </w:pPr>
      <w:rPr>
        <w:rFonts w:ascii="Symbol" w:hAnsi="Symbol" w:hint="default"/>
      </w:rPr>
    </w:lvl>
    <w:lvl w:ilvl="4" w:tplc="E1923282" w:tentative="1">
      <w:start w:val="1"/>
      <w:numFmt w:val="bullet"/>
      <w:lvlText w:val="o"/>
      <w:lvlJc w:val="left"/>
      <w:pPr>
        <w:tabs>
          <w:tab w:val="num" w:pos="3600"/>
        </w:tabs>
        <w:ind w:left="3600" w:hanging="360"/>
      </w:pPr>
      <w:rPr>
        <w:rFonts w:ascii="Courier New" w:hAnsi="Courier New" w:cs="Courier New" w:hint="default"/>
      </w:rPr>
    </w:lvl>
    <w:lvl w:ilvl="5" w:tplc="218C666E" w:tentative="1">
      <w:start w:val="1"/>
      <w:numFmt w:val="bullet"/>
      <w:lvlText w:val=""/>
      <w:lvlJc w:val="left"/>
      <w:pPr>
        <w:tabs>
          <w:tab w:val="num" w:pos="4320"/>
        </w:tabs>
        <w:ind w:left="4320" w:hanging="360"/>
      </w:pPr>
      <w:rPr>
        <w:rFonts w:ascii="Wingdings" w:hAnsi="Wingdings" w:hint="default"/>
      </w:rPr>
    </w:lvl>
    <w:lvl w:ilvl="6" w:tplc="EDD47142" w:tentative="1">
      <w:start w:val="1"/>
      <w:numFmt w:val="bullet"/>
      <w:lvlText w:val=""/>
      <w:lvlJc w:val="left"/>
      <w:pPr>
        <w:tabs>
          <w:tab w:val="num" w:pos="5040"/>
        </w:tabs>
        <w:ind w:left="5040" w:hanging="360"/>
      </w:pPr>
      <w:rPr>
        <w:rFonts w:ascii="Symbol" w:hAnsi="Symbol" w:hint="default"/>
      </w:rPr>
    </w:lvl>
    <w:lvl w:ilvl="7" w:tplc="6B2011E6" w:tentative="1">
      <w:start w:val="1"/>
      <w:numFmt w:val="bullet"/>
      <w:lvlText w:val="o"/>
      <w:lvlJc w:val="left"/>
      <w:pPr>
        <w:tabs>
          <w:tab w:val="num" w:pos="5760"/>
        </w:tabs>
        <w:ind w:left="5760" w:hanging="360"/>
      </w:pPr>
      <w:rPr>
        <w:rFonts w:ascii="Courier New" w:hAnsi="Courier New" w:cs="Courier New" w:hint="default"/>
      </w:rPr>
    </w:lvl>
    <w:lvl w:ilvl="8" w:tplc="E15C3CD4"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49FF0F35"/>
    <w:multiLevelType w:val="hybridMultilevel"/>
    <w:tmpl w:val="5298E864"/>
    <w:lvl w:ilvl="0" w:tplc="70088504">
      <w:start w:val="1"/>
      <w:numFmt w:val="bullet"/>
      <w:pStyle w:val="GOSTListmark4"/>
      <w:lvlText w:val=""/>
      <w:lvlJc w:val="left"/>
      <w:pPr>
        <w:tabs>
          <w:tab w:val="num" w:pos="1701"/>
        </w:tabs>
        <w:ind w:left="1701" w:hanging="283"/>
      </w:pPr>
      <w:rPr>
        <w:rFonts w:ascii="Symbol" w:hAnsi="Symbol" w:hint="default"/>
      </w:rPr>
    </w:lvl>
    <w:lvl w:ilvl="1" w:tplc="678E22A4" w:tentative="1">
      <w:start w:val="1"/>
      <w:numFmt w:val="bullet"/>
      <w:lvlText w:val="o"/>
      <w:lvlJc w:val="left"/>
      <w:pPr>
        <w:tabs>
          <w:tab w:val="num" w:pos="1491"/>
        </w:tabs>
        <w:ind w:left="1491" w:hanging="360"/>
      </w:pPr>
      <w:rPr>
        <w:rFonts w:ascii="Courier New" w:hAnsi="Courier New" w:cs="Courier New" w:hint="default"/>
      </w:rPr>
    </w:lvl>
    <w:lvl w:ilvl="2" w:tplc="3412279C" w:tentative="1">
      <w:start w:val="1"/>
      <w:numFmt w:val="bullet"/>
      <w:lvlText w:val=""/>
      <w:lvlJc w:val="left"/>
      <w:pPr>
        <w:tabs>
          <w:tab w:val="num" w:pos="2211"/>
        </w:tabs>
        <w:ind w:left="2211" w:hanging="360"/>
      </w:pPr>
      <w:rPr>
        <w:rFonts w:ascii="Wingdings" w:hAnsi="Wingdings" w:hint="default"/>
      </w:rPr>
    </w:lvl>
    <w:lvl w:ilvl="3" w:tplc="08FC133E" w:tentative="1">
      <w:start w:val="1"/>
      <w:numFmt w:val="bullet"/>
      <w:lvlText w:val=""/>
      <w:lvlJc w:val="left"/>
      <w:pPr>
        <w:tabs>
          <w:tab w:val="num" w:pos="2931"/>
        </w:tabs>
        <w:ind w:left="2931" w:hanging="360"/>
      </w:pPr>
      <w:rPr>
        <w:rFonts w:ascii="Symbol" w:hAnsi="Symbol" w:hint="default"/>
      </w:rPr>
    </w:lvl>
    <w:lvl w:ilvl="4" w:tplc="7EA05DF4" w:tentative="1">
      <w:start w:val="1"/>
      <w:numFmt w:val="bullet"/>
      <w:lvlText w:val="o"/>
      <w:lvlJc w:val="left"/>
      <w:pPr>
        <w:tabs>
          <w:tab w:val="num" w:pos="3651"/>
        </w:tabs>
        <w:ind w:left="3651" w:hanging="360"/>
      </w:pPr>
      <w:rPr>
        <w:rFonts w:ascii="Courier New" w:hAnsi="Courier New" w:cs="Courier New" w:hint="default"/>
      </w:rPr>
    </w:lvl>
    <w:lvl w:ilvl="5" w:tplc="D88E6D5C" w:tentative="1">
      <w:start w:val="1"/>
      <w:numFmt w:val="bullet"/>
      <w:lvlText w:val=""/>
      <w:lvlJc w:val="left"/>
      <w:pPr>
        <w:tabs>
          <w:tab w:val="num" w:pos="4371"/>
        </w:tabs>
        <w:ind w:left="4371" w:hanging="360"/>
      </w:pPr>
      <w:rPr>
        <w:rFonts w:ascii="Wingdings" w:hAnsi="Wingdings" w:hint="default"/>
      </w:rPr>
    </w:lvl>
    <w:lvl w:ilvl="6" w:tplc="037E6B1E" w:tentative="1">
      <w:start w:val="1"/>
      <w:numFmt w:val="bullet"/>
      <w:lvlText w:val=""/>
      <w:lvlJc w:val="left"/>
      <w:pPr>
        <w:tabs>
          <w:tab w:val="num" w:pos="5091"/>
        </w:tabs>
        <w:ind w:left="5091" w:hanging="360"/>
      </w:pPr>
      <w:rPr>
        <w:rFonts w:ascii="Symbol" w:hAnsi="Symbol" w:hint="default"/>
      </w:rPr>
    </w:lvl>
    <w:lvl w:ilvl="7" w:tplc="B4F8051E" w:tentative="1">
      <w:start w:val="1"/>
      <w:numFmt w:val="bullet"/>
      <w:lvlText w:val="o"/>
      <w:lvlJc w:val="left"/>
      <w:pPr>
        <w:tabs>
          <w:tab w:val="num" w:pos="5811"/>
        </w:tabs>
        <w:ind w:left="5811" w:hanging="360"/>
      </w:pPr>
      <w:rPr>
        <w:rFonts w:ascii="Courier New" w:hAnsi="Courier New" w:cs="Courier New" w:hint="default"/>
      </w:rPr>
    </w:lvl>
    <w:lvl w:ilvl="8" w:tplc="C2C0FA30" w:tentative="1">
      <w:start w:val="1"/>
      <w:numFmt w:val="bullet"/>
      <w:lvlText w:val=""/>
      <w:lvlJc w:val="left"/>
      <w:pPr>
        <w:tabs>
          <w:tab w:val="num" w:pos="6531"/>
        </w:tabs>
        <w:ind w:left="6531" w:hanging="360"/>
      </w:pPr>
      <w:rPr>
        <w:rFonts w:ascii="Wingdings" w:hAnsi="Wingdings" w:hint="default"/>
      </w:rPr>
    </w:lvl>
  </w:abstractNum>
  <w:abstractNum w:abstractNumId="35" w15:restartNumberingAfterBreak="0">
    <w:nsid w:val="4DB564FC"/>
    <w:multiLevelType w:val="hybridMultilevel"/>
    <w:tmpl w:val="0EC4DC70"/>
    <w:lvl w:ilvl="0" w:tplc="FAB48B6E">
      <w:start w:val="1"/>
      <w:numFmt w:val="none"/>
      <w:pStyle w:val="a6"/>
      <w:lvlText w:val="%1Приложение"/>
      <w:lvlJc w:val="left"/>
      <w:pPr>
        <w:tabs>
          <w:tab w:val="num" w:pos="0"/>
        </w:tabs>
        <w:ind w:left="0" w:firstLine="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36" w15:restartNumberingAfterBreak="0">
    <w:nsid w:val="4E044427"/>
    <w:multiLevelType w:val="hybridMultilevel"/>
    <w:tmpl w:val="7B34F26E"/>
    <w:lvl w:ilvl="0" w:tplc="E0F22250">
      <w:start w:val="1"/>
      <w:numFmt w:val="none"/>
      <w:pStyle w:val="GOSTNameTable"/>
      <w:lvlText w:val="Таблица "/>
      <w:lvlJc w:val="left"/>
      <w:pPr>
        <w:tabs>
          <w:tab w:val="num" w:pos="567"/>
        </w:tabs>
        <w:ind w:left="0" w:firstLine="567"/>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D9C61146">
      <w:start w:val="1"/>
      <w:numFmt w:val="lowerLetter"/>
      <w:lvlText w:val="%2."/>
      <w:lvlJc w:val="left"/>
      <w:pPr>
        <w:tabs>
          <w:tab w:val="num" w:pos="1440"/>
        </w:tabs>
        <w:ind w:left="1440" w:hanging="360"/>
      </w:pPr>
    </w:lvl>
    <w:lvl w:ilvl="2" w:tplc="FC70E224">
      <w:start w:val="1"/>
      <w:numFmt w:val="lowerRoman"/>
      <w:lvlText w:val="%3."/>
      <w:lvlJc w:val="right"/>
      <w:pPr>
        <w:tabs>
          <w:tab w:val="num" w:pos="2160"/>
        </w:tabs>
        <w:ind w:left="2160" w:hanging="180"/>
      </w:pPr>
    </w:lvl>
    <w:lvl w:ilvl="3" w:tplc="200247C6">
      <w:start w:val="1"/>
      <w:numFmt w:val="decimal"/>
      <w:lvlText w:val="%4."/>
      <w:lvlJc w:val="left"/>
      <w:pPr>
        <w:tabs>
          <w:tab w:val="num" w:pos="2880"/>
        </w:tabs>
        <w:ind w:left="2880" w:hanging="360"/>
      </w:pPr>
    </w:lvl>
    <w:lvl w:ilvl="4" w:tplc="FB6E5D22" w:tentative="1">
      <w:start w:val="1"/>
      <w:numFmt w:val="lowerLetter"/>
      <w:lvlText w:val="%5."/>
      <w:lvlJc w:val="left"/>
      <w:pPr>
        <w:tabs>
          <w:tab w:val="num" w:pos="3600"/>
        </w:tabs>
        <w:ind w:left="3600" w:hanging="360"/>
      </w:pPr>
    </w:lvl>
    <w:lvl w:ilvl="5" w:tplc="6A98C90E" w:tentative="1">
      <w:start w:val="1"/>
      <w:numFmt w:val="lowerRoman"/>
      <w:lvlText w:val="%6."/>
      <w:lvlJc w:val="right"/>
      <w:pPr>
        <w:tabs>
          <w:tab w:val="num" w:pos="4320"/>
        </w:tabs>
        <w:ind w:left="4320" w:hanging="180"/>
      </w:pPr>
    </w:lvl>
    <w:lvl w:ilvl="6" w:tplc="AD52CEF2" w:tentative="1">
      <w:start w:val="1"/>
      <w:numFmt w:val="decimal"/>
      <w:lvlText w:val="%7."/>
      <w:lvlJc w:val="left"/>
      <w:pPr>
        <w:tabs>
          <w:tab w:val="num" w:pos="5040"/>
        </w:tabs>
        <w:ind w:left="5040" w:hanging="360"/>
      </w:pPr>
    </w:lvl>
    <w:lvl w:ilvl="7" w:tplc="A29A6662" w:tentative="1">
      <w:start w:val="1"/>
      <w:numFmt w:val="lowerLetter"/>
      <w:lvlText w:val="%8."/>
      <w:lvlJc w:val="left"/>
      <w:pPr>
        <w:tabs>
          <w:tab w:val="num" w:pos="5760"/>
        </w:tabs>
        <w:ind w:left="5760" w:hanging="360"/>
      </w:pPr>
    </w:lvl>
    <w:lvl w:ilvl="8" w:tplc="5D1C8C98" w:tentative="1">
      <w:start w:val="1"/>
      <w:numFmt w:val="lowerRoman"/>
      <w:lvlText w:val="%9."/>
      <w:lvlJc w:val="right"/>
      <w:pPr>
        <w:tabs>
          <w:tab w:val="num" w:pos="6480"/>
        </w:tabs>
        <w:ind w:left="6480" w:hanging="180"/>
      </w:pPr>
    </w:lvl>
  </w:abstractNum>
  <w:abstractNum w:abstractNumId="37" w15:restartNumberingAfterBreak="0">
    <w:nsid w:val="4EEE53CA"/>
    <w:multiLevelType w:val="multilevel"/>
    <w:tmpl w:val="E74E3CF4"/>
    <w:lvl w:ilvl="0">
      <w:start w:val="1"/>
      <w:numFmt w:val="decimal"/>
      <w:pStyle w:val="GOSTTableListNum10"/>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38" w15:restartNumberingAfterBreak="0">
    <w:nsid w:val="4FEC52E2"/>
    <w:multiLevelType w:val="hybridMultilevel"/>
    <w:tmpl w:val="4FB69008"/>
    <w:lvl w:ilvl="0" w:tplc="E51CE30C">
      <w:start w:val="1"/>
      <w:numFmt w:val="bullet"/>
      <w:pStyle w:val="GOSTTableListMark1"/>
      <w:lvlText w:val=""/>
      <w:lvlJc w:val="left"/>
      <w:pPr>
        <w:tabs>
          <w:tab w:val="num" w:pos="340"/>
        </w:tabs>
        <w:ind w:left="340" w:hanging="227"/>
      </w:pPr>
      <w:rPr>
        <w:rFonts w:ascii="Symbol" w:hAnsi="Symbol" w:hint="default"/>
      </w:rPr>
    </w:lvl>
    <w:lvl w:ilvl="1" w:tplc="7EF60B7C">
      <w:start w:val="1"/>
      <w:numFmt w:val="lowerLetter"/>
      <w:lvlText w:val="%2."/>
      <w:lvlJc w:val="left"/>
      <w:pPr>
        <w:tabs>
          <w:tab w:val="num" w:pos="1440"/>
        </w:tabs>
        <w:ind w:left="1440" w:hanging="360"/>
      </w:pPr>
    </w:lvl>
    <w:lvl w:ilvl="2" w:tplc="F99A1504">
      <w:start w:val="1"/>
      <w:numFmt w:val="lowerRoman"/>
      <w:lvlText w:val="%3."/>
      <w:lvlJc w:val="right"/>
      <w:pPr>
        <w:tabs>
          <w:tab w:val="num" w:pos="2160"/>
        </w:tabs>
        <w:ind w:left="2160" w:hanging="180"/>
      </w:pPr>
    </w:lvl>
    <w:lvl w:ilvl="3" w:tplc="93022242" w:tentative="1">
      <w:start w:val="1"/>
      <w:numFmt w:val="decimal"/>
      <w:lvlText w:val="%4."/>
      <w:lvlJc w:val="left"/>
      <w:pPr>
        <w:tabs>
          <w:tab w:val="num" w:pos="2880"/>
        </w:tabs>
        <w:ind w:left="2880" w:hanging="360"/>
      </w:pPr>
    </w:lvl>
    <w:lvl w:ilvl="4" w:tplc="BD445AC6" w:tentative="1">
      <w:start w:val="1"/>
      <w:numFmt w:val="lowerLetter"/>
      <w:lvlText w:val="%5."/>
      <w:lvlJc w:val="left"/>
      <w:pPr>
        <w:tabs>
          <w:tab w:val="num" w:pos="3600"/>
        </w:tabs>
        <w:ind w:left="3600" w:hanging="360"/>
      </w:pPr>
    </w:lvl>
    <w:lvl w:ilvl="5" w:tplc="D1926062" w:tentative="1">
      <w:start w:val="1"/>
      <w:numFmt w:val="lowerRoman"/>
      <w:lvlText w:val="%6."/>
      <w:lvlJc w:val="right"/>
      <w:pPr>
        <w:tabs>
          <w:tab w:val="num" w:pos="4320"/>
        </w:tabs>
        <w:ind w:left="4320" w:hanging="180"/>
      </w:pPr>
    </w:lvl>
    <w:lvl w:ilvl="6" w:tplc="F578860C" w:tentative="1">
      <w:start w:val="1"/>
      <w:numFmt w:val="decimal"/>
      <w:lvlText w:val="%7."/>
      <w:lvlJc w:val="left"/>
      <w:pPr>
        <w:tabs>
          <w:tab w:val="num" w:pos="5040"/>
        </w:tabs>
        <w:ind w:left="5040" w:hanging="360"/>
      </w:pPr>
    </w:lvl>
    <w:lvl w:ilvl="7" w:tplc="23B8A66C" w:tentative="1">
      <w:start w:val="1"/>
      <w:numFmt w:val="lowerLetter"/>
      <w:lvlText w:val="%8."/>
      <w:lvlJc w:val="left"/>
      <w:pPr>
        <w:tabs>
          <w:tab w:val="num" w:pos="5760"/>
        </w:tabs>
        <w:ind w:left="5760" w:hanging="360"/>
      </w:pPr>
    </w:lvl>
    <w:lvl w:ilvl="8" w:tplc="0AAA8B1E" w:tentative="1">
      <w:start w:val="1"/>
      <w:numFmt w:val="lowerRoman"/>
      <w:lvlText w:val="%9."/>
      <w:lvlJc w:val="right"/>
      <w:pPr>
        <w:tabs>
          <w:tab w:val="num" w:pos="6480"/>
        </w:tabs>
        <w:ind w:left="6480" w:hanging="180"/>
      </w:pPr>
    </w:lvl>
  </w:abstractNum>
  <w:abstractNum w:abstractNumId="39" w15:restartNumberingAfterBreak="0">
    <w:nsid w:val="551E37B7"/>
    <w:multiLevelType w:val="hybridMultilevel"/>
    <w:tmpl w:val="364C74DC"/>
    <w:styleLink w:val="1"/>
    <w:lvl w:ilvl="0" w:tplc="0419000F">
      <w:start w:val="1"/>
      <w:numFmt w:val="decimal"/>
      <w:lvlText w:val="%1."/>
      <w:lvlJc w:val="left"/>
      <w:pPr>
        <w:ind w:left="833" w:hanging="360"/>
      </w:pPr>
    </w:lvl>
    <w:lvl w:ilvl="1" w:tplc="04190019">
      <w:start w:val="1"/>
      <w:numFmt w:val="lowerLetter"/>
      <w:lvlText w:val="%2."/>
      <w:lvlJc w:val="left"/>
      <w:pPr>
        <w:ind w:left="1553" w:hanging="360"/>
      </w:pPr>
    </w:lvl>
    <w:lvl w:ilvl="2" w:tplc="0419001B">
      <w:start w:val="1"/>
      <w:numFmt w:val="lowerRoman"/>
      <w:lvlText w:val="%3."/>
      <w:lvlJc w:val="right"/>
      <w:pPr>
        <w:ind w:left="2273" w:hanging="180"/>
      </w:pPr>
    </w:lvl>
    <w:lvl w:ilvl="3" w:tplc="0419000F">
      <w:start w:val="1"/>
      <w:numFmt w:val="decimal"/>
      <w:lvlText w:val="%4."/>
      <w:lvlJc w:val="left"/>
      <w:pPr>
        <w:ind w:left="2993" w:hanging="360"/>
      </w:pPr>
    </w:lvl>
    <w:lvl w:ilvl="4" w:tplc="04190019">
      <w:start w:val="1"/>
      <w:numFmt w:val="lowerLetter"/>
      <w:lvlText w:val="%5."/>
      <w:lvlJc w:val="left"/>
      <w:pPr>
        <w:ind w:left="3713" w:hanging="360"/>
      </w:pPr>
    </w:lvl>
    <w:lvl w:ilvl="5" w:tplc="0419001B">
      <w:start w:val="1"/>
      <w:numFmt w:val="lowerRoman"/>
      <w:lvlText w:val="%6."/>
      <w:lvlJc w:val="right"/>
      <w:pPr>
        <w:ind w:left="4433" w:hanging="180"/>
      </w:pPr>
    </w:lvl>
    <w:lvl w:ilvl="6" w:tplc="0419000F">
      <w:start w:val="1"/>
      <w:numFmt w:val="decimal"/>
      <w:lvlText w:val="%7."/>
      <w:lvlJc w:val="left"/>
      <w:pPr>
        <w:ind w:left="5153" w:hanging="360"/>
      </w:pPr>
    </w:lvl>
    <w:lvl w:ilvl="7" w:tplc="04190019">
      <w:start w:val="1"/>
      <w:numFmt w:val="lowerLetter"/>
      <w:lvlText w:val="%8."/>
      <w:lvlJc w:val="left"/>
      <w:pPr>
        <w:ind w:left="5873" w:hanging="360"/>
      </w:pPr>
    </w:lvl>
    <w:lvl w:ilvl="8" w:tplc="0419001B">
      <w:start w:val="1"/>
      <w:numFmt w:val="lowerRoman"/>
      <w:lvlText w:val="%9."/>
      <w:lvlJc w:val="right"/>
      <w:pPr>
        <w:ind w:left="6593" w:hanging="180"/>
      </w:pPr>
    </w:lvl>
  </w:abstractNum>
  <w:abstractNum w:abstractNumId="40" w15:restartNumberingAfterBreak="0">
    <w:nsid w:val="5F533BB4"/>
    <w:multiLevelType w:val="multilevel"/>
    <w:tmpl w:val="86E0B7B8"/>
    <w:lvl w:ilvl="0">
      <w:start w:val="1"/>
      <w:numFmt w:val="decimal"/>
      <w:pStyle w:val="ASFKListnum"/>
      <w:lvlText w:val="%1."/>
      <w:lvlJc w:val="left"/>
      <w:pPr>
        <w:ind w:left="927" w:hanging="360"/>
      </w:pPr>
      <w:rPr>
        <w:rFonts w:ascii="Times New Roman" w:eastAsia="Times New Roman" w:hAnsi="Times New Roman" w:cs="Times New Roman" w:hint="default"/>
        <w:color w:val="000000"/>
        <w:sz w:val="24"/>
        <w:szCs w:val="24"/>
      </w:rPr>
    </w:lvl>
    <w:lvl w:ilvl="1">
      <w:start w:val="1"/>
      <w:numFmt w:val="bullet"/>
      <w:lvlText w:val=""/>
      <w:lvlJc w:val="left"/>
      <w:pPr>
        <w:ind w:left="1287" w:hanging="360"/>
      </w:pPr>
      <w:rPr>
        <w:rFonts w:ascii="Symbol" w:hAnsi="Symbol" w:hint="default"/>
        <w:color w:val="000000"/>
        <w:sz w:val="18"/>
      </w:rPr>
    </w:lvl>
    <w:lvl w:ilvl="2">
      <w:start w:val="1"/>
      <w:numFmt w:val="decimal"/>
      <w:isLgl/>
      <w:lvlText w:val="%1.%2.%3"/>
      <w:lvlJc w:val="left"/>
      <w:pPr>
        <w:ind w:left="2007" w:hanging="720"/>
      </w:pPr>
      <w:rPr>
        <w:rFonts w:ascii="Times New Roman" w:eastAsia="Times New Roman" w:hAnsi="Times New Roman" w:cs="Times New Roman" w:hint="default"/>
        <w:color w:val="000000"/>
        <w:sz w:val="18"/>
      </w:rPr>
    </w:lvl>
    <w:lvl w:ilvl="3">
      <w:start w:val="1"/>
      <w:numFmt w:val="decimal"/>
      <w:isLgl/>
      <w:lvlText w:val="%1.%2.%3.%4"/>
      <w:lvlJc w:val="left"/>
      <w:pPr>
        <w:ind w:left="2367" w:hanging="720"/>
      </w:pPr>
      <w:rPr>
        <w:rFonts w:ascii="Times New Roman" w:eastAsia="Times New Roman" w:hAnsi="Times New Roman" w:cs="Times New Roman" w:hint="default"/>
        <w:color w:val="000000"/>
        <w:sz w:val="18"/>
      </w:rPr>
    </w:lvl>
    <w:lvl w:ilvl="4">
      <w:start w:val="1"/>
      <w:numFmt w:val="decimal"/>
      <w:isLgl/>
      <w:lvlText w:val="%1.%2.%3.%4.%5"/>
      <w:lvlJc w:val="left"/>
      <w:pPr>
        <w:ind w:left="3087" w:hanging="1080"/>
      </w:pPr>
      <w:rPr>
        <w:rFonts w:ascii="Times New Roman" w:eastAsia="Times New Roman" w:hAnsi="Times New Roman" w:cs="Times New Roman" w:hint="default"/>
        <w:color w:val="000000"/>
        <w:sz w:val="18"/>
      </w:rPr>
    </w:lvl>
    <w:lvl w:ilvl="5">
      <w:start w:val="1"/>
      <w:numFmt w:val="decimal"/>
      <w:isLgl/>
      <w:lvlText w:val="%1.%2.%3.%4.%5.%6"/>
      <w:lvlJc w:val="left"/>
      <w:pPr>
        <w:ind w:left="3447" w:hanging="1080"/>
      </w:pPr>
      <w:rPr>
        <w:rFonts w:ascii="Times New Roman" w:eastAsia="Times New Roman" w:hAnsi="Times New Roman" w:cs="Times New Roman" w:hint="default"/>
        <w:color w:val="000000"/>
        <w:sz w:val="18"/>
      </w:rPr>
    </w:lvl>
    <w:lvl w:ilvl="6">
      <w:start w:val="1"/>
      <w:numFmt w:val="decimal"/>
      <w:isLgl/>
      <w:lvlText w:val="%1.%2.%3.%4.%5.%6.%7"/>
      <w:lvlJc w:val="left"/>
      <w:pPr>
        <w:ind w:left="4167" w:hanging="1440"/>
      </w:pPr>
      <w:rPr>
        <w:rFonts w:ascii="Times New Roman" w:eastAsia="Times New Roman" w:hAnsi="Times New Roman" w:cs="Times New Roman" w:hint="default"/>
        <w:color w:val="000000"/>
        <w:sz w:val="18"/>
      </w:rPr>
    </w:lvl>
    <w:lvl w:ilvl="7">
      <w:start w:val="1"/>
      <w:numFmt w:val="decimal"/>
      <w:isLgl/>
      <w:lvlText w:val="%1.%2.%3.%4.%5.%6.%7.%8"/>
      <w:lvlJc w:val="left"/>
      <w:pPr>
        <w:ind w:left="4527" w:hanging="1440"/>
      </w:pPr>
      <w:rPr>
        <w:rFonts w:ascii="Times New Roman" w:eastAsia="Times New Roman" w:hAnsi="Times New Roman" w:cs="Times New Roman" w:hint="default"/>
        <w:color w:val="000000"/>
        <w:sz w:val="18"/>
      </w:rPr>
    </w:lvl>
    <w:lvl w:ilvl="8">
      <w:start w:val="1"/>
      <w:numFmt w:val="decimal"/>
      <w:isLgl/>
      <w:lvlText w:val="%1.%2.%3.%4.%5.%6.%7.%8.%9"/>
      <w:lvlJc w:val="left"/>
      <w:pPr>
        <w:ind w:left="4887" w:hanging="1440"/>
      </w:pPr>
      <w:rPr>
        <w:rFonts w:ascii="Times New Roman" w:eastAsia="Times New Roman" w:hAnsi="Times New Roman" w:cs="Times New Roman" w:hint="default"/>
        <w:color w:val="000000"/>
        <w:sz w:val="18"/>
      </w:rPr>
    </w:lvl>
  </w:abstractNum>
  <w:abstractNum w:abstractNumId="41" w15:restartNumberingAfterBreak="0">
    <w:nsid w:val="61AB383A"/>
    <w:multiLevelType w:val="multilevel"/>
    <w:tmpl w:val="EE863AFC"/>
    <w:lvl w:ilvl="0">
      <w:start w:val="1"/>
      <w:numFmt w:val="russianLower"/>
      <w:pStyle w:val="GOSTTableListNum"/>
      <w:lvlText w:val="%1)"/>
      <w:lvlJc w:val="left"/>
      <w:pPr>
        <w:tabs>
          <w:tab w:val="num" w:pos="284"/>
        </w:tabs>
        <w:ind w:left="284" w:hanging="227"/>
      </w:pPr>
      <w:rPr>
        <w:rFonts w:hint="default"/>
        <w:b w:val="0"/>
        <w:bCs w:val="0"/>
        <w:i w:val="0"/>
        <w:iCs w:val="0"/>
        <w:caps w:val="0"/>
        <w:smallCaps w:val="0"/>
        <w:strike w:val="0"/>
        <w:dstrike w:val="0"/>
        <w:noProof w:val="0"/>
        <w:vanish w:val="0"/>
        <w:color w:val="000000"/>
        <w:spacing w:val="0"/>
        <w:kern w:val="0"/>
        <w:position w:val="0"/>
        <w:u w:val="none"/>
        <w:vertAlign w:val="baseline"/>
        <w:em w:val="none"/>
      </w:rPr>
    </w:lvl>
    <w:lvl w:ilvl="1">
      <w:start w:val="1"/>
      <w:numFmt w:val="decimal"/>
      <w:lvlText w:val="%1.%2."/>
      <w:lvlJc w:val="left"/>
      <w:pPr>
        <w:tabs>
          <w:tab w:val="num" w:pos="567"/>
        </w:tabs>
        <w:ind w:left="709" w:hanging="425"/>
      </w:pPr>
      <w:rPr>
        <w:rFonts w:ascii="Times New Roman" w:hAnsi="Times New Roman" w:cs="Times New Roman"/>
        <w:b w:val="0"/>
        <w:bCs w:val="0"/>
        <w:i w:val="0"/>
        <w:iCs w:val="0"/>
        <w:caps w:val="0"/>
        <w:smallCaps w:val="0"/>
        <w:strike w:val="0"/>
        <w:dstrike w:val="0"/>
        <w:noProof w:val="0"/>
        <w:snapToGrid w:val="0"/>
        <w:vanish w:val="0"/>
        <w:color w:val="000000"/>
        <w:spacing w:val="0"/>
        <w:w w:val="0"/>
        <w:kern w:val="0"/>
        <w:position w:val="0"/>
        <w:szCs w:val="0"/>
        <w:u w:val="none"/>
        <w:vertAlign w:val="baseline"/>
        <w:em w:val="none"/>
      </w:rPr>
    </w:lvl>
    <w:lvl w:ilvl="2">
      <w:start w:val="1"/>
      <w:numFmt w:val="decimal"/>
      <w:lvlText w:val="%2.%1.%3."/>
      <w:lvlJc w:val="left"/>
      <w:pPr>
        <w:tabs>
          <w:tab w:val="num" w:pos="1134"/>
        </w:tabs>
        <w:ind w:left="1276" w:hanging="567"/>
      </w:pPr>
      <w:rPr>
        <w:rFonts w:ascii="Times New Roman" w:hAnsi="Times New Roman" w:hint="default"/>
        <w:sz w:val="24"/>
        <w:szCs w:val="24"/>
      </w:rPr>
    </w:lvl>
    <w:lvl w:ilvl="3">
      <w:start w:val="1"/>
      <w:numFmt w:val="decimal"/>
      <w:lvlText w:val="%1.%2.%3.%4."/>
      <w:lvlJc w:val="left"/>
      <w:pPr>
        <w:tabs>
          <w:tab w:val="num" w:pos="2367"/>
        </w:tabs>
        <w:ind w:left="2295" w:hanging="648"/>
      </w:pPr>
      <w:rPr>
        <w:rFonts w:hint="default"/>
      </w:rPr>
    </w:lvl>
    <w:lvl w:ilvl="4">
      <w:start w:val="1"/>
      <w:numFmt w:val="decimal"/>
      <w:lvlText w:val="%1.%2.%3.%4.%5."/>
      <w:lvlJc w:val="left"/>
      <w:pPr>
        <w:tabs>
          <w:tab w:val="num" w:pos="3087"/>
        </w:tabs>
        <w:ind w:left="2799" w:hanging="792"/>
      </w:pPr>
      <w:rPr>
        <w:rFonts w:hint="default"/>
      </w:rPr>
    </w:lvl>
    <w:lvl w:ilvl="5">
      <w:start w:val="1"/>
      <w:numFmt w:val="decimal"/>
      <w:lvlText w:val="%1.%2.%3.%4.%5.%6."/>
      <w:lvlJc w:val="left"/>
      <w:pPr>
        <w:tabs>
          <w:tab w:val="num" w:pos="3447"/>
        </w:tabs>
        <w:ind w:left="3303" w:hanging="936"/>
      </w:pPr>
      <w:rPr>
        <w:rFonts w:hint="default"/>
      </w:rPr>
    </w:lvl>
    <w:lvl w:ilvl="6">
      <w:start w:val="1"/>
      <w:numFmt w:val="decimal"/>
      <w:lvlText w:val="%1.%2.%3.%4.%5.%6.%7."/>
      <w:lvlJc w:val="left"/>
      <w:pPr>
        <w:tabs>
          <w:tab w:val="num" w:pos="4167"/>
        </w:tabs>
        <w:ind w:left="3807" w:hanging="1080"/>
      </w:pPr>
      <w:rPr>
        <w:rFonts w:hint="default"/>
      </w:rPr>
    </w:lvl>
    <w:lvl w:ilvl="7">
      <w:start w:val="1"/>
      <w:numFmt w:val="decimal"/>
      <w:lvlText w:val="%1.%2.%3.%4.%5.%6.%7.%8."/>
      <w:lvlJc w:val="left"/>
      <w:pPr>
        <w:tabs>
          <w:tab w:val="num" w:pos="4527"/>
        </w:tabs>
        <w:ind w:left="4311" w:hanging="1224"/>
      </w:pPr>
      <w:rPr>
        <w:rFonts w:hint="default"/>
      </w:rPr>
    </w:lvl>
    <w:lvl w:ilvl="8">
      <w:start w:val="1"/>
      <w:numFmt w:val="decimal"/>
      <w:lvlText w:val="%1.%2.%3.%4.%5.%6.%7.%8.%9."/>
      <w:lvlJc w:val="left"/>
      <w:pPr>
        <w:tabs>
          <w:tab w:val="num" w:pos="5247"/>
        </w:tabs>
        <w:ind w:left="4887" w:hanging="1440"/>
      </w:pPr>
      <w:rPr>
        <w:rFonts w:hint="default"/>
      </w:rPr>
    </w:lvl>
  </w:abstractNum>
  <w:abstractNum w:abstractNumId="42" w15:restartNumberingAfterBreak="0">
    <w:nsid w:val="63E64B86"/>
    <w:multiLevelType w:val="multilevel"/>
    <w:tmpl w:val="F73C3B7C"/>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43" w15:restartNumberingAfterBreak="0">
    <w:nsid w:val="650F43FD"/>
    <w:multiLevelType w:val="hybridMultilevel"/>
    <w:tmpl w:val="92A8C8EA"/>
    <w:lvl w:ilvl="0" w:tplc="723AA962">
      <w:start w:val="1"/>
      <w:numFmt w:val="none"/>
      <w:pStyle w:val="GOSTFigName"/>
      <w:lvlText w:val="Рисунок "/>
      <w:lvlJc w:val="left"/>
      <w:pPr>
        <w:tabs>
          <w:tab w:val="num" w:pos="0"/>
        </w:tabs>
        <w:ind w:left="0" w:firstLine="0"/>
      </w:pPr>
      <w:rPr>
        <w:rFonts w:ascii="Times New Roman" w:hAnsi="Times New Roman" w:cs="Times New Roman" w:hint="default"/>
        <w:b/>
        <w:bCs w:val="0"/>
        <w:i w:val="0"/>
        <w:iCs w:val="0"/>
        <w:caps w:val="0"/>
        <w:smallCaps w:val="0"/>
        <w:strike w:val="0"/>
        <w:dstrike w:val="0"/>
        <w:outline w:val="0"/>
        <w:shadow w:val="0"/>
        <w:emboss w:val="0"/>
        <w:imprint w:val="0"/>
        <w:noProof w:val="0"/>
        <w:vanish w:val="0"/>
        <w:spacing w:val="0"/>
        <w:kern w:val="0"/>
        <w:position w:val="0"/>
        <w:sz w:val="24"/>
        <w:u w:val="none"/>
        <w:vertAlign w:val="baseline"/>
        <w:em w:val="none"/>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4" w15:restartNumberingAfterBreak="0">
    <w:nsid w:val="655F290C"/>
    <w:multiLevelType w:val="hybridMultilevel"/>
    <w:tmpl w:val="51BCF198"/>
    <w:styleLink w:val="ArticleSection5"/>
    <w:lvl w:ilvl="0" w:tplc="FFFFFFFF">
      <w:numFmt w:val="decimal"/>
      <w:lvlText w:val=""/>
      <w:lvlJc w:val="left"/>
      <w:pPr>
        <w:ind w:left="0" w:firstLine="0"/>
      </w:pPr>
      <w:rPr>
        <w:rFonts w:cs="Times New Roman"/>
      </w:rPr>
    </w:lvl>
    <w:lvl w:ilvl="1" w:tplc="FFFFFFFF">
      <w:numFmt w:val="decimal"/>
      <w:lvlText w:val=""/>
      <w:lvlJc w:val="left"/>
      <w:pPr>
        <w:ind w:left="0" w:firstLine="0"/>
      </w:pPr>
      <w:rPr>
        <w:rFonts w:cs="Times New Roman"/>
      </w:rPr>
    </w:lvl>
    <w:lvl w:ilvl="2" w:tplc="FFFFFFFF">
      <w:numFmt w:val="decimal"/>
      <w:lvlText w:val=""/>
      <w:lvlJc w:val="left"/>
      <w:pPr>
        <w:ind w:left="0" w:firstLine="0"/>
      </w:pPr>
      <w:rPr>
        <w:rFonts w:cs="Times New Roman"/>
      </w:rPr>
    </w:lvl>
    <w:lvl w:ilvl="3" w:tplc="FFFFFFFF">
      <w:numFmt w:val="decimal"/>
      <w:lvlText w:val=""/>
      <w:lvlJc w:val="left"/>
      <w:pPr>
        <w:ind w:left="0" w:firstLine="0"/>
      </w:pPr>
      <w:rPr>
        <w:rFonts w:cs="Times New Roman"/>
      </w:rPr>
    </w:lvl>
    <w:lvl w:ilvl="4" w:tplc="FFFFFFFF">
      <w:numFmt w:val="decimal"/>
      <w:lvlText w:val=""/>
      <w:lvlJc w:val="left"/>
      <w:pPr>
        <w:ind w:left="0" w:firstLine="0"/>
      </w:pPr>
      <w:rPr>
        <w:rFonts w:cs="Times New Roman"/>
      </w:rPr>
    </w:lvl>
    <w:lvl w:ilvl="5" w:tplc="FFFFFFFF">
      <w:numFmt w:val="decimal"/>
      <w:lvlText w:val=""/>
      <w:lvlJc w:val="left"/>
      <w:pPr>
        <w:ind w:left="0" w:firstLine="0"/>
      </w:pPr>
      <w:rPr>
        <w:rFonts w:cs="Times New Roman"/>
      </w:rPr>
    </w:lvl>
    <w:lvl w:ilvl="6" w:tplc="FFFFFFFF">
      <w:numFmt w:val="decimal"/>
      <w:lvlText w:val=""/>
      <w:lvlJc w:val="left"/>
      <w:pPr>
        <w:ind w:left="0" w:firstLine="0"/>
      </w:pPr>
      <w:rPr>
        <w:rFonts w:cs="Times New Roman"/>
      </w:rPr>
    </w:lvl>
    <w:lvl w:ilvl="7" w:tplc="FFFFFFFF">
      <w:numFmt w:val="decimal"/>
      <w:lvlText w:val=""/>
      <w:lvlJc w:val="left"/>
      <w:pPr>
        <w:ind w:left="0" w:firstLine="0"/>
      </w:pPr>
      <w:rPr>
        <w:rFonts w:cs="Times New Roman"/>
      </w:rPr>
    </w:lvl>
    <w:lvl w:ilvl="8" w:tplc="FFFFFFFF">
      <w:numFmt w:val="decimal"/>
      <w:lvlText w:val=""/>
      <w:lvlJc w:val="left"/>
      <w:pPr>
        <w:ind w:left="0" w:firstLine="0"/>
      </w:pPr>
      <w:rPr>
        <w:rFonts w:cs="Times New Roman"/>
      </w:rPr>
    </w:lvl>
  </w:abstractNum>
  <w:abstractNum w:abstractNumId="45" w15:restartNumberingAfterBreak="0">
    <w:nsid w:val="68E56E24"/>
    <w:multiLevelType w:val="multilevel"/>
    <w:tmpl w:val="1C5AF38E"/>
    <w:lvl w:ilvl="0">
      <w:start w:val="1"/>
      <w:numFmt w:val="decimal"/>
      <w:pStyle w:val="10"/>
      <w:lvlText w:val="%1."/>
      <w:lvlJc w:val="left"/>
      <w:pPr>
        <w:tabs>
          <w:tab w:val="num" w:pos="432"/>
        </w:tabs>
        <w:ind w:left="432" w:hanging="432"/>
      </w:pPr>
      <w:rPr>
        <w:rFonts w:hint="default"/>
      </w:rPr>
    </w:lvl>
    <w:lvl w:ilvl="1">
      <w:start w:val="1"/>
      <w:numFmt w:val="decimal"/>
      <w:pStyle w:val="22"/>
      <w:lvlText w:val="%1.%2."/>
      <w:lvlJc w:val="left"/>
      <w:pPr>
        <w:tabs>
          <w:tab w:val="num" w:pos="576"/>
        </w:tabs>
        <w:ind w:left="576" w:hanging="576"/>
      </w:pPr>
      <w:rPr>
        <w:rFonts w:hint="default"/>
      </w:rPr>
    </w:lvl>
    <w:lvl w:ilvl="2">
      <w:start w:val="1"/>
      <w:numFmt w:val="decimal"/>
      <w:pStyle w:val="32"/>
      <w:lvlText w:val="%1.%2.%3."/>
      <w:lvlJc w:val="left"/>
      <w:pPr>
        <w:tabs>
          <w:tab w:val="num" w:pos="720"/>
        </w:tabs>
        <w:ind w:left="720" w:hanging="720"/>
      </w:pPr>
      <w:rPr>
        <w:rFonts w:hint="default"/>
      </w:rPr>
    </w:lvl>
    <w:lvl w:ilvl="3">
      <w:start w:val="1"/>
      <w:numFmt w:val="decimal"/>
      <w:pStyle w:val="41"/>
      <w:lvlText w:val="%1.%2.%3.%4."/>
      <w:lvlJc w:val="left"/>
      <w:pPr>
        <w:tabs>
          <w:tab w:val="num" w:pos="864"/>
        </w:tabs>
        <w:ind w:left="864" w:hanging="864"/>
      </w:pPr>
      <w:rPr>
        <w:rFonts w:hint="default"/>
      </w:rPr>
    </w:lvl>
    <w:lvl w:ilvl="4">
      <w:start w:val="1"/>
      <w:numFmt w:val="decimal"/>
      <w:pStyle w:val="51"/>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46" w15:restartNumberingAfterBreak="0">
    <w:nsid w:val="699E3236"/>
    <w:multiLevelType w:val="hybridMultilevel"/>
    <w:tmpl w:val="0D34E2B2"/>
    <w:styleLink w:val="ArticleSection2"/>
    <w:lvl w:ilvl="0" w:tplc="723AA962">
      <w:start w:val="1"/>
      <w:numFmt w:val="bullet"/>
      <w:lvlText w:val=""/>
      <w:lvlJc w:val="left"/>
      <w:pPr>
        <w:tabs>
          <w:tab w:val="num" w:pos="360"/>
        </w:tabs>
        <w:ind w:left="360" w:hanging="360"/>
      </w:pPr>
      <w:rPr>
        <w:rFonts w:ascii="Symbol" w:hAnsi="Symbol" w:hint="default"/>
        <w:sz w:val="16"/>
      </w:rPr>
    </w:lvl>
    <w:lvl w:ilvl="1" w:tplc="04190019">
      <w:start w:val="1"/>
      <w:numFmt w:val="bullet"/>
      <w:lvlText w:val="o"/>
      <w:lvlJc w:val="left"/>
      <w:pPr>
        <w:tabs>
          <w:tab w:val="num" w:pos="1440"/>
        </w:tabs>
        <w:ind w:left="1440" w:hanging="360"/>
      </w:pPr>
      <w:rPr>
        <w:rFonts w:ascii="Courier New" w:hAnsi="Courier New" w:cs="Times New Roman" w:hint="default"/>
      </w:rPr>
    </w:lvl>
    <w:lvl w:ilvl="2" w:tplc="0419001B">
      <w:start w:val="1"/>
      <w:numFmt w:val="bullet"/>
      <w:lvlText w:val=""/>
      <w:lvlJc w:val="left"/>
      <w:pPr>
        <w:tabs>
          <w:tab w:val="num" w:pos="2160"/>
        </w:tabs>
        <w:ind w:left="2160" w:hanging="360"/>
      </w:pPr>
      <w:rPr>
        <w:rFonts w:ascii="Wingdings" w:hAnsi="Wingdings" w:hint="default"/>
      </w:rPr>
    </w:lvl>
    <w:lvl w:ilvl="3" w:tplc="0419000F">
      <w:start w:val="1"/>
      <w:numFmt w:val="bullet"/>
      <w:lvlText w:val=""/>
      <w:lvlJc w:val="left"/>
      <w:pPr>
        <w:tabs>
          <w:tab w:val="num" w:pos="2880"/>
        </w:tabs>
        <w:ind w:left="2880" w:hanging="360"/>
      </w:pPr>
      <w:rPr>
        <w:rFonts w:ascii="Symbol" w:hAnsi="Symbol" w:hint="default"/>
      </w:rPr>
    </w:lvl>
    <w:lvl w:ilvl="4" w:tplc="04190019">
      <w:start w:val="1"/>
      <w:numFmt w:val="bullet"/>
      <w:lvlText w:val="o"/>
      <w:lvlJc w:val="left"/>
      <w:pPr>
        <w:tabs>
          <w:tab w:val="num" w:pos="3600"/>
        </w:tabs>
        <w:ind w:left="3600" w:hanging="360"/>
      </w:pPr>
      <w:rPr>
        <w:rFonts w:ascii="Courier New" w:hAnsi="Courier New" w:cs="Times New Roman" w:hint="default"/>
      </w:rPr>
    </w:lvl>
    <w:lvl w:ilvl="5" w:tplc="0419001B">
      <w:start w:val="1"/>
      <w:numFmt w:val="bullet"/>
      <w:lvlText w:val=""/>
      <w:lvlJc w:val="left"/>
      <w:pPr>
        <w:tabs>
          <w:tab w:val="num" w:pos="4320"/>
        </w:tabs>
        <w:ind w:left="4320" w:hanging="360"/>
      </w:pPr>
      <w:rPr>
        <w:rFonts w:ascii="Wingdings" w:hAnsi="Wingdings" w:hint="default"/>
      </w:rPr>
    </w:lvl>
    <w:lvl w:ilvl="6" w:tplc="0419000F">
      <w:start w:val="1"/>
      <w:numFmt w:val="bullet"/>
      <w:lvlText w:val=""/>
      <w:lvlJc w:val="left"/>
      <w:pPr>
        <w:tabs>
          <w:tab w:val="num" w:pos="5040"/>
        </w:tabs>
        <w:ind w:left="5040" w:hanging="360"/>
      </w:pPr>
      <w:rPr>
        <w:rFonts w:ascii="Symbol" w:hAnsi="Symbol" w:hint="default"/>
      </w:rPr>
    </w:lvl>
    <w:lvl w:ilvl="7" w:tplc="04190019">
      <w:start w:val="1"/>
      <w:numFmt w:val="bullet"/>
      <w:lvlText w:val="o"/>
      <w:lvlJc w:val="left"/>
      <w:pPr>
        <w:tabs>
          <w:tab w:val="num" w:pos="5760"/>
        </w:tabs>
        <w:ind w:left="5760" w:hanging="360"/>
      </w:pPr>
      <w:rPr>
        <w:rFonts w:ascii="Courier New" w:hAnsi="Courier New" w:cs="Times New Roman" w:hint="default"/>
      </w:rPr>
    </w:lvl>
    <w:lvl w:ilvl="8" w:tplc="0419001B">
      <w:start w:val="1"/>
      <w:numFmt w:val="bullet"/>
      <w:lvlText w:val=""/>
      <w:lvlJc w:val="left"/>
      <w:pPr>
        <w:tabs>
          <w:tab w:val="num" w:pos="6480"/>
        </w:tabs>
        <w:ind w:left="6480" w:hanging="360"/>
      </w:pPr>
      <w:rPr>
        <w:rFonts w:ascii="Wingdings" w:hAnsi="Wingdings" w:hint="default"/>
      </w:rPr>
    </w:lvl>
  </w:abstractNum>
  <w:abstractNum w:abstractNumId="47" w15:restartNumberingAfterBreak="0">
    <w:nsid w:val="6AFC1C15"/>
    <w:multiLevelType w:val="hybridMultilevel"/>
    <w:tmpl w:val="B8CAC450"/>
    <w:lvl w:ilvl="0" w:tplc="4D7E4B78">
      <w:start w:val="1"/>
      <w:numFmt w:val="bullet"/>
      <w:pStyle w:val="OTRListmark2"/>
      <w:lvlText w:val="–"/>
      <w:lvlJc w:val="left"/>
      <w:pPr>
        <w:tabs>
          <w:tab w:val="num" w:pos="1208"/>
        </w:tabs>
        <w:ind w:left="1208" w:hanging="284"/>
      </w:pPr>
      <w:rPr>
        <w:rFonts w:ascii="Verdana" w:hAnsi="Verdana" w:hint="default"/>
      </w:rPr>
    </w:lvl>
    <w:lvl w:ilvl="1" w:tplc="C400DF02" w:tentative="1">
      <w:start w:val="1"/>
      <w:numFmt w:val="bullet"/>
      <w:lvlText w:val="o"/>
      <w:lvlJc w:val="left"/>
      <w:pPr>
        <w:tabs>
          <w:tab w:val="num" w:pos="1440"/>
        </w:tabs>
        <w:ind w:left="1440" w:hanging="360"/>
      </w:pPr>
      <w:rPr>
        <w:rFonts w:ascii="Courier New" w:hAnsi="Courier New" w:cs="Courier New" w:hint="default"/>
      </w:rPr>
    </w:lvl>
    <w:lvl w:ilvl="2" w:tplc="D7E639A2" w:tentative="1">
      <w:start w:val="1"/>
      <w:numFmt w:val="bullet"/>
      <w:lvlText w:val=""/>
      <w:lvlJc w:val="left"/>
      <w:pPr>
        <w:tabs>
          <w:tab w:val="num" w:pos="2160"/>
        </w:tabs>
        <w:ind w:left="2160" w:hanging="360"/>
      </w:pPr>
      <w:rPr>
        <w:rFonts w:ascii="Wingdings" w:hAnsi="Wingdings" w:hint="default"/>
      </w:rPr>
    </w:lvl>
    <w:lvl w:ilvl="3" w:tplc="61381EEA" w:tentative="1">
      <w:start w:val="1"/>
      <w:numFmt w:val="bullet"/>
      <w:lvlText w:val=""/>
      <w:lvlJc w:val="left"/>
      <w:pPr>
        <w:tabs>
          <w:tab w:val="num" w:pos="2880"/>
        </w:tabs>
        <w:ind w:left="2880" w:hanging="360"/>
      </w:pPr>
      <w:rPr>
        <w:rFonts w:ascii="Symbol" w:hAnsi="Symbol" w:hint="default"/>
      </w:rPr>
    </w:lvl>
    <w:lvl w:ilvl="4" w:tplc="3F04F9E2" w:tentative="1">
      <w:start w:val="1"/>
      <w:numFmt w:val="bullet"/>
      <w:lvlText w:val="o"/>
      <w:lvlJc w:val="left"/>
      <w:pPr>
        <w:tabs>
          <w:tab w:val="num" w:pos="3600"/>
        </w:tabs>
        <w:ind w:left="3600" w:hanging="360"/>
      </w:pPr>
      <w:rPr>
        <w:rFonts w:ascii="Courier New" w:hAnsi="Courier New" w:cs="Courier New" w:hint="default"/>
      </w:rPr>
    </w:lvl>
    <w:lvl w:ilvl="5" w:tplc="EB2A2900" w:tentative="1">
      <w:start w:val="1"/>
      <w:numFmt w:val="bullet"/>
      <w:lvlText w:val=""/>
      <w:lvlJc w:val="left"/>
      <w:pPr>
        <w:tabs>
          <w:tab w:val="num" w:pos="4320"/>
        </w:tabs>
        <w:ind w:left="4320" w:hanging="360"/>
      </w:pPr>
      <w:rPr>
        <w:rFonts w:ascii="Wingdings" w:hAnsi="Wingdings" w:hint="default"/>
      </w:rPr>
    </w:lvl>
    <w:lvl w:ilvl="6" w:tplc="52A02528" w:tentative="1">
      <w:start w:val="1"/>
      <w:numFmt w:val="bullet"/>
      <w:lvlText w:val=""/>
      <w:lvlJc w:val="left"/>
      <w:pPr>
        <w:tabs>
          <w:tab w:val="num" w:pos="5040"/>
        </w:tabs>
        <w:ind w:left="5040" w:hanging="360"/>
      </w:pPr>
      <w:rPr>
        <w:rFonts w:ascii="Symbol" w:hAnsi="Symbol" w:hint="default"/>
      </w:rPr>
    </w:lvl>
    <w:lvl w:ilvl="7" w:tplc="F238DE40" w:tentative="1">
      <w:start w:val="1"/>
      <w:numFmt w:val="bullet"/>
      <w:lvlText w:val="o"/>
      <w:lvlJc w:val="left"/>
      <w:pPr>
        <w:tabs>
          <w:tab w:val="num" w:pos="5760"/>
        </w:tabs>
        <w:ind w:left="5760" w:hanging="360"/>
      </w:pPr>
      <w:rPr>
        <w:rFonts w:ascii="Courier New" w:hAnsi="Courier New" w:cs="Courier New" w:hint="default"/>
      </w:rPr>
    </w:lvl>
    <w:lvl w:ilvl="8" w:tplc="DF8EDFA0" w:tentative="1">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42D30F7"/>
    <w:multiLevelType w:val="hybridMultilevel"/>
    <w:tmpl w:val="8B5A7D26"/>
    <w:lvl w:ilvl="0" w:tplc="71765A42">
      <w:start w:val="1"/>
      <w:numFmt w:val="bullet"/>
      <w:pStyle w:val="GOSTListmark1"/>
      <w:lvlText w:val="–"/>
      <w:lvlJc w:val="left"/>
      <w:pPr>
        <w:tabs>
          <w:tab w:val="num" w:pos="851"/>
        </w:tabs>
        <w:ind w:left="851" w:hanging="284"/>
      </w:pPr>
      <w:rPr>
        <w:rFonts w:ascii="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num w:numId="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8"/>
  </w:num>
  <w:num w:numId="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8"/>
  </w:num>
  <w:num w:numId="3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43"/>
  </w:num>
  <w:num w:numId="32">
    <w:abstractNumId w:val="48"/>
  </w:num>
  <w:num w:numId="33">
    <w:abstractNumId w:val="33"/>
  </w:num>
  <w:num w:numId="34">
    <w:abstractNumId w:val="36"/>
  </w:num>
  <w:num w:numId="35">
    <w:abstractNumId w:val="38"/>
  </w:num>
  <w:num w:numId="36">
    <w:abstractNumId w:val="37"/>
  </w:num>
  <w:num w:numId="37">
    <w:abstractNumId w:val="41"/>
  </w:num>
  <w:num w:numId="38">
    <w:abstractNumId w:val="13"/>
  </w:num>
  <w:num w:numId="39">
    <w:abstractNumId w:val="30"/>
  </w:num>
  <w:num w:numId="40">
    <w:abstractNumId w:val="31"/>
  </w:num>
  <w:num w:numId="41">
    <w:abstractNumId w:val="22"/>
  </w:num>
  <w:num w:numId="42">
    <w:abstractNumId w:val="35"/>
  </w:num>
  <w:num w:numId="43">
    <w:abstractNumId w:val="45"/>
  </w:num>
  <w:num w:numId="44">
    <w:abstractNumId w:val="42"/>
  </w:num>
  <w:num w:numId="45">
    <w:abstractNumId w:val="9"/>
  </w:num>
  <w:num w:numId="46">
    <w:abstractNumId w:val="7"/>
  </w:num>
  <w:num w:numId="47">
    <w:abstractNumId w:val="6"/>
  </w:num>
  <w:num w:numId="48">
    <w:abstractNumId w:val="5"/>
  </w:num>
  <w:num w:numId="49">
    <w:abstractNumId w:val="4"/>
  </w:num>
  <w:num w:numId="50">
    <w:abstractNumId w:val="3"/>
  </w:num>
  <w:num w:numId="51">
    <w:abstractNumId w:val="2"/>
  </w:num>
  <w:num w:numId="52">
    <w:abstractNumId w:val="1"/>
  </w:num>
  <w:num w:numId="53">
    <w:abstractNumId w:val="0"/>
  </w:num>
  <w:num w:numId="54">
    <w:abstractNumId w:val="8"/>
  </w:num>
  <w:num w:numId="55">
    <w:abstractNumId w:val="19"/>
  </w:num>
  <w:num w:numId="5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4"/>
  </w:num>
  <w:num w:numId="6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20"/>
  </w:num>
  <w:num w:numId="66">
    <w:abstractNumId w:val="24"/>
  </w:num>
  <w:num w:numId="67">
    <w:abstractNumId w:val="11"/>
  </w:num>
  <w:num w:numId="68">
    <w:abstractNumId w:val="10"/>
  </w:num>
  <w:num w:numId="69">
    <w:abstractNumId w:val="12"/>
  </w:num>
  <w:num w:numId="70">
    <w:abstractNumId w:val="21"/>
  </w:num>
  <w:num w:numId="71">
    <w:abstractNumId w:val="47"/>
  </w:num>
  <w:num w:numId="72">
    <w:abstractNumId w:val="27"/>
  </w:num>
  <w:num w:numId="73">
    <w:abstractNumId w:val="32"/>
  </w:num>
  <w:num w:numId="74">
    <w:abstractNumId w:val="17"/>
  </w:num>
  <w:num w:numId="75">
    <w:abstractNumId w:val="15"/>
  </w:num>
  <w:num w:numId="76">
    <w:abstractNumId w:val="26"/>
  </w:num>
  <w:num w:numId="77">
    <w:abstractNumId w:val="40"/>
  </w:num>
  <w:num w:numId="78">
    <w:abstractNumId w:val="25"/>
  </w:num>
  <w:num w:numId="79">
    <w:abstractNumId w:val="44"/>
  </w:num>
  <w:num w:numId="80">
    <w:abstractNumId w:val="46"/>
  </w:num>
  <w:num w:numId="8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16"/>
  </w:num>
  <w:num w:numId="85">
    <w:abstractNumId w:val="39"/>
  </w:num>
  <w:num w:numId="86">
    <w:abstractNumId w:val="29"/>
  </w:num>
  <w:num w:numId="8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4">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6">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7">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9">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2">
    <w:abstractNumId w:val="48"/>
  </w:num>
  <w:num w:numId="173">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4">
    <w:abstractNumId w:val="14"/>
  </w:num>
  <w:num w:numId="17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7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activeWritingStyle w:appName="MSWord" w:lang="ru-RU" w:vendorID="64" w:dllVersion="131078" w:nlCheck="1" w:checkStyle="0"/>
  <w:activeWritingStyle w:appName="MSWord" w:lang="en-US" w:vendorID="64" w:dllVersion="131078" w:nlCheck="1" w:checkStyle="1"/>
  <w:activeWritingStyle w:appName="MSWord" w:lang="ru-RU" w:vendorID="1" w:dllVersion="512" w:checkStyle="1"/>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cumentProtection w:formatting="1" w:enforcement="0"/>
  <w:defaultTabStop w:val="113"/>
  <w:hyphenationZone w:val="357"/>
  <w:doNotHyphenateCaps/>
  <w:drawingGridHorizontalSpacing w:val="120"/>
  <w:drawingGridVerticalSpacing w:val="6"/>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F4E29"/>
    <w:rsid w:val="0000081D"/>
    <w:rsid w:val="00001D83"/>
    <w:rsid w:val="00003403"/>
    <w:rsid w:val="00004DEA"/>
    <w:rsid w:val="000061B8"/>
    <w:rsid w:val="00015ECA"/>
    <w:rsid w:val="000164FC"/>
    <w:rsid w:val="00020E81"/>
    <w:rsid w:val="00020F1A"/>
    <w:rsid w:val="000240A5"/>
    <w:rsid w:val="0002568A"/>
    <w:rsid w:val="0002685E"/>
    <w:rsid w:val="00026B90"/>
    <w:rsid w:val="0003063F"/>
    <w:rsid w:val="00030860"/>
    <w:rsid w:val="00040F9A"/>
    <w:rsid w:val="000458B6"/>
    <w:rsid w:val="00045A3F"/>
    <w:rsid w:val="00051E29"/>
    <w:rsid w:val="0005273C"/>
    <w:rsid w:val="00052C09"/>
    <w:rsid w:val="00054FB9"/>
    <w:rsid w:val="00060552"/>
    <w:rsid w:val="00062A11"/>
    <w:rsid w:val="00062EF4"/>
    <w:rsid w:val="0006331E"/>
    <w:rsid w:val="000635AB"/>
    <w:rsid w:val="000651F1"/>
    <w:rsid w:val="00066947"/>
    <w:rsid w:val="00066E39"/>
    <w:rsid w:val="00066EB0"/>
    <w:rsid w:val="00067F6F"/>
    <w:rsid w:val="00076BE0"/>
    <w:rsid w:val="00077B55"/>
    <w:rsid w:val="000806F8"/>
    <w:rsid w:val="0008079C"/>
    <w:rsid w:val="00084C27"/>
    <w:rsid w:val="000912C3"/>
    <w:rsid w:val="0009241D"/>
    <w:rsid w:val="00095D93"/>
    <w:rsid w:val="00096584"/>
    <w:rsid w:val="00096EF6"/>
    <w:rsid w:val="00097E8F"/>
    <w:rsid w:val="000A07D3"/>
    <w:rsid w:val="000A2FEA"/>
    <w:rsid w:val="000A3243"/>
    <w:rsid w:val="000A34FA"/>
    <w:rsid w:val="000A5A86"/>
    <w:rsid w:val="000B0975"/>
    <w:rsid w:val="000B157A"/>
    <w:rsid w:val="000B2FE9"/>
    <w:rsid w:val="000B4CF2"/>
    <w:rsid w:val="000B5159"/>
    <w:rsid w:val="000B5FC1"/>
    <w:rsid w:val="000C0E9B"/>
    <w:rsid w:val="000C17E1"/>
    <w:rsid w:val="000C46E3"/>
    <w:rsid w:val="000C6188"/>
    <w:rsid w:val="000C75E6"/>
    <w:rsid w:val="000D2948"/>
    <w:rsid w:val="000D38A2"/>
    <w:rsid w:val="000D3F49"/>
    <w:rsid w:val="000D45F1"/>
    <w:rsid w:val="000D6408"/>
    <w:rsid w:val="000D77B7"/>
    <w:rsid w:val="000E1B1F"/>
    <w:rsid w:val="000E26C6"/>
    <w:rsid w:val="000E43D5"/>
    <w:rsid w:val="000E4FCE"/>
    <w:rsid w:val="000E5290"/>
    <w:rsid w:val="000E6639"/>
    <w:rsid w:val="000E6A3A"/>
    <w:rsid w:val="000F0A79"/>
    <w:rsid w:val="000F178A"/>
    <w:rsid w:val="000F2A4E"/>
    <w:rsid w:val="000F768B"/>
    <w:rsid w:val="001020BE"/>
    <w:rsid w:val="001030A1"/>
    <w:rsid w:val="00103A39"/>
    <w:rsid w:val="001053B9"/>
    <w:rsid w:val="00105F8E"/>
    <w:rsid w:val="00105FE4"/>
    <w:rsid w:val="00107BB4"/>
    <w:rsid w:val="001104B1"/>
    <w:rsid w:val="001135EE"/>
    <w:rsid w:val="0011500B"/>
    <w:rsid w:val="0011612A"/>
    <w:rsid w:val="00121959"/>
    <w:rsid w:val="00122462"/>
    <w:rsid w:val="001225EF"/>
    <w:rsid w:val="00124067"/>
    <w:rsid w:val="001272C7"/>
    <w:rsid w:val="001277D9"/>
    <w:rsid w:val="00127CB5"/>
    <w:rsid w:val="00131C48"/>
    <w:rsid w:val="00132424"/>
    <w:rsid w:val="00133010"/>
    <w:rsid w:val="00133F9E"/>
    <w:rsid w:val="00135C51"/>
    <w:rsid w:val="0013708C"/>
    <w:rsid w:val="001401D7"/>
    <w:rsid w:val="001404DB"/>
    <w:rsid w:val="0014138C"/>
    <w:rsid w:val="00144830"/>
    <w:rsid w:val="00146124"/>
    <w:rsid w:val="00146290"/>
    <w:rsid w:val="001468B5"/>
    <w:rsid w:val="0014768A"/>
    <w:rsid w:val="0015092D"/>
    <w:rsid w:val="0015140A"/>
    <w:rsid w:val="00152B2B"/>
    <w:rsid w:val="00152DA3"/>
    <w:rsid w:val="00156993"/>
    <w:rsid w:val="00160ADB"/>
    <w:rsid w:val="00165093"/>
    <w:rsid w:val="00166077"/>
    <w:rsid w:val="001670DD"/>
    <w:rsid w:val="001677F3"/>
    <w:rsid w:val="001733CE"/>
    <w:rsid w:val="001738FD"/>
    <w:rsid w:val="001821D8"/>
    <w:rsid w:val="00182A8F"/>
    <w:rsid w:val="00183AA4"/>
    <w:rsid w:val="00183FDE"/>
    <w:rsid w:val="00185D94"/>
    <w:rsid w:val="001879DF"/>
    <w:rsid w:val="00187BBE"/>
    <w:rsid w:val="00190C1C"/>
    <w:rsid w:val="00192A2B"/>
    <w:rsid w:val="00193E74"/>
    <w:rsid w:val="00196B1A"/>
    <w:rsid w:val="0019739C"/>
    <w:rsid w:val="001A3FC5"/>
    <w:rsid w:val="001A487A"/>
    <w:rsid w:val="001A6B12"/>
    <w:rsid w:val="001B2BA1"/>
    <w:rsid w:val="001B3E3E"/>
    <w:rsid w:val="001B48C8"/>
    <w:rsid w:val="001B4F47"/>
    <w:rsid w:val="001B528A"/>
    <w:rsid w:val="001B5E0F"/>
    <w:rsid w:val="001B6BD4"/>
    <w:rsid w:val="001B7148"/>
    <w:rsid w:val="001C017C"/>
    <w:rsid w:val="001C0FCE"/>
    <w:rsid w:val="001C1D4E"/>
    <w:rsid w:val="001C297F"/>
    <w:rsid w:val="001C2A68"/>
    <w:rsid w:val="001C56DF"/>
    <w:rsid w:val="001C6D67"/>
    <w:rsid w:val="001C6EEA"/>
    <w:rsid w:val="001C7427"/>
    <w:rsid w:val="001C76ED"/>
    <w:rsid w:val="001C778A"/>
    <w:rsid w:val="001D04E8"/>
    <w:rsid w:val="001D469B"/>
    <w:rsid w:val="001D4924"/>
    <w:rsid w:val="001D5F71"/>
    <w:rsid w:val="001D64D2"/>
    <w:rsid w:val="001D7C7E"/>
    <w:rsid w:val="001D7D92"/>
    <w:rsid w:val="001E1169"/>
    <w:rsid w:val="001E2002"/>
    <w:rsid w:val="001E2AF8"/>
    <w:rsid w:val="001E3DC2"/>
    <w:rsid w:val="001E5CB4"/>
    <w:rsid w:val="001F02D7"/>
    <w:rsid w:val="001F0AEF"/>
    <w:rsid w:val="001F35AD"/>
    <w:rsid w:val="001F383D"/>
    <w:rsid w:val="001F4294"/>
    <w:rsid w:val="001F4F07"/>
    <w:rsid w:val="001F56D9"/>
    <w:rsid w:val="002029D8"/>
    <w:rsid w:val="00202BA1"/>
    <w:rsid w:val="002034E2"/>
    <w:rsid w:val="0020463C"/>
    <w:rsid w:val="00210D4B"/>
    <w:rsid w:val="00214C4F"/>
    <w:rsid w:val="00222FF0"/>
    <w:rsid w:val="00225C25"/>
    <w:rsid w:val="002260DF"/>
    <w:rsid w:val="002263C0"/>
    <w:rsid w:val="0022640A"/>
    <w:rsid w:val="0022694E"/>
    <w:rsid w:val="00226B9A"/>
    <w:rsid w:val="002308D1"/>
    <w:rsid w:val="00232075"/>
    <w:rsid w:val="0023267E"/>
    <w:rsid w:val="00232E85"/>
    <w:rsid w:val="00234520"/>
    <w:rsid w:val="002346B8"/>
    <w:rsid w:val="002350D7"/>
    <w:rsid w:val="00235B78"/>
    <w:rsid w:val="002378E4"/>
    <w:rsid w:val="0024112C"/>
    <w:rsid w:val="002455EF"/>
    <w:rsid w:val="00250FF5"/>
    <w:rsid w:val="002510C7"/>
    <w:rsid w:val="002512C4"/>
    <w:rsid w:val="00253283"/>
    <w:rsid w:val="00253C15"/>
    <w:rsid w:val="00262194"/>
    <w:rsid w:val="00262802"/>
    <w:rsid w:val="00265C60"/>
    <w:rsid w:val="00265F7C"/>
    <w:rsid w:val="00266881"/>
    <w:rsid w:val="0026707B"/>
    <w:rsid w:val="00267240"/>
    <w:rsid w:val="0026730F"/>
    <w:rsid w:val="002747AA"/>
    <w:rsid w:val="002760B5"/>
    <w:rsid w:val="0027767D"/>
    <w:rsid w:val="00283378"/>
    <w:rsid w:val="002835F0"/>
    <w:rsid w:val="00283E6F"/>
    <w:rsid w:val="0028582A"/>
    <w:rsid w:val="00285F49"/>
    <w:rsid w:val="00286EBE"/>
    <w:rsid w:val="002875D9"/>
    <w:rsid w:val="0029062F"/>
    <w:rsid w:val="0029099F"/>
    <w:rsid w:val="00291555"/>
    <w:rsid w:val="00292559"/>
    <w:rsid w:val="00293B94"/>
    <w:rsid w:val="00295A5A"/>
    <w:rsid w:val="00295C81"/>
    <w:rsid w:val="00297571"/>
    <w:rsid w:val="002A138E"/>
    <w:rsid w:val="002A25E6"/>
    <w:rsid w:val="002A2BD2"/>
    <w:rsid w:val="002A3FAE"/>
    <w:rsid w:val="002A58B1"/>
    <w:rsid w:val="002B0B57"/>
    <w:rsid w:val="002B13A1"/>
    <w:rsid w:val="002B16B9"/>
    <w:rsid w:val="002B24E8"/>
    <w:rsid w:val="002B2C3C"/>
    <w:rsid w:val="002B4AD8"/>
    <w:rsid w:val="002B72B5"/>
    <w:rsid w:val="002B741E"/>
    <w:rsid w:val="002C3ECC"/>
    <w:rsid w:val="002C5C28"/>
    <w:rsid w:val="002D0A6B"/>
    <w:rsid w:val="002D144D"/>
    <w:rsid w:val="002D2CE0"/>
    <w:rsid w:val="002D6EF8"/>
    <w:rsid w:val="002E79E0"/>
    <w:rsid w:val="002F16FE"/>
    <w:rsid w:val="002F2771"/>
    <w:rsid w:val="002F404E"/>
    <w:rsid w:val="002F46E9"/>
    <w:rsid w:val="002F7DAE"/>
    <w:rsid w:val="003000BD"/>
    <w:rsid w:val="003007DA"/>
    <w:rsid w:val="00301430"/>
    <w:rsid w:val="00302057"/>
    <w:rsid w:val="00304F7B"/>
    <w:rsid w:val="00305634"/>
    <w:rsid w:val="003062D7"/>
    <w:rsid w:val="00312C59"/>
    <w:rsid w:val="00314661"/>
    <w:rsid w:val="00317286"/>
    <w:rsid w:val="00322E12"/>
    <w:rsid w:val="003233EB"/>
    <w:rsid w:val="003264A5"/>
    <w:rsid w:val="003307D6"/>
    <w:rsid w:val="00331BBD"/>
    <w:rsid w:val="00332E2B"/>
    <w:rsid w:val="00333EAA"/>
    <w:rsid w:val="00335B9F"/>
    <w:rsid w:val="003376AB"/>
    <w:rsid w:val="00343070"/>
    <w:rsid w:val="0034338B"/>
    <w:rsid w:val="003455CB"/>
    <w:rsid w:val="003467E4"/>
    <w:rsid w:val="00346A9C"/>
    <w:rsid w:val="003504FD"/>
    <w:rsid w:val="00356684"/>
    <w:rsid w:val="00357FAA"/>
    <w:rsid w:val="00365E1B"/>
    <w:rsid w:val="00366A65"/>
    <w:rsid w:val="003801B0"/>
    <w:rsid w:val="00381656"/>
    <w:rsid w:val="00381E6D"/>
    <w:rsid w:val="0038252F"/>
    <w:rsid w:val="00382F1D"/>
    <w:rsid w:val="0038341A"/>
    <w:rsid w:val="003839E3"/>
    <w:rsid w:val="003864B9"/>
    <w:rsid w:val="003917B3"/>
    <w:rsid w:val="003942C9"/>
    <w:rsid w:val="00394BD9"/>
    <w:rsid w:val="00397462"/>
    <w:rsid w:val="003A00E5"/>
    <w:rsid w:val="003A0718"/>
    <w:rsid w:val="003A3C31"/>
    <w:rsid w:val="003A42A2"/>
    <w:rsid w:val="003A43E0"/>
    <w:rsid w:val="003A4579"/>
    <w:rsid w:val="003A4814"/>
    <w:rsid w:val="003A5867"/>
    <w:rsid w:val="003A7303"/>
    <w:rsid w:val="003A76EA"/>
    <w:rsid w:val="003B0B6F"/>
    <w:rsid w:val="003B0E0C"/>
    <w:rsid w:val="003B2609"/>
    <w:rsid w:val="003C1954"/>
    <w:rsid w:val="003C2B80"/>
    <w:rsid w:val="003C353E"/>
    <w:rsid w:val="003D11AA"/>
    <w:rsid w:val="003D273B"/>
    <w:rsid w:val="003D3043"/>
    <w:rsid w:val="003D3C3D"/>
    <w:rsid w:val="003D7F4B"/>
    <w:rsid w:val="003E1572"/>
    <w:rsid w:val="003E3F2D"/>
    <w:rsid w:val="003E4CD7"/>
    <w:rsid w:val="003E52D7"/>
    <w:rsid w:val="003E554E"/>
    <w:rsid w:val="003F148C"/>
    <w:rsid w:val="003F1D42"/>
    <w:rsid w:val="003F26D0"/>
    <w:rsid w:val="003F4AA2"/>
    <w:rsid w:val="003F57B9"/>
    <w:rsid w:val="00401351"/>
    <w:rsid w:val="0040136D"/>
    <w:rsid w:val="00401B7E"/>
    <w:rsid w:val="00402CC3"/>
    <w:rsid w:val="00402F9B"/>
    <w:rsid w:val="00404B66"/>
    <w:rsid w:val="00405253"/>
    <w:rsid w:val="00407A19"/>
    <w:rsid w:val="00410197"/>
    <w:rsid w:val="00410DFA"/>
    <w:rsid w:val="0041183A"/>
    <w:rsid w:val="00412A8D"/>
    <w:rsid w:val="00412ACB"/>
    <w:rsid w:val="0041433A"/>
    <w:rsid w:val="004158B8"/>
    <w:rsid w:val="0041654E"/>
    <w:rsid w:val="004209C4"/>
    <w:rsid w:val="00421117"/>
    <w:rsid w:val="004233B7"/>
    <w:rsid w:val="00426243"/>
    <w:rsid w:val="0043203D"/>
    <w:rsid w:val="00432E19"/>
    <w:rsid w:val="00434D7B"/>
    <w:rsid w:val="0043576C"/>
    <w:rsid w:val="00435B5F"/>
    <w:rsid w:val="004364FD"/>
    <w:rsid w:val="00440989"/>
    <w:rsid w:val="004409F9"/>
    <w:rsid w:val="00441C26"/>
    <w:rsid w:val="00442936"/>
    <w:rsid w:val="0044476C"/>
    <w:rsid w:val="00444815"/>
    <w:rsid w:val="004474BE"/>
    <w:rsid w:val="00447CDE"/>
    <w:rsid w:val="0045047C"/>
    <w:rsid w:val="00451BCA"/>
    <w:rsid w:val="00454346"/>
    <w:rsid w:val="00455103"/>
    <w:rsid w:val="00455954"/>
    <w:rsid w:val="00456F82"/>
    <w:rsid w:val="00465A6C"/>
    <w:rsid w:val="00471DF2"/>
    <w:rsid w:val="004721C6"/>
    <w:rsid w:val="00473C08"/>
    <w:rsid w:val="004741EB"/>
    <w:rsid w:val="004779DB"/>
    <w:rsid w:val="0048001D"/>
    <w:rsid w:val="0048673B"/>
    <w:rsid w:val="00486900"/>
    <w:rsid w:val="00486C0C"/>
    <w:rsid w:val="00486D55"/>
    <w:rsid w:val="00486D9A"/>
    <w:rsid w:val="00487620"/>
    <w:rsid w:val="00491BD8"/>
    <w:rsid w:val="0049359B"/>
    <w:rsid w:val="00495184"/>
    <w:rsid w:val="00495922"/>
    <w:rsid w:val="004A0C84"/>
    <w:rsid w:val="004A39B6"/>
    <w:rsid w:val="004A57C2"/>
    <w:rsid w:val="004A7054"/>
    <w:rsid w:val="004A7CA4"/>
    <w:rsid w:val="004B0388"/>
    <w:rsid w:val="004B0C88"/>
    <w:rsid w:val="004B1ABE"/>
    <w:rsid w:val="004B31A6"/>
    <w:rsid w:val="004B47B6"/>
    <w:rsid w:val="004B76C1"/>
    <w:rsid w:val="004B7845"/>
    <w:rsid w:val="004B7F13"/>
    <w:rsid w:val="004C0115"/>
    <w:rsid w:val="004C26F5"/>
    <w:rsid w:val="004C2BE9"/>
    <w:rsid w:val="004C3DCD"/>
    <w:rsid w:val="004C47A6"/>
    <w:rsid w:val="004C6B75"/>
    <w:rsid w:val="004D3F21"/>
    <w:rsid w:val="004D5A38"/>
    <w:rsid w:val="004D5DF0"/>
    <w:rsid w:val="004E2367"/>
    <w:rsid w:val="004E51A3"/>
    <w:rsid w:val="004E60E9"/>
    <w:rsid w:val="004F00A1"/>
    <w:rsid w:val="004F05A6"/>
    <w:rsid w:val="004F1138"/>
    <w:rsid w:val="004F3471"/>
    <w:rsid w:val="004F4E29"/>
    <w:rsid w:val="004F546D"/>
    <w:rsid w:val="004F6CCD"/>
    <w:rsid w:val="004F7EA2"/>
    <w:rsid w:val="005049C8"/>
    <w:rsid w:val="00504F69"/>
    <w:rsid w:val="00507822"/>
    <w:rsid w:val="005079B2"/>
    <w:rsid w:val="00510454"/>
    <w:rsid w:val="00511219"/>
    <w:rsid w:val="00515AC3"/>
    <w:rsid w:val="00515BE3"/>
    <w:rsid w:val="00522668"/>
    <w:rsid w:val="00522A53"/>
    <w:rsid w:val="00526567"/>
    <w:rsid w:val="0053333E"/>
    <w:rsid w:val="00534724"/>
    <w:rsid w:val="00535655"/>
    <w:rsid w:val="00536388"/>
    <w:rsid w:val="00537ED3"/>
    <w:rsid w:val="0054004C"/>
    <w:rsid w:val="00541257"/>
    <w:rsid w:val="005449A1"/>
    <w:rsid w:val="0055184A"/>
    <w:rsid w:val="00553385"/>
    <w:rsid w:val="005549E3"/>
    <w:rsid w:val="005564EF"/>
    <w:rsid w:val="005566BC"/>
    <w:rsid w:val="00556B29"/>
    <w:rsid w:val="0056022B"/>
    <w:rsid w:val="00563C77"/>
    <w:rsid w:val="0056419E"/>
    <w:rsid w:val="00567F72"/>
    <w:rsid w:val="00570FC2"/>
    <w:rsid w:val="00573E5D"/>
    <w:rsid w:val="00574B9E"/>
    <w:rsid w:val="00580333"/>
    <w:rsid w:val="00580E7F"/>
    <w:rsid w:val="0058104F"/>
    <w:rsid w:val="0058214D"/>
    <w:rsid w:val="00587567"/>
    <w:rsid w:val="00593E1E"/>
    <w:rsid w:val="00594455"/>
    <w:rsid w:val="005957B6"/>
    <w:rsid w:val="00595BBC"/>
    <w:rsid w:val="0059626C"/>
    <w:rsid w:val="0059713D"/>
    <w:rsid w:val="005A01B6"/>
    <w:rsid w:val="005A287E"/>
    <w:rsid w:val="005A575B"/>
    <w:rsid w:val="005A5EB8"/>
    <w:rsid w:val="005A697B"/>
    <w:rsid w:val="005B205C"/>
    <w:rsid w:val="005B5551"/>
    <w:rsid w:val="005B6AD7"/>
    <w:rsid w:val="005B6AD8"/>
    <w:rsid w:val="005B71B0"/>
    <w:rsid w:val="005B7A95"/>
    <w:rsid w:val="005C1902"/>
    <w:rsid w:val="005C300C"/>
    <w:rsid w:val="005C5039"/>
    <w:rsid w:val="005C7ACE"/>
    <w:rsid w:val="005C7B9D"/>
    <w:rsid w:val="005D066B"/>
    <w:rsid w:val="005D10CB"/>
    <w:rsid w:val="005D22E8"/>
    <w:rsid w:val="005D3B62"/>
    <w:rsid w:val="005D6EDE"/>
    <w:rsid w:val="005D6F9F"/>
    <w:rsid w:val="005D6FC4"/>
    <w:rsid w:val="005E2805"/>
    <w:rsid w:val="005E2C65"/>
    <w:rsid w:val="005E523E"/>
    <w:rsid w:val="005E5441"/>
    <w:rsid w:val="005E6282"/>
    <w:rsid w:val="005E6942"/>
    <w:rsid w:val="005E7973"/>
    <w:rsid w:val="005F1FA7"/>
    <w:rsid w:val="005F30F5"/>
    <w:rsid w:val="005F4EF1"/>
    <w:rsid w:val="005F6165"/>
    <w:rsid w:val="00600D57"/>
    <w:rsid w:val="00601B33"/>
    <w:rsid w:val="00601D94"/>
    <w:rsid w:val="00602E4C"/>
    <w:rsid w:val="0060347F"/>
    <w:rsid w:val="00603D2E"/>
    <w:rsid w:val="00605043"/>
    <w:rsid w:val="0060629B"/>
    <w:rsid w:val="00607573"/>
    <w:rsid w:val="0061114A"/>
    <w:rsid w:val="00613CD2"/>
    <w:rsid w:val="006156BF"/>
    <w:rsid w:val="0062073E"/>
    <w:rsid w:val="00622E1C"/>
    <w:rsid w:val="006237A9"/>
    <w:rsid w:val="00626275"/>
    <w:rsid w:val="006325C8"/>
    <w:rsid w:val="00634FB7"/>
    <w:rsid w:val="00635AD4"/>
    <w:rsid w:val="00636150"/>
    <w:rsid w:val="00636701"/>
    <w:rsid w:val="0064353A"/>
    <w:rsid w:val="006441B6"/>
    <w:rsid w:val="00644927"/>
    <w:rsid w:val="0064517F"/>
    <w:rsid w:val="00646D01"/>
    <w:rsid w:val="006476A6"/>
    <w:rsid w:val="006476C4"/>
    <w:rsid w:val="006513C7"/>
    <w:rsid w:val="00655D2B"/>
    <w:rsid w:val="0065624B"/>
    <w:rsid w:val="00656461"/>
    <w:rsid w:val="0065696A"/>
    <w:rsid w:val="0066156E"/>
    <w:rsid w:val="00661571"/>
    <w:rsid w:val="00663068"/>
    <w:rsid w:val="0066354E"/>
    <w:rsid w:val="0066485E"/>
    <w:rsid w:val="0066586F"/>
    <w:rsid w:val="00665E4B"/>
    <w:rsid w:val="006665B6"/>
    <w:rsid w:val="006701C4"/>
    <w:rsid w:val="0067322C"/>
    <w:rsid w:val="00673B68"/>
    <w:rsid w:val="00674F3D"/>
    <w:rsid w:val="0067675C"/>
    <w:rsid w:val="00676F01"/>
    <w:rsid w:val="00677713"/>
    <w:rsid w:val="006778AD"/>
    <w:rsid w:val="00677914"/>
    <w:rsid w:val="00680A25"/>
    <w:rsid w:val="006810DF"/>
    <w:rsid w:val="00682B7A"/>
    <w:rsid w:val="00685A26"/>
    <w:rsid w:val="00685E7E"/>
    <w:rsid w:val="00686A93"/>
    <w:rsid w:val="00690A29"/>
    <w:rsid w:val="00690CFA"/>
    <w:rsid w:val="00694DFD"/>
    <w:rsid w:val="00694F78"/>
    <w:rsid w:val="006A0B42"/>
    <w:rsid w:val="006A45F1"/>
    <w:rsid w:val="006A4B8E"/>
    <w:rsid w:val="006A5089"/>
    <w:rsid w:val="006A6F07"/>
    <w:rsid w:val="006A7F49"/>
    <w:rsid w:val="006B1AEB"/>
    <w:rsid w:val="006B2E61"/>
    <w:rsid w:val="006B3A19"/>
    <w:rsid w:val="006B4442"/>
    <w:rsid w:val="006C419C"/>
    <w:rsid w:val="006C46DD"/>
    <w:rsid w:val="006C63A0"/>
    <w:rsid w:val="006C6A53"/>
    <w:rsid w:val="006C7F5C"/>
    <w:rsid w:val="006C7FD8"/>
    <w:rsid w:val="006D06D9"/>
    <w:rsid w:val="006D0E34"/>
    <w:rsid w:val="006D505F"/>
    <w:rsid w:val="006E0D74"/>
    <w:rsid w:val="006E1139"/>
    <w:rsid w:val="006F47A5"/>
    <w:rsid w:val="006F4B84"/>
    <w:rsid w:val="006F5A66"/>
    <w:rsid w:val="006F64F2"/>
    <w:rsid w:val="006F650F"/>
    <w:rsid w:val="00700491"/>
    <w:rsid w:val="00705652"/>
    <w:rsid w:val="00705909"/>
    <w:rsid w:val="0071140D"/>
    <w:rsid w:val="00711D03"/>
    <w:rsid w:val="007122DD"/>
    <w:rsid w:val="00715355"/>
    <w:rsid w:val="00716C97"/>
    <w:rsid w:val="007202F1"/>
    <w:rsid w:val="00721A91"/>
    <w:rsid w:val="00723EB3"/>
    <w:rsid w:val="0072531F"/>
    <w:rsid w:val="007269A9"/>
    <w:rsid w:val="00727DFD"/>
    <w:rsid w:val="00727E22"/>
    <w:rsid w:val="00734134"/>
    <w:rsid w:val="00735978"/>
    <w:rsid w:val="00735EEA"/>
    <w:rsid w:val="007370BE"/>
    <w:rsid w:val="0074220B"/>
    <w:rsid w:val="00744203"/>
    <w:rsid w:val="007466F0"/>
    <w:rsid w:val="00747757"/>
    <w:rsid w:val="007500F8"/>
    <w:rsid w:val="00751B68"/>
    <w:rsid w:val="007520C4"/>
    <w:rsid w:val="00753530"/>
    <w:rsid w:val="00754BAB"/>
    <w:rsid w:val="00756B91"/>
    <w:rsid w:val="00756D05"/>
    <w:rsid w:val="00761431"/>
    <w:rsid w:val="00764DC8"/>
    <w:rsid w:val="00766446"/>
    <w:rsid w:val="00771547"/>
    <w:rsid w:val="00772ACE"/>
    <w:rsid w:val="00774691"/>
    <w:rsid w:val="0077776D"/>
    <w:rsid w:val="007779D0"/>
    <w:rsid w:val="00781B91"/>
    <w:rsid w:val="007829BB"/>
    <w:rsid w:val="00782FD8"/>
    <w:rsid w:val="00783D9D"/>
    <w:rsid w:val="00785538"/>
    <w:rsid w:val="00786BF8"/>
    <w:rsid w:val="0078791C"/>
    <w:rsid w:val="00790A6A"/>
    <w:rsid w:val="00791B3E"/>
    <w:rsid w:val="0079458A"/>
    <w:rsid w:val="007946FC"/>
    <w:rsid w:val="007949CD"/>
    <w:rsid w:val="00795BF4"/>
    <w:rsid w:val="00796A1D"/>
    <w:rsid w:val="007A02E7"/>
    <w:rsid w:val="007A0793"/>
    <w:rsid w:val="007A090A"/>
    <w:rsid w:val="007A1B19"/>
    <w:rsid w:val="007A1B36"/>
    <w:rsid w:val="007A2803"/>
    <w:rsid w:val="007A2ADE"/>
    <w:rsid w:val="007A2DBE"/>
    <w:rsid w:val="007A43CF"/>
    <w:rsid w:val="007A4D17"/>
    <w:rsid w:val="007A50B8"/>
    <w:rsid w:val="007A74A7"/>
    <w:rsid w:val="007A7A44"/>
    <w:rsid w:val="007B0B64"/>
    <w:rsid w:val="007B1F6E"/>
    <w:rsid w:val="007B353D"/>
    <w:rsid w:val="007B6F86"/>
    <w:rsid w:val="007C114E"/>
    <w:rsid w:val="007C12C9"/>
    <w:rsid w:val="007C28D4"/>
    <w:rsid w:val="007C3383"/>
    <w:rsid w:val="007C4AEF"/>
    <w:rsid w:val="007C4C73"/>
    <w:rsid w:val="007D0927"/>
    <w:rsid w:val="007D15FF"/>
    <w:rsid w:val="007D2824"/>
    <w:rsid w:val="007D3B97"/>
    <w:rsid w:val="007D3BCC"/>
    <w:rsid w:val="007D4010"/>
    <w:rsid w:val="007D5E3C"/>
    <w:rsid w:val="007D63BC"/>
    <w:rsid w:val="007D6E28"/>
    <w:rsid w:val="007E005D"/>
    <w:rsid w:val="007E00BB"/>
    <w:rsid w:val="007E1622"/>
    <w:rsid w:val="007E2BED"/>
    <w:rsid w:val="007E39FE"/>
    <w:rsid w:val="007E3F25"/>
    <w:rsid w:val="007E63B7"/>
    <w:rsid w:val="007F0B36"/>
    <w:rsid w:val="007F1261"/>
    <w:rsid w:val="007F3001"/>
    <w:rsid w:val="007F6DD3"/>
    <w:rsid w:val="008029BB"/>
    <w:rsid w:val="008044FD"/>
    <w:rsid w:val="00804631"/>
    <w:rsid w:val="00806D9A"/>
    <w:rsid w:val="00807BC6"/>
    <w:rsid w:val="0081175F"/>
    <w:rsid w:val="00811D95"/>
    <w:rsid w:val="008140A4"/>
    <w:rsid w:val="00815AF2"/>
    <w:rsid w:val="00815DD3"/>
    <w:rsid w:val="00816CC1"/>
    <w:rsid w:val="00816E19"/>
    <w:rsid w:val="008249B8"/>
    <w:rsid w:val="0082546E"/>
    <w:rsid w:val="00826BC0"/>
    <w:rsid w:val="008271BE"/>
    <w:rsid w:val="008317C4"/>
    <w:rsid w:val="008336B8"/>
    <w:rsid w:val="00834A9E"/>
    <w:rsid w:val="008353AE"/>
    <w:rsid w:val="00835B3F"/>
    <w:rsid w:val="0083630F"/>
    <w:rsid w:val="008370D4"/>
    <w:rsid w:val="00837E88"/>
    <w:rsid w:val="008402E6"/>
    <w:rsid w:val="00841F1F"/>
    <w:rsid w:val="00844132"/>
    <w:rsid w:val="0084426E"/>
    <w:rsid w:val="00846960"/>
    <w:rsid w:val="0085159C"/>
    <w:rsid w:val="00855E05"/>
    <w:rsid w:val="00855F40"/>
    <w:rsid w:val="00855FA8"/>
    <w:rsid w:val="00856597"/>
    <w:rsid w:val="0085661B"/>
    <w:rsid w:val="008566E0"/>
    <w:rsid w:val="00856ECA"/>
    <w:rsid w:val="00857600"/>
    <w:rsid w:val="008648AF"/>
    <w:rsid w:val="00864F87"/>
    <w:rsid w:val="008715FA"/>
    <w:rsid w:val="0087238A"/>
    <w:rsid w:val="0087272E"/>
    <w:rsid w:val="00872CE7"/>
    <w:rsid w:val="008757B8"/>
    <w:rsid w:val="00877796"/>
    <w:rsid w:val="008801D1"/>
    <w:rsid w:val="00880AE3"/>
    <w:rsid w:val="00880BE2"/>
    <w:rsid w:val="008827EE"/>
    <w:rsid w:val="00882E7F"/>
    <w:rsid w:val="0088324A"/>
    <w:rsid w:val="008857CC"/>
    <w:rsid w:val="00886019"/>
    <w:rsid w:val="008B1713"/>
    <w:rsid w:val="008B1E2B"/>
    <w:rsid w:val="008B5D4D"/>
    <w:rsid w:val="008B6280"/>
    <w:rsid w:val="008B69DD"/>
    <w:rsid w:val="008B6E0F"/>
    <w:rsid w:val="008B7306"/>
    <w:rsid w:val="008B76A0"/>
    <w:rsid w:val="008C0FD5"/>
    <w:rsid w:val="008C1415"/>
    <w:rsid w:val="008C15AD"/>
    <w:rsid w:val="008C3E7A"/>
    <w:rsid w:val="008C41B6"/>
    <w:rsid w:val="008C5E5B"/>
    <w:rsid w:val="008C78E1"/>
    <w:rsid w:val="008D0DB6"/>
    <w:rsid w:val="008D54DA"/>
    <w:rsid w:val="008D66CD"/>
    <w:rsid w:val="008D6E42"/>
    <w:rsid w:val="008E0CEC"/>
    <w:rsid w:val="008E1D67"/>
    <w:rsid w:val="008E324F"/>
    <w:rsid w:val="008E3D29"/>
    <w:rsid w:val="008E45A7"/>
    <w:rsid w:val="008E4E4E"/>
    <w:rsid w:val="008E6235"/>
    <w:rsid w:val="008E6683"/>
    <w:rsid w:val="008F1B71"/>
    <w:rsid w:val="008F4B3E"/>
    <w:rsid w:val="008F5042"/>
    <w:rsid w:val="008F5BCB"/>
    <w:rsid w:val="008F665F"/>
    <w:rsid w:val="008F6A8B"/>
    <w:rsid w:val="008F6D97"/>
    <w:rsid w:val="00900FCE"/>
    <w:rsid w:val="00905086"/>
    <w:rsid w:val="0090612F"/>
    <w:rsid w:val="009102A0"/>
    <w:rsid w:val="00910756"/>
    <w:rsid w:val="009113F8"/>
    <w:rsid w:val="0091417E"/>
    <w:rsid w:val="00914EAB"/>
    <w:rsid w:val="00917365"/>
    <w:rsid w:val="00917684"/>
    <w:rsid w:val="00917EEE"/>
    <w:rsid w:val="00921D57"/>
    <w:rsid w:val="00922D33"/>
    <w:rsid w:val="00924331"/>
    <w:rsid w:val="0092775A"/>
    <w:rsid w:val="00930857"/>
    <w:rsid w:val="009318E1"/>
    <w:rsid w:val="00932508"/>
    <w:rsid w:val="009336EF"/>
    <w:rsid w:val="009336F3"/>
    <w:rsid w:val="0093426B"/>
    <w:rsid w:val="009345F8"/>
    <w:rsid w:val="00934EAE"/>
    <w:rsid w:val="0094009B"/>
    <w:rsid w:val="00942A79"/>
    <w:rsid w:val="00943186"/>
    <w:rsid w:val="00944F02"/>
    <w:rsid w:val="0094588D"/>
    <w:rsid w:val="009464C1"/>
    <w:rsid w:val="009470A2"/>
    <w:rsid w:val="00951536"/>
    <w:rsid w:val="00952B92"/>
    <w:rsid w:val="00955F79"/>
    <w:rsid w:val="00956AF8"/>
    <w:rsid w:val="00956BD7"/>
    <w:rsid w:val="00957B9D"/>
    <w:rsid w:val="00962F28"/>
    <w:rsid w:val="009631FB"/>
    <w:rsid w:val="00964A15"/>
    <w:rsid w:val="00965724"/>
    <w:rsid w:val="00966875"/>
    <w:rsid w:val="00970874"/>
    <w:rsid w:val="00970F24"/>
    <w:rsid w:val="0097514C"/>
    <w:rsid w:val="009758BC"/>
    <w:rsid w:val="00976964"/>
    <w:rsid w:val="00976DD9"/>
    <w:rsid w:val="0098402B"/>
    <w:rsid w:val="009906CF"/>
    <w:rsid w:val="00990952"/>
    <w:rsid w:val="00994C15"/>
    <w:rsid w:val="009A001F"/>
    <w:rsid w:val="009A30C0"/>
    <w:rsid w:val="009A3C13"/>
    <w:rsid w:val="009A469E"/>
    <w:rsid w:val="009A4769"/>
    <w:rsid w:val="009A7FA0"/>
    <w:rsid w:val="009B5DFB"/>
    <w:rsid w:val="009B5F22"/>
    <w:rsid w:val="009B71E6"/>
    <w:rsid w:val="009B71F2"/>
    <w:rsid w:val="009C085F"/>
    <w:rsid w:val="009C19B5"/>
    <w:rsid w:val="009C3023"/>
    <w:rsid w:val="009C5FFB"/>
    <w:rsid w:val="009C74BC"/>
    <w:rsid w:val="009D07E0"/>
    <w:rsid w:val="009D1711"/>
    <w:rsid w:val="009D1A01"/>
    <w:rsid w:val="009D3BDC"/>
    <w:rsid w:val="009D64DA"/>
    <w:rsid w:val="009D7BBE"/>
    <w:rsid w:val="009E0706"/>
    <w:rsid w:val="009E2CC3"/>
    <w:rsid w:val="009E334A"/>
    <w:rsid w:val="009E594D"/>
    <w:rsid w:val="009E5ED6"/>
    <w:rsid w:val="009E5FA1"/>
    <w:rsid w:val="009E7C85"/>
    <w:rsid w:val="009F7D9E"/>
    <w:rsid w:val="00A00612"/>
    <w:rsid w:val="00A00B3A"/>
    <w:rsid w:val="00A012B8"/>
    <w:rsid w:val="00A01B72"/>
    <w:rsid w:val="00A04514"/>
    <w:rsid w:val="00A04BED"/>
    <w:rsid w:val="00A07416"/>
    <w:rsid w:val="00A105AF"/>
    <w:rsid w:val="00A12203"/>
    <w:rsid w:val="00A17BF5"/>
    <w:rsid w:val="00A17E5E"/>
    <w:rsid w:val="00A207C7"/>
    <w:rsid w:val="00A21240"/>
    <w:rsid w:val="00A25891"/>
    <w:rsid w:val="00A2750B"/>
    <w:rsid w:val="00A30326"/>
    <w:rsid w:val="00A3290F"/>
    <w:rsid w:val="00A3396E"/>
    <w:rsid w:val="00A3508B"/>
    <w:rsid w:val="00A36160"/>
    <w:rsid w:val="00A36EC3"/>
    <w:rsid w:val="00A37AFE"/>
    <w:rsid w:val="00A37EAE"/>
    <w:rsid w:val="00A439AC"/>
    <w:rsid w:val="00A43FB0"/>
    <w:rsid w:val="00A472FF"/>
    <w:rsid w:val="00A556C1"/>
    <w:rsid w:val="00A5725F"/>
    <w:rsid w:val="00A608FD"/>
    <w:rsid w:val="00A61244"/>
    <w:rsid w:val="00A61759"/>
    <w:rsid w:val="00A61E59"/>
    <w:rsid w:val="00A622C7"/>
    <w:rsid w:val="00A63A2E"/>
    <w:rsid w:val="00A63D5F"/>
    <w:rsid w:val="00A67332"/>
    <w:rsid w:val="00A7069A"/>
    <w:rsid w:val="00A70F1F"/>
    <w:rsid w:val="00A713AA"/>
    <w:rsid w:val="00A72051"/>
    <w:rsid w:val="00A75FF6"/>
    <w:rsid w:val="00A7620F"/>
    <w:rsid w:val="00A76219"/>
    <w:rsid w:val="00A76D7A"/>
    <w:rsid w:val="00A80833"/>
    <w:rsid w:val="00A81C20"/>
    <w:rsid w:val="00A92777"/>
    <w:rsid w:val="00A9747A"/>
    <w:rsid w:val="00AA325A"/>
    <w:rsid w:val="00AA7236"/>
    <w:rsid w:val="00AB09F8"/>
    <w:rsid w:val="00AB1765"/>
    <w:rsid w:val="00AB30D6"/>
    <w:rsid w:val="00AB5C1A"/>
    <w:rsid w:val="00AC163B"/>
    <w:rsid w:val="00AC7E3F"/>
    <w:rsid w:val="00AD30AA"/>
    <w:rsid w:val="00AD4494"/>
    <w:rsid w:val="00AD7D32"/>
    <w:rsid w:val="00AE2716"/>
    <w:rsid w:val="00AE31AF"/>
    <w:rsid w:val="00AE3F1D"/>
    <w:rsid w:val="00AE5275"/>
    <w:rsid w:val="00AE65A6"/>
    <w:rsid w:val="00AE6FEA"/>
    <w:rsid w:val="00AF0B32"/>
    <w:rsid w:val="00AF24A8"/>
    <w:rsid w:val="00AF5394"/>
    <w:rsid w:val="00AF7A44"/>
    <w:rsid w:val="00AF7D1D"/>
    <w:rsid w:val="00B00BAD"/>
    <w:rsid w:val="00B011B4"/>
    <w:rsid w:val="00B05365"/>
    <w:rsid w:val="00B05D99"/>
    <w:rsid w:val="00B06A55"/>
    <w:rsid w:val="00B10E51"/>
    <w:rsid w:val="00B13184"/>
    <w:rsid w:val="00B15F6C"/>
    <w:rsid w:val="00B1652C"/>
    <w:rsid w:val="00B206DC"/>
    <w:rsid w:val="00B22543"/>
    <w:rsid w:val="00B22588"/>
    <w:rsid w:val="00B256BB"/>
    <w:rsid w:val="00B26A51"/>
    <w:rsid w:val="00B26DC7"/>
    <w:rsid w:val="00B27885"/>
    <w:rsid w:val="00B3116D"/>
    <w:rsid w:val="00B32B4E"/>
    <w:rsid w:val="00B33E0A"/>
    <w:rsid w:val="00B34879"/>
    <w:rsid w:val="00B34CC8"/>
    <w:rsid w:val="00B36774"/>
    <w:rsid w:val="00B401F8"/>
    <w:rsid w:val="00B412BC"/>
    <w:rsid w:val="00B42B51"/>
    <w:rsid w:val="00B42DF0"/>
    <w:rsid w:val="00B43022"/>
    <w:rsid w:val="00B45D39"/>
    <w:rsid w:val="00B51BAF"/>
    <w:rsid w:val="00B526CA"/>
    <w:rsid w:val="00B53328"/>
    <w:rsid w:val="00B55495"/>
    <w:rsid w:val="00B5760E"/>
    <w:rsid w:val="00B608B0"/>
    <w:rsid w:val="00B6135C"/>
    <w:rsid w:val="00B61AF3"/>
    <w:rsid w:val="00B62BA8"/>
    <w:rsid w:val="00B6360C"/>
    <w:rsid w:val="00B85162"/>
    <w:rsid w:val="00B8632D"/>
    <w:rsid w:val="00B86EDF"/>
    <w:rsid w:val="00B93A0E"/>
    <w:rsid w:val="00B95558"/>
    <w:rsid w:val="00B958EA"/>
    <w:rsid w:val="00BA0D3F"/>
    <w:rsid w:val="00BA1630"/>
    <w:rsid w:val="00BA217B"/>
    <w:rsid w:val="00BA395C"/>
    <w:rsid w:val="00BA3EFD"/>
    <w:rsid w:val="00BA4455"/>
    <w:rsid w:val="00BA4A6F"/>
    <w:rsid w:val="00BA5FBF"/>
    <w:rsid w:val="00BA658E"/>
    <w:rsid w:val="00BA673D"/>
    <w:rsid w:val="00BA79CC"/>
    <w:rsid w:val="00BB1A8A"/>
    <w:rsid w:val="00BB3BAE"/>
    <w:rsid w:val="00BB5079"/>
    <w:rsid w:val="00BB5674"/>
    <w:rsid w:val="00BC0C72"/>
    <w:rsid w:val="00BC11DB"/>
    <w:rsid w:val="00BC1E47"/>
    <w:rsid w:val="00BC57B1"/>
    <w:rsid w:val="00BC7452"/>
    <w:rsid w:val="00BC75B4"/>
    <w:rsid w:val="00BD268E"/>
    <w:rsid w:val="00BD437C"/>
    <w:rsid w:val="00BD529C"/>
    <w:rsid w:val="00BD5C8B"/>
    <w:rsid w:val="00BD6A43"/>
    <w:rsid w:val="00BE096A"/>
    <w:rsid w:val="00BE1BB9"/>
    <w:rsid w:val="00BE25DF"/>
    <w:rsid w:val="00BE552D"/>
    <w:rsid w:val="00BE6A88"/>
    <w:rsid w:val="00BF2708"/>
    <w:rsid w:val="00BF467A"/>
    <w:rsid w:val="00BF6B6E"/>
    <w:rsid w:val="00BF7779"/>
    <w:rsid w:val="00C00109"/>
    <w:rsid w:val="00C00398"/>
    <w:rsid w:val="00C030F1"/>
    <w:rsid w:val="00C03256"/>
    <w:rsid w:val="00C04AA5"/>
    <w:rsid w:val="00C05EA3"/>
    <w:rsid w:val="00C06827"/>
    <w:rsid w:val="00C073DC"/>
    <w:rsid w:val="00C108FC"/>
    <w:rsid w:val="00C10BA2"/>
    <w:rsid w:val="00C11098"/>
    <w:rsid w:val="00C129CC"/>
    <w:rsid w:val="00C12C3D"/>
    <w:rsid w:val="00C12E8D"/>
    <w:rsid w:val="00C12F0A"/>
    <w:rsid w:val="00C136D5"/>
    <w:rsid w:val="00C15586"/>
    <w:rsid w:val="00C22C0D"/>
    <w:rsid w:val="00C23C1D"/>
    <w:rsid w:val="00C2467B"/>
    <w:rsid w:val="00C25525"/>
    <w:rsid w:val="00C275AD"/>
    <w:rsid w:val="00C32868"/>
    <w:rsid w:val="00C35E1D"/>
    <w:rsid w:val="00C40C1E"/>
    <w:rsid w:val="00C41178"/>
    <w:rsid w:val="00C42E76"/>
    <w:rsid w:val="00C43529"/>
    <w:rsid w:val="00C447E7"/>
    <w:rsid w:val="00C455C1"/>
    <w:rsid w:val="00C455EA"/>
    <w:rsid w:val="00C45B7C"/>
    <w:rsid w:val="00C4638A"/>
    <w:rsid w:val="00C46CA1"/>
    <w:rsid w:val="00C474C0"/>
    <w:rsid w:val="00C47CA0"/>
    <w:rsid w:val="00C47DFA"/>
    <w:rsid w:val="00C50B10"/>
    <w:rsid w:val="00C541C1"/>
    <w:rsid w:val="00C543F8"/>
    <w:rsid w:val="00C55ECF"/>
    <w:rsid w:val="00C56AFB"/>
    <w:rsid w:val="00C56EA5"/>
    <w:rsid w:val="00C573CD"/>
    <w:rsid w:val="00C57B67"/>
    <w:rsid w:val="00C62A0C"/>
    <w:rsid w:val="00C635E8"/>
    <w:rsid w:val="00C655B1"/>
    <w:rsid w:val="00C66EBC"/>
    <w:rsid w:val="00C713BE"/>
    <w:rsid w:val="00C72E85"/>
    <w:rsid w:val="00C73439"/>
    <w:rsid w:val="00C73489"/>
    <w:rsid w:val="00C73948"/>
    <w:rsid w:val="00C74FB1"/>
    <w:rsid w:val="00C75D43"/>
    <w:rsid w:val="00C76BDE"/>
    <w:rsid w:val="00C775A5"/>
    <w:rsid w:val="00C779B3"/>
    <w:rsid w:val="00C81104"/>
    <w:rsid w:val="00C83586"/>
    <w:rsid w:val="00C8490F"/>
    <w:rsid w:val="00C8520B"/>
    <w:rsid w:val="00C9062C"/>
    <w:rsid w:val="00C9196E"/>
    <w:rsid w:val="00C9302E"/>
    <w:rsid w:val="00C9360E"/>
    <w:rsid w:val="00C93ADA"/>
    <w:rsid w:val="00C940CA"/>
    <w:rsid w:val="00C942DC"/>
    <w:rsid w:val="00C9431F"/>
    <w:rsid w:val="00C9460F"/>
    <w:rsid w:val="00C94C18"/>
    <w:rsid w:val="00C95C53"/>
    <w:rsid w:val="00C97134"/>
    <w:rsid w:val="00CA055E"/>
    <w:rsid w:val="00CA1762"/>
    <w:rsid w:val="00CA17DE"/>
    <w:rsid w:val="00CA3FFF"/>
    <w:rsid w:val="00CA614F"/>
    <w:rsid w:val="00CA63B6"/>
    <w:rsid w:val="00CA710A"/>
    <w:rsid w:val="00CA745A"/>
    <w:rsid w:val="00CB1D9B"/>
    <w:rsid w:val="00CB2F9E"/>
    <w:rsid w:val="00CB315A"/>
    <w:rsid w:val="00CB37C9"/>
    <w:rsid w:val="00CB5C6E"/>
    <w:rsid w:val="00CB7FE0"/>
    <w:rsid w:val="00CC1BAE"/>
    <w:rsid w:val="00CC2FB9"/>
    <w:rsid w:val="00CC4ED4"/>
    <w:rsid w:val="00CC79C8"/>
    <w:rsid w:val="00CD16CB"/>
    <w:rsid w:val="00CD5D28"/>
    <w:rsid w:val="00CD64D1"/>
    <w:rsid w:val="00CD653A"/>
    <w:rsid w:val="00CD6BC7"/>
    <w:rsid w:val="00CD7D91"/>
    <w:rsid w:val="00CE34DE"/>
    <w:rsid w:val="00CE3D0B"/>
    <w:rsid w:val="00CF05C1"/>
    <w:rsid w:val="00CF33C7"/>
    <w:rsid w:val="00CF3C36"/>
    <w:rsid w:val="00CF42D1"/>
    <w:rsid w:val="00CF584B"/>
    <w:rsid w:val="00CF666F"/>
    <w:rsid w:val="00D0091F"/>
    <w:rsid w:val="00D02671"/>
    <w:rsid w:val="00D0475E"/>
    <w:rsid w:val="00D05AA7"/>
    <w:rsid w:val="00D0771C"/>
    <w:rsid w:val="00D10DE1"/>
    <w:rsid w:val="00D10FFB"/>
    <w:rsid w:val="00D11BDC"/>
    <w:rsid w:val="00D12033"/>
    <w:rsid w:val="00D12878"/>
    <w:rsid w:val="00D12CE6"/>
    <w:rsid w:val="00D1397E"/>
    <w:rsid w:val="00D149CD"/>
    <w:rsid w:val="00D14FC3"/>
    <w:rsid w:val="00D1543D"/>
    <w:rsid w:val="00D17E65"/>
    <w:rsid w:val="00D20150"/>
    <w:rsid w:val="00D2049C"/>
    <w:rsid w:val="00D2146F"/>
    <w:rsid w:val="00D217A4"/>
    <w:rsid w:val="00D225AF"/>
    <w:rsid w:val="00D24304"/>
    <w:rsid w:val="00D270BC"/>
    <w:rsid w:val="00D324F3"/>
    <w:rsid w:val="00D32D78"/>
    <w:rsid w:val="00D349F2"/>
    <w:rsid w:val="00D36157"/>
    <w:rsid w:val="00D36709"/>
    <w:rsid w:val="00D41245"/>
    <w:rsid w:val="00D41B98"/>
    <w:rsid w:val="00D430B6"/>
    <w:rsid w:val="00D455EA"/>
    <w:rsid w:val="00D45C06"/>
    <w:rsid w:val="00D47E1A"/>
    <w:rsid w:val="00D50891"/>
    <w:rsid w:val="00D50E35"/>
    <w:rsid w:val="00D5171C"/>
    <w:rsid w:val="00D52ABA"/>
    <w:rsid w:val="00D55667"/>
    <w:rsid w:val="00D56618"/>
    <w:rsid w:val="00D62AEA"/>
    <w:rsid w:val="00D62F3C"/>
    <w:rsid w:val="00D66B68"/>
    <w:rsid w:val="00D66F2C"/>
    <w:rsid w:val="00D6721F"/>
    <w:rsid w:val="00D672FC"/>
    <w:rsid w:val="00D70799"/>
    <w:rsid w:val="00D70FAD"/>
    <w:rsid w:val="00D7179A"/>
    <w:rsid w:val="00D73B2F"/>
    <w:rsid w:val="00D82AAA"/>
    <w:rsid w:val="00D82D93"/>
    <w:rsid w:val="00D85163"/>
    <w:rsid w:val="00D86551"/>
    <w:rsid w:val="00D90100"/>
    <w:rsid w:val="00D90C5E"/>
    <w:rsid w:val="00D930B6"/>
    <w:rsid w:val="00D9465C"/>
    <w:rsid w:val="00D96E39"/>
    <w:rsid w:val="00D97FDB"/>
    <w:rsid w:val="00DA07EF"/>
    <w:rsid w:val="00DA48C8"/>
    <w:rsid w:val="00DA4BF8"/>
    <w:rsid w:val="00DA6939"/>
    <w:rsid w:val="00DA7105"/>
    <w:rsid w:val="00DA7A1F"/>
    <w:rsid w:val="00DB16AD"/>
    <w:rsid w:val="00DB1E1B"/>
    <w:rsid w:val="00DB3AAD"/>
    <w:rsid w:val="00DB5349"/>
    <w:rsid w:val="00DB5D12"/>
    <w:rsid w:val="00DC158B"/>
    <w:rsid w:val="00DC1BE6"/>
    <w:rsid w:val="00DC34BD"/>
    <w:rsid w:val="00DC51E5"/>
    <w:rsid w:val="00DC5DAB"/>
    <w:rsid w:val="00DC60D2"/>
    <w:rsid w:val="00DD0379"/>
    <w:rsid w:val="00DD17C9"/>
    <w:rsid w:val="00DD1C02"/>
    <w:rsid w:val="00DD530D"/>
    <w:rsid w:val="00DD6567"/>
    <w:rsid w:val="00DD789C"/>
    <w:rsid w:val="00DE06A4"/>
    <w:rsid w:val="00DE2719"/>
    <w:rsid w:val="00DE2888"/>
    <w:rsid w:val="00DE467E"/>
    <w:rsid w:val="00DE743C"/>
    <w:rsid w:val="00DE748E"/>
    <w:rsid w:val="00DF4D76"/>
    <w:rsid w:val="00E0036E"/>
    <w:rsid w:val="00E01F4B"/>
    <w:rsid w:val="00E03E94"/>
    <w:rsid w:val="00E03FD6"/>
    <w:rsid w:val="00E0424E"/>
    <w:rsid w:val="00E12020"/>
    <w:rsid w:val="00E155FC"/>
    <w:rsid w:val="00E20065"/>
    <w:rsid w:val="00E21187"/>
    <w:rsid w:val="00E22CAC"/>
    <w:rsid w:val="00E23AF1"/>
    <w:rsid w:val="00E245CB"/>
    <w:rsid w:val="00E257A1"/>
    <w:rsid w:val="00E25E6E"/>
    <w:rsid w:val="00E30FE0"/>
    <w:rsid w:val="00E3380F"/>
    <w:rsid w:val="00E33CE9"/>
    <w:rsid w:val="00E344C6"/>
    <w:rsid w:val="00E34702"/>
    <w:rsid w:val="00E373A8"/>
    <w:rsid w:val="00E43D7B"/>
    <w:rsid w:val="00E4432B"/>
    <w:rsid w:val="00E45015"/>
    <w:rsid w:val="00E469A5"/>
    <w:rsid w:val="00E46A27"/>
    <w:rsid w:val="00E4722A"/>
    <w:rsid w:val="00E52D0D"/>
    <w:rsid w:val="00E533EF"/>
    <w:rsid w:val="00E538F9"/>
    <w:rsid w:val="00E55AB1"/>
    <w:rsid w:val="00E65186"/>
    <w:rsid w:val="00E705B0"/>
    <w:rsid w:val="00E719B4"/>
    <w:rsid w:val="00E7254E"/>
    <w:rsid w:val="00E733FD"/>
    <w:rsid w:val="00E765E0"/>
    <w:rsid w:val="00E8029A"/>
    <w:rsid w:val="00E8140B"/>
    <w:rsid w:val="00E816F5"/>
    <w:rsid w:val="00E83EC1"/>
    <w:rsid w:val="00E854C6"/>
    <w:rsid w:val="00E8649B"/>
    <w:rsid w:val="00E9233F"/>
    <w:rsid w:val="00E92792"/>
    <w:rsid w:val="00E92CB2"/>
    <w:rsid w:val="00E92D0B"/>
    <w:rsid w:val="00E95CD9"/>
    <w:rsid w:val="00E96AC1"/>
    <w:rsid w:val="00EA0119"/>
    <w:rsid w:val="00EA2C36"/>
    <w:rsid w:val="00EA5B44"/>
    <w:rsid w:val="00EA6587"/>
    <w:rsid w:val="00EA6A73"/>
    <w:rsid w:val="00EB1274"/>
    <w:rsid w:val="00EB1C57"/>
    <w:rsid w:val="00EB5A11"/>
    <w:rsid w:val="00EB6AEB"/>
    <w:rsid w:val="00EC0147"/>
    <w:rsid w:val="00EC09E5"/>
    <w:rsid w:val="00EC16A2"/>
    <w:rsid w:val="00EC2291"/>
    <w:rsid w:val="00EC25AA"/>
    <w:rsid w:val="00EC42FC"/>
    <w:rsid w:val="00EC45CE"/>
    <w:rsid w:val="00EC46AB"/>
    <w:rsid w:val="00EC7BAF"/>
    <w:rsid w:val="00EC7DAA"/>
    <w:rsid w:val="00ED0B1C"/>
    <w:rsid w:val="00ED3329"/>
    <w:rsid w:val="00ED3B0A"/>
    <w:rsid w:val="00ED4AC4"/>
    <w:rsid w:val="00EE3074"/>
    <w:rsid w:val="00EE49BE"/>
    <w:rsid w:val="00EE6C8D"/>
    <w:rsid w:val="00EE7E28"/>
    <w:rsid w:val="00EF03B9"/>
    <w:rsid w:val="00EF288D"/>
    <w:rsid w:val="00EF321D"/>
    <w:rsid w:val="00EF3ACB"/>
    <w:rsid w:val="00EF5D8D"/>
    <w:rsid w:val="00F0003B"/>
    <w:rsid w:val="00F0407C"/>
    <w:rsid w:val="00F04CC2"/>
    <w:rsid w:val="00F04DEC"/>
    <w:rsid w:val="00F05B0D"/>
    <w:rsid w:val="00F0687C"/>
    <w:rsid w:val="00F06F53"/>
    <w:rsid w:val="00F078EF"/>
    <w:rsid w:val="00F11459"/>
    <w:rsid w:val="00F11839"/>
    <w:rsid w:val="00F136B3"/>
    <w:rsid w:val="00F1486A"/>
    <w:rsid w:val="00F21C3F"/>
    <w:rsid w:val="00F2297F"/>
    <w:rsid w:val="00F23547"/>
    <w:rsid w:val="00F2661B"/>
    <w:rsid w:val="00F26C65"/>
    <w:rsid w:val="00F3079A"/>
    <w:rsid w:val="00F31CA0"/>
    <w:rsid w:val="00F31CBA"/>
    <w:rsid w:val="00F34F33"/>
    <w:rsid w:val="00F37AC2"/>
    <w:rsid w:val="00F43395"/>
    <w:rsid w:val="00F451B9"/>
    <w:rsid w:val="00F45839"/>
    <w:rsid w:val="00F522DB"/>
    <w:rsid w:val="00F55D0B"/>
    <w:rsid w:val="00F6264B"/>
    <w:rsid w:val="00F64059"/>
    <w:rsid w:val="00F652F1"/>
    <w:rsid w:val="00F71B33"/>
    <w:rsid w:val="00F724BE"/>
    <w:rsid w:val="00F725F4"/>
    <w:rsid w:val="00F74B95"/>
    <w:rsid w:val="00F757F1"/>
    <w:rsid w:val="00F7672C"/>
    <w:rsid w:val="00F77154"/>
    <w:rsid w:val="00F802F6"/>
    <w:rsid w:val="00F8045A"/>
    <w:rsid w:val="00F82912"/>
    <w:rsid w:val="00F82AC0"/>
    <w:rsid w:val="00F82E66"/>
    <w:rsid w:val="00F86594"/>
    <w:rsid w:val="00F94158"/>
    <w:rsid w:val="00F95617"/>
    <w:rsid w:val="00F95B32"/>
    <w:rsid w:val="00F9690A"/>
    <w:rsid w:val="00F975E9"/>
    <w:rsid w:val="00FA0675"/>
    <w:rsid w:val="00FA37C6"/>
    <w:rsid w:val="00FA3A26"/>
    <w:rsid w:val="00FA5C54"/>
    <w:rsid w:val="00FA6F0F"/>
    <w:rsid w:val="00FB02A7"/>
    <w:rsid w:val="00FB087E"/>
    <w:rsid w:val="00FB3E30"/>
    <w:rsid w:val="00FB57A1"/>
    <w:rsid w:val="00FB6E2A"/>
    <w:rsid w:val="00FC0A1F"/>
    <w:rsid w:val="00FC0EB9"/>
    <w:rsid w:val="00FC3800"/>
    <w:rsid w:val="00FC4D70"/>
    <w:rsid w:val="00FC7429"/>
    <w:rsid w:val="00FD0662"/>
    <w:rsid w:val="00FD06F2"/>
    <w:rsid w:val="00FE04C4"/>
    <w:rsid w:val="00FE3AD7"/>
    <w:rsid w:val="00FE44C8"/>
    <w:rsid w:val="00FE4804"/>
    <w:rsid w:val="00FE71C6"/>
    <w:rsid w:val="00FE7BC7"/>
    <w:rsid w:val="00FE7C80"/>
    <w:rsid w:val="00FF046C"/>
    <w:rsid w:val="00FF0B2A"/>
    <w:rsid w:val="00FF3FEC"/>
    <w:rsid w:val="00FF4E1C"/>
    <w:rsid w:val="00FF4EF6"/>
    <w:rsid w:val="00FF4F21"/>
    <w:rsid w:val="00FF7026"/>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5BE94C6-3B70-4FE9-9AF3-4C4588D1B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iPriority="99"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7">
    <w:name w:val="Normal"/>
    <w:qFormat/>
    <w:rsid w:val="001A3FC5"/>
    <w:pPr>
      <w:ind w:firstLine="567"/>
      <w:jc w:val="both"/>
    </w:pPr>
    <w:rPr>
      <w:sz w:val="24"/>
    </w:rPr>
  </w:style>
  <w:style w:type="paragraph" w:styleId="10">
    <w:name w:val="heading 1"/>
    <w:aliases w:val="_GOST_1,_EB_1,h:1,h:1app,TF-Overskrift 1,H1,H11,R1,Titre 0,.,Название спецификации,1,Section,ASFK_1,Название организации,GOST_1,Знак,Загол 1,_TFF,h1,app heading 1,ITT t1,II+,I,H12,H13,H14,H15,H16,H17,H18,H111,H121,H131,H141,H151,H161,H171"/>
    <w:next w:val="GOSTNormal"/>
    <w:link w:val="12"/>
    <w:qFormat/>
    <w:rsid w:val="001A3FC5"/>
    <w:pPr>
      <w:keepNext/>
      <w:pageBreakBefore/>
      <w:numPr>
        <w:numId w:val="43"/>
      </w:numPr>
      <w:tabs>
        <w:tab w:val="clear" w:pos="432"/>
        <w:tab w:val="left" w:pos="567"/>
      </w:tabs>
      <w:suppressAutoHyphens/>
      <w:spacing w:before="240" w:after="360"/>
      <w:ind w:left="567" w:hanging="567"/>
      <w:contextualSpacing/>
      <w:jc w:val="center"/>
      <w:outlineLvl w:val="0"/>
    </w:pPr>
    <w:rPr>
      <w:b/>
      <w:caps/>
      <w:sz w:val="32"/>
      <w:szCs w:val="36"/>
    </w:rPr>
  </w:style>
  <w:style w:type="paragraph" w:styleId="22">
    <w:name w:val="heading 2"/>
    <w:aliases w:val="_GOST_2,_EB_2,Подраздел,2,21,22,211,h:2,h:2app,T2,TF-Overskrit 2,H2,Title2,ITT t2,PA Major Section,TE Heading 2,Livello 2,R2,H21,heading 2+ Indent: Left 0.25 in,título 2,TITRE 2,h2,1st level heading,l2,level 2 no toc,A,2nd level,Titre2,GOST_"/>
    <w:basedOn w:val="10"/>
    <w:next w:val="GOSTNormal"/>
    <w:link w:val="23"/>
    <w:qFormat/>
    <w:rsid w:val="001A3FC5"/>
    <w:pPr>
      <w:keepLines/>
      <w:pageBreakBefore w:val="0"/>
      <w:numPr>
        <w:ilvl w:val="1"/>
      </w:numPr>
      <w:tabs>
        <w:tab w:val="clear" w:pos="576"/>
        <w:tab w:val="left" w:pos="851"/>
      </w:tabs>
      <w:spacing w:after="240"/>
      <w:ind w:left="851" w:hanging="851"/>
      <w:jc w:val="left"/>
      <w:outlineLvl w:val="1"/>
    </w:pPr>
    <w:rPr>
      <w:rFonts w:cs="Arial"/>
      <w:bCs/>
      <w:iCs/>
      <w:caps w:val="0"/>
      <w:szCs w:val="32"/>
    </w:rPr>
  </w:style>
  <w:style w:type="paragraph" w:styleId="32">
    <w:name w:val="heading 3"/>
    <w:aliases w:val="_GOST_3,_EB_3,o,h:3,h,3,31,ITT t3,PA Minor Section,TE Heading,H3,Title3,list,l3,Level 3 Head,heading 3,h3,H31,H32,H33,H34,H35,título 3,subhead,1.,TF-Overskrift 3,Titre3,alltoc,Table3,3heading,Heading 3 - old,orderpara2,l31,32,l32,33,l33,34,ç"/>
    <w:basedOn w:val="22"/>
    <w:next w:val="GOSTNormal"/>
    <w:link w:val="33"/>
    <w:qFormat/>
    <w:rsid w:val="001A3FC5"/>
    <w:pPr>
      <w:numPr>
        <w:ilvl w:val="2"/>
      </w:numPr>
      <w:tabs>
        <w:tab w:val="clear" w:pos="720"/>
        <w:tab w:val="clear" w:pos="851"/>
        <w:tab w:val="left" w:pos="964"/>
      </w:tabs>
      <w:ind w:left="964" w:hanging="964"/>
      <w:outlineLvl w:val="2"/>
    </w:pPr>
    <w:rPr>
      <w:bCs w:val="0"/>
      <w:sz w:val="26"/>
      <w:szCs w:val="26"/>
    </w:rPr>
  </w:style>
  <w:style w:type="paragraph" w:styleId="41">
    <w:name w:val="heading 4"/>
    <w:aliases w:val="_GOST_4,_EB_4,H4,Заголовок 4 (Приложение),Sub-Minor,????????? 4 (??????????),h:4,h4,ITT t4,PA Micro Section,TE Heading 4,4,heading 4 + Indent: Left 0.5 in,a.,I4,l4,heading 4,Map Title,heading,ASFK_4,heading4,heading 4 Знак,GOST_4,I41,headin"/>
    <w:basedOn w:val="32"/>
    <w:next w:val="GOSTNormal"/>
    <w:link w:val="42"/>
    <w:qFormat/>
    <w:rsid w:val="001A3FC5"/>
    <w:pPr>
      <w:numPr>
        <w:ilvl w:val="3"/>
      </w:numPr>
      <w:tabs>
        <w:tab w:val="clear" w:pos="864"/>
        <w:tab w:val="clear" w:pos="964"/>
        <w:tab w:val="left" w:pos="1134"/>
      </w:tabs>
      <w:ind w:left="1134" w:hanging="1134"/>
      <w:outlineLvl w:val="3"/>
    </w:pPr>
    <w:rPr>
      <w:sz w:val="24"/>
    </w:rPr>
  </w:style>
  <w:style w:type="paragraph" w:styleId="51">
    <w:name w:val="heading 5"/>
    <w:aliases w:val="_GOST_5,_EB_5,ASFK_5,ITT t5,PA Pico Section,5,Roman list,h5,Roman list1,Roman list2,Roman list11,Roman list3,Roman list12,Roman list21,Roman list111,GOST_5,Знак18,Roman list111 ‚’€ђ"/>
    <w:basedOn w:val="41"/>
    <w:next w:val="GOSTNormal"/>
    <w:link w:val="52"/>
    <w:qFormat/>
    <w:rsid w:val="001A3FC5"/>
    <w:pPr>
      <w:numPr>
        <w:ilvl w:val="4"/>
      </w:numPr>
      <w:tabs>
        <w:tab w:val="clear" w:pos="1008"/>
        <w:tab w:val="clear" w:pos="1134"/>
        <w:tab w:val="left" w:pos="1276"/>
      </w:tabs>
      <w:spacing w:after="120"/>
      <w:ind w:left="1276" w:hanging="1276"/>
      <w:outlineLvl w:val="4"/>
    </w:pPr>
    <w:rPr>
      <w:rFonts w:cs="Times New Roman"/>
      <w:bCs/>
      <w:iCs w:val="0"/>
      <w:lang w:eastAsia="ko-KR"/>
    </w:rPr>
  </w:style>
  <w:style w:type="paragraph" w:styleId="6">
    <w:name w:val="heading 6"/>
    <w:aliases w:val="_GOST_6,ITT t6,PA Appendix,6,heading 6,Bullet list,Bullet list1,Bullet list2,Bullet list11,Bullet list3,Bullet list12,Bullet list21,Bullet list111,Bullet lis"/>
    <w:basedOn w:val="51"/>
    <w:next w:val="GOSTNormal"/>
    <w:link w:val="60"/>
    <w:autoRedefine/>
    <w:qFormat/>
    <w:rsid w:val="001A3FC5"/>
    <w:pPr>
      <w:numPr>
        <w:ilvl w:val="5"/>
      </w:numPr>
      <w:tabs>
        <w:tab w:val="clear" w:pos="1152"/>
        <w:tab w:val="clear" w:pos="1276"/>
        <w:tab w:val="left" w:pos="1418"/>
      </w:tabs>
      <w:ind w:left="1418" w:hanging="1418"/>
      <w:outlineLvl w:val="5"/>
    </w:pPr>
    <w:rPr>
      <w:bCs w:val="0"/>
      <w:i/>
      <w:szCs w:val="22"/>
    </w:rPr>
  </w:style>
  <w:style w:type="paragraph" w:styleId="7">
    <w:name w:val="heading 7"/>
    <w:aliases w:val="ITT t7,PA Appendix Major,7,req3,heading 7,letter list,lettered list,letter list1,lettered list1,letter list2,lettered list2,letter list11,lettered list11,letter list3,lettered list3,letter list12,lettered list12,letter list21"/>
    <w:basedOn w:val="a7"/>
    <w:next w:val="a7"/>
    <w:link w:val="70"/>
    <w:qFormat/>
    <w:rsid w:val="001A3FC5"/>
    <w:pPr>
      <w:numPr>
        <w:ilvl w:val="6"/>
        <w:numId w:val="43"/>
      </w:numPr>
      <w:spacing w:before="240" w:after="60"/>
      <w:outlineLvl w:val="6"/>
    </w:pPr>
  </w:style>
  <w:style w:type="paragraph" w:styleId="8">
    <w:name w:val="heading 8"/>
    <w:basedOn w:val="a7"/>
    <w:next w:val="a7"/>
    <w:link w:val="80"/>
    <w:qFormat/>
    <w:rsid w:val="001A3FC5"/>
    <w:pPr>
      <w:numPr>
        <w:ilvl w:val="7"/>
        <w:numId w:val="43"/>
      </w:numPr>
      <w:spacing w:before="240" w:after="60"/>
      <w:outlineLvl w:val="7"/>
    </w:pPr>
    <w:rPr>
      <w:i/>
      <w:iCs/>
    </w:rPr>
  </w:style>
  <w:style w:type="paragraph" w:styleId="9">
    <w:name w:val="heading 9"/>
    <w:basedOn w:val="a7"/>
    <w:next w:val="a7"/>
    <w:link w:val="90"/>
    <w:qFormat/>
    <w:rsid w:val="001A3FC5"/>
    <w:pPr>
      <w:numPr>
        <w:ilvl w:val="8"/>
        <w:numId w:val="44"/>
      </w:numPr>
      <w:spacing w:before="240" w:after="60"/>
      <w:outlineLvl w:val="8"/>
    </w:pPr>
    <w:rPr>
      <w:rFonts w:ascii="Arial" w:hAnsi="Arial"/>
      <w:sz w:val="22"/>
      <w:szCs w:val="22"/>
    </w:rPr>
  </w:style>
  <w:style w:type="character" w:default="1" w:styleId="a8">
    <w:name w:val="Default Paragraph Font"/>
    <w:uiPriority w:val="1"/>
    <w:semiHidden/>
    <w:unhideWhenUsed/>
  </w:style>
  <w:style w:type="table" w:default="1" w:styleId="a9">
    <w:name w:val="Normal Table"/>
    <w:uiPriority w:val="99"/>
    <w:semiHidden/>
    <w:unhideWhenUsed/>
    <w:tblPr>
      <w:tblInd w:w="0" w:type="dxa"/>
      <w:tblCellMar>
        <w:top w:w="0" w:type="dxa"/>
        <w:left w:w="108" w:type="dxa"/>
        <w:bottom w:w="0" w:type="dxa"/>
        <w:right w:w="108" w:type="dxa"/>
      </w:tblCellMar>
    </w:tblPr>
  </w:style>
  <w:style w:type="numbering" w:default="1" w:styleId="aa">
    <w:name w:val="No List"/>
    <w:uiPriority w:val="99"/>
    <w:semiHidden/>
    <w:unhideWhenUsed/>
  </w:style>
  <w:style w:type="paragraph" w:customStyle="1" w:styleId="GOSTFigure">
    <w:name w:val="_GOST_Figure"/>
    <w:next w:val="GOSTFigName"/>
    <w:rsid w:val="001A3FC5"/>
    <w:pPr>
      <w:keepNext/>
      <w:spacing w:before="120" w:after="120"/>
      <w:jc w:val="center"/>
    </w:pPr>
    <w:rPr>
      <w:sz w:val="24"/>
    </w:rPr>
  </w:style>
  <w:style w:type="paragraph" w:customStyle="1" w:styleId="GOSTFigName">
    <w:name w:val="_GOST_Fig_Name"/>
    <w:basedOn w:val="GOSTFigure"/>
    <w:next w:val="GOSTNormal"/>
    <w:rsid w:val="001A3FC5"/>
    <w:pPr>
      <w:keepNext w:val="0"/>
      <w:numPr>
        <w:numId w:val="31"/>
      </w:numPr>
      <w:suppressAutoHyphens/>
      <w:contextualSpacing/>
    </w:pPr>
    <w:rPr>
      <w:b/>
      <w:szCs w:val="24"/>
    </w:rPr>
  </w:style>
  <w:style w:type="paragraph" w:customStyle="1" w:styleId="GOSTheader">
    <w:name w:val="_GOST_header"/>
    <w:rsid w:val="001A3FC5"/>
    <w:pPr>
      <w:suppressAutoHyphens/>
    </w:pPr>
    <w:rPr>
      <w:color w:val="333333"/>
      <w:sz w:val="22"/>
    </w:rPr>
  </w:style>
  <w:style w:type="paragraph" w:customStyle="1" w:styleId="GOSTListmark1">
    <w:name w:val="_GOST_List_mark1"/>
    <w:link w:val="GOSTListmark10"/>
    <w:qFormat/>
    <w:rsid w:val="001A3FC5"/>
    <w:pPr>
      <w:numPr>
        <w:numId w:val="32"/>
      </w:numPr>
      <w:jc w:val="both"/>
    </w:pPr>
    <w:rPr>
      <w:snapToGrid w:val="0"/>
      <w:sz w:val="24"/>
    </w:rPr>
  </w:style>
  <w:style w:type="paragraph" w:customStyle="1" w:styleId="GOSTListmark2">
    <w:name w:val="_GOST_List_mark2"/>
    <w:rsid w:val="001A3FC5"/>
    <w:pPr>
      <w:numPr>
        <w:numId w:val="33"/>
      </w:numPr>
      <w:jc w:val="both"/>
    </w:pPr>
    <w:rPr>
      <w:snapToGrid w:val="0"/>
      <w:sz w:val="24"/>
    </w:rPr>
  </w:style>
  <w:style w:type="paragraph" w:customStyle="1" w:styleId="GOSTListmark3">
    <w:name w:val="_GOST_List_mark3"/>
    <w:basedOn w:val="a7"/>
    <w:rsid w:val="001A3FC5"/>
    <w:pPr>
      <w:numPr>
        <w:numId w:val="27"/>
      </w:numPr>
    </w:pPr>
    <w:rPr>
      <w:snapToGrid w:val="0"/>
    </w:rPr>
  </w:style>
  <w:style w:type="paragraph" w:customStyle="1" w:styleId="GOSTListmark4">
    <w:name w:val="_GOST_List_mark4"/>
    <w:basedOn w:val="a7"/>
    <w:rsid w:val="001A3FC5"/>
    <w:pPr>
      <w:numPr>
        <w:numId w:val="63"/>
      </w:numPr>
    </w:pPr>
  </w:style>
  <w:style w:type="paragraph" w:styleId="ab">
    <w:name w:val="header"/>
    <w:basedOn w:val="a7"/>
    <w:link w:val="ac"/>
    <w:rsid w:val="001A3FC5"/>
    <w:pPr>
      <w:tabs>
        <w:tab w:val="center" w:pos="4677"/>
        <w:tab w:val="right" w:pos="9355"/>
      </w:tabs>
    </w:pPr>
  </w:style>
  <w:style w:type="paragraph" w:customStyle="1" w:styleId="GOSTListnote">
    <w:name w:val="_GOST_List_note"/>
    <w:basedOn w:val="GOSTListmark3"/>
    <w:rsid w:val="004B0C88"/>
    <w:pPr>
      <w:numPr>
        <w:numId w:val="0"/>
      </w:numPr>
    </w:pPr>
  </w:style>
  <w:style w:type="paragraph" w:customStyle="1" w:styleId="GOSTListnormal18">
    <w:name w:val="_GOST_List_normal_1.8"/>
    <w:rsid w:val="001A3FC5"/>
    <w:pPr>
      <w:tabs>
        <w:tab w:val="left" w:pos="1021"/>
      </w:tabs>
      <w:ind w:left="1021"/>
      <w:jc w:val="both"/>
    </w:pPr>
    <w:rPr>
      <w:snapToGrid w:val="0"/>
      <w:sz w:val="24"/>
    </w:rPr>
  </w:style>
  <w:style w:type="paragraph" w:customStyle="1" w:styleId="GOSTListnum2">
    <w:name w:val="_GOST_List_num2"/>
    <w:basedOn w:val="GOSTListnum"/>
    <w:qFormat/>
    <w:rsid w:val="001A3FC5"/>
    <w:pPr>
      <w:numPr>
        <w:ilvl w:val="1"/>
      </w:numPr>
    </w:pPr>
    <w:rPr>
      <w:szCs w:val="24"/>
    </w:rPr>
  </w:style>
  <w:style w:type="paragraph" w:customStyle="1" w:styleId="GOSTNameTable">
    <w:name w:val="_GOST_Name_Table"/>
    <w:qFormat/>
    <w:rsid w:val="001A3FC5"/>
    <w:pPr>
      <w:keepNext/>
      <w:numPr>
        <w:numId w:val="34"/>
      </w:numPr>
      <w:suppressAutoHyphens/>
      <w:spacing w:before="240" w:after="120"/>
    </w:pPr>
    <w:rPr>
      <w:b/>
      <w:sz w:val="24"/>
    </w:rPr>
  </w:style>
  <w:style w:type="paragraph" w:customStyle="1" w:styleId="GOSTNormal">
    <w:name w:val="_GOST_Normal"/>
    <w:link w:val="GOSTNormal0"/>
    <w:qFormat/>
    <w:rsid w:val="001A3FC5"/>
    <w:pPr>
      <w:spacing w:before="120" w:after="60"/>
      <w:ind w:firstLine="567"/>
      <w:contextualSpacing/>
      <w:jc w:val="both"/>
    </w:pPr>
    <w:rPr>
      <w:sz w:val="24"/>
    </w:rPr>
  </w:style>
  <w:style w:type="paragraph" w:customStyle="1" w:styleId="GOSTNormalWithout">
    <w:name w:val="_GOST_Normal_Without"/>
    <w:basedOn w:val="GOSTNormal"/>
    <w:next w:val="GOSTNormal"/>
    <w:link w:val="GOSTNormalWithout0"/>
    <w:qFormat/>
    <w:rsid w:val="001A3FC5"/>
    <w:pPr>
      <w:keepNext/>
    </w:pPr>
  </w:style>
  <w:style w:type="paragraph" w:customStyle="1" w:styleId="GOSTNote">
    <w:name w:val="_GOST_Note"/>
    <w:next w:val="GOSTNormal"/>
    <w:link w:val="GOSTNote0"/>
    <w:rsid w:val="001A3FC5"/>
    <w:pPr>
      <w:spacing w:before="120" w:after="120"/>
      <w:ind w:left="1701" w:hanging="1701"/>
      <w:jc w:val="both"/>
    </w:pPr>
    <w:rPr>
      <w:sz w:val="24"/>
    </w:rPr>
  </w:style>
  <w:style w:type="paragraph" w:customStyle="1" w:styleId="GOSTNoteContinue">
    <w:name w:val="_GOST_Note_Continue"/>
    <w:basedOn w:val="GOSTNote"/>
    <w:rsid w:val="001A3FC5"/>
    <w:pPr>
      <w:ind w:firstLine="0"/>
    </w:pPr>
  </w:style>
  <w:style w:type="paragraph" w:customStyle="1" w:styleId="GOSTReg">
    <w:name w:val="_GOST_Reg"/>
    <w:next w:val="GOSTNormal"/>
    <w:rsid w:val="001A3FC5"/>
    <w:pPr>
      <w:keepNext/>
      <w:pageBreakBefore/>
      <w:spacing w:before="120" w:after="120"/>
      <w:contextualSpacing/>
      <w:jc w:val="center"/>
      <w:outlineLvl w:val="0"/>
    </w:pPr>
    <w:rPr>
      <w:b/>
      <w:caps/>
      <w:sz w:val="28"/>
    </w:rPr>
  </w:style>
  <w:style w:type="paragraph" w:customStyle="1" w:styleId="GOSTScript">
    <w:name w:val="_GOST_Script"/>
    <w:basedOn w:val="a7"/>
    <w:rsid w:val="001A3FC5"/>
    <w:pPr>
      <w:pBdr>
        <w:top w:val="dotted" w:sz="4" w:space="1" w:color="auto"/>
        <w:left w:val="dotted" w:sz="4" w:space="4" w:color="auto"/>
        <w:bottom w:val="dotted" w:sz="4" w:space="1" w:color="auto"/>
        <w:right w:val="dotted" w:sz="4" w:space="4" w:color="auto"/>
      </w:pBdr>
      <w:ind w:left="567" w:right="29"/>
    </w:pPr>
    <w:rPr>
      <w:rFonts w:ascii="Courier New" w:hAnsi="Courier New"/>
      <w:noProof/>
      <w:spacing w:val="-20"/>
      <w:sz w:val="20"/>
      <w:lang w:val="en-US"/>
    </w:rPr>
  </w:style>
  <w:style w:type="paragraph" w:customStyle="1" w:styleId="GOSTSign">
    <w:name w:val="_GOST_Sign"/>
    <w:basedOn w:val="GOSTReg"/>
    <w:next w:val="GOSTNormal"/>
    <w:rsid w:val="001A3FC5"/>
    <w:pPr>
      <w:pageBreakBefore w:val="0"/>
      <w:outlineLvl w:val="9"/>
    </w:pPr>
  </w:style>
  <w:style w:type="character" w:customStyle="1" w:styleId="GOSTSymBold">
    <w:name w:val="_GOST_Sym_Bold"/>
    <w:rsid w:val="001A3FC5"/>
    <w:rPr>
      <w:b/>
    </w:rPr>
  </w:style>
  <w:style w:type="character" w:customStyle="1" w:styleId="GOSTSymBoldItalic">
    <w:name w:val="_GOST_Sym_Bold_Italic"/>
    <w:rsid w:val="001A3FC5"/>
    <w:rPr>
      <w:b/>
      <w:i/>
    </w:rPr>
  </w:style>
  <w:style w:type="character" w:customStyle="1" w:styleId="GOSTSymItalic">
    <w:name w:val="_GOST_Sym_Italic"/>
    <w:rsid w:val="001A3FC5"/>
    <w:rPr>
      <w:i/>
    </w:rPr>
  </w:style>
  <w:style w:type="table" w:customStyle="1" w:styleId="GOSTTable">
    <w:name w:val="_GOST_Table"/>
    <w:basedOn w:val="a9"/>
    <w:rsid w:val="001A3FC5"/>
    <w:pPr>
      <w:jc w:val="both"/>
    </w:pPr>
    <w:rPr>
      <w:sz w:val="22"/>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GOSTTablenorm">
    <w:name w:val="_GOST_Table_norm"/>
    <w:link w:val="GOSTTablenorm0"/>
    <w:qFormat/>
    <w:rsid w:val="001A3FC5"/>
    <w:pPr>
      <w:ind w:left="57" w:right="57"/>
      <w:jc w:val="both"/>
    </w:pPr>
    <w:rPr>
      <w:sz w:val="22"/>
    </w:rPr>
  </w:style>
  <w:style w:type="paragraph" w:customStyle="1" w:styleId="GOSTTableHead">
    <w:name w:val="_GOST_Table_Head"/>
    <w:basedOn w:val="GOSTTablenorm"/>
    <w:rsid w:val="001A3FC5"/>
    <w:pPr>
      <w:keepNext/>
      <w:suppressAutoHyphens/>
      <w:ind w:left="0" w:right="0"/>
      <w:jc w:val="center"/>
    </w:pPr>
    <w:rPr>
      <w:b/>
      <w:bCs/>
    </w:rPr>
  </w:style>
  <w:style w:type="paragraph" w:customStyle="1" w:styleId="GOSTTableListMark1">
    <w:name w:val="_GOST_Table_List_Mark_1"/>
    <w:link w:val="GOSTTableListMark10"/>
    <w:rsid w:val="001A3FC5"/>
    <w:pPr>
      <w:numPr>
        <w:numId w:val="35"/>
      </w:numPr>
      <w:tabs>
        <w:tab w:val="clear" w:pos="340"/>
        <w:tab w:val="left" w:pos="284"/>
      </w:tabs>
      <w:ind w:left="283" w:right="57" w:hanging="170"/>
    </w:pPr>
    <w:rPr>
      <w:sz w:val="22"/>
    </w:rPr>
  </w:style>
  <w:style w:type="paragraph" w:customStyle="1" w:styleId="GOSTTableListNum1">
    <w:name w:val="_GOST_Table_List_Num_1"/>
    <w:rsid w:val="001A3FC5"/>
    <w:pPr>
      <w:numPr>
        <w:numId w:val="38"/>
      </w:numPr>
    </w:pPr>
    <w:rPr>
      <w:sz w:val="22"/>
    </w:rPr>
  </w:style>
  <w:style w:type="paragraph" w:customStyle="1" w:styleId="GOSTTableNum">
    <w:name w:val="_GOST_Table_Num"/>
    <w:rsid w:val="001A3FC5"/>
    <w:pPr>
      <w:numPr>
        <w:numId w:val="39"/>
      </w:numPr>
    </w:pPr>
    <w:rPr>
      <w:sz w:val="22"/>
    </w:rPr>
  </w:style>
  <w:style w:type="paragraph" w:customStyle="1" w:styleId="GOSTTitul0">
    <w:name w:val="_GOST_Titul_0"/>
    <w:rsid w:val="001A3FC5"/>
    <w:pPr>
      <w:suppressAutoHyphens/>
      <w:spacing w:line="360" w:lineRule="auto"/>
      <w:contextualSpacing/>
      <w:jc w:val="center"/>
    </w:pPr>
    <w:rPr>
      <w:sz w:val="28"/>
      <w:szCs w:val="28"/>
    </w:rPr>
  </w:style>
  <w:style w:type="character" w:customStyle="1" w:styleId="ad">
    <w:name w:val="Текст примечания Знак"/>
    <w:link w:val="ae"/>
    <w:rsid w:val="001A3FC5"/>
  </w:style>
  <w:style w:type="paragraph" w:customStyle="1" w:styleId="GOSTTitul1">
    <w:name w:val="_GOST_Titul_1"/>
    <w:rsid w:val="001A3FC5"/>
    <w:pPr>
      <w:suppressAutoHyphens/>
      <w:spacing w:before="240" w:after="240"/>
      <w:contextualSpacing/>
      <w:jc w:val="center"/>
    </w:pPr>
    <w:rPr>
      <w:sz w:val="32"/>
      <w:szCs w:val="28"/>
    </w:rPr>
  </w:style>
  <w:style w:type="paragraph" w:customStyle="1" w:styleId="GOSTTitul2">
    <w:name w:val="_GOST_Titul_2"/>
    <w:rsid w:val="001A3FC5"/>
    <w:pPr>
      <w:suppressAutoHyphens/>
      <w:jc w:val="center"/>
    </w:pPr>
    <w:rPr>
      <w:b/>
      <w:caps/>
      <w:sz w:val="32"/>
      <w:szCs w:val="28"/>
    </w:rPr>
  </w:style>
  <w:style w:type="paragraph" w:customStyle="1" w:styleId="GOSTTitulnamedoc">
    <w:name w:val="_GOST_Titul_name_doc"/>
    <w:rsid w:val="001A3FC5"/>
    <w:pPr>
      <w:suppressAutoHyphens/>
      <w:spacing w:before="200" w:after="400"/>
      <w:contextualSpacing/>
      <w:jc w:val="center"/>
    </w:pPr>
    <w:rPr>
      <w:b/>
      <w:sz w:val="32"/>
      <w:szCs w:val="28"/>
    </w:rPr>
  </w:style>
  <w:style w:type="paragraph" w:customStyle="1" w:styleId="a6">
    <w:name w:val="Заг_Приложение"/>
    <w:basedOn w:val="10"/>
    <w:next w:val="GOSTNormal"/>
    <w:rsid w:val="001A3FC5"/>
    <w:pPr>
      <w:numPr>
        <w:numId w:val="42"/>
      </w:numPr>
    </w:pPr>
  </w:style>
  <w:style w:type="paragraph" w:customStyle="1" w:styleId="24">
    <w:name w:val="Заг_2_Приложение"/>
    <w:basedOn w:val="a6"/>
    <w:next w:val="GOSTNormal"/>
    <w:link w:val="25"/>
    <w:rsid w:val="001A3FC5"/>
    <w:pPr>
      <w:pageBreakBefore w:val="0"/>
      <w:numPr>
        <w:numId w:val="0"/>
      </w:numPr>
      <w:tabs>
        <w:tab w:val="clear" w:pos="567"/>
      </w:tabs>
      <w:spacing w:after="240"/>
      <w:ind w:left="454" w:hanging="454"/>
      <w:jc w:val="left"/>
    </w:pPr>
    <w:rPr>
      <w:caps w:val="0"/>
      <w:lang w:val="x-none" w:eastAsia="x-none"/>
    </w:rPr>
  </w:style>
  <w:style w:type="character" w:customStyle="1" w:styleId="25">
    <w:name w:val="Заг_2_Приложение Знак"/>
    <w:link w:val="24"/>
    <w:rsid w:val="001A3FC5"/>
    <w:rPr>
      <w:b/>
      <w:sz w:val="32"/>
      <w:szCs w:val="36"/>
      <w:lang w:val="x-none" w:eastAsia="x-none"/>
    </w:rPr>
  </w:style>
  <w:style w:type="paragraph" w:customStyle="1" w:styleId="34">
    <w:name w:val="Заг_3_Приложение"/>
    <w:basedOn w:val="a7"/>
    <w:next w:val="GOSTNormal"/>
    <w:rsid w:val="001A3FC5"/>
    <w:pPr>
      <w:keepNext/>
      <w:spacing w:before="240" w:after="120"/>
      <w:ind w:left="567" w:hanging="567"/>
      <w:contextualSpacing/>
      <w:outlineLvl w:val="1"/>
    </w:pPr>
    <w:rPr>
      <w:rFonts w:cs="Arial"/>
      <w:b/>
      <w:bCs/>
      <w:iCs/>
      <w:sz w:val="28"/>
      <w:szCs w:val="28"/>
    </w:rPr>
  </w:style>
  <w:style w:type="paragraph" w:styleId="af">
    <w:name w:val="Body Text"/>
    <w:aliases w:val="body text table,Body Text Table,body text,contents,bt,Body 3,Corps de texte,heading_txt,bodytxy2,Body Text - Level 2,??2,Platte tekst,body tesx,t,text,BODY TEXT,sp,Resume Text,Block text,heading3,body text1,body text2,bt1,body text3,bt2,b"/>
    <w:basedOn w:val="a7"/>
    <w:link w:val="af0"/>
    <w:rsid w:val="001A3FC5"/>
    <w:pPr>
      <w:overflowPunct w:val="0"/>
      <w:autoSpaceDE w:val="0"/>
      <w:autoSpaceDN w:val="0"/>
      <w:adjustRightInd w:val="0"/>
      <w:spacing w:after="240"/>
      <w:textAlignment w:val="baseline"/>
    </w:pPr>
  </w:style>
  <w:style w:type="character" w:styleId="af1">
    <w:name w:val="Hyperlink"/>
    <w:uiPriority w:val="99"/>
    <w:rsid w:val="001A3FC5"/>
    <w:rPr>
      <w:color w:val="0000FF"/>
      <w:u w:val="single"/>
    </w:rPr>
  </w:style>
  <w:style w:type="paragraph" w:styleId="13">
    <w:name w:val="toc 1"/>
    <w:uiPriority w:val="39"/>
    <w:rsid w:val="001A3FC5"/>
    <w:pPr>
      <w:tabs>
        <w:tab w:val="left" w:pos="454"/>
        <w:tab w:val="right" w:leader="dot" w:pos="9631"/>
      </w:tabs>
      <w:spacing w:before="60" w:after="60"/>
      <w:ind w:left="454" w:right="567" w:hanging="454"/>
    </w:pPr>
    <w:rPr>
      <w:b/>
      <w:bCs/>
      <w:caps/>
      <w:noProof/>
      <w:sz w:val="24"/>
      <w:szCs w:val="24"/>
    </w:rPr>
  </w:style>
  <w:style w:type="paragraph" w:styleId="26">
    <w:name w:val="toc 2"/>
    <w:basedOn w:val="13"/>
    <w:uiPriority w:val="39"/>
    <w:rsid w:val="001A3FC5"/>
    <w:pPr>
      <w:tabs>
        <w:tab w:val="clear" w:pos="454"/>
        <w:tab w:val="left" w:pos="851"/>
      </w:tabs>
      <w:ind w:left="851" w:hanging="567"/>
      <w:contextualSpacing/>
    </w:pPr>
    <w:rPr>
      <w:b w:val="0"/>
      <w:caps w:val="0"/>
    </w:rPr>
  </w:style>
  <w:style w:type="paragraph" w:styleId="35">
    <w:name w:val="toc 3"/>
    <w:basedOn w:val="26"/>
    <w:uiPriority w:val="39"/>
    <w:rsid w:val="001A3FC5"/>
    <w:pPr>
      <w:tabs>
        <w:tab w:val="clear" w:pos="851"/>
        <w:tab w:val="left" w:pos="1418"/>
      </w:tabs>
      <w:ind w:left="1418" w:hanging="851"/>
    </w:pPr>
    <w:rPr>
      <w:iCs/>
    </w:rPr>
  </w:style>
  <w:style w:type="paragraph" w:styleId="af2">
    <w:name w:val="Body Text Indent"/>
    <w:basedOn w:val="a7"/>
    <w:next w:val="a7"/>
    <w:link w:val="af3"/>
    <w:rsid w:val="001A3FC5"/>
    <w:pPr>
      <w:widowControl w:val="0"/>
      <w:tabs>
        <w:tab w:val="left" w:pos="1985"/>
        <w:tab w:val="left" w:pos="2127"/>
      </w:tabs>
      <w:spacing w:line="360" w:lineRule="auto"/>
      <w:ind w:firstLine="425"/>
    </w:pPr>
    <w:rPr>
      <w:snapToGrid w:val="0"/>
      <w:sz w:val="20"/>
    </w:rPr>
  </w:style>
  <w:style w:type="paragraph" w:styleId="27">
    <w:name w:val="Body Text Indent 2"/>
    <w:basedOn w:val="a7"/>
    <w:link w:val="28"/>
    <w:rsid w:val="001A3FC5"/>
    <w:pPr>
      <w:widowControl w:val="0"/>
      <w:tabs>
        <w:tab w:val="left" w:pos="1985"/>
        <w:tab w:val="left" w:pos="2127"/>
      </w:tabs>
      <w:spacing w:line="360" w:lineRule="auto"/>
      <w:ind w:firstLine="425"/>
    </w:pPr>
    <w:rPr>
      <w:b/>
      <w:snapToGrid w:val="0"/>
      <w:sz w:val="20"/>
    </w:rPr>
  </w:style>
  <w:style w:type="paragraph" w:styleId="af4">
    <w:name w:val="Document Map"/>
    <w:basedOn w:val="a7"/>
    <w:link w:val="af5"/>
    <w:semiHidden/>
    <w:rsid w:val="001A3FC5"/>
    <w:pPr>
      <w:shd w:val="clear" w:color="auto" w:fill="000080"/>
    </w:pPr>
    <w:rPr>
      <w:rFonts w:ascii="Tahoma" w:hAnsi="Tahoma" w:cs="Tahoma"/>
      <w:sz w:val="20"/>
    </w:rPr>
  </w:style>
  <w:style w:type="paragraph" w:styleId="43">
    <w:name w:val="toc 4"/>
    <w:basedOn w:val="a7"/>
    <w:next w:val="a7"/>
    <w:uiPriority w:val="39"/>
    <w:rsid w:val="001A3FC5"/>
    <w:pPr>
      <w:tabs>
        <w:tab w:val="left" w:pos="1871"/>
        <w:tab w:val="right" w:leader="dot" w:pos="9633"/>
      </w:tabs>
      <w:ind w:left="1872" w:right="567" w:hanging="1021"/>
    </w:pPr>
  </w:style>
  <w:style w:type="paragraph" w:styleId="36">
    <w:name w:val="Body Text 3"/>
    <w:basedOn w:val="a7"/>
    <w:link w:val="37"/>
    <w:rsid w:val="001A3FC5"/>
    <w:pPr>
      <w:spacing w:after="120"/>
    </w:pPr>
    <w:rPr>
      <w:sz w:val="16"/>
      <w:szCs w:val="16"/>
    </w:rPr>
  </w:style>
  <w:style w:type="paragraph" w:customStyle="1" w:styleId="GOSTListnormal1">
    <w:name w:val="_GOST_List_normal_1"/>
    <w:rsid w:val="001A3FC5"/>
    <w:pPr>
      <w:tabs>
        <w:tab w:val="left" w:pos="284"/>
      </w:tabs>
      <w:spacing w:before="60" w:after="60"/>
      <w:ind w:left="851"/>
      <w:contextualSpacing/>
      <w:jc w:val="both"/>
    </w:pPr>
    <w:rPr>
      <w:snapToGrid w:val="0"/>
      <w:sz w:val="24"/>
    </w:rPr>
  </w:style>
  <w:style w:type="numbering" w:styleId="111111">
    <w:name w:val="Outline List 2"/>
    <w:basedOn w:val="aa"/>
    <w:rsid w:val="001A3FC5"/>
    <w:pPr>
      <w:numPr>
        <w:numId w:val="40"/>
      </w:numPr>
    </w:pPr>
  </w:style>
  <w:style w:type="numbering" w:styleId="1ai">
    <w:name w:val="Outline List 1"/>
    <w:basedOn w:val="aa"/>
    <w:rsid w:val="001A3FC5"/>
    <w:pPr>
      <w:numPr>
        <w:numId w:val="41"/>
      </w:numPr>
    </w:pPr>
  </w:style>
  <w:style w:type="paragraph" w:styleId="af6">
    <w:name w:val="Balloon Text"/>
    <w:basedOn w:val="a7"/>
    <w:link w:val="af7"/>
    <w:semiHidden/>
    <w:rsid w:val="001A3FC5"/>
    <w:rPr>
      <w:rFonts w:ascii="Tahoma" w:hAnsi="Tahoma" w:cs="Tahoma"/>
      <w:sz w:val="16"/>
      <w:szCs w:val="16"/>
    </w:rPr>
  </w:style>
  <w:style w:type="paragraph" w:customStyle="1" w:styleId="GOSTListnormal28">
    <w:name w:val="_GOST_List_normal_2.8"/>
    <w:rsid w:val="001A3FC5"/>
    <w:pPr>
      <w:tabs>
        <w:tab w:val="left" w:pos="1588"/>
      </w:tabs>
      <w:spacing w:before="60" w:after="60"/>
      <w:ind w:left="1588"/>
      <w:contextualSpacing/>
      <w:jc w:val="both"/>
    </w:pPr>
    <w:rPr>
      <w:snapToGrid w:val="0"/>
      <w:sz w:val="24"/>
    </w:rPr>
  </w:style>
  <w:style w:type="paragraph" w:styleId="ae">
    <w:name w:val="annotation text"/>
    <w:basedOn w:val="a7"/>
    <w:link w:val="ad"/>
    <w:rsid w:val="001A3FC5"/>
    <w:rPr>
      <w:sz w:val="20"/>
    </w:rPr>
  </w:style>
  <w:style w:type="paragraph" w:styleId="af8">
    <w:name w:val="annotation subject"/>
    <w:basedOn w:val="ae"/>
    <w:next w:val="ae"/>
    <w:link w:val="af9"/>
    <w:semiHidden/>
    <w:rsid w:val="001A3FC5"/>
    <w:rPr>
      <w:b/>
      <w:bCs/>
    </w:rPr>
  </w:style>
  <w:style w:type="paragraph" w:styleId="53">
    <w:name w:val="toc 5"/>
    <w:aliases w:val="EB"/>
    <w:basedOn w:val="a7"/>
    <w:next w:val="a7"/>
    <w:autoRedefine/>
    <w:uiPriority w:val="39"/>
    <w:rsid w:val="001A3FC5"/>
    <w:pPr>
      <w:tabs>
        <w:tab w:val="left" w:pos="2410"/>
        <w:tab w:val="right" w:leader="dot" w:pos="9631"/>
      </w:tabs>
      <w:ind w:left="2410" w:right="567" w:hanging="1276"/>
      <w:jc w:val="left"/>
    </w:pPr>
    <w:rPr>
      <w:noProof/>
      <w:szCs w:val="18"/>
    </w:rPr>
  </w:style>
  <w:style w:type="paragraph" w:styleId="61">
    <w:name w:val="toc 6"/>
    <w:basedOn w:val="a7"/>
    <w:next w:val="a7"/>
    <w:autoRedefine/>
    <w:uiPriority w:val="39"/>
    <w:rsid w:val="001A3FC5"/>
    <w:pPr>
      <w:ind w:left="1200"/>
      <w:jc w:val="left"/>
    </w:pPr>
    <w:rPr>
      <w:sz w:val="18"/>
      <w:szCs w:val="18"/>
    </w:rPr>
  </w:style>
  <w:style w:type="paragraph" w:styleId="71">
    <w:name w:val="toc 7"/>
    <w:basedOn w:val="a7"/>
    <w:next w:val="a7"/>
    <w:autoRedefine/>
    <w:uiPriority w:val="39"/>
    <w:rsid w:val="001A3FC5"/>
    <w:pPr>
      <w:ind w:left="1440"/>
      <w:jc w:val="left"/>
    </w:pPr>
    <w:rPr>
      <w:sz w:val="18"/>
      <w:szCs w:val="18"/>
    </w:rPr>
  </w:style>
  <w:style w:type="paragraph" w:styleId="81">
    <w:name w:val="toc 8"/>
    <w:basedOn w:val="a7"/>
    <w:next w:val="a7"/>
    <w:autoRedefine/>
    <w:uiPriority w:val="39"/>
    <w:rsid w:val="001A3FC5"/>
    <w:pPr>
      <w:ind w:left="1680"/>
      <w:jc w:val="left"/>
    </w:pPr>
    <w:rPr>
      <w:sz w:val="18"/>
      <w:szCs w:val="18"/>
    </w:rPr>
  </w:style>
  <w:style w:type="paragraph" w:styleId="91">
    <w:name w:val="toc 9"/>
    <w:basedOn w:val="a7"/>
    <w:next w:val="a7"/>
    <w:autoRedefine/>
    <w:uiPriority w:val="39"/>
    <w:rsid w:val="001A3FC5"/>
    <w:pPr>
      <w:ind w:left="1920"/>
      <w:jc w:val="left"/>
    </w:pPr>
    <w:rPr>
      <w:sz w:val="18"/>
      <w:szCs w:val="18"/>
    </w:rPr>
  </w:style>
  <w:style w:type="character" w:styleId="afa">
    <w:name w:val="footnote reference"/>
    <w:aliases w:val="Ссылка на сноску 45"/>
    <w:rsid w:val="001A3FC5"/>
    <w:rPr>
      <w:vertAlign w:val="superscript"/>
    </w:rPr>
  </w:style>
  <w:style w:type="character" w:customStyle="1" w:styleId="af0">
    <w:name w:val="Основной текст Знак"/>
    <w:aliases w:val="body text table Знак,Body Text Table Знак,body text Знак,contents Знак,bt Знак,Body 3 Знак,Corps de texte Знак,heading_txt Знак,bodytxy2 Знак,Body Text - Level 2 Знак,??2 Знак,Platte tekst Знак,body tesx Знак,t Знак,text Знак,sp Знак"/>
    <w:basedOn w:val="a8"/>
    <w:link w:val="af"/>
    <w:rsid w:val="00C45B7C"/>
    <w:rPr>
      <w:sz w:val="24"/>
    </w:rPr>
  </w:style>
  <w:style w:type="paragraph" w:styleId="44">
    <w:name w:val="List 4"/>
    <w:basedOn w:val="a7"/>
    <w:rsid w:val="001A3FC5"/>
    <w:pPr>
      <w:ind w:left="1132" w:hanging="283"/>
    </w:pPr>
  </w:style>
  <w:style w:type="paragraph" w:styleId="2a">
    <w:name w:val="Body Text 2"/>
    <w:basedOn w:val="a7"/>
    <w:link w:val="2b"/>
    <w:rsid w:val="001A3FC5"/>
    <w:pPr>
      <w:spacing w:after="120" w:line="480" w:lineRule="auto"/>
    </w:pPr>
  </w:style>
  <w:style w:type="paragraph" w:styleId="38">
    <w:name w:val="Body Text Indent 3"/>
    <w:basedOn w:val="a7"/>
    <w:link w:val="39"/>
    <w:rsid w:val="001A3FC5"/>
    <w:pPr>
      <w:spacing w:after="120"/>
      <w:ind w:left="283"/>
    </w:pPr>
    <w:rPr>
      <w:sz w:val="16"/>
      <w:szCs w:val="16"/>
    </w:rPr>
  </w:style>
  <w:style w:type="character" w:styleId="afb">
    <w:name w:val="FollowedHyperlink"/>
    <w:rsid w:val="001A3FC5"/>
    <w:rPr>
      <w:color w:val="800080"/>
      <w:u w:val="single"/>
    </w:rPr>
  </w:style>
  <w:style w:type="character" w:styleId="HTML">
    <w:name w:val="HTML Variable"/>
    <w:rsid w:val="001A3FC5"/>
    <w:rPr>
      <w:i/>
      <w:iCs/>
    </w:rPr>
  </w:style>
  <w:style w:type="character" w:styleId="HTML0">
    <w:name w:val="HTML Typewriter"/>
    <w:rsid w:val="001A3FC5"/>
    <w:rPr>
      <w:rFonts w:ascii="Courier New" w:hAnsi="Courier New" w:cs="Courier New"/>
      <w:sz w:val="20"/>
      <w:szCs w:val="20"/>
    </w:rPr>
  </w:style>
  <w:style w:type="paragraph" w:styleId="afc">
    <w:name w:val="Subtitle"/>
    <w:basedOn w:val="a7"/>
    <w:link w:val="afd"/>
    <w:qFormat/>
    <w:rsid w:val="001A3FC5"/>
    <w:pPr>
      <w:spacing w:after="60"/>
      <w:jc w:val="center"/>
      <w:outlineLvl w:val="1"/>
    </w:pPr>
    <w:rPr>
      <w:rFonts w:ascii="Arial" w:hAnsi="Arial" w:cs="Arial"/>
    </w:rPr>
  </w:style>
  <w:style w:type="paragraph" w:styleId="afe">
    <w:name w:val="Salutation"/>
    <w:basedOn w:val="a7"/>
    <w:next w:val="a7"/>
    <w:link w:val="aff"/>
    <w:rsid w:val="001A3FC5"/>
  </w:style>
  <w:style w:type="paragraph" w:styleId="aff0">
    <w:name w:val="List Continue"/>
    <w:basedOn w:val="a7"/>
    <w:rsid w:val="001A3FC5"/>
    <w:pPr>
      <w:spacing w:after="120"/>
      <w:ind w:left="283"/>
    </w:pPr>
  </w:style>
  <w:style w:type="paragraph" w:styleId="2c">
    <w:name w:val="List Continue 2"/>
    <w:basedOn w:val="a7"/>
    <w:rsid w:val="001A3FC5"/>
    <w:pPr>
      <w:spacing w:after="120"/>
      <w:ind w:left="566"/>
    </w:pPr>
  </w:style>
  <w:style w:type="paragraph" w:styleId="3a">
    <w:name w:val="List Continue 3"/>
    <w:basedOn w:val="a7"/>
    <w:rsid w:val="001A3FC5"/>
    <w:pPr>
      <w:spacing w:after="120"/>
      <w:ind w:left="849"/>
    </w:pPr>
  </w:style>
  <w:style w:type="paragraph" w:styleId="45">
    <w:name w:val="List Continue 4"/>
    <w:basedOn w:val="a7"/>
    <w:rsid w:val="001A3FC5"/>
    <w:pPr>
      <w:spacing w:after="120"/>
      <w:ind w:left="1132"/>
    </w:pPr>
  </w:style>
  <w:style w:type="paragraph" w:styleId="54">
    <w:name w:val="List Continue 5"/>
    <w:basedOn w:val="a7"/>
    <w:rsid w:val="001A3FC5"/>
    <w:pPr>
      <w:spacing w:after="120"/>
      <w:ind w:left="1415"/>
    </w:pPr>
  </w:style>
  <w:style w:type="table" w:styleId="14">
    <w:name w:val="Table Simple 1"/>
    <w:basedOn w:val="a9"/>
    <w:rsid w:val="001A3FC5"/>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2d">
    <w:name w:val="Table Simple 2"/>
    <w:basedOn w:val="a9"/>
    <w:rsid w:val="001A3FC5"/>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3b">
    <w:name w:val="Table Simple 3"/>
    <w:basedOn w:val="a9"/>
    <w:rsid w:val="001A3FC5"/>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15">
    <w:name w:val="Table Grid 1"/>
    <w:basedOn w:val="a9"/>
    <w:rsid w:val="001A3FC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2e">
    <w:name w:val="Table Grid 2"/>
    <w:basedOn w:val="a9"/>
    <w:rsid w:val="001A3FC5"/>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3c">
    <w:name w:val="Table Grid 3"/>
    <w:basedOn w:val="a9"/>
    <w:rsid w:val="001A3FC5"/>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46">
    <w:name w:val="Table Grid 4"/>
    <w:basedOn w:val="a9"/>
    <w:rsid w:val="001A3FC5"/>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55">
    <w:name w:val="Table Grid 5"/>
    <w:basedOn w:val="a9"/>
    <w:rsid w:val="001A3FC5"/>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62">
    <w:name w:val="Table Grid 6"/>
    <w:basedOn w:val="a9"/>
    <w:rsid w:val="001A3FC5"/>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72">
    <w:name w:val="Table Grid 7"/>
    <w:basedOn w:val="a9"/>
    <w:rsid w:val="001A3FC5"/>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82">
    <w:name w:val="Table Grid 8"/>
    <w:basedOn w:val="a9"/>
    <w:rsid w:val="001A3FC5"/>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aff1">
    <w:name w:val="Table Contemporary"/>
    <w:basedOn w:val="a9"/>
    <w:rsid w:val="001A3FC5"/>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aff2">
    <w:name w:val="List"/>
    <w:basedOn w:val="a7"/>
    <w:rsid w:val="001A3FC5"/>
    <w:pPr>
      <w:ind w:left="283" w:hanging="283"/>
    </w:pPr>
  </w:style>
  <w:style w:type="paragraph" w:styleId="2f">
    <w:name w:val="List 2"/>
    <w:basedOn w:val="a7"/>
    <w:rsid w:val="001A3FC5"/>
    <w:pPr>
      <w:ind w:left="566" w:hanging="283"/>
    </w:pPr>
  </w:style>
  <w:style w:type="paragraph" w:styleId="3d">
    <w:name w:val="List 3"/>
    <w:basedOn w:val="a7"/>
    <w:rsid w:val="001A3FC5"/>
    <w:pPr>
      <w:ind w:left="849" w:hanging="283"/>
    </w:pPr>
  </w:style>
  <w:style w:type="paragraph" w:styleId="56">
    <w:name w:val="List 5"/>
    <w:basedOn w:val="a7"/>
    <w:rsid w:val="001A3FC5"/>
    <w:pPr>
      <w:ind w:left="1415" w:hanging="283"/>
    </w:pPr>
  </w:style>
  <w:style w:type="table" w:styleId="aff3">
    <w:name w:val="Table Professional"/>
    <w:basedOn w:val="a9"/>
    <w:rsid w:val="001A3FC5"/>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paragraph" w:styleId="HTML1">
    <w:name w:val="HTML Preformatted"/>
    <w:basedOn w:val="a7"/>
    <w:link w:val="HTML2"/>
    <w:rsid w:val="001A3FC5"/>
    <w:rPr>
      <w:rFonts w:ascii="Courier New" w:hAnsi="Courier New" w:cs="Courier New"/>
      <w:sz w:val="20"/>
    </w:rPr>
  </w:style>
  <w:style w:type="numbering" w:styleId="a2">
    <w:name w:val="Outline List 3"/>
    <w:basedOn w:val="aa"/>
    <w:rsid w:val="001A3FC5"/>
    <w:pPr>
      <w:numPr>
        <w:numId w:val="55"/>
      </w:numPr>
    </w:pPr>
  </w:style>
  <w:style w:type="table" w:styleId="16">
    <w:name w:val="Table Columns 1"/>
    <w:basedOn w:val="a9"/>
    <w:rsid w:val="001A3FC5"/>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0">
    <w:name w:val="Table Columns 2"/>
    <w:basedOn w:val="a9"/>
    <w:rsid w:val="001A3FC5"/>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e">
    <w:name w:val="Table Columns 3"/>
    <w:basedOn w:val="a9"/>
    <w:rsid w:val="001A3FC5"/>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47">
    <w:name w:val="Table Columns 4"/>
    <w:basedOn w:val="a9"/>
    <w:rsid w:val="001A3FC5"/>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57">
    <w:name w:val="Table Columns 5"/>
    <w:basedOn w:val="a9"/>
    <w:rsid w:val="001A3FC5"/>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character" w:styleId="aff4">
    <w:name w:val="Strong"/>
    <w:uiPriority w:val="22"/>
    <w:qFormat/>
    <w:rsid w:val="001A3FC5"/>
    <w:rPr>
      <w:b/>
      <w:bCs/>
    </w:rPr>
  </w:style>
  <w:style w:type="table" w:styleId="-1">
    <w:name w:val="Table List 1"/>
    <w:basedOn w:val="a9"/>
    <w:rsid w:val="001A3FC5"/>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
    <w:name w:val="Table List 2"/>
    <w:basedOn w:val="a9"/>
    <w:rsid w:val="001A3FC5"/>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
    <w:name w:val="Table List 3"/>
    <w:basedOn w:val="a9"/>
    <w:rsid w:val="001A3FC5"/>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4">
    <w:name w:val="Table List 4"/>
    <w:basedOn w:val="a9"/>
    <w:rsid w:val="001A3FC5"/>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5">
    <w:name w:val="Table List 5"/>
    <w:basedOn w:val="a9"/>
    <w:rsid w:val="001A3FC5"/>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6">
    <w:name w:val="Table List 6"/>
    <w:basedOn w:val="a9"/>
    <w:rsid w:val="001A3FC5"/>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7">
    <w:name w:val="Table List 7"/>
    <w:basedOn w:val="a9"/>
    <w:rsid w:val="001A3FC5"/>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8">
    <w:name w:val="Table List 8"/>
    <w:basedOn w:val="a9"/>
    <w:rsid w:val="001A3FC5"/>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aff5">
    <w:name w:val="Plain Text"/>
    <w:basedOn w:val="a7"/>
    <w:link w:val="aff6"/>
    <w:rsid w:val="001A3FC5"/>
    <w:rPr>
      <w:rFonts w:ascii="Courier New" w:hAnsi="Courier New" w:cs="Courier New"/>
      <w:sz w:val="20"/>
    </w:rPr>
  </w:style>
  <w:style w:type="table" w:styleId="aff7">
    <w:name w:val="Table Theme"/>
    <w:basedOn w:val="a9"/>
    <w:rsid w:val="001A3FC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17">
    <w:name w:val="Table Colorful 1"/>
    <w:basedOn w:val="a9"/>
    <w:rsid w:val="001A3FC5"/>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2f1">
    <w:name w:val="Table Colorful 2"/>
    <w:basedOn w:val="a9"/>
    <w:rsid w:val="001A3FC5"/>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3f">
    <w:name w:val="Table Colorful 3"/>
    <w:basedOn w:val="a9"/>
    <w:rsid w:val="001A3FC5"/>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aff8">
    <w:name w:val="Block Text"/>
    <w:basedOn w:val="a7"/>
    <w:rsid w:val="001A3FC5"/>
    <w:pPr>
      <w:spacing w:after="120"/>
      <w:ind w:left="1440" w:right="1440"/>
    </w:pPr>
  </w:style>
  <w:style w:type="character" w:styleId="HTML3">
    <w:name w:val="HTML Cite"/>
    <w:rsid w:val="001A3FC5"/>
    <w:rPr>
      <w:i/>
      <w:iCs/>
    </w:rPr>
  </w:style>
  <w:style w:type="paragraph" w:styleId="aff9">
    <w:name w:val="Message Header"/>
    <w:basedOn w:val="a7"/>
    <w:link w:val="affa"/>
    <w:rsid w:val="001A3FC5"/>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cs="Arial"/>
    </w:rPr>
  </w:style>
  <w:style w:type="paragraph" w:styleId="affb">
    <w:name w:val="E-mail Signature"/>
    <w:basedOn w:val="a7"/>
    <w:link w:val="affc"/>
    <w:rsid w:val="001A3FC5"/>
  </w:style>
  <w:style w:type="paragraph" w:styleId="affd">
    <w:name w:val="Signature"/>
    <w:basedOn w:val="a7"/>
    <w:link w:val="affe"/>
    <w:rsid w:val="001A3FC5"/>
    <w:pPr>
      <w:ind w:left="4252"/>
    </w:pPr>
  </w:style>
  <w:style w:type="paragraph" w:styleId="18">
    <w:name w:val="index 1"/>
    <w:basedOn w:val="a7"/>
    <w:next w:val="a7"/>
    <w:autoRedefine/>
    <w:semiHidden/>
    <w:rsid w:val="001A3FC5"/>
    <w:pPr>
      <w:widowControl w:val="0"/>
      <w:tabs>
        <w:tab w:val="num" w:pos="720"/>
        <w:tab w:val="left" w:pos="1985"/>
        <w:tab w:val="left" w:pos="2127"/>
      </w:tabs>
      <w:spacing w:line="360" w:lineRule="auto"/>
      <w:ind w:left="720" w:hanging="360"/>
    </w:pPr>
    <w:rPr>
      <w:snapToGrid w:val="0"/>
    </w:rPr>
  </w:style>
  <w:style w:type="paragraph" w:styleId="afff">
    <w:name w:val="index heading"/>
    <w:basedOn w:val="a7"/>
    <w:next w:val="18"/>
    <w:rsid w:val="001A3FC5"/>
    <w:pPr>
      <w:widowControl w:val="0"/>
      <w:tabs>
        <w:tab w:val="left" w:pos="1985"/>
        <w:tab w:val="left" w:pos="2127"/>
      </w:tabs>
      <w:spacing w:line="360" w:lineRule="auto"/>
      <w:ind w:firstLine="425"/>
    </w:pPr>
    <w:rPr>
      <w:snapToGrid w:val="0"/>
      <w:sz w:val="20"/>
    </w:rPr>
  </w:style>
  <w:style w:type="paragraph" w:styleId="2f2">
    <w:name w:val="index 2"/>
    <w:basedOn w:val="a7"/>
    <w:next w:val="a7"/>
    <w:autoRedefine/>
    <w:rsid w:val="001A3FC5"/>
    <w:pPr>
      <w:widowControl w:val="0"/>
      <w:tabs>
        <w:tab w:val="left" w:pos="1985"/>
        <w:tab w:val="left" w:pos="2127"/>
      </w:tabs>
      <w:spacing w:line="360" w:lineRule="auto"/>
      <w:ind w:left="400" w:hanging="200"/>
    </w:pPr>
    <w:rPr>
      <w:snapToGrid w:val="0"/>
      <w:sz w:val="20"/>
    </w:rPr>
  </w:style>
  <w:style w:type="paragraph" w:styleId="3f0">
    <w:name w:val="index 3"/>
    <w:basedOn w:val="a7"/>
    <w:next w:val="a7"/>
    <w:autoRedefine/>
    <w:rsid w:val="001A3FC5"/>
    <w:pPr>
      <w:widowControl w:val="0"/>
      <w:tabs>
        <w:tab w:val="left" w:pos="1985"/>
        <w:tab w:val="left" w:pos="2127"/>
      </w:tabs>
      <w:spacing w:line="360" w:lineRule="auto"/>
      <w:ind w:left="600" w:hanging="200"/>
    </w:pPr>
    <w:rPr>
      <w:snapToGrid w:val="0"/>
      <w:sz w:val="20"/>
    </w:rPr>
  </w:style>
  <w:style w:type="paragraph" w:styleId="48">
    <w:name w:val="index 4"/>
    <w:basedOn w:val="a7"/>
    <w:next w:val="a7"/>
    <w:autoRedefine/>
    <w:rsid w:val="001A3FC5"/>
    <w:pPr>
      <w:widowControl w:val="0"/>
      <w:tabs>
        <w:tab w:val="left" w:pos="1985"/>
        <w:tab w:val="left" w:pos="2127"/>
      </w:tabs>
      <w:spacing w:line="360" w:lineRule="auto"/>
      <w:ind w:left="800" w:hanging="200"/>
    </w:pPr>
    <w:rPr>
      <w:snapToGrid w:val="0"/>
      <w:sz w:val="20"/>
    </w:rPr>
  </w:style>
  <w:style w:type="paragraph" w:styleId="58">
    <w:name w:val="index 5"/>
    <w:basedOn w:val="a7"/>
    <w:next w:val="a7"/>
    <w:autoRedefine/>
    <w:rsid w:val="001A3FC5"/>
    <w:pPr>
      <w:widowControl w:val="0"/>
      <w:tabs>
        <w:tab w:val="left" w:pos="1985"/>
        <w:tab w:val="left" w:pos="2127"/>
      </w:tabs>
      <w:spacing w:line="360" w:lineRule="auto"/>
      <w:ind w:left="1000" w:hanging="200"/>
    </w:pPr>
    <w:rPr>
      <w:snapToGrid w:val="0"/>
      <w:sz w:val="20"/>
    </w:rPr>
  </w:style>
  <w:style w:type="paragraph" w:styleId="63">
    <w:name w:val="index 6"/>
    <w:basedOn w:val="a7"/>
    <w:next w:val="a7"/>
    <w:autoRedefine/>
    <w:rsid w:val="001A3FC5"/>
    <w:pPr>
      <w:widowControl w:val="0"/>
      <w:tabs>
        <w:tab w:val="left" w:pos="1985"/>
        <w:tab w:val="left" w:pos="2127"/>
      </w:tabs>
      <w:spacing w:line="360" w:lineRule="auto"/>
      <w:ind w:left="1200" w:hanging="200"/>
    </w:pPr>
    <w:rPr>
      <w:snapToGrid w:val="0"/>
      <w:sz w:val="20"/>
    </w:rPr>
  </w:style>
  <w:style w:type="paragraph" w:styleId="73">
    <w:name w:val="index 7"/>
    <w:basedOn w:val="a7"/>
    <w:next w:val="a7"/>
    <w:autoRedefine/>
    <w:rsid w:val="001A3FC5"/>
    <w:pPr>
      <w:widowControl w:val="0"/>
      <w:tabs>
        <w:tab w:val="left" w:pos="1985"/>
        <w:tab w:val="left" w:pos="2127"/>
      </w:tabs>
      <w:spacing w:line="360" w:lineRule="auto"/>
      <w:ind w:left="1400" w:hanging="200"/>
    </w:pPr>
    <w:rPr>
      <w:snapToGrid w:val="0"/>
      <w:sz w:val="20"/>
    </w:rPr>
  </w:style>
  <w:style w:type="paragraph" w:styleId="83">
    <w:name w:val="index 8"/>
    <w:basedOn w:val="a7"/>
    <w:next w:val="a7"/>
    <w:autoRedefine/>
    <w:rsid w:val="001A3FC5"/>
    <w:pPr>
      <w:widowControl w:val="0"/>
      <w:tabs>
        <w:tab w:val="left" w:pos="1985"/>
        <w:tab w:val="left" w:pos="2127"/>
      </w:tabs>
      <w:spacing w:line="360" w:lineRule="auto"/>
      <w:ind w:left="1600" w:hanging="200"/>
    </w:pPr>
    <w:rPr>
      <w:snapToGrid w:val="0"/>
      <w:sz w:val="20"/>
    </w:rPr>
  </w:style>
  <w:style w:type="paragraph" w:styleId="92">
    <w:name w:val="index 9"/>
    <w:basedOn w:val="a7"/>
    <w:next w:val="a7"/>
    <w:autoRedefine/>
    <w:rsid w:val="001A3FC5"/>
    <w:pPr>
      <w:widowControl w:val="0"/>
      <w:tabs>
        <w:tab w:val="left" w:pos="1985"/>
        <w:tab w:val="left" w:pos="2127"/>
      </w:tabs>
      <w:spacing w:line="360" w:lineRule="auto"/>
      <w:ind w:left="1800" w:hanging="200"/>
    </w:pPr>
    <w:rPr>
      <w:snapToGrid w:val="0"/>
      <w:sz w:val="20"/>
    </w:rPr>
  </w:style>
  <w:style w:type="paragraph" w:styleId="a0">
    <w:name w:val="List Bullet"/>
    <w:basedOn w:val="a7"/>
    <w:rsid w:val="001A3FC5"/>
    <w:pPr>
      <w:numPr>
        <w:numId w:val="45"/>
      </w:numPr>
      <w:ind w:left="0" w:firstLine="0"/>
    </w:pPr>
  </w:style>
  <w:style w:type="paragraph" w:styleId="a">
    <w:name w:val="List Number"/>
    <w:aliases w:val="Нумерованный"/>
    <w:basedOn w:val="a7"/>
    <w:rsid w:val="001A3FC5"/>
    <w:pPr>
      <w:numPr>
        <w:numId w:val="54"/>
      </w:numPr>
      <w:ind w:left="0" w:firstLine="0"/>
    </w:pPr>
  </w:style>
  <w:style w:type="paragraph" w:styleId="HTML4">
    <w:name w:val="HTML Address"/>
    <w:basedOn w:val="a7"/>
    <w:link w:val="HTML5"/>
    <w:rsid w:val="001A3FC5"/>
    <w:rPr>
      <w:i/>
      <w:iCs/>
    </w:rPr>
  </w:style>
  <w:style w:type="paragraph" w:styleId="afff0">
    <w:name w:val="envelope address"/>
    <w:basedOn w:val="a7"/>
    <w:rsid w:val="001A3FC5"/>
    <w:pPr>
      <w:framePr w:w="7920" w:h="1980" w:hRule="exact" w:hSpace="180" w:wrap="auto" w:hAnchor="page" w:xAlign="center" w:yAlign="bottom"/>
      <w:ind w:left="2880"/>
    </w:pPr>
    <w:rPr>
      <w:rFonts w:ascii="Arial" w:hAnsi="Arial" w:cs="Arial"/>
    </w:rPr>
  </w:style>
  <w:style w:type="character" w:styleId="HTML6">
    <w:name w:val="HTML Acronym"/>
    <w:basedOn w:val="a8"/>
    <w:rsid w:val="001A3FC5"/>
  </w:style>
  <w:style w:type="table" w:styleId="-10">
    <w:name w:val="Table Web 1"/>
    <w:basedOn w:val="a9"/>
    <w:rsid w:val="001A3FC5"/>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20">
    <w:name w:val="Table Web 2"/>
    <w:basedOn w:val="a9"/>
    <w:rsid w:val="001A3FC5"/>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30">
    <w:name w:val="Table Web 3"/>
    <w:basedOn w:val="a9"/>
    <w:rsid w:val="001A3FC5"/>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afff1">
    <w:name w:val="Emphasis"/>
    <w:qFormat/>
    <w:rsid w:val="001A3FC5"/>
    <w:rPr>
      <w:i/>
      <w:iCs/>
    </w:rPr>
  </w:style>
  <w:style w:type="paragraph" w:styleId="afff2">
    <w:name w:val="Date"/>
    <w:basedOn w:val="a7"/>
    <w:next w:val="a7"/>
    <w:link w:val="afff3"/>
    <w:rsid w:val="001A3FC5"/>
  </w:style>
  <w:style w:type="paragraph" w:styleId="afff4">
    <w:name w:val="Note Heading"/>
    <w:basedOn w:val="a7"/>
    <w:next w:val="a7"/>
    <w:link w:val="afff5"/>
    <w:rsid w:val="001A3FC5"/>
  </w:style>
  <w:style w:type="character" w:styleId="afff6">
    <w:name w:val="annotation reference"/>
    <w:rsid w:val="001A3FC5"/>
    <w:rPr>
      <w:sz w:val="16"/>
      <w:szCs w:val="16"/>
    </w:rPr>
  </w:style>
  <w:style w:type="table" w:styleId="afff7">
    <w:name w:val="Table Elegant"/>
    <w:basedOn w:val="a9"/>
    <w:rsid w:val="001A3FC5"/>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19">
    <w:name w:val="Table Subtle 1"/>
    <w:basedOn w:val="a9"/>
    <w:rsid w:val="001A3FC5"/>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3">
    <w:name w:val="Table Subtle 2"/>
    <w:basedOn w:val="a9"/>
    <w:rsid w:val="001A3FC5"/>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HTML7">
    <w:name w:val="HTML Keyboard"/>
    <w:rsid w:val="001A3FC5"/>
    <w:rPr>
      <w:rFonts w:ascii="Courier New" w:hAnsi="Courier New" w:cs="Courier New"/>
      <w:sz w:val="20"/>
      <w:szCs w:val="20"/>
    </w:rPr>
  </w:style>
  <w:style w:type="table" w:styleId="1a">
    <w:name w:val="Table Classic 1"/>
    <w:basedOn w:val="a9"/>
    <w:rsid w:val="001A3FC5"/>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2f4">
    <w:name w:val="Table Classic 2"/>
    <w:basedOn w:val="a9"/>
    <w:rsid w:val="001A3FC5"/>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3f1">
    <w:name w:val="Table Classic 3"/>
    <w:basedOn w:val="a9"/>
    <w:rsid w:val="001A3FC5"/>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49">
    <w:name w:val="Table Classic 4"/>
    <w:basedOn w:val="a9"/>
    <w:rsid w:val="001A3FC5"/>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character" w:styleId="HTML8">
    <w:name w:val="HTML Code"/>
    <w:rsid w:val="001A3FC5"/>
    <w:rPr>
      <w:rFonts w:ascii="Courier New" w:hAnsi="Courier New" w:cs="Courier New"/>
      <w:sz w:val="20"/>
      <w:szCs w:val="20"/>
    </w:rPr>
  </w:style>
  <w:style w:type="paragraph" w:styleId="afff8">
    <w:name w:val="caption"/>
    <w:aliases w:val="Ви6,&quot;Таблица N&quot;,Рисунок название стить"/>
    <w:basedOn w:val="a7"/>
    <w:next w:val="a7"/>
    <w:qFormat/>
    <w:rsid w:val="001A3FC5"/>
    <w:rPr>
      <w:b/>
      <w:bCs/>
      <w:sz w:val="20"/>
    </w:rPr>
  </w:style>
  <w:style w:type="paragraph" w:styleId="afff9">
    <w:name w:val="Body Text First Indent"/>
    <w:basedOn w:val="af"/>
    <w:link w:val="afffa"/>
    <w:rsid w:val="001A3FC5"/>
    <w:pPr>
      <w:overflowPunct/>
      <w:autoSpaceDE/>
      <w:autoSpaceDN/>
      <w:adjustRightInd/>
      <w:spacing w:after="120"/>
      <w:ind w:firstLine="210"/>
      <w:jc w:val="left"/>
      <w:textAlignment w:val="auto"/>
    </w:pPr>
  </w:style>
  <w:style w:type="paragraph" w:styleId="2f5">
    <w:name w:val="Body Text First Indent 2"/>
    <w:basedOn w:val="af2"/>
    <w:link w:val="2f6"/>
    <w:rsid w:val="001A3FC5"/>
    <w:pPr>
      <w:widowControl/>
      <w:tabs>
        <w:tab w:val="clear" w:pos="1985"/>
        <w:tab w:val="clear" w:pos="2127"/>
      </w:tabs>
      <w:spacing w:after="120" w:line="240" w:lineRule="auto"/>
      <w:ind w:left="283" w:firstLine="210"/>
      <w:jc w:val="left"/>
    </w:pPr>
    <w:rPr>
      <w:snapToGrid/>
      <w:sz w:val="24"/>
      <w:szCs w:val="24"/>
    </w:rPr>
  </w:style>
  <w:style w:type="paragraph" w:styleId="20">
    <w:name w:val="List Bullet 2"/>
    <w:basedOn w:val="a7"/>
    <w:rsid w:val="001A3FC5"/>
    <w:pPr>
      <w:numPr>
        <w:numId w:val="46"/>
      </w:numPr>
      <w:tabs>
        <w:tab w:val="clear" w:pos="643"/>
        <w:tab w:val="num" w:pos="360"/>
      </w:tabs>
      <w:ind w:left="0" w:firstLine="0"/>
    </w:pPr>
  </w:style>
  <w:style w:type="paragraph" w:styleId="30">
    <w:name w:val="List Bullet 3"/>
    <w:basedOn w:val="a7"/>
    <w:autoRedefine/>
    <w:rsid w:val="001A3FC5"/>
    <w:pPr>
      <w:widowControl w:val="0"/>
      <w:numPr>
        <w:numId w:val="47"/>
      </w:numPr>
      <w:tabs>
        <w:tab w:val="clear" w:pos="926"/>
        <w:tab w:val="num" w:pos="360"/>
        <w:tab w:val="left" w:pos="1985"/>
        <w:tab w:val="left" w:pos="2127"/>
      </w:tabs>
      <w:spacing w:line="360" w:lineRule="auto"/>
      <w:ind w:left="0" w:firstLine="0"/>
    </w:pPr>
  </w:style>
  <w:style w:type="paragraph" w:styleId="40">
    <w:name w:val="List Bullet 4"/>
    <w:aliases w:val="Обычный маркированный,мой маркированный список"/>
    <w:basedOn w:val="a7"/>
    <w:rsid w:val="001A3FC5"/>
    <w:pPr>
      <w:numPr>
        <w:numId w:val="48"/>
      </w:numPr>
      <w:tabs>
        <w:tab w:val="clear" w:pos="1209"/>
        <w:tab w:val="num" w:pos="360"/>
      </w:tabs>
      <w:ind w:left="0" w:firstLine="0"/>
    </w:pPr>
  </w:style>
  <w:style w:type="paragraph" w:styleId="50">
    <w:name w:val="List Bullet 5"/>
    <w:basedOn w:val="a7"/>
    <w:rsid w:val="001A3FC5"/>
    <w:pPr>
      <w:numPr>
        <w:numId w:val="49"/>
      </w:numPr>
      <w:tabs>
        <w:tab w:val="clear" w:pos="1492"/>
        <w:tab w:val="num" w:pos="360"/>
      </w:tabs>
      <w:ind w:left="0" w:firstLine="0"/>
    </w:pPr>
  </w:style>
  <w:style w:type="paragraph" w:styleId="afffb">
    <w:name w:val="Title"/>
    <w:basedOn w:val="a7"/>
    <w:link w:val="afffc"/>
    <w:qFormat/>
    <w:rsid w:val="001A3FC5"/>
    <w:pPr>
      <w:spacing w:before="240" w:after="60"/>
      <w:jc w:val="center"/>
      <w:outlineLvl w:val="0"/>
    </w:pPr>
    <w:rPr>
      <w:rFonts w:ascii="Arial" w:hAnsi="Arial" w:cs="Arial"/>
      <w:b/>
      <w:bCs/>
      <w:kern w:val="28"/>
      <w:sz w:val="32"/>
      <w:szCs w:val="32"/>
    </w:rPr>
  </w:style>
  <w:style w:type="character" w:styleId="afffd">
    <w:name w:val="page number"/>
    <w:basedOn w:val="a8"/>
    <w:rsid w:val="001A3FC5"/>
  </w:style>
  <w:style w:type="character" w:styleId="afffe">
    <w:name w:val="line number"/>
    <w:basedOn w:val="a8"/>
    <w:rsid w:val="001A3FC5"/>
  </w:style>
  <w:style w:type="paragraph" w:styleId="2">
    <w:name w:val="List Number 2"/>
    <w:basedOn w:val="a7"/>
    <w:rsid w:val="001A3FC5"/>
    <w:pPr>
      <w:numPr>
        <w:numId w:val="50"/>
      </w:numPr>
      <w:tabs>
        <w:tab w:val="clear" w:pos="643"/>
        <w:tab w:val="num" w:pos="360"/>
      </w:tabs>
      <w:ind w:left="0" w:firstLine="0"/>
    </w:pPr>
  </w:style>
  <w:style w:type="paragraph" w:styleId="3">
    <w:name w:val="List Number 3"/>
    <w:basedOn w:val="a7"/>
    <w:rsid w:val="001A3FC5"/>
    <w:pPr>
      <w:numPr>
        <w:numId w:val="51"/>
      </w:numPr>
      <w:tabs>
        <w:tab w:val="clear" w:pos="926"/>
        <w:tab w:val="num" w:pos="360"/>
      </w:tabs>
      <w:ind w:left="0" w:firstLine="0"/>
    </w:pPr>
  </w:style>
  <w:style w:type="paragraph" w:styleId="4">
    <w:name w:val="List Number 4"/>
    <w:basedOn w:val="a7"/>
    <w:rsid w:val="001A3FC5"/>
    <w:pPr>
      <w:numPr>
        <w:numId w:val="52"/>
      </w:numPr>
      <w:tabs>
        <w:tab w:val="clear" w:pos="1209"/>
        <w:tab w:val="num" w:pos="360"/>
      </w:tabs>
      <w:ind w:left="0" w:firstLine="0"/>
    </w:pPr>
  </w:style>
  <w:style w:type="paragraph" w:styleId="5">
    <w:name w:val="List Number 5"/>
    <w:basedOn w:val="a7"/>
    <w:rsid w:val="001A3FC5"/>
    <w:pPr>
      <w:numPr>
        <w:numId w:val="53"/>
      </w:numPr>
      <w:tabs>
        <w:tab w:val="clear" w:pos="1492"/>
        <w:tab w:val="num" w:pos="360"/>
      </w:tabs>
      <w:ind w:left="0" w:firstLine="0"/>
    </w:pPr>
  </w:style>
  <w:style w:type="character" w:styleId="HTML9">
    <w:name w:val="HTML Sample"/>
    <w:rsid w:val="001A3FC5"/>
    <w:rPr>
      <w:rFonts w:ascii="Courier New" w:hAnsi="Courier New" w:cs="Courier New"/>
    </w:rPr>
  </w:style>
  <w:style w:type="paragraph" w:styleId="2f7">
    <w:name w:val="envelope return"/>
    <w:basedOn w:val="a7"/>
    <w:rsid w:val="001A3FC5"/>
    <w:rPr>
      <w:rFonts w:ascii="Arial" w:hAnsi="Arial" w:cs="Arial"/>
      <w:sz w:val="20"/>
    </w:rPr>
  </w:style>
  <w:style w:type="table" w:styleId="1b">
    <w:name w:val="Table 3D effects 1"/>
    <w:basedOn w:val="a9"/>
    <w:rsid w:val="001A3FC5"/>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2f8">
    <w:name w:val="Table 3D effects 2"/>
    <w:basedOn w:val="a9"/>
    <w:rsid w:val="001A3FC5"/>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f2">
    <w:name w:val="Table 3D effects 3"/>
    <w:basedOn w:val="a9"/>
    <w:rsid w:val="001A3FC5"/>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ffff">
    <w:name w:val="Normal (Web)"/>
    <w:aliases w:val="Обычный (Web) обычный"/>
    <w:basedOn w:val="a7"/>
    <w:rsid w:val="001A3FC5"/>
  </w:style>
  <w:style w:type="paragraph" w:styleId="affff0">
    <w:name w:val="Normal Indent"/>
    <w:basedOn w:val="a7"/>
    <w:rsid w:val="001A3FC5"/>
    <w:pPr>
      <w:ind w:left="708"/>
    </w:pPr>
  </w:style>
  <w:style w:type="character" w:styleId="HTMLa">
    <w:name w:val="HTML Definition"/>
    <w:rsid w:val="001A3FC5"/>
    <w:rPr>
      <w:i/>
      <w:iCs/>
    </w:rPr>
  </w:style>
  <w:style w:type="paragraph" w:styleId="affff1">
    <w:name w:val="table of figures"/>
    <w:aliases w:val="таблиц_GOST"/>
    <w:basedOn w:val="a7"/>
    <w:next w:val="GOSTNormal"/>
    <w:uiPriority w:val="99"/>
    <w:rsid w:val="001A3FC5"/>
    <w:pPr>
      <w:tabs>
        <w:tab w:val="left" w:leader="dot" w:pos="567"/>
        <w:tab w:val="left" w:pos="1134"/>
        <w:tab w:val="right" w:leader="dot" w:pos="9631"/>
      </w:tabs>
      <w:spacing w:before="120" w:after="120"/>
      <w:ind w:left="567" w:right="567" w:hanging="567"/>
      <w:contextualSpacing/>
      <w:jc w:val="left"/>
    </w:pPr>
    <w:rPr>
      <w:noProof/>
    </w:rPr>
  </w:style>
  <w:style w:type="paragraph" w:customStyle="1" w:styleId="GOSTListnormal3">
    <w:name w:val="_GOST_List_normal_3"/>
    <w:rsid w:val="001A3FC5"/>
    <w:pPr>
      <w:tabs>
        <w:tab w:val="left" w:pos="1418"/>
      </w:tabs>
      <w:spacing w:before="60" w:after="60"/>
      <w:ind w:left="1418"/>
      <w:contextualSpacing/>
      <w:jc w:val="both"/>
    </w:pPr>
    <w:rPr>
      <w:snapToGrid w:val="0"/>
      <w:sz w:val="24"/>
    </w:rPr>
  </w:style>
  <w:style w:type="paragraph" w:customStyle="1" w:styleId="GOSTListnormal4">
    <w:name w:val="_GOST_List_normal_4"/>
    <w:rsid w:val="001A3FC5"/>
    <w:pPr>
      <w:tabs>
        <w:tab w:val="left" w:pos="1701"/>
      </w:tabs>
      <w:spacing w:before="60" w:after="60"/>
      <w:ind w:left="1701"/>
      <w:contextualSpacing/>
      <w:jc w:val="both"/>
    </w:pPr>
    <w:rPr>
      <w:sz w:val="24"/>
      <w:szCs w:val="24"/>
    </w:rPr>
  </w:style>
  <w:style w:type="paragraph" w:styleId="affff2">
    <w:name w:val="footer"/>
    <w:basedOn w:val="a7"/>
    <w:link w:val="affff3"/>
    <w:rsid w:val="001A3FC5"/>
    <w:pPr>
      <w:tabs>
        <w:tab w:val="center" w:pos="4677"/>
        <w:tab w:val="right" w:pos="9355"/>
      </w:tabs>
    </w:pPr>
  </w:style>
  <w:style w:type="paragraph" w:customStyle="1" w:styleId="GOSTListnum">
    <w:name w:val="_GOST_List_num"/>
    <w:qFormat/>
    <w:rsid w:val="001A3FC5"/>
    <w:pPr>
      <w:numPr>
        <w:numId w:val="1"/>
      </w:numPr>
      <w:spacing w:before="120" w:after="120"/>
      <w:contextualSpacing/>
      <w:jc w:val="both"/>
    </w:pPr>
    <w:rPr>
      <w:sz w:val="24"/>
    </w:rPr>
  </w:style>
  <w:style w:type="character" w:customStyle="1" w:styleId="GOSTNote0">
    <w:name w:val="_GOST_Note Знак"/>
    <w:link w:val="GOSTNote"/>
    <w:rsid w:val="001A3FC5"/>
    <w:rPr>
      <w:sz w:val="24"/>
    </w:rPr>
  </w:style>
  <w:style w:type="paragraph" w:customStyle="1" w:styleId="GOSTListmark5">
    <w:name w:val="_GOST_List_mark5"/>
    <w:basedOn w:val="GOSTListmark4"/>
    <w:rsid w:val="001A3FC5"/>
    <w:pPr>
      <w:tabs>
        <w:tab w:val="clear" w:pos="1701"/>
        <w:tab w:val="left" w:pos="1985"/>
      </w:tabs>
      <w:ind w:left="1985" w:hanging="284"/>
    </w:pPr>
  </w:style>
  <w:style w:type="paragraph" w:customStyle="1" w:styleId="GOSTListnum3">
    <w:name w:val="_GOST_List_num3"/>
    <w:basedOn w:val="GOSTListnum2"/>
    <w:qFormat/>
    <w:rsid w:val="001A3FC5"/>
    <w:pPr>
      <w:numPr>
        <w:ilvl w:val="2"/>
      </w:numPr>
      <w:tabs>
        <w:tab w:val="clear" w:pos="2421"/>
        <w:tab w:val="left" w:pos="2268"/>
      </w:tabs>
      <w:ind w:left="2268" w:hanging="737"/>
    </w:pPr>
  </w:style>
  <w:style w:type="paragraph" w:customStyle="1" w:styleId="GOSTListnum4">
    <w:name w:val="_GOST_List_num4"/>
    <w:basedOn w:val="GOSTListnum3"/>
    <w:qFormat/>
    <w:rsid w:val="001A3FC5"/>
    <w:pPr>
      <w:numPr>
        <w:ilvl w:val="3"/>
      </w:numPr>
      <w:tabs>
        <w:tab w:val="clear" w:pos="2268"/>
        <w:tab w:val="left" w:pos="2835"/>
      </w:tabs>
      <w:ind w:left="2836" w:hanging="851"/>
    </w:pPr>
  </w:style>
  <w:style w:type="paragraph" w:customStyle="1" w:styleId="4a">
    <w:name w:val="Заг_4_Приложение"/>
    <w:basedOn w:val="34"/>
    <w:next w:val="GOSTNormal"/>
    <w:rsid w:val="001A3FC5"/>
    <w:pPr>
      <w:ind w:left="737" w:hanging="737"/>
      <w:outlineLvl w:val="3"/>
    </w:pPr>
    <w:rPr>
      <w:sz w:val="26"/>
      <w:szCs w:val="26"/>
    </w:rPr>
  </w:style>
  <w:style w:type="table" w:styleId="affff4">
    <w:name w:val="Table Grid"/>
    <w:basedOn w:val="a9"/>
    <w:rsid w:val="001A3FC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GOSTListnormal5">
    <w:name w:val="_GOST_List_normal_5"/>
    <w:rsid w:val="001A3FC5"/>
    <w:pPr>
      <w:tabs>
        <w:tab w:val="left" w:pos="1985"/>
      </w:tabs>
      <w:spacing w:before="60" w:after="60"/>
      <w:ind w:left="1985"/>
      <w:contextualSpacing/>
      <w:jc w:val="both"/>
    </w:pPr>
    <w:rPr>
      <w:snapToGrid w:val="0"/>
      <w:sz w:val="24"/>
    </w:rPr>
  </w:style>
  <w:style w:type="paragraph" w:customStyle="1" w:styleId="GOSTTableListNum2">
    <w:name w:val="_GOST_Table_List_Num_2"/>
    <w:basedOn w:val="GOSTTableListNum1"/>
    <w:rsid w:val="001A3FC5"/>
    <w:pPr>
      <w:numPr>
        <w:ilvl w:val="1"/>
      </w:numPr>
    </w:pPr>
  </w:style>
  <w:style w:type="paragraph" w:customStyle="1" w:styleId="GOSTTableListMark2">
    <w:name w:val="_GOST_Table_List_Mark_2"/>
    <w:basedOn w:val="GOSTTableListMark1"/>
    <w:rsid w:val="001A3FC5"/>
    <w:pPr>
      <w:tabs>
        <w:tab w:val="left" w:pos="454"/>
      </w:tabs>
      <w:ind w:left="454"/>
    </w:pPr>
  </w:style>
  <w:style w:type="paragraph" w:styleId="affff5">
    <w:name w:val="footnote text"/>
    <w:aliases w:val="Footnote Text Char Знак Знак,Footnote Text Char Знак,Footnote Text Char Знак Знак Знак Знак,Footnote Text Char Знак Знак Знак Знак Char,Footnote Text Char Знак Знак Знак Знак Char Char, Знак2,Знак2,Footnote Text Char5,З"/>
    <w:link w:val="affff6"/>
    <w:rsid w:val="001A3FC5"/>
  </w:style>
  <w:style w:type="paragraph" w:styleId="affff7">
    <w:name w:val="Revision"/>
    <w:hidden/>
    <w:uiPriority w:val="99"/>
    <w:semiHidden/>
    <w:rsid w:val="00B45D39"/>
    <w:rPr>
      <w:sz w:val="24"/>
      <w:szCs w:val="24"/>
    </w:rPr>
  </w:style>
  <w:style w:type="character" w:customStyle="1" w:styleId="affff6">
    <w:name w:val="Текст сноски Знак"/>
    <w:aliases w:val="Footnote Text Char Знак Знак Знак,Footnote Text Char Знак Знак1,Footnote Text Char Знак Знак Знак Знак Знак,Footnote Text Char Знак Знак Знак Знак Char Знак,Footnote Text Char Знак Знак Знак Знак Char Char Знак, Знак2 Знак,Знак2 Знак"/>
    <w:basedOn w:val="a8"/>
    <w:link w:val="affff5"/>
    <w:rsid w:val="00C45B7C"/>
  </w:style>
  <w:style w:type="character" w:customStyle="1" w:styleId="affff3">
    <w:name w:val="Нижний колонтитул Знак"/>
    <w:link w:val="affff2"/>
    <w:rsid w:val="00B45D39"/>
    <w:rPr>
      <w:sz w:val="24"/>
    </w:rPr>
  </w:style>
  <w:style w:type="character" w:customStyle="1" w:styleId="2b">
    <w:name w:val="Основной текст 2 Знак"/>
    <w:basedOn w:val="a8"/>
    <w:link w:val="2a"/>
    <w:rsid w:val="00B45D39"/>
    <w:rPr>
      <w:sz w:val="24"/>
    </w:rPr>
  </w:style>
  <w:style w:type="paragraph" w:customStyle="1" w:styleId="GOSTTableListNum10">
    <w:name w:val="_GOST_Table_List_Num 1)"/>
    <w:rsid w:val="001A3FC5"/>
    <w:pPr>
      <w:numPr>
        <w:numId w:val="36"/>
      </w:numPr>
      <w:tabs>
        <w:tab w:val="clear" w:pos="284"/>
        <w:tab w:val="left" w:pos="340"/>
      </w:tabs>
      <w:ind w:left="341" w:hanging="284"/>
    </w:pPr>
    <w:rPr>
      <w:sz w:val="22"/>
      <w:szCs w:val="22"/>
    </w:rPr>
  </w:style>
  <w:style w:type="paragraph" w:customStyle="1" w:styleId="GOSTTableListNum">
    <w:name w:val="_GOST_Table_List_Num абв)"/>
    <w:rsid w:val="001A3FC5"/>
    <w:pPr>
      <w:numPr>
        <w:numId w:val="37"/>
      </w:numPr>
      <w:tabs>
        <w:tab w:val="clear" w:pos="284"/>
        <w:tab w:val="left" w:pos="340"/>
      </w:tabs>
      <w:ind w:left="341" w:hanging="284"/>
    </w:pPr>
    <w:rPr>
      <w:sz w:val="22"/>
      <w:szCs w:val="22"/>
    </w:rPr>
  </w:style>
  <w:style w:type="character" w:customStyle="1" w:styleId="GOSTTablenorm0">
    <w:name w:val="_GOST_Table_norm Знак"/>
    <w:link w:val="GOSTTablenorm"/>
    <w:qFormat/>
    <w:rsid w:val="004A57C2"/>
    <w:rPr>
      <w:sz w:val="22"/>
    </w:rPr>
  </w:style>
  <w:style w:type="paragraph" w:customStyle="1" w:styleId="GOSTTitulhead">
    <w:name w:val="_GOST_Titul_head"/>
    <w:basedOn w:val="a7"/>
    <w:rsid w:val="00CB37C9"/>
    <w:pPr>
      <w:pBdr>
        <w:bottom w:val="single" w:sz="12" w:space="1" w:color="auto"/>
      </w:pBdr>
      <w:suppressAutoHyphens/>
      <w:jc w:val="center"/>
    </w:pPr>
    <w:rPr>
      <w:rFonts w:ascii="Arial" w:hAnsi="Arial"/>
      <w:b/>
      <w:bCs/>
    </w:rPr>
  </w:style>
  <w:style w:type="character" w:customStyle="1" w:styleId="23">
    <w:name w:val="Заголовок 2 Знак"/>
    <w:aliases w:val="_GOST_2 Знак,_EB_2 Знак,Подраздел Знак,2 Знак,21 Знак,22 Знак,211 Знак,h:2 Знак,h:2app Знак,T2 Знак,TF-Overskrit 2 Знак,H2 Знак,Title2 Знак,ITT t2 Знак,PA Major Section Знак,TE Heading 2 Знак,Livello 2 Знак,R2 Знак,H21 Знак,TITRE 2 Знак"/>
    <w:basedOn w:val="a8"/>
    <w:link w:val="22"/>
    <w:rsid w:val="00C9460F"/>
    <w:rPr>
      <w:rFonts w:cs="Arial"/>
      <w:b/>
      <w:bCs/>
      <w:iCs/>
      <w:sz w:val="32"/>
      <w:szCs w:val="32"/>
    </w:rPr>
  </w:style>
  <w:style w:type="paragraph" w:styleId="affff8">
    <w:name w:val="toa heading"/>
    <w:basedOn w:val="a7"/>
    <w:next w:val="a7"/>
    <w:unhideWhenUsed/>
    <w:rsid w:val="009C19B5"/>
    <w:pPr>
      <w:spacing w:before="120"/>
      <w:ind w:left="142" w:right="90"/>
    </w:pPr>
    <w:rPr>
      <w:rFonts w:ascii="Cambria" w:eastAsia="MS Gothic" w:hAnsi="Cambria"/>
      <w:b/>
      <w:bCs/>
      <w:lang w:eastAsia="en-US"/>
    </w:rPr>
  </w:style>
  <w:style w:type="paragraph" w:styleId="affff9">
    <w:name w:val="Closing"/>
    <w:basedOn w:val="a7"/>
    <w:link w:val="affffa"/>
    <w:rsid w:val="009C19B5"/>
    <w:pPr>
      <w:ind w:left="4252" w:right="90"/>
    </w:pPr>
    <w:rPr>
      <w:rFonts w:eastAsia="Calibri"/>
      <w:szCs w:val="28"/>
      <w:lang w:eastAsia="en-US"/>
    </w:rPr>
  </w:style>
  <w:style w:type="character" w:customStyle="1" w:styleId="affffa">
    <w:name w:val="Прощание Знак"/>
    <w:basedOn w:val="a8"/>
    <w:link w:val="affff9"/>
    <w:rsid w:val="009C19B5"/>
    <w:rPr>
      <w:rFonts w:eastAsia="Calibri"/>
      <w:sz w:val="24"/>
      <w:szCs w:val="28"/>
      <w:lang w:eastAsia="en-US"/>
    </w:rPr>
  </w:style>
  <w:style w:type="paragraph" w:styleId="2f9">
    <w:name w:val="Quote"/>
    <w:basedOn w:val="a7"/>
    <w:next w:val="a7"/>
    <w:link w:val="2fa"/>
    <w:uiPriority w:val="29"/>
    <w:qFormat/>
    <w:rsid w:val="009C19B5"/>
    <w:rPr>
      <w:rFonts w:ascii="Calibri" w:hAnsi="Calibri"/>
      <w:i/>
      <w:lang w:val="en-US" w:eastAsia="en-US" w:bidi="en-US"/>
    </w:rPr>
  </w:style>
  <w:style w:type="character" w:customStyle="1" w:styleId="2fa">
    <w:name w:val="Цитата 2 Знак"/>
    <w:basedOn w:val="a8"/>
    <w:link w:val="2f9"/>
    <w:uiPriority w:val="29"/>
    <w:rsid w:val="009C19B5"/>
    <w:rPr>
      <w:rFonts w:ascii="Calibri" w:hAnsi="Calibri"/>
      <w:i/>
      <w:sz w:val="24"/>
      <w:szCs w:val="24"/>
      <w:lang w:val="en-US" w:eastAsia="en-US" w:bidi="en-US"/>
    </w:rPr>
  </w:style>
  <w:style w:type="paragraph" w:styleId="affffb">
    <w:name w:val="TOC Heading"/>
    <w:basedOn w:val="10"/>
    <w:next w:val="a7"/>
    <w:uiPriority w:val="39"/>
    <w:qFormat/>
    <w:rsid w:val="009C19B5"/>
    <w:pPr>
      <w:pageBreakBefore w:val="0"/>
      <w:numPr>
        <w:numId w:val="0"/>
      </w:numPr>
      <w:suppressAutoHyphens w:val="0"/>
      <w:spacing w:after="60"/>
      <w:contextualSpacing w:val="0"/>
      <w:jc w:val="left"/>
      <w:outlineLvl w:val="9"/>
    </w:pPr>
    <w:rPr>
      <w:rFonts w:ascii="Cambria" w:hAnsi="Cambria"/>
      <w:bCs/>
      <w:caps w:val="0"/>
      <w:kern w:val="32"/>
      <w:szCs w:val="32"/>
      <w:lang w:val="en-US" w:eastAsia="en-US" w:bidi="en-US"/>
    </w:rPr>
  </w:style>
  <w:style w:type="paragraph" w:styleId="affffc">
    <w:name w:val="No Spacing"/>
    <w:basedOn w:val="a7"/>
    <w:uiPriority w:val="1"/>
    <w:qFormat/>
    <w:rsid w:val="009C19B5"/>
    <w:rPr>
      <w:rFonts w:ascii="Calibri" w:hAnsi="Calibri"/>
      <w:szCs w:val="32"/>
      <w:lang w:val="en-US" w:eastAsia="en-US" w:bidi="en-US"/>
    </w:rPr>
  </w:style>
  <w:style w:type="paragraph" w:styleId="affffd">
    <w:name w:val="Intense Quote"/>
    <w:basedOn w:val="a7"/>
    <w:next w:val="a7"/>
    <w:link w:val="affffe"/>
    <w:uiPriority w:val="30"/>
    <w:qFormat/>
    <w:rsid w:val="009C19B5"/>
    <w:pPr>
      <w:ind w:left="720" w:right="720"/>
    </w:pPr>
    <w:rPr>
      <w:rFonts w:ascii="Calibri" w:hAnsi="Calibri"/>
      <w:b/>
      <w:i/>
      <w:szCs w:val="22"/>
      <w:lang w:val="en-US" w:eastAsia="en-US" w:bidi="en-US"/>
    </w:rPr>
  </w:style>
  <w:style w:type="character" w:customStyle="1" w:styleId="affffe">
    <w:name w:val="Выделенная цитата Знак"/>
    <w:basedOn w:val="a8"/>
    <w:link w:val="affffd"/>
    <w:uiPriority w:val="30"/>
    <w:rsid w:val="009C19B5"/>
    <w:rPr>
      <w:rFonts w:ascii="Calibri" w:hAnsi="Calibri"/>
      <w:b/>
      <w:i/>
      <w:sz w:val="24"/>
      <w:szCs w:val="22"/>
      <w:lang w:val="en-US" w:eastAsia="en-US" w:bidi="en-US"/>
    </w:rPr>
  </w:style>
  <w:style w:type="character" w:styleId="afffff">
    <w:name w:val="Subtle Emphasis"/>
    <w:uiPriority w:val="19"/>
    <w:qFormat/>
    <w:rsid w:val="009C19B5"/>
    <w:rPr>
      <w:i/>
      <w:color w:val="5A5A5A"/>
    </w:rPr>
  </w:style>
  <w:style w:type="character" w:styleId="afffff0">
    <w:name w:val="Intense Emphasis"/>
    <w:uiPriority w:val="21"/>
    <w:qFormat/>
    <w:rsid w:val="009C19B5"/>
    <w:rPr>
      <w:b/>
      <w:i/>
      <w:sz w:val="24"/>
      <w:szCs w:val="24"/>
      <w:u w:val="single"/>
    </w:rPr>
  </w:style>
  <w:style w:type="character" w:styleId="afffff1">
    <w:name w:val="Subtle Reference"/>
    <w:uiPriority w:val="31"/>
    <w:qFormat/>
    <w:rsid w:val="009C19B5"/>
    <w:rPr>
      <w:sz w:val="24"/>
      <w:szCs w:val="24"/>
      <w:u w:val="single"/>
    </w:rPr>
  </w:style>
  <w:style w:type="character" w:styleId="afffff2">
    <w:name w:val="Intense Reference"/>
    <w:uiPriority w:val="32"/>
    <w:qFormat/>
    <w:rsid w:val="009C19B5"/>
    <w:rPr>
      <w:b/>
      <w:sz w:val="24"/>
      <w:u w:val="single"/>
    </w:rPr>
  </w:style>
  <w:style w:type="character" w:styleId="afffff3">
    <w:name w:val="Book Title"/>
    <w:uiPriority w:val="33"/>
    <w:qFormat/>
    <w:rsid w:val="009C19B5"/>
    <w:rPr>
      <w:rFonts w:ascii="Cambria" w:eastAsia="Times New Roman" w:hAnsi="Cambria"/>
      <w:b/>
      <w:i/>
      <w:sz w:val="24"/>
      <w:szCs w:val="24"/>
    </w:rPr>
  </w:style>
  <w:style w:type="character" w:customStyle="1" w:styleId="GOSTNormal0">
    <w:name w:val="_GOST_Normal Знак"/>
    <w:link w:val="GOSTNormal"/>
    <w:qFormat/>
    <w:rsid w:val="002B0B57"/>
    <w:rPr>
      <w:sz w:val="24"/>
    </w:rPr>
  </w:style>
  <w:style w:type="character" w:customStyle="1" w:styleId="42">
    <w:name w:val="Заголовок 4 Знак"/>
    <w:aliases w:val="_GOST_4 Знак,_EB_4 Знак,H4 Знак,Заголовок 4 (Приложение) Знак,Sub-Minor Знак,????????? 4 (??????????) Знак,h:4 Знак,h4 Знак,ITT t4 Знак,PA Micro Section Знак,TE Heading 4 Знак,4 Знак,heading 4 + Indent: Left 0.5 in Знак,a. Знак,I4 Знак"/>
    <w:basedOn w:val="a8"/>
    <w:link w:val="41"/>
    <w:rsid w:val="009E2CC3"/>
    <w:rPr>
      <w:rFonts w:cs="Arial"/>
      <w:b/>
      <w:iCs/>
      <w:sz w:val="24"/>
      <w:szCs w:val="26"/>
    </w:rPr>
  </w:style>
  <w:style w:type="character" w:customStyle="1" w:styleId="12">
    <w:name w:val="Заголовок 1 Знак"/>
    <w:aliases w:val="_GOST_1 Знак,_EB_1 Знак,h:1 Знак,h:1app Знак,TF-Overskrift 1 Знак,H1 Знак,H11 Знак,R1 Знак,Titre 0 Знак,. Знак,Название спецификации Знак,1 Знак,Section Знак,ASFK_1 Знак,Название организации Знак,GOST_1 Знак,Знак Знак,Загол 1 Знак"/>
    <w:basedOn w:val="a8"/>
    <w:link w:val="10"/>
    <w:rsid w:val="009C74BC"/>
    <w:rPr>
      <w:b/>
      <w:caps/>
      <w:sz w:val="32"/>
      <w:szCs w:val="36"/>
    </w:rPr>
  </w:style>
  <w:style w:type="character" w:customStyle="1" w:styleId="33">
    <w:name w:val="Заголовок 3 Знак"/>
    <w:aliases w:val="_GOST_3 Знак,_EB_3 Знак,o Знак,h:3 Знак,h Знак,3 Знак,31 Знак,ITT t3 Знак,PA Minor Section Знак,TE Heading Знак,H3 Знак,Title3 Знак,list Знак,l3 Знак,Level 3 Head Знак,heading 3 Знак,h3 Знак,H31 Знак,H32 Знак,H33 Знак,H34 Знак,H35 Знак"/>
    <w:basedOn w:val="a8"/>
    <w:link w:val="32"/>
    <w:rsid w:val="00680A25"/>
    <w:rPr>
      <w:rFonts w:cs="Arial"/>
      <w:b/>
      <w:iCs/>
      <w:sz w:val="26"/>
      <w:szCs w:val="26"/>
    </w:rPr>
  </w:style>
  <w:style w:type="character" w:customStyle="1" w:styleId="52">
    <w:name w:val="Заголовок 5 Знак"/>
    <w:aliases w:val="_GOST_5 Знак,_EB_5 Знак,ASFK_5 Знак,ITT t5 Знак,PA Pico Section Знак,5 Знак,Roman list Знак,h5 Знак,Roman list1 Знак,Roman list2 Знак,Roman list11 Знак,Roman list3 Знак,Roman list12 Знак,Roman list21 Знак,Roman list111 Знак,GOST_5 Знак"/>
    <w:basedOn w:val="a8"/>
    <w:link w:val="51"/>
    <w:rsid w:val="00066EB0"/>
    <w:rPr>
      <w:b/>
      <w:bCs/>
      <w:sz w:val="24"/>
      <w:szCs w:val="26"/>
      <w:lang w:eastAsia="ko-KR"/>
    </w:rPr>
  </w:style>
  <w:style w:type="character" w:customStyle="1" w:styleId="60">
    <w:name w:val="Заголовок 6 Знак"/>
    <w:aliases w:val="_GOST_6 Знак,ITT t6 Знак,PA Appendix Знак,6 Знак,heading 6 Знак,Bullet list Знак,Bullet list1 Знак,Bullet list2 Знак,Bullet list11 Знак,Bullet list3 Знак,Bullet list12 Знак,Bullet list21 Знак,Bullet list111 Знак,Bullet lis Знак"/>
    <w:basedOn w:val="a8"/>
    <w:link w:val="6"/>
    <w:rsid w:val="00066EB0"/>
    <w:rPr>
      <w:b/>
      <w:i/>
      <w:sz w:val="24"/>
      <w:szCs w:val="22"/>
      <w:lang w:eastAsia="ko-KR"/>
    </w:rPr>
  </w:style>
  <w:style w:type="character" w:customStyle="1" w:styleId="70">
    <w:name w:val="Заголовок 7 Знак"/>
    <w:aliases w:val="ITT t7 Знак,PA Appendix Major Знак,7 Знак,req3 Знак,heading 7 Знак,letter list Знак,lettered list Знак,letter list1 Знак,lettered list1 Знак,letter list2 Знак,lettered list2 Знак,letter list11 Знак,lettered list11 Знак,letter list3 Знак"/>
    <w:basedOn w:val="a8"/>
    <w:link w:val="7"/>
    <w:rsid w:val="00066EB0"/>
    <w:rPr>
      <w:sz w:val="24"/>
    </w:rPr>
  </w:style>
  <w:style w:type="character" w:customStyle="1" w:styleId="80">
    <w:name w:val="Заголовок 8 Знак"/>
    <w:basedOn w:val="a8"/>
    <w:link w:val="8"/>
    <w:rsid w:val="00066EB0"/>
    <w:rPr>
      <w:i/>
      <w:iCs/>
      <w:sz w:val="24"/>
    </w:rPr>
  </w:style>
  <w:style w:type="character" w:customStyle="1" w:styleId="90">
    <w:name w:val="Заголовок 9 Знак"/>
    <w:basedOn w:val="a8"/>
    <w:link w:val="9"/>
    <w:rsid w:val="00066EB0"/>
    <w:rPr>
      <w:rFonts w:ascii="Arial" w:hAnsi="Arial"/>
      <w:sz w:val="22"/>
      <w:szCs w:val="22"/>
    </w:rPr>
  </w:style>
  <w:style w:type="character" w:customStyle="1" w:styleId="ac">
    <w:name w:val="Верхний колонтитул Знак"/>
    <w:basedOn w:val="a8"/>
    <w:link w:val="ab"/>
    <w:rsid w:val="00066EB0"/>
    <w:rPr>
      <w:sz w:val="24"/>
    </w:rPr>
  </w:style>
  <w:style w:type="character" w:customStyle="1" w:styleId="af3">
    <w:name w:val="Основной текст с отступом Знак"/>
    <w:basedOn w:val="a8"/>
    <w:link w:val="af2"/>
    <w:rsid w:val="00066EB0"/>
    <w:rPr>
      <w:snapToGrid w:val="0"/>
    </w:rPr>
  </w:style>
  <w:style w:type="character" w:customStyle="1" w:styleId="28">
    <w:name w:val="Основной текст с отступом 2 Знак"/>
    <w:basedOn w:val="a8"/>
    <w:link w:val="27"/>
    <w:rsid w:val="00066EB0"/>
    <w:rPr>
      <w:b/>
      <w:snapToGrid w:val="0"/>
    </w:rPr>
  </w:style>
  <w:style w:type="character" w:customStyle="1" w:styleId="af5">
    <w:name w:val="Схема документа Знак"/>
    <w:basedOn w:val="a8"/>
    <w:link w:val="af4"/>
    <w:semiHidden/>
    <w:rsid w:val="00066EB0"/>
    <w:rPr>
      <w:rFonts w:ascii="Tahoma" w:hAnsi="Tahoma" w:cs="Tahoma"/>
      <w:shd w:val="clear" w:color="auto" w:fill="000080"/>
    </w:rPr>
  </w:style>
  <w:style w:type="character" w:customStyle="1" w:styleId="37">
    <w:name w:val="Основной текст 3 Знак"/>
    <w:basedOn w:val="a8"/>
    <w:link w:val="36"/>
    <w:rsid w:val="00066EB0"/>
    <w:rPr>
      <w:sz w:val="16"/>
      <w:szCs w:val="16"/>
    </w:rPr>
  </w:style>
  <w:style w:type="character" w:customStyle="1" w:styleId="af7">
    <w:name w:val="Текст выноски Знак"/>
    <w:basedOn w:val="a8"/>
    <w:link w:val="af6"/>
    <w:semiHidden/>
    <w:rsid w:val="00066EB0"/>
    <w:rPr>
      <w:rFonts w:ascii="Tahoma" w:hAnsi="Tahoma" w:cs="Tahoma"/>
      <w:sz w:val="16"/>
      <w:szCs w:val="16"/>
    </w:rPr>
  </w:style>
  <w:style w:type="character" w:customStyle="1" w:styleId="af9">
    <w:name w:val="Тема примечания Знак"/>
    <w:basedOn w:val="a8"/>
    <w:link w:val="af8"/>
    <w:semiHidden/>
    <w:rsid w:val="00C45B7C"/>
    <w:rPr>
      <w:b/>
      <w:bCs/>
    </w:rPr>
  </w:style>
  <w:style w:type="character" w:customStyle="1" w:styleId="39">
    <w:name w:val="Основной текст с отступом 3 Знак"/>
    <w:basedOn w:val="a8"/>
    <w:link w:val="38"/>
    <w:rsid w:val="00066EB0"/>
    <w:rPr>
      <w:sz w:val="16"/>
      <w:szCs w:val="16"/>
    </w:rPr>
  </w:style>
  <w:style w:type="character" w:customStyle="1" w:styleId="afd">
    <w:name w:val="Подзаголовок Знак"/>
    <w:basedOn w:val="a8"/>
    <w:link w:val="afc"/>
    <w:rsid w:val="00066EB0"/>
    <w:rPr>
      <w:rFonts w:ascii="Arial" w:hAnsi="Arial" w:cs="Arial"/>
      <w:sz w:val="24"/>
    </w:rPr>
  </w:style>
  <w:style w:type="character" w:customStyle="1" w:styleId="aff">
    <w:name w:val="Приветствие Знак"/>
    <w:basedOn w:val="a8"/>
    <w:link w:val="afe"/>
    <w:rsid w:val="00066EB0"/>
    <w:rPr>
      <w:sz w:val="24"/>
    </w:rPr>
  </w:style>
  <w:style w:type="character" w:customStyle="1" w:styleId="HTML2">
    <w:name w:val="Стандартный HTML Знак"/>
    <w:basedOn w:val="a8"/>
    <w:link w:val="HTML1"/>
    <w:rsid w:val="00066EB0"/>
    <w:rPr>
      <w:rFonts w:ascii="Courier New" w:hAnsi="Courier New" w:cs="Courier New"/>
    </w:rPr>
  </w:style>
  <w:style w:type="character" w:customStyle="1" w:styleId="aff6">
    <w:name w:val="Текст Знак"/>
    <w:basedOn w:val="a8"/>
    <w:link w:val="aff5"/>
    <w:rsid w:val="00066EB0"/>
    <w:rPr>
      <w:rFonts w:ascii="Courier New" w:hAnsi="Courier New" w:cs="Courier New"/>
    </w:rPr>
  </w:style>
  <w:style w:type="character" w:customStyle="1" w:styleId="affa">
    <w:name w:val="Шапка Знак"/>
    <w:basedOn w:val="a8"/>
    <w:link w:val="aff9"/>
    <w:rsid w:val="00066EB0"/>
    <w:rPr>
      <w:rFonts w:ascii="Arial" w:hAnsi="Arial" w:cs="Arial"/>
      <w:sz w:val="24"/>
      <w:shd w:val="pct20" w:color="auto" w:fill="auto"/>
    </w:rPr>
  </w:style>
  <w:style w:type="character" w:customStyle="1" w:styleId="affc">
    <w:name w:val="Электронная подпись Знак"/>
    <w:basedOn w:val="a8"/>
    <w:link w:val="affb"/>
    <w:rsid w:val="00066EB0"/>
    <w:rPr>
      <w:sz w:val="24"/>
    </w:rPr>
  </w:style>
  <w:style w:type="character" w:customStyle="1" w:styleId="affe">
    <w:name w:val="Подпись Знак"/>
    <w:basedOn w:val="a8"/>
    <w:link w:val="affd"/>
    <w:rsid w:val="00066EB0"/>
    <w:rPr>
      <w:sz w:val="24"/>
    </w:rPr>
  </w:style>
  <w:style w:type="character" w:customStyle="1" w:styleId="HTML5">
    <w:name w:val="Адрес HTML Знак"/>
    <w:basedOn w:val="a8"/>
    <w:link w:val="HTML4"/>
    <w:rsid w:val="00066EB0"/>
    <w:rPr>
      <w:i/>
      <w:iCs/>
      <w:sz w:val="24"/>
    </w:rPr>
  </w:style>
  <w:style w:type="character" w:customStyle="1" w:styleId="afff3">
    <w:name w:val="Дата Знак"/>
    <w:basedOn w:val="a8"/>
    <w:link w:val="afff2"/>
    <w:rsid w:val="00066EB0"/>
    <w:rPr>
      <w:sz w:val="24"/>
    </w:rPr>
  </w:style>
  <w:style w:type="character" w:customStyle="1" w:styleId="afff5">
    <w:name w:val="Заголовок записки Знак"/>
    <w:basedOn w:val="a8"/>
    <w:link w:val="afff4"/>
    <w:rsid w:val="00066EB0"/>
    <w:rPr>
      <w:sz w:val="24"/>
    </w:rPr>
  </w:style>
  <w:style w:type="character" w:customStyle="1" w:styleId="afffa">
    <w:name w:val="Красная строка Знак"/>
    <w:basedOn w:val="a8"/>
    <w:link w:val="afff9"/>
    <w:rsid w:val="00C45B7C"/>
    <w:rPr>
      <w:sz w:val="24"/>
    </w:rPr>
  </w:style>
  <w:style w:type="character" w:customStyle="1" w:styleId="2f6">
    <w:name w:val="Красная строка 2 Знак"/>
    <w:basedOn w:val="af3"/>
    <w:link w:val="2f5"/>
    <w:rsid w:val="00066EB0"/>
    <w:rPr>
      <w:snapToGrid/>
      <w:sz w:val="24"/>
      <w:szCs w:val="24"/>
    </w:rPr>
  </w:style>
  <w:style w:type="character" w:customStyle="1" w:styleId="afffc">
    <w:name w:val="Название Знак"/>
    <w:basedOn w:val="a8"/>
    <w:link w:val="afffb"/>
    <w:rsid w:val="00066EB0"/>
    <w:rPr>
      <w:rFonts w:ascii="Arial" w:hAnsi="Arial" w:cs="Arial"/>
      <w:b/>
      <w:bCs/>
      <w:kern w:val="28"/>
      <w:sz w:val="32"/>
      <w:szCs w:val="32"/>
    </w:rPr>
  </w:style>
  <w:style w:type="paragraph" w:customStyle="1" w:styleId="GOSTTableListMark">
    <w:name w:val="_GOST_Table_List_Mark"/>
    <w:rsid w:val="00066EB0"/>
    <w:pPr>
      <w:tabs>
        <w:tab w:val="left" w:pos="170"/>
        <w:tab w:val="num" w:pos="340"/>
      </w:tabs>
      <w:spacing w:before="60" w:after="60"/>
      <w:ind w:left="340" w:right="57" w:hanging="227"/>
    </w:pPr>
    <w:rPr>
      <w:sz w:val="22"/>
    </w:rPr>
  </w:style>
  <w:style w:type="paragraph" w:customStyle="1" w:styleId="GOSTTableListNum0">
    <w:name w:val="_GOST_Table_List_Num"/>
    <w:basedOn w:val="a7"/>
    <w:rsid w:val="00066EB0"/>
    <w:pPr>
      <w:tabs>
        <w:tab w:val="num" w:pos="284"/>
      </w:tabs>
      <w:spacing w:before="60" w:after="60"/>
      <w:ind w:left="284" w:right="57" w:hanging="227"/>
      <w:contextualSpacing/>
      <w:jc w:val="left"/>
    </w:pPr>
    <w:rPr>
      <w:sz w:val="22"/>
      <w:szCs w:val="22"/>
    </w:rPr>
  </w:style>
  <w:style w:type="paragraph" w:customStyle="1" w:styleId="GOSTTITUL00">
    <w:name w:val="_GOST_TITUL_0"/>
    <w:rsid w:val="00066EB0"/>
    <w:pPr>
      <w:spacing w:line="360" w:lineRule="auto"/>
      <w:contextualSpacing/>
      <w:jc w:val="center"/>
    </w:pPr>
    <w:rPr>
      <w:sz w:val="28"/>
      <w:szCs w:val="28"/>
    </w:rPr>
  </w:style>
  <w:style w:type="paragraph" w:customStyle="1" w:styleId="GOSTTableListMark20">
    <w:name w:val="_GOST_Table_List_Mark2"/>
    <w:basedOn w:val="GOSTTableListMark"/>
    <w:next w:val="GOSTTableListMark"/>
    <w:link w:val="GOSTTableListMark21"/>
    <w:autoRedefine/>
    <w:qFormat/>
    <w:rsid w:val="00066EB0"/>
    <w:pPr>
      <w:tabs>
        <w:tab w:val="clear" w:pos="340"/>
      </w:tabs>
      <w:ind w:left="452" w:firstLine="0"/>
    </w:pPr>
  </w:style>
  <w:style w:type="paragraph" w:customStyle="1" w:styleId="GOSTTableListMark3">
    <w:name w:val="_GOST_Table_List_Mark3"/>
    <w:basedOn w:val="GOSTTableListMark"/>
    <w:next w:val="GOSTTableListMark"/>
    <w:autoRedefine/>
    <w:qFormat/>
    <w:rsid w:val="00066EB0"/>
    <w:pPr>
      <w:tabs>
        <w:tab w:val="clear" w:pos="340"/>
      </w:tabs>
      <w:ind w:left="565" w:firstLine="0"/>
    </w:pPr>
  </w:style>
  <w:style w:type="character" w:customStyle="1" w:styleId="GOSTTableListMark21">
    <w:name w:val="_GOST_Table_List_Mark2 Знак"/>
    <w:link w:val="GOSTTableListMark20"/>
    <w:rsid w:val="00066EB0"/>
    <w:rPr>
      <w:sz w:val="22"/>
    </w:rPr>
  </w:style>
  <w:style w:type="paragraph" w:customStyle="1" w:styleId="afffff4">
    <w:name w:val="Основной текст (центр/одинарный)"/>
    <w:basedOn w:val="a7"/>
    <w:link w:val="afffff5"/>
    <w:rsid w:val="00C45B7C"/>
    <w:pPr>
      <w:spacing w:before="120" w:after="120"/>
      <w:ind w:firstLine="0"/>
      <w:jc w:val="center"/>
    </w:pPr>
    <w:rPr>
      <w:snapToGrid w:val="0"/>
      <w:color w:val="000000"/>
      <w:sz w:val="28"/>
    </w:rPr>
  </w:style>
  <w:style w:type="character" w:customStyle="1" w:styleId="afffff5">
    <w:name w:val="Основной текст (центр/одинарный) Знак"/>
    <w:link w:val="afffff4"/>
    <w:rsid w:val="00066EB0"/>
    <w:rPr>
      <w:snapToGrid w:val="0"/>
      <w:color w:val="000000"/>
      <w:sz w:val="28"/>
    </w:rPr>
  </w:style>
  <w:style w:type="paragraph" w:customStyle="1" w:styleId="GOSTListnormal2">
    <w:name w:val="_GOST_List_normal_2"/>
    <w:rsid w:val="001A3FC5"/>
    <w:pPr>
      <w:tabs>
        <w:tab w:val="left" w:pos="1134"/>
      </w:tabs>
      <w:spacing w:before="60" w:after="60"/>
      <w:ind w:left="1134"/>
      <w:contextualSpacing/>
      <w:jc w:val="both"/>
    </w:pPr>
    <w:rPr>
      <w:snapToGrid w:val="0"/>
      <w:sz w:val="24"/>
    </w:rPr>
  </w:style>
  <w:style w:type="character" w:customStyle="1" w:styleId="GOSTReporterror">
    <w:name w:val="_GOST_Report_error"/>
    <w:rsid w:val="001A3FC5"/>
  </w:style>
  <w:style w:type="paragraph" w:customStyle="1" w:styleId="GOSTTableListNum3">
    <w:name w:val="_GOST_Table_List_Num_3"/>
    <w:basedOn w:val="GOSTTableListNum2"/>
    <w:rsid w:val="001A3FC5"/>
    <w:pPr>
      <w:numPr>
        <w:ilvl w:val="2"/>
      </w:numPr>
    </w:pPr>
  </w:style>
  <w:style w:type="paragraph" w:customStyle="1" w:styleId="GOSTAn">
    <w:name w:val="_GOST_An"/>
    <w:rsid w:val="00BD5C8B"/>
    <w:pPr>
      <w:spacing w:after="240"/>
      <w:jc w:val="center"/>
      <w:outlineLvl w:val="4"/>
    </w:pPr>
    <w:rPr>
      <w:b/>
      <w:sz w:val="32"/>
    </w:rPr>
  </w:style>
  <w:style w:type="paragraph" w:customStyle="1" w:styleId="GOSTTableListNum4">
    <w:name w:val="_GOST_Table_List_Num_4"/>
    <w:basedOn w:val="GOSTTableListNum3"/>
    <w:qFormat/>
    <w:rsid w:val="001A3FC5"/>
    <w:pPr>
      <w:numPr>
        <w:ilvl w:val="3"/>
      </w:numPr>
    </w:pPr>
  </w:style>
  <w:style w:type="paragraph" w:customStyle="1" w:styleId="GOSTTableListNum5">
    <w:name w:val="_GOST_Table_List_Num_5"/>
    <w:basedOn w:val="GOSTTableListNum4"/>
    <w:qFormat/>
    <w:rsid w:val="001A3FC5"/>
    <w:pPr>
      <w:numPr>
        <w:ilvl w:val="4"/>
      </w:numPr>
    </w:pPr>
  </w:style>
  <w:style w:type="paragraph" w:customStyle="1" w:styleId="GOSTTableListNum6">
    <w:name w:val="_GOST_Table_List_Num_6"/>
    <w:basedOn w:val="GOSTTableListNum5"/>
    <w:qFormat/>
    <w:rsid w:val="001A3FC5"/>
    <w:pPr>
      <w:numPr>
        <w:ilvl w:val="5"/>
      </w:numPr>
    </w:pPr>
  </w:style>
  <w:style w:type="paragraph" w:customStyle="1" w:styleId="GOSTTableListNum7">
    <w:name w:val="_GOST_Table_List_Num_7"/>
    <w:basedOn w:val="GOSTTableListNum6"/>
    <w:qFormat/>
    <w:rsid w:val="001A3FC5"/>
    <w:pPr>
      <w:numPr>
        <w:ilvl w:val="6"/>
      </w:numPr>
    </w:pPr>
  </w:style>
  <w:style w:type="paragraph" w:customStyle="1" w:styleId="GOSTTa6leListNum3">
    <w:name w:val="_GOST_Ta6le_List_Num_3"/>
    <w:basedOn w:val="a7"/>
    <w:rsid w:val="001A3FC5"/>
    <w:pPr>
      <w:tabs>
        <w:tab w:val="num" w:pos="284"/>
      </w:tabs>
      <w:ind w:left="681" w:firstLine="0"/>
      <w:jc w:val="left"/>
    </w:pPr>
    <w:rPr>
      <w:sz w:val="22"/>
    </w:rPr>
  </w:style>
  <w:style w:type="paragraph" w:customStyle="1" w:styleId="GOSTTableNum2">
    <w:name w:val="_GOST_Table_Num_2"/>
    <w:basedOn w:val="GOSTTableNum"/>
    <w:rsid w:val="001A3FC5"/>
    <w:pPr>
      <w:numPr>
        <w:ilvl w:val="1"/>
      </w:numPr>
    </w:pPr>
  </w:style>
  <w:style w:type="paragraph" w:customStyle="1" w:styleId="GOSTTableNum3">
    <w:name w:val="_GOST_Table_Num_3"/>
    <w:basedOn w:val="GOSTTableNum2"/>
    <w:qFormat/>
    <w:rsid w:val="001A3FC5"/>
    <w:pPr>
      <w:numPr>
        <w:ilvl w:val="2"/>
      </w:numPr>
    </w:pPr>
  </w:style>
  <w:style w:type="paragraph" w:customStyle="1" w:styleId="GOSTTableNum4">
    <w:name w:val="_GOST_Table_Num_4"/>
    <w:basedOn w:val="GOSTTableNum3"/>
    <w:rsid w:val="001A3FC5"/>
    <w:pPr>
      <w:numPr>
        <w:ilvl w:val="3"/>
      </w:numPr>
    </w:pPr>
  </w:style>
  <w:style w:type="paragraph" w:customStyle="1" w:styleId="GOSTTableNum5">
    <w:name w:val="_GOST_Table_Num_5"/>
    <w:basedOn w:val="GOSTTableNum4"/>
    <w:qFormat/>
    <w:rsid w:val="001A3FC5"/>
    <w:pPr>
      <w:numPr>
        <w:ilvl w:val="4"/>
      </w:numPr>
    </w:pPr>
  </w:style>
  <w:style w:type="paragraph" w:customStyle="1" w:styleId="GOSTTableNum6">
    <w:name w:val="_GOST_Table_Num_6"/>
    <w:basedOn w:val="GOSTTableNum5"/>
    <w:rsid w:val="001A3FC5"/>
    <w:pPr>
      <w:numPr>
        <w:ilvl w:val="5"/>
      </w:numPr>
    </w:pPr>
  </w:style>
  <w:style w:type="paragraph" w:customStyle="1" w:styleId="GOSTTableNum7">
    <w:name w:val="_GOST_Table_Num_7"/>
    <w:basedOn w:val="GOSTTableNum6"/>
    <w:qFormat/>
    <w:rsid w:val="001A3FC5"/>
    <w:pPr>
      <w:numPr>
        <w:ilvl w:val="6"/>
      </w:numPr>
    </w:pPr>
  </w:style>
  <w:style w:type="character" w:customStyle="1" w:styleId="afffff6">
    <w:name w:val="Выделение курсивом"/>
    <w:qFormat/>
    <w:rsid w:val="003B0B6F"/>
    <w:rPr>
      <w:i/>
    </w:rPr>
  </w:style>
  <w:style w:type="paragraph" w:customStyle="1" w:styleId="a5">
    <w:name w:val="Список маркированный"/>
    <w:basedOn w:val="a7"/>
    <w:semiHidden/>
    <w:rsid w:val="003B0B6F"/>
    <w:pPr>
      <w:numPr>
        <w:numId w:val="29"/>
      </w:numPr>
      <w:tabs>
        <w:tab w:val="left" w:pos="1080"/>
      </w:tabs>
    </w:pPr>
  </w:style>
  <w:style w:type="character" w:customStyle="1" w:styleId="GOSTTableListMark10">
    <w:name w:val="_GOST_Table_List_Mark_1 Знак"/>
    <w:link w:val="GOSTTableListMark1"/>
    <w:rsid w:val="00573E5D"/>
    <w:rPr>
      <w:sz w:val="22"/>
    </w:rPr>
  </w:style>
  <w:style w:type="paragraph" w:customStyle="1" w:styleId="T">
    <w:name w:val="T_Тит_Обозначение"/>
    <w:basedOn w:val="a7"/>
    <w:uiPriority w:val="99"/>
    <w:rsid w:val="007A090A"/>
    <w:pPr>
      <w:widowControl w:val="0"/>
      <w:adjustRightInd w:val="0"/>
      <w:spacing w:before="120"/>
      <w:ind w:firstLine="0"/>
      <w:jc w:val="center"/>
      <w:textAlignment w:val="baseline"/>
    </w:pPr>
    <w:rPr>
      <w:rFonts w:ascii="ISOCPEUR" w:hAnsi="ISOCPEUR" w:cs="Arial"/>
      <w:i/>
      <w:sz w:val="38"/>
      <w:szCs w:val="32"/>
    </w:rPr>
  </w:style>
  <w:style w:type="paragraph" w:customStyle="1" w:styleId="T0">
    <w:name w:val="T_ОН_Таблица изменений"/>
    <w:basedOn w:val="a7"/>
    <w:link w:val="T1"/>
    <w:uiPriority w:val="99"/>
    <w:rsid w:val="007A090A"/>
    <w:pPr>
      <w:spacing w:before="120"/>
      <w:ind w:firstLine="0"/>
      <w:jc w:val="center"/>
    </w:pPr>
    <w:rPr>
      <w:rFonts w:ascii="ISOCPEUR" w:hAnsi="ISOCPEUR"/>
      <w:i/>
      <w:sz w:val="18"/>
      <w:szCs w:val="14"/>
    </w:rPr>
  </w:style>
  <w:style w:type="character" w:customStyle="1" w:styleId="T1">
    <w:name w:val="T_ОН_Таблица изменений Знак"/>
    <w:link w:val="T0"/>
    <w:uiPriority w:val="99"/>
    <w:locked/>
    <w:rsid w:val="007A090A"/>
    <w:rPr>
      <w:rFonts w:ascii="ISOCPEUR" w:hAnsi="ISOCPEUR"/>
      <w:i/>
      <w:sz w:val="18"/>
      <w:szCs w:val="14"/>
    </w:rPr>
  </w:style>
  <w:style w:type="paragraph" w:customStyle="1" w:styleId="T2">
    <w:name w:val="T_ОН_Заголовки"/>
    <w:basedOn w:val="a7"/>
    <w:uiPriority w:val="99"/>
    <w:rsid w:val="007A090A"/>
    <w:pPr>
      <w:widowControl w:val="0"/>
      <w:adjustRightInd w:val="0"/>
      <w:spacing w:before="120"/>
      <w:ind w:firstLine="0"/>
      <w:jc w:val="center"/>
      <w:textAlignment w:val="baseline"/>
    </w:pPr>
    <w:rPr>
      <w:rFonts w:ascii="ISOCPEUR" w:hAnsi="ISOCPEUR" w:cs="Arial"/>
      <w:i/>
      <w:sz w:val="20"/>
      <w:szCs w:val="18"/>
    </w:rPr>
  </w:style>
  <w:style w:type="paragraph" w:customStyle="1" w:styleId="T3">
    <w:name w:val="T_ОН_Дата"/>
    <w:basedOn w:val="a7"/>
    <w:link w:val="T4"/>
    <w:uiPriority w:val="99"/>
    <w:rsid w:val="007A090A"/>
    <w:pPr>
      <w:spacing w:before="120"/>
      <w:ind w:firstLine="0"/>
      <w:jc w:val="center"/>
    </w:pPr>
    <w:rPr>
      <w:rFonts w:ascii="ISOCPEUR" w:hAnsi="ISOCPEUR"/>
      <w:i/>
      <w:sz w:val="16"/>
      <w:szCs w:val="16"/>
    </w:rPr>
  </w:style>
  <w:style w:type="character" w:customStyle="1" w:styleId="T4">
    <w:name w:val="T_ОН_Дата Знак"/>
    <w:link w:val="T3"/>
    <w:uiPriority w:val="99"/>
    <w:locked/>
    <w:rsid w:val="007A090A"/>
    <w:rPr>
      <w:rFonts w:ascii="ISOCPEUR" w:hAnsi="ISOCPEUR"/>
      <w:i/>
      <w:sz w:val="16"/>
      <w:szCs w:val="16"/>
    </w:rPr>
  </w:style>
  <w:style w:type="paragraph" w:customStyle="1" w:styleId="T20">
    <w:name w:val="T_ОН_Лист 2"/>
    <w:basedOn w:val="a7"/>
    <w:uiPriority w:val="99"/>
    <w:rsid w:val="007A090A"/>
    <w:pPr>
      <w:spacing w:before="40"/>
      <w:ind w:firstLine="0"/>
      <w:jc w:val="center"/>
    </w:pPr>
    <w:rPr>
      <w:rFonts w:ascii="ISOCPEUR" w:hAnsi="ISOCPEUR"/>
      <w:i/>
      <w:sz w:val="22"/>
      <w:szCs w:val="24"/>
    </w:rPr>
  </w:style>
  <w:style w:type="paragraph" w:customStyle="1" w:styleId="T5">
    <w:name w:val="T_ОН_Номер листа"/>
    <w:basedOn w:val="a7"/>
    <w:uiPriority w:val="99"/>
    <w:rsid w:val="007A090A"/>
    <w:pPr>
      <w:widowControl w:val="0"/>
      <w:adjustRightInd w:val="0"/>
      <w:spacing w:before="60"/>
      <w:ind w:firstLine="0"/>
      <w:jc w:val="center"/>
      <w:textAlignment w:val="baseline"/>
    </w:pPr>
    <w:rPr>
      <w:rFonts w:ascii="ISOCPEUR" w:hAnsi="ISOCPEUR" w:cs="Arial"/>
      <w:i/>
      <w:sz w:val="28"/>
      <w:szCs w:val="18"/>
      <w:lang w:val="en-US"/>
    </w:rPr>
  </w:style>
  <w:style w:type="paragraph" w:customStyle="1" w:styleId="T6">
    <w:name w:val="T_ОН_Фирма"/>
    <w:basedOn w:val="a7"/>
    <w:link w:val="T7"/>
    <w:uiPriority w:val="99"/>
    <w:rsid w:val="007A090A"/>
    <w:pPr>
      <w:spacing w:before="120"/>
      <w:ind w:firstLine="0"/>
      <w:jc w:val="center"/>
    </w:pPr>
    <w:rPr>
      <w:rFonts w:ascii="ISOCPEUR" w:hAnsi="ISOCPEUR"/>
      <w:i/>
      <w:sz w:val="22"/>
      <w:szCs w:val="21"/>
    </w:rPr>
  </w:style>
  <w:style w:type="character" w:customStyle="1" w:styleId="T7">
    <w:name w:val="T_ОН_Фирма Знак"/>
    <w:link w:val="T6"/>
    <w:uiPriority w:val="99"/>
    <w:locked/>
    <w:rsid w:val="007A090A"/>
    <w:rPr>
      <w:rFonts w:ascii="ISOCPEUR" w:hAnsi="ISOCPEUR"/>
      <w:i/>
      <w:sz w:val="22"/>
      <w:szCs w:val="21"/>
    </w:rPr>
  </w:style>
  <w:style w:type="paragraph" w:customStyle="1" w:styleId="OTRTitulnamedoc">
    <w:name w:val="OTR_Titul_name_doc"/>
    <w:basedOn w:val="a7"/>
    <w:semiHidden/>
    <w:rsid w:val="007A090A"/>
    <w:pPr>
      <w:spacing w:before="200" w:after="400"/>
      <w:ind w:firstLine="0"/>
      <w:contextualSpacing/>
      <w:jc w:val="center"/>
    </w:pPr>
    <w:rPr>
      <w:b/>
      <w:sz w:val="32"/>
      <w:szCs w:val="28"/>
    </w:rPr>
  </w:style>
  <w:style w:type="paragraph" w:customStyle="1" w:styleId="TableText">
    <w:name w:val="TableText"/>
    <w:basedOn w:val="a7"/>
    <w:rsid w:val="007A090A"/>
    <w:pPr>
      <w:keepLines/>
      <w:spacing w:line="288" w:lineRule="auto"/>
      <w:ind w:firstLine="0"/>
      <w:jc w:val="left"/>
    </w:pPr>
    <w:rPr>
      <w:sz w:val="28"/>
      <w:szCs w:val="24"/>
    </w:rPr>
  </w:style>
  <w:style w:type="paragraph" w:customStyle="1" w:styleId="OTRTITULnew">
    <w:name w:val="OTR_TITUL_new"/>
    <w:basedOn w:val="a7"/>
    <w:semiHidden/>
    <w:rsid w:val="007A090A"/>
    <w:pPr>
      <w:spacing w:line="360" w:lineRule="auto"/>
      <w:ind w:firstLine="0"/>
      <w:jc w:val="center"/>
    </w:pPr>
    <w:rPr>
      <w:sz w:val="28"/>
      <w:szCs w:val="28"/>
    </w:rPr>
  </w:style>
  <w:style w:type="paragraph" w:customStyle="1" w:styleId="OTRTitulnew1">
    <w:name w:val="OTR_Titul_new_1"/>
    <w:basedOn w:val="a7"/>
    <w:semiHidden/>
    <w:rsid w:val="007A090A"/>
    <w:pPr>
      <w:spacing w:before="240" w:after="240"/>
      <w:ind w:firstLine="0"/>
      <w:contextualSpacing/>
      <w:jc w:val="center"/>
    </w:pPr>
    <w:rPr>
      <w:sz w:val="32"/>
      <w:szCs w:val="28"/>
    </w:rPr>
  </w:style>
  <w:style w:type="paragraph" w:customStyle="1" w:styleId="OTRTitulLU">
    <w:name w:val="OTR_Titul_LU"/>
    <w:basedOn w:val="a7"/>
    <w:semiHidden/>
    <w:rsid w:val="007A090A"/>
    <w:pPr>
      <w:spacing w:before="240" w:after="240"/>
      <w:ind w:firstLine="0"/>
      <w:contextualSpacing/>
      <w:jc w:val="center"/>
    </w:pPr>
    <w:rPr>
      <w:sz w:val="32"/>
      <w:szCs w:val="28"/>
    </w:rPr>
  </w:style>
  <w:style w:type="paragraph" w:customStyle="1" w:styleId="OTRTableNum">
    <w:name w:val="_OTR_Table_Num"/>
    <w:basedOn w:val="a7"/>
    <w:semiHidden/>
    <w:rsid w:val="007A090A"/>
    <w:pPr>
      <w:spacing w:before="60" w:after="60"/>
      <w:ind w:firstLine="0"/>
      <w:jc w:val="left"/>
    </w:pPr>
  </w:style>
  <w:style w:type="table" w:customStyle="1" w:styleId="OTRTabl01">
    <w:name w:val="_OTR_Tabl_01"/>
    <w:basedOn w:val="a9"/>
    <w:semiHidden/>
    <w:rsid w:val="007A090A"/>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customStyle="1" w:styleId="OTRTablenorm">
    <w:name w:val="_OTR_Table_norm"/>
    <w:semiHidden/>
    <w:rsid w:val="007A090A"/>
    <w:pPr>
      <w:spacing w:before="60" w:after="60"/>
      <w:contextualSpacing/>
      <w:jc w:val="both"/>
    </w:pPr>
    <w:rPr>
      <w:sz w:val="24"/>
    </w:rPr>
  </w:style>
  <w:style w:type="paragraph" w:customStyle="1" w:styleId="29">
    <w:name w:val="Приложение29"/>
    <w:basedOn w:val="a7"/>
    <w:next w:val="a7"/>
    <w:semiHidden/>
    <w:rsid w:val="007A090A"/>
    <w:pPr>
      <w:pageBreakBefore/>
      <w:widowControl w:val="0"/>
      <w:numPr>
        <w:numId w:val="65"/>
      </w:numPr>
      <w:pBdr>
        <w:bottom w:val="thinThickSmallGap" w:sz="18" w:space="1" w:color="auto"/>
      </w:pBdr>
      <w:shd w:val="pct12" w:color="auto" w:fill="FFFFFF"/>
      <w:tabs>
        <w:tab w:val="num" w:pos="360"/>
        <w:tab w:val="left" w:pos="1418"/>
      </w:tabs>
      <w:ind w:left="0" w:firstLine="0"/>
    </w:pPr>
    <w:rPr>
      <w:b/>
      <w:sz w:val="28"/>
      <w:lang w:val="en-US" w:eastAsia="en-US"/>
    </w:rPr>
  </w:style>
  <w:style w:type="paragraph" w:customStyle="1" w:styleId="Appendix2">
    <w:name w:val="Appendix 2"/>
    <w:basedOn w:val="22"/>
    <w:semiHidden/>
    <w:rsid w:val="007A090A"/>
    <w:pPr>
      <w:numPr>
        <w:ilvl w:val="0"/>
        <w:numId w:val="0"/>
      </w:numPr>
      <w:overflowPunct w:val="0"/>
      <w:autoSpaceDE w:val="0"/>
      <w:autoSpaceDN w:val="0"/>
      <w:adjustRightInd w:val="0"/>
      <w:spacing w:before="360"/>
      <w:textAlignment w:val="baseline"/>
      <w:outlineLvl w:val="9"/>
    </w:pPr>
    <w:rPr>
      <w:rFonts w:ascii="Arial" w:hAnsi="Arial" w:cs="Times New Roman"/>
      <w:bCs w:val="0"/>
      <w:iCs w:val="0"/>
      <w:color w:val="0000FF"/>
      <w:szCs w:val="20"/>
    </w:rPr>
  </w:style>
  <w:style w:type="paragraph" w:customStyle="1" w:styleId="a3">
    <w:name w:val="Абзац жирный+курсив"/>
    <w:basedOn w:val="a7"/>
    <w:semiHidden/>
    <w:rsid w:val="007A090A"/>
    <w:pPr>
      <w:widowControl w:val="0"/>
      <w:numPr>
        <w:numId w:val="66"/>
      </w:numPr>
      <w:tabs>
        <w:tab w:val="clear" w:pos="1428"/>
        <w:tab w:val="num" w:pos="360"/>
      </w:tabs>
      <w:autoSpaceDE w:val="0"/>
      <w:autoSpaceDN w:val="0"/>
      <w:adjustRightInd w:val="0"/>
      <w:spacing w:line="360" w:lineRule="atLeast"/>
      <w:ind w:left="0" w:firstLine="0"/>
      <w:textAlignment w:val="baseline"/>
    </w:pPr>
  </w:style>
  <w:style w:type="paragraph" w:styleId="afffff7">
    <w:name w:val="List Paragraph"/>
    <w:aliases w:val="Абзац маркированнный,Цветной список - Акцент 11,Цветной список - Акцент 111"/>
    <w:basedOn w:val="a7"/>
    <w:uiPriority w:val="99"/>
    <w:qFormat/>
    <w:rsid w:val="007A090A"/>
    <w:pPr>
      <w:ind w:left="720" w:firstLine="0"/>
      <w:contextualSpacing/>
      <w:jc w:val="left"/>
    </w:pPr>
    <w:rPr>
      <w:rFonts w:ascii="Calibri" w:eastAsia="Calibri" w:hAnsi="Calibri"/>
      <w:sz w:val="22"/>
      <w:szCs w:val="22"/>
    </w:rPr>
  </w:style>
  <w:style w:type="paragraph" w:customStyle="1" w:styleId="Normal20">
    <w:name w:val="Normal20"/>
    <w:autoRedefine/>
    <w:semiHidden/>
    <w:rsid w:val="007A090A"/>
    <w:pPr>
      <w:numPr>
        <w:numId w:val="67"/>
      </w:numPr>
      <w:tabs>
        <w:tab w:val="clear" w:pos="360"/>
        <w:tab w:val="num" w:pos="567"/>
      </w:tabs>
      <w:spacing w:line="360" w:lineRule="auto"/>
      <w:ind w:left="567" w:firstLine="0"/>
      <w:jc w:val="center"/>
    </w:pPr>
    <w:rPr>
      <w:b/>
      <w:sz w:val="28"/>
      <w:szCs w:val="28"/>
    </w:rPr>
  </w:style>
  <w:style w:type="character" w:customStyle="1" w:styleId="CharStyle21">
    <w:name w:val="Char Style 21"/>
    <w:link w:val="Style20"/>
    <w:uiPriority w:val="99"/>
    <w:rsid w:val="007A090A"/>
    <w:rPr>
      <w:sz w:val="26"/>
      <w:szCs w:val="26"/>
      <w:shd w:val="clear" w:color="auto" w:fill="FFFFFF"/>
    </w:rPr>
  </w:style>
  <w:style w:type="paragraph" w:customStyle="1" w:styleId="Style20">
    <w:name w:val="Style 20"/>
    <w:basedOn w:val="a7"/>
    <w:link w:val="CharStyle21"/>
    <w:uiPriority w:val="99"/>
    <w:rsid w:val="007A090A"/>
    <w:pPr>
      <w:widowControl w:val="0"/>
      <w:shd w:val="clear" w:color="auto" w:fill="FFFFFF"/>
      <w:spacing w:before="1260" w:after="300" w:line="360" w:lineRule="exact"/>
      <w:ind w:hanging="560"/>
      <w:jc w:val="left"/>
    </w:pPr>
    <w:rPr>
      <w:sz w:val="26"/>
      <w:szCs w:val="26"/>
    </w:rPr>
  </w:style>
  <w:style w:type="character" w:customStyle="1" w:styleId="mw-headline">
    <w:name w:val="mw-headline"/>
    <w:basedOn w:val="a8"/>
    <w:rsid w:val="007A090A"/>
  </w:style>
  <w:style w:type="character" w:customStyle="1" w:styleId="template-mark-data2">
    <w:name w:val="template-mark-data2"/>
    <w:basedOn w:val="a8"/>
    <w:rsid w:val="007A090A"/>
  </w:style>
  <w:style w:type="paragraph" w:customStyle="1" w:styleId="EBListmark4">
    <w:name w:val="_EB_List_mark4"/>
    <w:basedOn w:val="a7"/>
    <w:uiPriority w:val="99"/>
    <w:rsid w:val="007A090A"/>
    <w:pPr>
      <w:numPr>
        <w:numId w:val="68"/>
      </w:numPr>
      <w:tabs>
        <w:tab w:val="num" w:pos="643"/>
        <w:tab w:val="left" w:pos="1701"/>
      </w:tabs>
      <w:spacing w:after="60"/>
      <w:ind w:left="1702" w:hanging="284"/>
    </w:pPr>
    <w:rPr>
      <w:snapToGrid w:val="0"/>
      <w:sz w:val="28"/>
      <w:szCs w:val="28"/>
    </w:rPr>
  </w:style>
  <w:style w:type="paragraph" w:customStyle="1" w:styleId="OTRListnum">
    <w:name w:val="_OTR_List_num"/>
    <w:rsid w:val="007A090A"/>
    <w:pPr>
      <w:numPr>
        <w:numId w:val="69"/>
      </w:numPr>
      <w:spacing w:before="120" w:after="120"/>
      <w:contextualSpacing/>
      <w:jc w:val="both"/>
    </w:pPr>
    <w:rPr>
      <w:sz w:val="24"/>
    </w:rPr>
  </w:style>
  <w:style w:type="paragraph" w:customStyle="1" w:styleId="OTRListnum2">
    <w:name w:val="_OTR_List_num2"/>
    <w:basedOn w:val="OTRListnum"/>
    <w:rsid w:val="007A090A"/>
    <w:pPr>
      <w:numPr>
        <w:ilvl w:val="1"/>
      </w:numPr>
    </w:pPr>
  </w:style>
  <w:style w:type="character" w:customStyle="1" w:styleId="z-label">
    <w:name w:val="z-label"/>
    <w:rsid w:val="007A090A"/>
  </w:style>
  <w:style w:type="character" w:customStyle="1" w:styleId="z-treecell-text">
    <w:name w:val="z-treecell-text"/>
    <w:basedOn w:val="a8"/>
    <w:rsid w:val="007A090A"/>
  </w:style>
  <w:style w:type="character" w:customStyle="1" w:styleId="bpmenufontcolor">
    <w:name w:val="bpmenu_font_color"/>
    <w:basedOn w:val="a8"/>
    <w:rsid w:val="007A090A"/>
  </w:style>
  <w:style w:type="paragraph" w:customStyle="1" w:styleId="1c">
    <w:name w:val="Абзац списка1"/>
    <w:aliases w:val="Абзац списка для документа"/>
    <w:basedOn w:val="a7"/>
    <w:link w:val="afffff8"/>
    <w:uiPriority w:val="99"/>
    <w:qFormat/>
    <w:rsid w:val="007A090A"/>
    <w:pPr>
      <w:ind w:left="720" w:right="90" w:firstLine="0"/>
      <w:contextualSpacing/>
    </w:pPr>
    <w:rPr>
      <w:rFonts w:eastAsia="Calibri"/>
      <w:sz w:val="28"/>
      <w:szCs w:val="28"/>
    </w:rPr>
  </w:style>
  <w:style w:type="character" w:customStyle="1" w:styleId="afffff8">
    <w:name w:val="Абзац списка Знак"/>
    <w:aliases w:val="Абзац списка для документа Знак,Абзац маркированнный Знак,Цветной список - Акцент 11 Знак,Цветной список - Акцент 111 Знак,Абзац списка1 Знак"/>
    <w:link w:val="1c"/>
    <w:uiPriority w:val="99"/>
    <w:rsid w:val="007A090A"/>
    <w:rPr>
      <w:rFonts w:eastAsia="Calibri"/>
      <w:sz w:val="28"/>
      <w:szCs w:val="28"/>
    </w:rPr>
  </w:style>
  <w:style w:type="paragraph" w:customStyle="1" w:styleId="Style3">
    <w:name w:val="_Style 3"/>
    <w:basedOn w:val="a7"/>
    <w:uiPriority w:val="99"/>
    <w:qFormat/>
    <w:rsid w:val="007A090A"/>
    <w:pPr>
      <w:ind w:left="720" w:firstLine="0"/>
      <w:contextualSpacing/>
    </w:pPr>
  </w:style>
  <w:style w:type="paragraph" w:customStyle="1" w:styleId="EBTablenorm">
    <w:name w:val="_EB_Table_norm"/>
    <w:link w:val="EBTablenorm0"/>
    <w:uiPriority w:val="99"/>
    <w:rsid w:val="007A090A"/>
    <w:pPr>
      <w:spacing w:before="60" w:after="60"/>
      <w:ind w:left="113" w:right="113"/>
      <w:contextualSpacing/>
      <w:jc w:val="both"/>
    </w:pPr>
    <w:rPr>
      <w:sz w:val="24"/>
    </w:rPr>
  </w:style>
  <w:style w:type="character" w:customStyle="1" w:styleId="EBTablenorm0">
    <w:name w:val="_EB_Table_norm Знак"/>
    <w:link w:val="EBTablenorm"/>
    <w:uiPriority w:val="99"/>
    <w:rsid w:val="007A090A"/>
    <w:rPr>
      <w:sz w:val="24"/>
    </w:rPr>
  </w:style>
  <w:style w:type="paragraph" w:customStyle="1" w:styleId="BSCNadpis1rovn">
    <w:name w:val="BSC Nadpis 1. úrovně"/>
    <w:basedOn w:val="10"/>
    <w:next w:val="a7"/>
    <w:rsid w:val="007A090A"/>
    <w:pPr>
      <w:pageBreakBefore w:val="0"/>
      <w:numPr>
        <w:numId w:val="70"/>
      </w:numPr>
      <w:tabs>
        <w:tab w:val="clear" w:pos="340"/>
        <w:tab w:val="num" w:pos="360"/>
      </w:tabs>
      <w:suppressAutoHyphens w:val="0"/>
      <w:spacing w:after="60"/>
      <w:ind w:left="0" w:firstLine="0"/>
      <w:contextualSpacing w:val="0"/>
      <w:jc w:val="left"/>
    </w:pPr>
    <w:rPr>
      <w:rFonts w:ascii="Tahoma" w:hAnsi="Tahoma" w:cs="Arial"/>
      <w:bCs/>
      <w:caps w:val="0"/>
      <w:color w:val="1D0968"/>
      <w:kern w:val="32"/>
      <w:sz w:val="36"/>
      <w:lang w:val="cs-CZ" w:eastAsia="cs-CZ"/>
    </w:rPr>
  </w:style>
  <w:style w:type="paragraph" w:customStyle="1" w:styleId="BSCNadpis2rovn">
    <w:name w:val="BSC Nadpis 2. úrovně"/>
    <w:basedOn w:val="22"/>
    <w:next w:val="a7"/>
    <w:rsid w:val="007A090A"/>
    <w:pPr>
      <w:numPr>
        <w:numId w:val="70"/>
      </w:numPr>
      <w:tabs>
        <w:tab w:val="clear" w:pos="567"/>
        <w:tab w:val="num" w:pos="360"/>
      </w:tabs>
      <w:suppressAutoHyphens w:val="0"/>
      <w:spacing w:after="60"/>
      <w:ind w:left="0" w:firstLine="0"/>
      <w:contextualSpacing w:val="0"/>
    </w:pPr>
    <w:rPr>
      <w:rFonts w:ascii="Tahoma" w:hAnsi="Tahoma" w:cs="Times New Roman"/>
      <w:i/>
      <w:color w:val="1D0968"/>
      <w:sz w:val="28"/>
      <w:szCs w:val="28"/>
      <w:lang w:val="cs-CZ" w:eastAsia="cs-CZ"/>
    </w:rPr>
  </w:style>
  <w:style w:type="paragraph" w:customStyle="1" w:styleId="BSCNadpis3rovn">
    <w:name w:val="BSC Nadpis 3. úrovně"/>
    <w:basedOn w:val="32"/>
    <w:next w:val="a7"/>
    <w:rsid w:val="007A090A"/>
    <w:pPr>
      <w:keepLines w:val="0"/>
      <w:numPr>
        <w:numId w:val="70"/>
      </w:numPr>
      <w:tabs>
        <w:tab w:val="clear" w:pos="907"/>
        <w:tab w:val="num" w:pos="360"/>
      </w:tabs>
      <w:suppressAutoHyphens w:val="0"/>
      <w:spacing w:after="60"/>
      <w:ind w:left="0" w:firstLine="0"/>
      <w:contextualSpacing w:val="0"/>
    </w:pPr>
    <w:rPr>
      <w:rFonts w:ascii="Tahoma" w:hAnsi="Tahoma" w:cs="Times New Roman"/>
      <w:bCs/>
      <w:iCs w:val="0"/>
      <w:sz w:val="28"/>
      <w:szCs w:val="28"/>
      <w:lang w:val="cs-CZ" w:eastAsia="cs-CZ"/>
    </w:rPr>
  </w:style>
  <w:style w:type="paragraph" w:customStyle="1" w:styleId="BSCNadpis4rovn">
    <w:name w:val="BSC Nadpis 4. úrovně"/>
    <w:basedOn w:val="41"/>
    <w:next w:val="a7"/>
    <w:rsid w:val="007A090A"/>
    <w:pPr>
      <w:keepLines w:val="0"/>
      <w:numPr>
        <w:numId w:val="70"/>
      </w:numPr>
      <w:tabs>
        <w:tab w:val="clear" w:pos="907"/>
        <w:tab w:val="num" w:pos="360"/>
      </w:tabs>
      <w:suppressAutoHyphens w:val="0"/>
      <w:spacing w:after="60"/>
      <w:ind w:left="0" w:firstLine="0"/>
      <w:contextualSpacing w:val="0"/>
      <w:jc w:val="both"/>
    </w:pPr>
    <w:rPr>
      <w:rFonts w:ascii="Tahoma" w:hAnsi="Tahoma" w:cs="Times New Roman"/>
      <w:bCs/>
      <w:iCs w:val="0"/>
      <w:sz w:val="28"/>
      <w:szCs w:val="24"/>
      <w:lang w:val="cs-CZ" w:eastAsia="cs-CZ"/>
    </w:rPr>
  </w:style>
  <w:style w:type="paragraph" w:customStyle="1" w:styleId="BSCNadpis5rovn">
    <w:name w:val="BSC Nadpis 5. úrovně"/>
    <w:basedOn w:val="51"/>
    <w:next w:val="a7"/>
    <w:rsid w:val="007A090A"/>
    <w:pPr>
      <w:keepNext w:val="0"/>
      <w:keepLines w:val="0"/>
      <w:numPr>
        <w:numId w:val="70"/>
      </w:numPr>
      <w:tabs>
        <w:tab w:val="clear" w:pos="907"/>
        <w:tab w:val="clear" w:pos="1276"/>
        <w:tab w:val="num" w:pos="360"/>
      </w:tabs>
      <w:suppressAutoHyphens w:val="0"/>
      <w:spacing w:after="60"/>
      <w:ind w:left="0" w:firstLine="0"/>
      <w:contextualSpacing w:val="0"/>
      <w:jc w:val="both"/>
    </w:pPr>
    <w:rPr>
      <w:rFonts w:ascii="Tahoma" w:hAnsi="Tahoma"/>
      <w:b w:val="0"/>
      <w:i/>
      <w:iCs/>
      <w:color w:val="1D0968"/>
      <w:sz w:val="20"/>
      <w:lang w:val="cs-CZ" w:eastAsia="cs-CZ"/>
    </w:rPr>
  </w:style>
  <w:style w:type="character" w:customStyle="1" w:styleId="EBNormal">
    <w:name w:val="_EB_Normal Знак"/>
    <w:link w:val="EBNormal0"/>
    <w:rsid w:val="007A090A"/>
    <w:rPr>
      <w:sz w:val="28"/>
    </w:rPr>
  </w:style>
  <w:style w:type="paragraph" w:customStyle="1" w:styleId="EBNormal0">
    <w:name w:val="_EB_Normal"/>
    <w:link w:val="EBNormal"/>
    <w:qFormat/>
    <w:rsid w:val="007A090A"/>
    <w:pPr>
      <w:spacing w:before="120" w:after="60"/>
      <w:ind w:firstLine="567"/>
      <w:contextualSpacing/>
      <w:jc w:val="both"/>
    </w:pPr>
    <w:rPr>
      <w:sz w:val="28"/>
    </w:rPr>
  </w:style>
  <w:style w:type="paragraph" w:customStyle="1" w:styleId="OTRListmark2">
    <w:name w:val="_OTR_List_mark2"/>
    <w:rsid w:val="007A090A"/>
    <w:pPr>
      <w:numPr>
        <w:numId w:val="71"/>
      </w:numPr>
      <w:jc w:val="both"/>
    </w:pPr>
    <w:rPr>
      <w:snapToGrid w:val="0"/>
      <w:sz w:val="24"/>
    </w:rPr>
  </w:style>
  <w:style w:type="character" w:customStyle="1" w:styleId="1d">
    <w:name w:val="Текст примечания Знак1"/>
    <w:basedOn w:val="a8"/>
    <w:uiPriority w:val="99"/>
    <w:semiHidden/>
    <w:rsid w:val="007A090A"/>
  </w:style>
  <w:style w:type="paragraph" w:customStyle="1" w:styleId="xmsonormal">
    <w:name w:val="x_msonormal"/>
    <w:basedOn w:val="a7"/>
    <w:rsid w:val="007A090A"/>
    <w:pPr>
      <w:spacing w:before="100" w:beforeAutospacing="1" w:after="100" w:afterAutospacing="1"/>
      <w:ind w:firstLine="0"/>
      <w:jc w:val="left"/>
    </w:pPr>
    <w:rPr>
      <w:szCs w:val="24"/>
    </w:rPr>
  </w:style>
  <w:style w:type="paragraph" w:customStyle="1" w:styleId="EBListmark1">
    <w:name w:val="_EB_List_mark1"/>
    <w:uiPriority w:val="99"/>
    <w:qFormat/>
    <w:rsid w:val="007A090A"/>
    <w:pPr>
      <w:tabs>
        <w:tab w:val="left" w:pos="851"/>
        <w:tab w:val="num" w:pos="1134"/>
      </w:tabs>
      <w:spacing w:after="60"/>
      <w:ind w:left="1134" w:hanging="283"/>
      <w:contextualSpacing/>
      <w:jc w:val="both"/>
    </w:pPr>
    <w:rPr>
      <w:snapToGrid w:val="0"/>
      <w:sz w:val="28"/>
      <w:szCs w:val="22"/>
    </w:rPr>
  </w:style>
  <w:style w:type="paragraph" w:customStyle="1" w:styleId="EBListmark2">
    <w:name w:val="_EB_List_mark2"/>
    <w:basedOn w:val="EBListmark1"/>
    <w:qFormat/>
    <w:rsid w:val="007A090A"/>
    <w:pPr>
      <w:tabs>
        <w:tab w:val="num" w:pos="1021"/>
        <w:tab w:val="left" w:pos="1134"/>
      </w:tabs>
      <w:ind w:left="1135" w:hanging="284"/>
    </w:pPr>
  </w:style>
  <w:style w:type="paragraph" w:customStyle="1" w:styleId="EBTableListNum">
    <w:name w:val="_EB_Table_List_Num"/>
    <w:basedOn w:val="a7"/>
    <w:uiPriority w:val="99"/>
    <w:rsid w:val="007A090A"/>
    <w:pPr>
      <w:tabs>
        <w:tab w:val="left" w:pos="284"/>
        <w:tab w:val="num" w:pos="926"/>
      </w:tabs>
      <w:spacing w:before="60" w:after="60"/>
      <w:ind w:left="926" w:right="57" w:hanging="360"/>
      <w:contextualSpacing/>
    </w:pPr>
    <w:rPr>
      <w:rFonts w:eastAsia="SimSun"/>
      <w:szCs w:val="22"/>
    </w:rPr>
  </w:style>
  <w:style w:type="paragraph" w:customStyle="1" w:styleId="EBTableHead">
    <w:name w:val="_EB_Table_Head"/>
    <w:basedOn w:val="EBTablenorm"/>
    <w:uiPriority w:val="99"/>
    <w:qFormat/>
    <w:rsid w:val="007A090A"/>
    <w:pPr>
      <w:keepNext/>
      <w:suppressAutoHyphens/>
      <w:jc w:val="center"/>
    </w:pPr>
    <w:rPr>
      <w:b/>
      <w:bCs/>
      <w:szCs w:val="22"/>
    </w:rPr>
  </w:style>
  <w:style w:type="paragraph" w:customStyle="1" w:styleId="EBNormalWithout">
    <w:name w:val="_EB_Normal_Without"/>
    <w:basedOn w:val="EBNormal0"/>
    <w:next w:val="EBNormal0"/>
    <w:qFormat/>
    <w:rsid w:val="007A090A"/>
    <w:pPr>
      <w:keepNext/>
    </w:pPr>
    <w:rPr>
      <w:szCs w:val="22"/>
    </w:rPr>
  </w:style>
  <w:style w:type="paragraph" w:customStyle="1" w:styleId="otrtablmark">
    <w:name w:val="_otr_tabl_mark"/>
    <w:rsid w:val="007A090A"/>
    <w:pPr>
      <w:numPr>
        <w:ilvl w:val="2"/>
        <w:numId w:val="72"/>
      </w:numPr>
      <w:tabs>
        <w:tab w:val="clear" w:pos="2264"/>
        <w:tab w:val="left" w:pos="284"/>
      </w:tabs>
      <w:spacing w:before="40" w:after="40"/>
      <w:ind w:left="284" w:right="57" w:hanging="227"/>
      <w:contextualSpacing/>
    </w:pPr>
    <w:rPr>
      <w:sz w:val="22"/>
    </w:rPr>
  </w:style>
  <w:style w:type="paragraph" w:customStyle="1" w:styleId="otrtabllistnum">
    <w:name w:val="_otr_tabl_list_num"/>
    <w:rsid w:val="007A090A"/>
    <w:pPr>
      <w:numPr>
        <w:ilvl w:val="1"/>
        <w:numId w:val="72"/>
      </w:numPr>
      <w:tabs>
        <w:tab w:val="clear" w:pos="227"/>
        <w:tab w:val="num" w:pos="284"/>
      </w:tabs>
      <w:spacing w:before="60" w:after="60"/>
      <w:ind w:left="284" w:right="57" w:hanging="227"/>
      <w:contextualSpacing/>
    </w:pPr>
    <w:rPr>
      <w:sz w:val="22"/>
    </w:rPr>
  </w:style>
  <w:style w:type="paragraph" w:customStyle="1" w:styleId="otrtablnum">
    <w:name w:val="_otr_tabl_num"/>
    <w:rsid w:val="007A090A"/>
    <w:pPr>
      <w:numPr>
        <w:numId w:val="72"/>
      </w:numPr>
      <w:spacing w:before="60" w:after="60"/>
      <w:ind w:right="57"/>
    </w:pPr>
    <w:rPr>
      <w:sz w:val="22"/>
    </w:rPr>
  </w:style>
  <w:style w:type="character" w:customStyle="1" w:styleId="4b">
    <w:name w:val="Пункт 4 уровня Знак"/>
    <w:link w:val="4c"/>
    <w:rsid w:val="007A090A"/>
    <w:rPr>
      <w:b/>
      <w:iCs/>
      <w:sz w:val="28"/>
      <w:szCs w:val="26"/>
    </w:rPr>
  </w:style>
  <w:style w:type="paragraph" w:customStyle="1" w:styleId="4c">
    <w:name w:val="Пункт 4 уровня"/>
    <w:basedOn w:val="41"/>
    <w:link w:val="4b"/>
    <w:rsid w:val="007A090A"/>
    <w:pPr>
      <w:numPr>
        <w:ilvl w:val="0"/>
        <w:numId w:val="0"/>
      </w:numPr>
      <w:tabs>
        <w:tab w:val="left" w:pos="567"/>
        <w:tab w:val="left" w:pos="851"/>
        <w:tab w:val="left" w:pos="1304"/>
        <w:tab w:val="num" w:pos="2880"/>
      </w:tabs>
      <w:spacing w:before="120" w:after="120"/>
      <w:ind w:left="2880" w:hanging="360"/>
    </w:pPr>
    <w:rPr>
      <w:rFonts w:cs="Times New Roman"/>
      <w:sz w:val="28"/>
    </w:rPr>
  </w:style>
  <w:style w:type="paragraph" w:customStyle="1" w:styleId="OTRTableNorm0">
    <w:name w:val="OTR_Table_Norm"/>
    <w:basedOn w:val="a7"/>
    <w:autoRedefine/>
    <w:qFormat/>
    <w:rsid w:val="007A090A"/>
    <w:pPr>
      <w:spacing w:before="60" w:after="60"/>
      <w:ind w:firstLine="0"/>
    </w:pPr>
  </w:style>
  <w:style w:type="table" w:customStyle="1" w:styleId="GOSTTable1">
    <w:name w:val="_GOST_Table1"/>
    <w:basedOn w:val="a9"/>
    <w:rsid w:val="007A090A"/>
    <w:pPr>
      <w:jc w:val="both"/>
    </w:p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28" w:type="dxa"/>
        <w:bottom w:w="57" w:type="dxa"/>
        <w:right w:w="28"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sz w:val="22"/>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paragraph" w:styleId="afffff9">
    <w:name w:val="endnote text"/>
    <w:basedOn w:val="a7"/>
    <w:link w:val="afffffa"/>
    <w:rsid w:val="007A090A"/>
    <w:rPr>
      <w:sz w:val="20"/>
    </w:rPr>
  </w:style>
  <w:style w:type="character" w:customStyle="1" w:styleId="afffffa">
    <w:name w:val="Текст концевой сноски Знак"/>
    <w:basedOn w:val="a8"/>
    <w:link w:val="afffff9"/>
    <w:rsid w:val="007A090A"/>
  </w:style>
  <w:style w:type="character" w:styleId="afffffb">
    <w:name w:val="endnote reference"/>
    <w:basedOn w:val="a8"/>
    <w:rsid w:val="007A090A"/>
    <w:rPr>
      <w:vertAlign w:val="superscript"/>
    </w:rPr>
  </w:style>
  <w:style w:type="paragraph" w:customStyle="1" w:styleId="OTRTableHead">
    <w:name w:val="OTR_Table_Head"/>
    <w:basedOn w:val="a7"/>
    <w:rsid w:val="007A090A"/>
    <w:pPr>
      <w:keepNext/>
      <w:spacing w:before="60" w:after="60"/>
      <w:ind w:firstLine="0"/>
      <w:jc w:val="center"/>
    </w:pPr>
    <w:rPr>
      <w:b/>
    </w:rPr>
  </w:style>
  <w:style w:type="paragraph" w:customStyle="1" w:styleId="OTRTableNum0">
    <w:name w:val="OTR_Table_Num"/>
    <w:basedOn w:val="a7"/>
    <w:rsid w:val="007A090A"/>
    <w:pPr>
      <w:tabs>
        <w:tab w:val="num" w:pos="0"/>
      </w:tabs>
      <w:spacing w:before="60" w:after="60"/>
      <w:ind w:left="284" w:hanging="284"/>
      <w:jc w:val="left"/>
    </w:pPr>
  </w:style>
  <w:style w:type="character" w:customStyle="1" w:styleId="afcommandimagelinktext">
    <w:name w:val="af_commandimagelink_text"/>
    <w:basedOn w:val="a8"/>
    <w:rsid w:val="007A090A"/>
  </w:style>
  <w:style w:type="character" w:customStyle="1" w:styleId="z-tab-text">
    <w:name w:val="z-tab-text"/>
    <w:basedOn w:val="a8"/>
    <w:rsid w:val="007A090A"/>
  </w:style>
  <w:style w:type="character" w:customStyle="1" w:styleId="docinfolabel">
    <w:name w:val="docinfolabel"/>
    <w:basedOn w:val="a8"/>
    <w:rsid w:val="007A090A"/>
  </w:style>
  <w:style w:type="character" w:customStyle="1" w:styleId="OTRSymItalic">
    <w:name w:val="OTR_Sym_Italic"/>
    <w:rsid w:val="007A090A"/>
    <w:rPr>
      <w:i/>
    </w:rPr>
  </w:style>
  <w:style w:type="paragraph" w:customStyle="1" w:styleId="OTRListMark">
    <w:name w:val="OTR_List_Mark"/>
    <w:basedOn w:val="a7"/>
    <w:link w:val="OTRListMark0"/>
    <w:rsid w:val="007A090A"/>
    <w:pPr>
      <w:numPr>
        <w:numId w:val="73"/>
      </w:numPr>
      <w:spacing w:before="60" w:after="60"/>
      <w:jc w:val="left"/>
    </w:pPr>
  </w:style>
  <w:style w:type="paragraph" w:customStyle="1" w:styleId="xmsoplaintext">
    <w:name w:val="x_msoplaintext"/>
    <w:basedOn w:val="a7"/>
    <w:rsid w:val="007A090A"/>
    <w:pPr>
      <w:spacing w:before="100" w:beforeAutospacing="1" w:after="100" w:afterAutospacing="1"/>
      <w:ind w:firstLine="0"/>
      <w:jc w:val="left"/>
    </w:pPr>
    <w:rPr>
      <w:szCs w:val="24"/>
    </w:rPr>
  </w:style>
  <w:style w:type="paragraph" w:customStyle="1" w:styleId="a1">
    <w:name w:val="Маркированный абзац"/>
    <w:basedOn w:val="a7"/>
    <w:link w:val="afffffc"/>
    <w:qFormat/>
    <w:rsid w:val="007A090A"/>
    <w:pPr>
      <w:numPr>
        <w:numId w:val="74"/>
      </w:numPr>
      <w:spacing w:after="60" w:line="276" w:lineRule="auto"/>
      <w:contextualSpacing/>
    </w:pPr>
    <w:rPr>
      <w:rFonts w:ascii="Calibri" w:hAnsi="Calibri"/>
      <w:sz w:val="28"/>
      <w:lang w:val="en-US" w:eastAsia="en-US"/>
    </w:rPr>
  </w:style>
  <w:style w:type="paragraph" w:customStyle="1" w:styleId="OTRNameFigure">
    <w:name w:val="OTR_Name_Figure"/>
    <w:basedOn w:val="a7"/>
    <w:rsid w:val="007A090A"/>
    <w:pPr>
      <w:numPr>
        <w:numId w:val="75"/>
      </w:numPr>
      <w:tabs>
        <w:tab w:val="clear" w:pos="720"/>
        <w:tab w:val="num" w:pos="360"/>
        <w:tab w:val="num" w:pos="432"/>
        <w:tab w:val="num" w:pos="1134"/>
      </w:tabs>
      <w:spacing w:before="120" w:after="120"/>
      <w:ind w:left="714" w:hanging="357"/>
      <w:jc w:val="center"/>
    </w:pPr>
    <w:rPr>
      <w:b/>
    </w:rPr>
  </w:style>
  <w:style w:type="character" w:customStyle="1" w:styleId="-">
    <w:name w:val="Титульный лист - текст Знак"/>
    <w:link w:val="-0"/>
    <w:rsid w:val="007A090A"/>
    <w:rPr>
      <w:sz w:val="28"/>
    </w:rPr>
  </w:style>
  <w:style w:type="paragraph" w:customStyle="1" w:styleId="-0">
    <w:name w:val="Титульный лист - текст"/>
    <w:link w:val="-"/>
    <w:rsid w:val="007A090A"/>
    <w:rPr>
      <w:sz w:val="28"/>
    </w:rPr>
  </w:style>
  <w:style w:type="paragraph" w:customStyle="1" w:styleId="3f3">
    <w:name w:val="Пункт 3 уровня"/>
    <w:basedOn w:val="32"/>
    <w:rsid w:val="007A090A"/>
    <w:pPr>
      <w:keepNext w:val="0"/>
      <w:numPr>
        <w:ilvl w:val="0"/>
        <w:numId w:val="0"/>
      </w:numPr>
      <w:tabs>
        <w:tab w:val="left" w:pos="567"/>
        <w:tab w:val="left" w:pos="851"/>
        <w:tab w:val="left" w:pos="1134"/>
      </w:tabs>
      <w:spacing w:before="120"/>
      <w:ind w:left="964" w:hanging="964"/>
    </w:pPr>
    <w:rPr>
      <w:b w:val="0"/>
      <w:bCs/>
      <w:iCs w:val="0"/>
      <w:snapToGrid w:val="0"/>
      <w:color w:val="000000"/>
      <w:szCs w:val="20"/>
    </w:rPr>
  </w:style>
  <w:style w:type="paragraph" w:customStyle="1" w:styleId="GOSTListnum1">
    <w:name w:val="_GOST_List_num1"/>
    <w:rsid w:val="007A090A"/>
    <w:pPr>
      <w:tabs>
        <w:tab w:val="left" w:pos="992"/>
        <w:tab w:val="num" w:pos="1021"/>
      </w:tabs>
      <w:spacing w:before="120" w:after="120"/>
      <w:ind w:left="992" w:hanging="425"/>
      <w:contextualSpacing/>
      <w:jc w:val="both"/>
    </w:pPr>
    <w:rPr>
      <w:sz w:val="24"/>
    </w:rPr>
  </w:style>
  <w:style w:type="paragraph" w:customStyle="1" w:styleId="GOSTListnum2Continue">
    <w:name w:val="_GOST_List_num2_Continue"/>
    <w:basedOn w:val="a7"/>
    <w:rsid w:val="007A090A"/>
    <w:pPr>
      <w:ind w:left="1559" w:firstLine="0"/>
    </w:pPr>
    <w:rPr>
      <w:snapToGrid w:val="0"/>
      <w:lang w:val="en-US"/>
    </w:rPr>
  </w:style>
  <w:style w:type="paragraph" w:customStyle="1" w:styleId="21">
    <w:name w:val="Список маркированный уровень 2"/>
    <w:basedOn w:val="a7"/>
    <w:rsid w:val="007A090A"/>
    <w:pPr>
      <w:numPr>
        <w:numId w:val="76"/>
      </w:numPr>
      <w:tabs>
        <w:tab w:val="left" w:pos="-2127"/>
      </w:tabs>
      <w:spacing w:before="120" w:after="120"/>
      <w:ind w:left="1276" w:hanging="284"/>
    </w:pPr>
    <w:rPr>
      <w:sz w:val="28"/>
    </w:rPr>
  </w:style>
  <w:style w:type="character" w:customStyle="1" w:styleId="label">
    <w:name w:val="label"/>
    <w:basedOn w:val="a8"/>
    <w:rsid w:val="007A090A"/>
  </w:style>
  <w:style w:type="paragraph" w:customStyle="1" w:styleId="3f4">
    <w:name w:val="Список маркированный уровень 3"/>
    <w:basedOn w:val="a7"/>
    <w:rsid w:val="00097E8F"/>
    <w:pPr>
      <w:ind w:left="1701" w:hanging="397"/>
    </w:pPr>
    <w:rPr>
      <w:sz w:val="28"/>
    </w:rPr>
  </w:style>
  <w:style w:type="paragraph" w:customStyle="1" w:styleId="1e">
    <w:name w:val="Список маркированный уровень 1"/>
    <w:basedOn w:val="a7"/>
    <w:rsid w:val="00097E8F"/>
    <w:pPr>
      <w:keepLines/>
      <w:spacing w:before="120" w:after="120"/>
    </w:pPr>
    <w:rPr>
      <w:sz w:val="28"/>
    </w:rPr>
  </w:style>
  <w:style w:type="paragraph" w:customStyle="1" w:styleId="afffffd">
    <w:name w:val="Список нумерованный"/>
    <w:basedOn w:val="a7"/>
    <w:rsid w:val="00097E8F"/>
    <w:pPr>
      <w:spacing w:before="120" w:after="120"/>
      <w:ind w:left="992" w:hanging="425"/>
    </w:pPr>
    <w:rPr>
      <w:sz w:val="28"/>
    </w:rPr>
  </w:style>
  <w:style w:type="paragraph" w:customStyle="1" w:styleId="afffffe">
    <w:name w:val="Список нумерованный (цифра с точкой)"/>
    <w:basedOn w:val="a7"/>
    <w:qFormat/>
    <w:rsid w:val="00097E8F"/>
    <w:pPr>
      <w:spacing w:before="120" w:after="120"/>
      <w:ind w:left="426" w:hanging="426"/>
    </w:pPr>
    <w:rPr>
      <w:sz w:val="28"/>
      <w:szCs w:val="28"/>
    </w:rPr>
  </w:style>
  <w:style w:type="paragraph" w:customStyle="1" w:styleId="affffff">
    <w:name w:val="Нумерация"/>
    <w:basedOn w:val="a7"/>
    <w:rsid w:val="00097E8F"/>
    <w:pPr>
      <w:tabs>
        <w:tab w:val="left" w:pos="927"/>
        <w:tab w:val="left" w:pos="1134"/>
      </w:tabs>
      <w:spacing w:line="500" w:lineRule="exact"/>
      <w:ind w:left="924" w:hanging="357"/>
    </w:pPr>
    <w:rPr>
      <w:rFonts w:ascii="Arial" w:hAnsi="Arial"/>
    </w:rPr>
  </w:style>
  <w:style w:type="paragraph" w:customStyle="1" w:styleId="affffff0">
    <w:name w:val="Список общий (ручная нумерация)"/>
    <w:basedOn w:val="a7"/>
    <w:next w:val="a7"/>
    <w:rsid w:val="00097E8F"/>
    <w:pPr>
      <w:spacing w:before="120" w:after="120"/>
      <w:ind w:left="851" w:hanging="284"/>
    </w:pPr>
  </w:style>
  <w:style w:type="paragraph" w:customStyle="1" w:styleId="affffff1">
    <w:name w:val="Основной текст (без отступа)"/>
    <w:basedOn w:val="a7"/>
    <w:rsid w:val="00097E8F"/>
    <w:pPr>
      <w:spacing w:before="120" w:after="120"/>
      <w:ind w:firstLine="0"/>
    </w:pPr>
    <w:rPr>
      <w:sz w:val="28"/>
    </w:rPr>
  </w:style>
  <w:style w:type="character" w:customStyle="1" w:styleId="1f">
    <w:name w:val="Основной шрифт1"/>
    <w:semiHidden/>
    <w:rsid w:val="00097E8F"/>
  </w:style>
  <w:style w:type="paragraph" w:customStyle="1" w:styleId="affffff2">
    <w:name w:val="Заголовок приложения"/>
    <w:basedOn w:val="10"/>
    <w:next w:val="a7"/>
    <w:rsid w:val="00097E8F"/>
    <w:pPr>
      <w:numPr>
        <w:numId w:val="0"/>
      </w:numPr>
      <w:spacing w:before="0"/>
      <w:jc w:val="right"/>
    </w:pPr>
  </w:style>
  <w:style w:type="character" w:customStyle="1" w:styleId="TRFSymItalic">
    <w:name w:val="_TRF_Sym_Italic"/>
    <w:rsid w:val="00097E8F"/>
    <w:rPr>
      <w:i/>
    </w:rPr>
  </w:style>
  <w:style w:type="paragraph" w:customStyle="1" w:styleId="ASFKListnum">
    <w:name w:val="_ASFK_List_num"/>
    <w:link w:val="ASFKListnum0"/>
    <w:rsid w:val="00097E8F"/>
    <w:pPr>
      <w:numPr>
        <w:numId w:val="77"/>
      </w:numPr>
      <w:spacing w:before="120" w:after="120"/>
      <w:contextualSpacing/>
    </w:pPr>
    <w:rPr>
      <w:sz w:val="24"/>
    </w:rPr>
  </w:style>
  <w:style w:type="character" w:customStyle="1" w:styleId="ASFKListnum0">
    <w:name w:val="_ASFK_List_num Знак Знак"/>
    <w:link w:val="ASFKListnum"/>
    <w:rsid w:val="00097E8F"/>
    <w:rPr>
      <w:sz w:val="24"/>
    </w:rPr>
  </w:style>
  <w:style w:type="character" w:customStyle="1" w:styleId="OTRListMark0">
    <w:name w:val="OTR_List_Mark Знак"/>
    <w:link w:val="OTRListMark"/>
    <w:rsid w:val="00097E8F"/>
    <w:rPr>
      <w:sz w:val="24"/>
    </w:rPr>
  </w:style>
  <w:style w:type="character" w:customStyle="1" w:styleId="OTRNormal">
    <w:name w:val="OTR_Normal Знак"/>
    <w:link w:val="OTRNormal0"/>
    <w:rsid w:val="00097E8F"/>
    <w:rPr>
      <w:sz w:val="24"/>
    </w:rPr>
  </w:style>
  <w:style w:type="paragraph" w:customStyle="1" w:styleId="OTRNormal0">
    <w:name w:val="OTR_Normal"/>
    <w:basedOn w:val="a7"/>
    <w:link w:val="OTRNormal"/>
    <w:qFormat/>
    <w:rsid w:val="00097E8F"/>
    <w:pPr>
      <w:spacing w:before="60" w:after="120"/>
    </w:pPr>
  </w:style>
  <w:style w:type="table" w:customStyle="1" w:styleId="EBTable">
    <w:name w:val="_EB_Table"/>
    <w:basedOn w:val="a9"/>
    <w:rsid w:val="00097E8F"/>
    <w:pPr>
      <w:jc w:val="both"/>
    </w:pPr>
    <w:rPr>
      <w:sz w:val="24"/>
    </w:rPr>
    <w:tblPr>
      <w:tblStyleRow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6" w:type="dxa"/>
        <w:right w:w="6" w:type="dxa"/>
      </w:tblCellMar>
    </w:tblPr>
    <w:tblStylePr w:type="firstRow">
      <w:pPr>
        <w:wordWrap/>
        <w:spacing w:beforeLines="0" w:beforeAutospacing="0" w:afterLines="0" w:afterAutospacing="0" w:line="240" w:lineRule="auto"/>
        <w:ind w:leftChars="0" w:left="0" w:rightChars="0" w:right="0" w:firstLineChars="0" w:firstLine="0"/>
        <w:jc w:val="center"/>
        <w:outlineLvl w:val="9"/>
      </w:pPr>
      <w:rPr>
        <w:rFonts w:ascii="Times New Roman" w:hAnsi="Times New Roman"/>
        <w:b w:val="0"/>
      </w:rPr>
      <w:tblPr/>
      <w:trPr>
        <w:tblHeader/>
      </w:trPr>
      <w:tcPr>
        <w:tcBorders>
          <w:top w:val="single" w:sz="4" w:space="0" w:color="auto"/>
          <w:left w:val="single" w:sz="4" w:space="0" w:color="auto"/>
          <w:bottom w:val="single" w:sz="4" w:space="0" w:color="auto"/>
          <w:right w:val="single" w:sz="4" w:space="0" w:color="auto"/>
          <w:insideH w:val="single" w:sz="4" w:space="0" w:color="auto"/>
          <w:insideV w:val="single" w:sz="4" w:space="0" w:color="auto"/>
          <w:tl2br w:val="nil"/>
          <w:tr2bl w:val="nil"/>
        </w:tcBorders>
        <w:shd w:val="clear" w:color="auto" w:fill="E6E6E6"/>
        <w:vAlign w:val="center"/>
      </w:tcPr>
    </w:tblStylePr>
    <w:tblStylePr w:type="band1Horz">
      <w:pPr>
        <w:wordWrap/>
        <w:spacing w:beforeLines="0" w:beforeAutospacing="0" w:afterLines="0" w:afterAutospacing="0" w:line="240" w:lineRule="auto"/>
        <w:ind w:leftChars="0" w:left="57" w:rightChars="0" w:right="57" w:firstLineChars="0" w:firstLine="0"/>
        <w:jc w:val="left"/>
        <w:outlineLvl w:val="9"/>
      </w:pPr>
      <w:rPr>
        <w:rFonts w:ascii="Times New Roman" w:hAnsi="Times New Roman"/>
        <w:sz w:val="24"/>
      </w:rPr>
    </w:tblStylePr>
    <w:tblStylePr w:type="band2Horz">
      <w:pPr>
        <w:wordWrap/>
        <w:spacing w:beforeLines="0" w:beforeAutospacing="0" w:afterLines="0" w:afterAutospacing="0"/>
        <w:ind w:leftChars="0" w:left="57" w:rightChars="0" w:right="57" w:firstLineChars="0" w:firstLine="0"/>
        <w:contextualSpacing w:val="0"/>
        <w:jc w:val="left"/>
        <w:outlineLvl w:val="9"/>
      </w:pPr>
      <w:rPr>
        <w:rFonts w:ascii="Times New Roman" w:hAnsi="Times New Roman"/>
        <w:sz w:val="24"/>
      </w:rPr>
    </w:tblStylePr>
  </w:style>
  <w:style w:type="character" w:styleId="affffff3">
    <w:name w:val="Placeholder Text"/>
    <w:basedOn w:val="a8"/>
    <w:uiPriority w:val="99"/>
    <w:semiHidden/>
    <w:rsid w:val="00097E8F"/>
    <w:rPr>
      <w:color w:val="808080"/>
    </w:rPr>
  </w:style>
  <w:style w:type="paragraph" w:customStyle="1" w:styleId="affffff4">
    <w:name w:val="Основной"/>
    <w:basedOn w:val="a7"/>
    <w:semiHidden/>
    <w:rsid w:val="008C3E7A"/>
  </w:style>
  <w:style w:type="paragraph" w:customStyle="1" w:styleId="affffff5">
    <w:name w:val="Надпись"/>
    <w:semiHidden/>
    <w:rsid w:val="008C3E7A"/>
    <w:rPr>
      <w:noProof/>
      <w:sz w:val="16"/>
    </w:rPr>
  </w:style>
  <w:style w:type="numbering" w:customStyle="1" w:styleId="a4">
    <w:name w:val="Нумерованные"/>
    <w:basedOn w:val="aa"/>
    <w:rsid w:val="008C3E7A"/>
    <w:pPr>
      <w:numPr>
        <w:numId w:val="78"/>
      </w:numPr>
    </w:pPr>
  </w:style>
  <w:style w:type="paragraph" w:customStyle="1" w:styleId="xmsolistparagraph">
    <w:name w:val="x_msolistparagraph"/>
    <w:basedOn w:val="a7"/>
    <w:rsid w:val="008C3E7A"/>
    <w:pPr>
      <w:spacing w:before="100" w:beforeAutospacing="1" w:after="100" w:afterAutospacing="1"/>
      <w:ind w:firstLine="0"/>
      <w:jc w:val="left"/>
    </w:pPr>
    <w:rPr>
      <w:szCs w:val="24"/>
    </w:rPr>
  </w:style>
  <w:style w:type="numbering" w:customStyle="1" w:styleId="ArticleSection5">
    <w:name w:val="Article / Section5"/>
    <w:rsid w:val="008C3E7A"/>
    <w:pPr>
      <w:numPr>
        <w:numId w:val="79"/>
      </w:numPr>
    </w:pPr>
  </w:style>
  <w:style w:type="numbering" w:customStyle="1" w:styleId="ArticleSection2">
    <w:name w:val="Article / Section2"/>
    <w:rsid w:val="008C3E7A"/>
    <w:pPr>
      <w:numPr>
        <w:numId w:val="80"/>
      </w:numPr>
    </w:pPr>
  </w:style>
  <w:style w:type="character" w:customStyle="1" w:styleId="GOSTNormalWithout0">
    <w:name w:val="_GOST_Normal_Without Знак"/>
    <w:link w:val="GOSTNormalWithout"/>
    <w:rsid w:val="00F82912"/>
    <w:rPr>
      <w:sz w:val="24"/>
    </w:rPr>
  </w:style>
  <w:style w:type="character" w:customStyle="1" w:styleId="GOSTListmark10">
    <w:name w:val="_GOST_List_mark1 Знак"/>
    <w:link w:val="GOSTListmark1"/>
    <w:rsid w:val="00A61759"/>
    <w:rPr>
      <w:snapToGrid w:val="0"/>
      <w:sz w:val="24"/>
    </w:rPr>
  </w:style>
  <w:style w:type="paragraph" w:customStyle="1" w:styleId="GOSTTitulfooter">
    <w:name w:val="_GOST_Titul_footer"/>
    <w:rsid w:val="001A3FC5"/>
    <w:pPr>
      <w:suppressAutoHyphens/>
      <w:jc w:val="center"/>
    </w:pPr>
    <w:rPr>
      <w:color w:val="292929"/>
      <w:sz w:val="28"/>
    </w:rPr>
  </w:style>
  <w:style w:type="paragraph" w:customStyle="1" w:styleId="GOSTTitulheader">
    <w:name w:val="_GOST_Titul_header"/>
    <w:rsid w:val="001A3FC5"/>
    <w:pPr>
      <w:suppressAutoHyphens/>
      <w:jc w:val="center"/>
    </w:pPr>
    <w:rPr>
      <w:b/>
      <w:caps/>
      <w:color w:val="404040"/>
      <w:sz w:val="24"/>
    </w:rPr>
  </w:style>
  <w:style w:type="numbering" w:customStyle="1" w:styleId="11">
    <w:name w:val="Стиль многоуровневый 11 пт"/>
    <w:basedOn w:val="aa"/>
    <w:semiHidden/>
    <w:rsid w:val="00152DA3"/>
    <w:pPr>
      <w:numPr>
        <w:numId w:val="84"/>
      </w:numPr>
    </w:pPr>
  </w:style>
  <w:style w:type="character" w:customStyle="1" w:styleId="afffffc">
    <w:name w:val="Маркированный абзац Знак"/>
    <w:link w:val="a1"/>
    <w:locked/>
    <w:rsid w:val="00152DA3"/>
    <w:rPr>
      <w:rFonts w:ascii="Calibri" w:hAnsi="Calibri"/>
      <w:sz w:val="28"/>
      <w:lang w:val="en-US" w:eastAsia="en-US"/>
    </w:rPr>
  </w:style>
  <w:style w:type="numbering" w:customStyle="1" w:styleId="1f0">
    <w:name w:val="Нет списка1"/>
    <w:next w:val="aa"/>
    <w:uiPriority w:val="99"/>
    <w:semiHidden/>
    <w:unhideWhenUsed/>
    <w:rsid w:val="00152DA3"/>
  </w:style>
  <w:style w:type="paragraph" w:customStyle="1" w:styleId="affffff6">
    <w:name w:val="Маркир список"/>
    <w:basedOn w:val="a7"/>
    <w:semiHidden/>
    <w:rsid w:val="00152DA3"/>
    <w:pPr>
      <w:tabs>
        <w:tab w:val="num" w:pos="1080"/>
        <w:tab w:val="left" w:pos="1191"/>
      </w:tabs>
      <w:spacing w:line="360" w:lineRule="auto"/>
      <w:ind w:left="1080" w:hanging="360"/>
    </w:pPr>
    <w:rPr>
      <w:snapToGrid w:val="0"/>
    </w:rPr>
  </w:style>
  <w:style w:type="paragraph" w:customStyle="1" w:styleId="affffff7">
    <w:name w:val="Примечание"/>
    <w:basedOn w:val="a7"/>
    <w:semiHidden/>
    <w:rsid w:val="00152DA3"/>
    <w:pPr>
      <w:autoSpaceDE w:val="0"/>
      <w:autoSpaceDN w:val="0"/>
      <w:adjustRightInd w:val="0"/>
      <w:spacing w:before="120" w:line="360" w:lineRule="auto"/>
      <w:ind w:firstLine="0"/>
      <w:textAlignment w:val="baseline"/>
    </w:pPr>
    <w:rPr>
      <w:szCs w:val="24"/>
    </w:rPr>
  </w:style>
  <w:style w:type="paragraph" w:customStyle="1" w:styleId="affffff8">
    <w:name w:val="Номер года"/>
    <w:basedOn w:val="a7"/>
    <w:semiHidden/>
    <w:rsid w:val="00152DA3"/>
    <w:pPr>
      <w:autoSpaceDE w:val="0"/>
      <w:autoSpaceDN w:val="0"/>
      <w:adjustRightInd w:val="0"/>
      <w:spacing w:before="120" w:line="360" w:lineRule="auto"/>
      <w:ind w:firstLine="0"/>
      <w:jc w:val="center"/>
      <w:textAlignment w:val="baseline"/>
    </w:pPr>
  </w:style>
  <w:style w:type="paragraph" w:customStyle="1" w:styleId="affffff9">
    <w:name w:val="Титульный лист"/>
    <w:basedOn w:val="a7"/>
    <w:semiHidden/>
    <w:rsid w:val="00152DA3"/>
    <w:pPr>
      <w:widowControl w:val="0"/>
      <w:shd w:val="clear" w:color="auto" w:fill="FFFFFF"/>
      <w:autoSpaceDE w:val="0"/>
      <w:autoSpaceDN w:val="0"/>
      <w:adjustRightInd w:val="0"/>
      <w:spacing w:before="1718" w:line="360" w:lineRule="auto"/>
      <w:ind w:left="998" w:firstLine="0"/>
      <w:jc w:val="center"/>
      <w:textAlignment w:val="baseline"/>
    </w:pPr>
  </w:style>
  <w:style w:type="paragraph" w:customStyle="1" w:styleId="Web">
    <w:name w:val="Обычный (Web)"/>
    <w:basedOn w:val="a7"/>
    <w:semiHidden/>
    <w:rsid w:val="00152DA3"/>
    <w:pPr>
      <w:spacing w:before="100" w:after="100"/>
      <w:ind w:firstLine="0"/>
    </w:pPr>
    <w:rPr>
      <w:rFonts w:ascii="Arial Unicode MS" w:eastAsia="Arial Unicode MS" w:hAnsi="Arial Unicode MS"/>
    </w:rPr>
  </w:style>
  <w:style w:type="paragraph" w:customStyle="1" w:styleId="affffffa">
    <w:name w:val="Таблица"/>
    <w:basedOn w:val="a7"/>
    <w:semiHidden/>
    <w:rsid w:val="00152DA3"/>
    <w:pPr>
      <w:widowControl w:val="0"/>
      <w:suppressLineNumbers/>
      <w:suppressAutoHyphens/>
      <w:spacing w:before="80" w:after="40"/>
      <w:ind w:firstLine="0"/>
    </w:pPr>
    <w:rPr>
      <w:sz w:val="22"/>
      <w:lang w:eastAsia="en-US"/>
    </w:rPr>
  </w:style>
  <w:style w:type="numbering" w:customStyle="1" w:styleId="1">
    <w:name w:val="Нумерованные1"/>
    <w:basedOn w:val="aa"/>
    <w:semiHidden/>
    <w:rsid w:val="00152DA3"/>
    <w:pPr>
      <w:numPr>
        <w:numId w:val="85"/>
      </w:numPr>
    </w:pPr>
  </w:style>
  <w:style w:type="numbering" w:customStyle="1" w:styleId="31">
    <w:name w:val="Стиль3"/>
    <w:uiPriority w:val="99"/>
    <w:rsid w:val="00152DA3"/>
    <w:pPr>
      <w:numPr>
        <w:numId w:val="86"/>
      </w:numPr>
    </w:pPr>
  </w:style>
  <w:style w:type="character" w:customStyle="1" w:styleId="EBSymBold">
    <w:name w:val="_EB_Sym_Bold"/>
    <w:rsid w:val="00152DA3"/>
    <w:rPr>
      <w:rFonts w:ascii="Times New Roman" w:hAnsi="Times New Roman"/>
      <w:b/>
      <w:sz w:val="28"/>
    </w:rPr>
  </w:style>
  <w:style w:type="paragraph" w:customStyle="1" w:styleId="-9">
    <w:name w:val="Рисунок - наименование"/>
    <w:basedOn w:val="a7"/>
    <w:rsid w:val="00152DA3"/>
    <w:pPr>
      <w:spacing w:before="120" w:after="120"/>
      <w:jc w:val="center"/>
    </w:pPr>
    <w:rPr>
      <w:bCs/>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7288211">
      <w:bodyDiv w:val="1"/>
      <w:marLeft w:val="0"/>
      <w:marRight w:val="0"/>
      <w:marTop w:val="0"/>
      <w:marBottom w:val="0"/>
      <w:divBdr>
        <w:top w:val="none" w:sz="0" w:space="0" w:color="auto"/>
        <w:left w:val="none" w:sz="0" w:space="0" w:color="auto"/>
        <w:bottom w:val="none" w:sz="0" w:space="0" w:color="auto"/>
        <w:right w:val="none" w:sz="0" w:space="0" w:color="auto"/>
      </w:divBdr>
    </w:div>
    <w:div w:id="441727935">
      <w:bodyDiv w:val="1"/>
      <w:marLeft w:val="0"/>
      <w:marRight w:val="0"/>
      <w:marTop w:val="0"/>
      <w:marBottom w:val="0"/>
      <w:divBdr>
        <w:top w:val="none" w:sz="0" w:space="0" w:color="auto"/>
        <w:left w:val="none" w:sz="0" w:space="0" w:color="auto"/>
        <w:bottom w:val="none" w:sz="0" w:space="0" w:color="auto"/>
        <w:right w:val="none" w:sz="0" w:space="0" w:color="auto"/>
      </w:divBdr>
    </w:div>
    <w:div w:id="472453387">
      <w:bodyDiv w:val="1"/>
      <w:marLeft w:val="0"/>
      <w:marRight w:val="0"/>
      <w:marTop w:val="0"/>
      <w:marBottom w:val="0"/>
      <w:divBdr>
        <w:top w:val="none" w:sz="0" w:space="0" w:color="auto"/>
        <w:left w:val="none" w:sz="0" w:space="0" w:color="auto"/>
        <w:bottom w:val="none" w:sz="0" w:space="0" w:color="auto"/>
        <w:right w:val="none" w:sz="0" w:space="0" w:color="auto"/>
      </w:divBdr>
    </w:div>
    <w:div w:id="493573233">
      <w:bodyDiv w:val="1"/>
      <w:marLeft w:val="0"/>
      <w:marRight w:val="0"/>
      <w:marTop w:val="0"/>
      <w:marBottom w:val="0"/>
      <w:divBdr>
        <w:top w:val="none" w:sz="0" w:space="0" w:color="auto"/>
        <w:left w:val="none" w:sz="0" w:space="0" w:color="auto"/>
        <w:bottom w:val="none" w:sz="0" w:space="0" w:color="auto"/>
        <w:right w:val="none" w:sz="0" w:space="0" w:color="auto"/>
      </w:divBdr>
    </w:div>
    <w:div w:id="503857647">
      <w:bodyDiv w:val="1"/>
      <w:marLeft w:val="0"/>
      <w:marRight w:val="0"/>
      <w:marTop w:val="0"/>
      <w:marBottom w:val="0"/>
      <w:divBdr>
        <w:top w:val="none" w:sz="0" w:space="0" w:color="auto"/>
        <w:left w:val="none" w:sz="0" w:space="0" w:color="auto"/>
        <w:bottom w:val="none" w:sz="0" w:space="0" w:color="auto"/>
        <w:right w:val="none" w:sz="0" w:space="0" w:color="auto"/>
      </w:divBdr>
    </w:div>
    <w:div w:id="601494019">
      <w:bodyDiv w:val="1"/>
      <w:marLeft w:val="0"/>
      <w:marRight w:val="0"/>
      <w:marTop w:val="0"/>
      <w:marBottom w:val="0"/>
      <w:divBdr>
        <w:top w:val="none" w:sz="0" w:space="0" w:color="auto"/>
        <w:left w:val="none" w:sz="0" w:space="0" w:color="auto"/>
        <w:bottom w:val="none" w:sz="0" w:space="0" w:color="auto"/>
        <w:right w:val="none" w:sz="0" w:space="0" w:color="auto"/>
      </w:divBdr>
    </w:div>
    <w:div w:id="784078774">
      <w:bodyDiv w:val="1"/>
      <w:marLeft w:val="0"/>
      <w:marRight w:val="0"/>
      <w:marTop w:val="0"/>
      <w:marBottom w:val="0"/>
      <w:divBdr>
        <w:top w:val="none" w:sz="0" w:space="0" w:color="auto"/>
        <w:left w:val="none" w:sz="0" w:space="0" w:color="auto"/>
        <w:bottom w:val="none" w:sz="0" w:space="0" w:color="auto"/>
        <w:right w:val="none" w:sz="0" w:space="0" w:color="auto"/>
      </w:divBdr>
    </w:div>
    <w:div w:id="787969293">
      <w:bodyDiv w:val="1"/>
      <w:marLeft w:val="0"/>
      <w:marRight w:val="0"/>
      <w:marTop w:val="0"/>
      <w:marBottom w:val="0"/>
      <w:divBdr>
        <w:top w:val="none" w:sz="0" w:space="0" w:color="auto"/>
        <w:left w:val="none" w:sz="0" w:space="0" w:color="auto"/>
        <w:bottom w:val="none" w:sz="0" w:space="0" w:color="auto"/>
        <w:right w:val="none" w:sz="0" w:space="0" w:color="auto"/>
      </w:divBdr>
    </w:div>
    <w:div w:id="839125697">
      <w:bodyDiv w:val="1"/>
      <w:marLeft w:val="0"/>
      <w:marRight w:val="0"/>
      <w:marTop w:val="0"/>
      <w:marBottom w:val="0"/>
      <w:divBdr>
        <w:top w:val="none" w:sz="0" w:space="0" w:color="auto"/>
        <w:left w:val="none" w:sz="0" w:space="0" w:color="auto"/>
        <w:bottom w:val="none" w:sz="0" w:space="0" w:color="auto"/>
        <w:right w:val="none" w:sz="0" w:space="0" w:color="auto"/>
      </w:divBdr>
    </w:div>
    <w:div w:id="914051717">
      <w:bodyDiv w:val="1"/>
      <w:marLeft w:val="0"/>
      <w:marRight w:val="0"/>
      <w:marTop w:val="0"/>
      <w:marBottom w:val="0"/>
      <w:divBdr>
        <w:top w:val="none" w:sz="0" w:space="0" w:color="auto"/>
        <w:left w:val="none" w:sz="0" w:space="0" w:color="auto"/>
        <w:bottom w:val="none" w:sz="0" w:space="0" w:color="auto"/>
        <w:right w:val="none" w:sz="0" w:space="0" w:color="auto"/>
      </w:divBdr>
    </w:div>
    <w:div w:id="1383599833">
      <w:bodyDiv w:val="1"/>
      <w:marLeft w:val="0"/>
      <w:marRight w:val="0"/>
      <w:marTop w:val="0"/>
      <w:marBottom w:val="0"/>
      <w:divBdr>
        <w:top w:val="none" w:sz="0" w:space="0" w:color="auto"/>
        <w:left w:val="none" w:sz="0" w:space="0" w:color="auto"/>
        <w:bottom w:val="none" w:sz="0" w:space="0" w:color="auto"/>
        <w:right w:val="none" w:sz="0" w:space="0" w:color="auto"/>
      </w:divBdr>
      <w:divsChild>
        <w:div w:id="967589124">
          <w:marLeft w:val="0"/>
          <w:marRight w:val="0"/>
          <w:marTop w:val="0"/>
          <w:marBottom w:val="0"/>
          <w:divBdr>
            <w:top w:val="none" w:sz="0" w:space="0" w:color="auto"/>
            <w:left w:val="none" w:sz="0" w:space="0" w:color="auto"/>
            <w:bottom w:val="none" w:sz="0" w:space="0" w:color="auto"/>
            <w:right w:val="none" w:sz="0" w:space="0" w:color="auto"/>
          </w:divBdr>
          <w:divsChild>
            <w:div w:id="1680499744">
              <w:marLeft w:val="0"/>
              <w:marRight w:val="0"/>
              <w:marTop w:val="0"/>
              <w:marBottom w:val="0"/>
              <w:divBdr>
                <w:top w:val="none" w:sz="0" w:space="0" w:color="auto"/>
                <w:left w:val="none" w:sz="0" w:space="0" w:color="auto"/>
                <w:bottom w:val="none" w:sz="0" w:space="0" w:color="auto"/>
                <w:right w:val="none" w:sz="0" w:space="0" w:color="auto"/>
              </w:divBdr>
              <w:divsChild>
                <w:div w:id="238099460">
                  <w:marLeft w:val="0"/>
                  <w:marRight w:val="0"/>
                  <w:marTop w:val="0"/>
                  <w:marBottom w:val="0"/>
                  <w:divBdr>
                    <w:top w:val="none" w:sz="0" w:space="0" w:color="auto"/>
                    <w:left w:val="none" w:sz="0" w:space="0" w:color="auto"/>
                    <w:bottom w:val="none" w:sz="0" w:space="0" w:color="auto"/>
                    <w:right w:val="none" w:sz="0" w:space="0" w:color="auto"/>
                  </w:divBdr>
                  <w:divsChild>
                    <w:div w:id="196285555">
                      <w:marLeft w:val="0"/>
                      <w:marRight w:val="0"/>
                      <w:marTop w:val="0"/>
                      <w:marBottom w:val="0"/>
                      <w:divBdr>
                        <w:top w:val="none" w:sz="0" w:space="0" w:color="auto"/>
                        <w:left w:val="none" w:sz="0" w:space="0" w:color="auto"/>
                        <w:bottom w:val="none" w:sz="0" w:space="0" w:color="auto"/>
                        <w:right w:val="none" w:sz="0" w:space="0" w:color="auto"/>
                      </w:divBdr>
                      <w:divsChild>
                        <w:div w:id="661663114">
                          <w:marLeft w:val="0"/>
                          <w:marRight w:val="0"/>
                          <w:marTop w:val="150"/>
                          <w:marBottom w:val="0"/>
                          <w:divBdr>
                            <w:top w:val="none" w:sz="0" w:space="0" w:color="auto"/>
                            <w:left w:val="none" w:sz="0" w:space="0" w:color="auto"/>
                            <w:bottom w:val="none" w:sz="0" w:space="0" w:color="auto"/>
                            <w:right w:val="none" w:sz="0" w:space="0" w:color="auto"/>
                          </w:divBdr>
                          <w:divsChild>
                            <w:div w:id="577441817">
                              <w:marLeft w:val="0"/>
                              <w:marRight w:val="0"/>
                              <w:marTop w:val="0"/>
                              <w:marBottom w:val="0"/>
                              <w:divBdr>
                                <w:top w:val="none" w:sz="0" w:space="0" w:color="auto"/>
                                <w:left w:val="none" w:sz="0" w:space="0" w:color="auto"/>
                                <w:bottom w:val="none" w:sz="0" w:space="0" w:color="auto"/>
                                <w:right w:val="none" w:sz="0" w:space="0" w:color="auto"/>
                              </w:divBdr>
                              <w:divsChild>
                                <w:div w:id="1917936211">
                                  <w:marLeft w:val="0"/>
                                  <w:marRight w:val="0"/>
                                  <w:marTop w:val="0"/>
                                  <w:marBottom w:val="0"/>
                                  <w:divBdr>
                                    <w:top w:val="none" w:sz="0" w:space="0" w:color="auto"/>
                                    <w:left w:val="none" w:sz="0" w:space="0" w:color="auto"/>
                                    <w:bottom w:val="none" w:sz="0" w:space="0" w:color="auto"/>
                                    <w:right w:val="none" w:sz="0" w:space="0" w:color="auto"/>
                                  </w:divBdr>
                                  <w:divsChild>
                                    <w:div w:id="804354133">
                                      <w:marLeft w:val="0"/>
                                      <w:marRight w:val="0"/>
                                      <w:marTop w:val="0"/>
                                      <w:marBottom w:val="0"/>
                                      <w:divBdr>
                                        <w:top w:val="none" w:sz="0" w:space="0" w:color="auto"/>
                                        <w:left w:val="none" w:sz="0" w:space="0" w:color="auto"/>
                                        <w:bottom w:val="none" w:sz="0" w:space="0" w:color="auto"/>
                                        <w:right w:val="none" w:sz="0" w:space="0" w:color="auto"/>
                                      </w:divBdr>
                                      <w:divsChild>
                                        <w:div w:id="1424301533">
                                          <w:marLeft w:val="0"/>
                                          <w:marRight w:val="0"/>
                                          <w:marTop w:val="0"/>
                                          <w:marBottom w:val="0"/>
                                          <w:divBdr>
                                            <w:top w:val="none" w:sz="0" w:space="0" w:color="auto"/>
                                            <w:left w:val="none" w:sz="0" w:space="0" w:color="auto"/>
                                            <w:bottom w:val="none" w:sz="0" w:space="0" w:color="auto"/>
                                            <w:right w:val="none" w:sz="0" w:space="0" w:color="auto"/>
                                          </w:divBdr>
                                          <w:divsChild>
                                            <w:div w:id="234635587">
                                              <w:marLeft w:val="0"/>
                                              <w:marRight w:val="0"/>
                                              <w:marTop w:val="0"/>
                                              <w:marBottom w:val="0"/>
                                              <w:divBdr>
                                                <w:top w:val="none" w:sz="0" w:space="0" w:color="auto"/>
                                                <w:left w:val="none" w:sz="0" w:space="0" w:color="auto"/>
                                                <w:bottom w:val="none" w:sz="0" w:space="0" w:color="auto"/>
                                                <w:right w:val="none" w:sz="0" w:space="0" w:color="auto"/>
                                              </w:divBdr>
                                              <w:divsChild>
                                                <w:div w:id="355623006">
                                                  <w:marLeft w:val="0"/>
                                                  <w:marRight w:val="0"/>
                                                  <w:marTop w:val="0"/>
                                                  <w:marBottom w:val="0"/>
                                                  <w:divBdr>
                                                    <w:top w:val="none" w:sz="0" w:space="0" w:color="auto"/>
                                                    <w:left w:val="none" w:sz="0" w:space="0" w:color="auto"/>
                                                    <w:bottom w:val="none" w:sz="0" w:space="0" w:color="auto"/>
                                                    <w:right w:val="none" w:sz="0" w:space="0" w:color="auto"/>
                                                  </w:divBdr>
                                                  <w:divsChild>
                                                    <w:div w:id="1471554156">
                                                      <w:marLeft w:val="0"/>
                                                      <w:marRight w:val="0"/>
                                                      <w:marTop w:val="0"/>
                                                      <w:marBottom w:val="0"/>
                                                      <w:divBdr>
                                                        <w:top w:val="none" w:sz="0" w:space="0" w:color="auto"/>
                                                        <w:left w:val="none" w:sz="0" w:space="0" w:color="auto"/>
                                                        <w:bottom w:val="none" w:sz="0" w:space="0" w:color="auto"/>
                                                        <w:right w:val="none" w:sz="0" w:space="0" w:color="auto"/>
                                                      </w:divBdr>
                                                      <w:divsChild>
                                                        <w:div w:id="2051032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442921184">
      <w:bodyDiv w:val="1"/>
      <w:marLeft w:val="0"/>
      <w:marRight w:val="0"/>
      <w:marTop w:val="0"/>
      <w:marBottom w:val="0"/>
      <w:divBdr>
        <w:top w:val="none" w:sz="0" w:space="0" w:color="auto"/>
        <w:left w:val="none" w:sz="0" w:space="0" w:color="auto"/>
        <w:bottom w:val="none" w:sz="0" w:space="0" w:color="auto"/>
        <w:right w:val="none" w:sz="0" w:space="0" w:color="auto"/>
      </w:divBdr>
    </w:div>
    <w:div w:id="1450078057">
      <w:bodyDiv w:val="1"/>
      <w:marLeft w:val="0"/>
      <w:marRight w:val="0"/>
      <w:marTop w:val="0"/>
      <w:marBottom w:val="0"/>
      <w:divBdr>
        <w:top w:val="none" w:sz="0" w:space="0" w:color="auto"/>
        <w:left w:val="none" w:sz="0" w:space="0" w:color="auto"/>
        <w:bottom w:val="none" w:sz="0" w:space="0" w:color="auto"/>
        <w:right w:val="none" w:sz="0" w:space="0" w:color="auto"/>
      </w:divBdr>
    </w:div>
    <w:div w:id="1461532730">
      <w:bodyDiv w:val="1"/>
      <w:marLeft w:val="0"/>
      <w:marRight w:val="0"/>
      <w:marTop w:val="0"/>
      <w:marBottom w:val="0"/>
      <w:divBdr>
        <w:top w:val="none" w:sz="0" w:space="0" w:color="auto"/>
        <w:left w:val="none" w:sz="0" w:space="0" w:color="auto"/>
        <w:bottom w:val="none" w:sz="0" w:space="0" w:color="auto"/>
        <w:right w:val="none" w:sz="0" w:space="0" w:color="auto"/>
      </w:divBdr>
    </w:div>
    <w:div w:id="1703675275">
      <w:bodyDiv w:val="1"/>
      <w:marLeft w:val="0"/>
      <w:marRight w:val="0"/>
      <w:marTop w:val="0"/>
      <w:marBottom w:val="0"/>
      <w:divBdr>
        <w:top w:val="none" w:sz="0" w:space="0" w:color="auto"/>
        <w:left w:val="none" w:sz="0" w:space="0" w:color="auto"/>
        <w:bottom w:val="none" w:sz="0" w:space="0" w:color="auto"/>
        <w:right w:val="none" w:sz="0" w:space="0" w:color="auto"/>
      </w:divBdr>
    </w:div>
    <w:div w:id="1760561849">
      <w:bodyDiv w:val="1"/>
      <w:marLeft w:val="0"/>
      <w:marRight w:val="0"/>
      <w:marTop w:val="0"/>
      <w:marBottom w:val="0"/>
      <w:divBdr>
        <w:top w:val="none" w:sz="0" w:space="0" w:color="auto"/>
        <w:left w:val="none" w:sz="0" w:space="0" w:color="auto"/>
        <w:bottom w:val="none" w:sz="0" w:space="0" w:color="auto"/>
        <w:right w:val="none" w:sz="0" w:space="0" w:color="auto"/>
      </w:divBdr>
    </w:div>
    <w:div w:id="1853258448">
      <w:bodyDiv w:val="1"/>
      <w:marLeft w:val="0"/>
      <w:marRight w:val="0"/>
      <w:marTop w:val="0"/>
      <w:marBottom w:val="0"/>
      <w:divBdr>
        <w:top w:val="none" w:sz="0" w:space="0" w:color="auto"/>
        <w:left w:val="none" w:sz="0" w:space="0" w:color="auto"/>
        <w:bottom w:val="none" w:sz="0" w:space="0" w:color="auto"/>
        <w:right w:val="none" w:sz="0" w:space="0" w:color="auto"/>
      </w:divBdr>
    </w:div>
    <w:div w:id="1910076395">
      <w:bodyDiv w:val="1"/>
      <w:marLeft w:val="0"/>
      <w:marRight w:val="0"/>
      <w:marTop w:val="0"/>
      <w:marBottom w:val="0"/>
      <w:divBdr>
        <w:top w:val="none" w:sz="0" w:space="0" w:color="auto"/>
        <w:left w:val="none" w:sz="0" w:space="0" w:color="auto"/>
        <w:bottom w:val="none" w:sz="0" w:space="0" w:color="auto"/>
        <w:right w:val="none" w:sz="0" w:space="0" w:color="auto"/>
      </w:divBdr>
    </w:div>
    <w:div w:id="2040350889">
      <w:bodyDiv w:val="1"/>
      <w:marLeft w:val="0"/>
      <w:marRight w:val="0"/>
      <w:marTop w:val="0"/>
      <w:marBottom w:val="0"/>
      <w:divBdr>
        <w:top w:val="none" w:sz="0" w:space="0" w:color="auto"/>
        <w:left w:val="none" w:sz="0" w:space="0" w:color="auto"/>
        <w:bottom w:val="none" w:sz="0" w:space="0" w:color="auto"/>
        <w:right w:val="none" w:sz="0" w:space="0" w:color="auto"/>
      </w:divBdr>
    </w:div>
    <w:div w:id="2042389795">
      <w:bodyDiv w:val="1"/>
      <w:marLeft w:val="0"/>
      <w:marRight w:val="0"/>
      <w:marTop w:val="0"/>
      <w:marBottom w:val="0"/>
      <w:divBdr>
        <w:top w:val="none" w:sz="0" w:space="0" w:color="auto"/>
        <w:left w:val="none" w:sz="0" w:space="0" w:color="auto"/>
        <w:bottom w:val="none" w:sz="0" w:space="0" w:color="auto"/>
        <w:right w:val="none" w:sz="0" w:space="0" w:color="auto"/>
      </w:divBdr>
    </w:div>
    <w:div w:id="2118408094">
      <w:bodyDiv w:val="1"/>
      <w:marLeft w:val="0"/>
      <w:marRight w:val="0"/>
      <w:marTop w:val="0"/>
      <w:marBottom w:val="0"/>
      <w:divBdr>
        <w:top w:val="none" w:sz="0" w:space="0" w:color="auto"/>
        <w:left w:val="none" w:sz="0" w:space="0" w:color="auto"/>
        <w:bottom w:val="none" w:sz="0" w:space="0" w:color="auto"/>
        <w:right w:val="none" w:sz="0" w:space="0" w:color="auto"/>
      </w:divBdr>
    </w:div>
    <w:div w:id="2131388175">
      <w:bodyDiv w:val="1"/>
      <w:marLeft w:val="0"/>
      <w:marRight w:val="0"/>
      <w:marTop w:val="0"/>
      <w:marBottom w:val="0"/>
      <w:divBdr>
        <w:top w:val="none" w:sz="0" w:space="0" w:color="auto"/>
        <w:left w:val="none" w:sz="0" w:space="0" w:color="auto"/>
        <w:bottom w:val="none" w:sz="0" w:space="0" w:color="auto"/>
        <w:right w:val="none" w:sz="0" w:space="0" w:color="auto"/>
      </w:divBdr>
    </w:div>
    <w:div w:id="2133281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1.png"/><Relationship Id="rId21" Type="http://schemas.openxmlformats.org/officeDocument/2006/relationships/image" Target="media/image9.png"/><Relationship Id="rId42" Type="http://schemas.openxmlformats.org/officeDocument/2006/relationships/image" Target="media/image26.png"/><Relationship Id="rId63" Type="http://schemas.openxmlformats.org/officeDocument/2006/relationships/image" Target="media/image47.png"/><Relationship Id="rId84" Type="http://schemas.openxmlformats.org/officeDocument/2006/relationships/image" Target="media/image68.png"/><Relationship Id="rId138" Type="http://schemas.openxmlformats.org/officeDocument/2006/relationships/image" Target="media/image122.png"/><Relationship Id="rId159" Type="http://schemas.openxmlformats.org/officeDocument/2006/relationships/image" Target="media/image143.jpeg"/><Relationship Id="rId170" Type="http://schemas.openxmlformats.org/officeDocument/2006/relationships/image" Target="media/image154.png"/><Relationship Id="rId191" Type="http://schemas.openxmlformats.org/officeDocument/2006/relationships/image" Target="media/image175.png"/><Relationship Id="rId196" Type="http://schemas.openxmlformats.org/officeDocument/2006/relationships/footer" Target="footer3.xml"/><Relationship Id="rId200" Type="http://schemas.openxmlformats.org/officeDocument/2006/relationships/footer" Target="footer5.xml"/><Relationship Id="rId16" Type="http://schemas.openxmlformats.org/officeDocument/2006/relationships/image" Target="media/image4.png"/><Relationship Id="rId107" Type="http://schemas.openxmlformats.org/officeDocument/2006/relationships/image" Target="media/image91.png"/><Relationship Id="rId11" Type="http://schemas.openxmlformats.org/officeDocument/2006/relationships/footer" Target="footer2.xml"/><Relationship Id="rId32" Type="http://schemas.openxmlformats.org/officeDocument/2006/relationships/image" Target="media/image17.png"/><Relationship Id="rId37" Type="http://schemas.openxmlformats.org/officeDocument/2006/relationships/image" Target="media/image22.jpeg"/><Relationship Id="rId53" Type="http://schemas.openxmlformats.org/officeDocument/2006/relationships/image" Target="media/image37.png"/><Relationship Id="rId58" Type="http://schemas.openxmlformats.org/officeDocument/2006/relationships/image" Target="media/image42.png"/><Relationship Id="rId74" Type="http://schemas.openxmlformats.org/officeDocument/2006/relationships/image" Target="media/image58.png"/><Relationship Id="rId79" Type="http://schemas.openxmlformats.org/officeDocument/2006/relationships/image" Target="media/image63.png"/><Relationship Id="rId102" Type="http://schemas.openxmlformats.org/officeDocument/2006/relationships/image" Target="media/image86.png"/><Relationship Id="rId123" Type="http://schemas.openxmlformats.org/officeDocument/2006/relationships/image" Target="media/image107.png"/><Relationship Id="rId128" Type="http://schemas.openxmlformats.org/officeDocument/2006/relationships/image" Target="media/image112.png"/><Relationship Id="rId144" Type="http://schemas.openxmlformats.org/officeDocument/2006/relationships/image" Target="media/image128.png"/><Relationship Id="rId149" Type="http://schemas.openxmlformats.org/officeDocument/2006/relationships/image" Target="media/image133.png"/><Relationship Id="rId5" Type="http://schemas.openxmlformats.org/officeDocument/2006/relationships/webSettings" Target="webSettings.xml"/><Relationship Id="rId90" Type="http://schemas.openxmlformats.org/officeDocument/2006/relationships/image" Target="media/image74.png"/><Relationship Id="rId95" Type="http://schemas.openxmlformats.org/officeDocument/2006/relationships/image" Target="media/image79.png"/><Relationship Id="rId160" Type="http://schemas.openxmlformats.org/officeDocument/2006/relationships/image" Target="media/image144.jpeg"/><Relationship Id="rId165" Type="http://schemas.openxmlformats.org/officeDocument/2006/relationships/image" Target="media/image149.png"/><Relationship Id="rId181" Type="http://schemas.openxmlformats.org/officeDocument/2006/relationships/image" Target="media/image165.png"/><Relationship Id="rId186" Type="http://schemas.openxmlformats.org/officeDocument/2006/relationships/image" Target="media/image170.png"/><Relationship Id="rId22" Type="http://schemas.openxmlformats.org/officeDocument/2006/relationships/image" Target="media/image10.jpeg"/><Relationship Id="rId27" Type="http://schemas.openxmlformats.org/officeDocument/2006/relationships/image" Target="media/image13.png"/><Relationship Id="rId43" Type="http://schemas.openxmlformats.org/officeDocument/2006/relationships/image" Target="media/image27.png"/><Relationship Id="rId48" Type="http://schemas.openxmlformats.org/officeDocument/2006/relationships/image" Target="media/image32.png"/><Relationship Id="rId64" Type="http://schemas.openxmlformats.org/officeDocument/2006/relationships/image" Target="media/image48.png"/><Relationship Id="rId69" Type="http://schemas.openxmlformats.org/officeDocument/2006/relationships/image" Target="media/image53.png"/><Relationship Id="rId113" Type="http://schemas.openxmlformats.org/officeDocument/2006/relationships/image" Target="media/image97.png"/><Relationship Id="rId118" Type="http://schemas.openxmlformats.org/officeDocument/2006/relationships/image" Target="media/image102.png"/><Relationship Id="rId134" Type="http://schemas.openxmlformats.org/officeDocument/2006/relationships/image" Target="media/image118.png"/><Relationship Id="rId139" Type="http://schemas.openxmlformats.org/officeDocument/2006/relationships/image" Target="media/image123.png"/><Relationship Id="rId80" Type="http://schemas.openxmlformats.org/officeDocument/2006/relationships/image" Target="media/image64.png"/><Relationship Id="rId85" Type="http://schemas.openxmlformats.org/officeDocument/2006/relationships/image" Target="media/image69.png"/><Relationship Id="rId150" Type="http://schemas.openxmlformats.org/officeDocument/2006/relationships/image" Target="media/image134.png"/><Relationship Id="rId155" Type="http://schemas.openxmlformats.org/officeDocument/2006/relationships/image" Target="media/image139.png"/><Relationship Id="rId171" Type="http://schemas.openxmlformats.org/officeDocument/2006/relationships/image" Target="media/image155.png"/><Relationship Id="rId176" Type="http://schemas.openxmlformats.org/officeDocument/2006/relationships/image" Target="media/image160.png"/><Relationship Id="rId192" Type="http://schemas.openxmlformats.org/officeDocument/2006/relationships/image" Target="media/image176.png"/><Relationship Id="rId197" Type="http://schemas.openxmlformats.org/officeDocument/2006/relationships/footer" Target="footer4.xml"/><Relationship Id="rId201" Type="http://schemas.openxmlformats.org/officeDocument/2006/relationships/fontTable" Target="fontTable.xml"/><Relationship Id="rId12" Type="http://schemas.openxmlformats.org/officeDocument/2006/relationships/hyperlink" Target="https://www.nalog.ru/rn77/about_fts/docs/8335278/" TargetMode="External"/><Relationship Id="rId17" Type="http://schemas.openxmlformats.org/officeDocument/2006/relationships/image" Target="media/image5.png"/><Relationship Id="rId33" Type="http://schemas.openxmlformats.org/officeDocument/2006/relationships/image" Target="media/image18.png"/><Relationship Id="rId38" Type="http://schemas.openxmlformats.org/officeDocument/2006/relationships/image" Target="media/image23.png"/><Relationship Id="rId59" Type="http://schemas.openxmlformats.org/officeDocument/2006/relationships/image" Target="media/image43.png"/><Relationship Id="rId103" Type="http://schemas.openxmlformats.org/officeDocument/2006/relationships/image" Target="media/image87.png"/><Relationship Id="rId108" Type="http://schemas.openxmlformats.org/officeDocument/2006/relationships/image" Target="media/image92.png"/><Relationship Id="rId124" Type="http://schemas.openxmlformats.org/officeDocument/2006/relationships/image" Target="media/image108.png"/><Relationship Id="rId129" Type="http://schemas.openxmlformats.org/officeDocument/2006/relationships/image" Target="media/image113.png"/><Relationship Id="rId54" Type="http://schemas.openxmlformats.org/officeDocument/2006/relationships/image" Target="media/image38.png"/><Relationship Id="rId70" Type="http://schemas.openxmlformats.org/officeDocument/2006/relationships/image" Target="media/image54.png"/><Relationship Id="rId75" Type="http://schemas.openxmlformats.org/officeDocument/2006/relationships/image" Target="media/image59.png"/><Relationship Id="rId91" Type="http://schemas.openxmlformats.org/officeDocument/2006/relationships/image" Target="media/image75.png"/><Relationship Id="rId96" Type="http://schemas.openxmlformats.org/officeDocument/2006/relationships/image" Target="media/image80.png"/><Relationship Id="rId140" Type="http://schemas.openxmlformats.org/officeDocument/2006/relationships/image" Target="media/image124.png"/><Relationship Id="rId145" Type="http://schemas.openxmlformats.org/officeDocument/2006/relationships/image" Target="media/image129.png"/><Relationship Id="rId161" Type="http://schemas.openxmlformats.org/officeDocument/2006/relationships/image" Target="media/image145.png"/><Relationship Id="rId166" Type="http://schemas.openxmlformats.org/officeDocument/2006/relationships/image" Target="media/image150.png"/><Relationship Id="rId182" Type="http://schemas.openxmlformats.org/officeDocument/2006/relationships/image" Target="media/image166.png"/><Relationship Id="rId187" Type="http://schemas.openxmlformats.org/officeDocument/2006/relationships/image" Target="media/image171.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1.png"/><Relationship Id="rId28" Type="http://schemas.openxmlformats.org/officeDocument/2006/relationships/image" Target="media/image14.png"/><Relationship Id="rId49" Type="http://schemas.openxmlformats.org/officeDocument/2006/relationships/image" Target="media/image33.png"/><Relationship Id="rId114" Type="http://schemas.openxmlformats.org/officeDocument/2006/relationships/image" Target="media/image98.png"/><Relationship Id="rId119" Type="http://schemas.openxmlformats.org/officeDocument/2006/relationships/image" Target="media/image103.png"/><Relationship Id="rId44" Type="http://schemas.openxmlformats.org/officeDocument/2006/relationships/image" Target="media/image28.jpeg"/><Relationship Id="rId60" Type="http://schemas.openxmlformats.org/officeDocument/2006/relationships/image" Target="media/image44.png"/><Relationship Id="rId65" Type="http://schemas.openxmlformats.org/officeDocument/2006/relationships/image" Target="media/image49.png"/><Relationship Id="rId81" Type="http://schemas.openxmlformats.org/officeDocument/2006/relationships/image" Target="media/image65.png"/><Relationship Id="rId86" Type="http://schemas.openxmlformats.org/officeDocument/2006/relationships/image" Target="media/image70.png"/><Relationship Id="rId130" Type="http://schemas.openxmlformats.org/officeDocument/2006/relationships/image" Target="media/image114.png"/><Relationship Id="rId135" Type="http://schemas.openxmlformats.org/officeDocument/2006/relationships/image" Target="media/image119.png"/><Relationship Id="rId151" Type="http://schemas.openxmlformats.org/officeDocument/2006/relationships/image" Target="media/image135.png"/><Relationship Id="rId156" Type="http://schemas.openxmlformats.org/officeDocument/2006/relationships/image" Target="media/image140.png"/><Relationship Id="rId177" Type="http://schemas.openxmlformats.org/officeDocument/2006/relationships/image" Target="media/image161.png"/><Relationship Id="rId198" Type="http://schemas.openxmlformats.org/officeDocument/2006/relationships/image" Target="media/image179.png"/><Relationship Id="rId172" Type="http://schemas.openxmlformats.org/officeDocument/2006/relationships/image" Target="media/image156.png"/><Relationship Id="rId193" Type="http://schemas.openxmlformats.org/officeDocument/2006/relationships/image" Target="media/image177.png"/><Relationship Id="rId202" Type="http://schemas.openxmlformats.org/officeDocument/2006/relationships/theme" Target="theme/theme1.xml"/><Relationship Id="rId13" Type="http://schemas.openxmlformats.org/officeDocument/2006/relationships/image" Target="media/image1.png"/><Relationship Id="rId18" Type="http://schemas.openxmlformats.org/officeDocument/2006/relationships/image" Target="media/image6.png"/><Relationship Id="rId39" Type="http://schemas.openxmlformats.org/officeDocument/2006/relationships/oleObject" Target="embeddings/oleObject4.bin"/><Relationship Id="rId109" Type="http://schemas.openxmlformats.org/officeDocument/2006/relationships/image" Target="media/image93.png"/><Relationship Id="rId34" Type="http://schemas.openxmlformats.org/officeDocument/2006/relationships/image" Target="media/image19.png"/><Relationship Id="rId50" Type="http://schemas.openxmlformats.org/officeDocument/2006/relationships/image" Target="media/image34.png"/><Relationship Id="rId55" Type="http://schemas.openxmlformats.org/officeDocument/2006/relationships/image" Target="media/image39.png"/><Relationship Id="rId76" Type="http://schemas.openxmlformats.org/officeDocument/2006/relationships/image" Target="media/image60.png"/><Relationship Id="rId97" Type="http://schemas.openxmlformats.org/officeDocument/2006/relationships/image" Target="media/image81.png"/><Relationship Id="rId104" Type="http://schemas.openxmlformats.org/officeDocument/2006/relationships/image" Target="media/image88.png"/><Relationship Id="rId120" Type="http://schemas.openxmlformats.org/officeDocument/2006/relationships/image" Target="media/image104.png"/><Relationship Id="rId125" Type="http://schemas.openxmlformats.org/officeDocument/2006/relationships/image" Target="media/image109.png"/><Relationship Id="rId141" Type="http://schemas.openxmlformats.org/officeDocument/2006/relationships/image" Target="media/image125.png"/><Relationship Id="rId146" Type="http://schemas.openxmlformats.org/officeDocument/2006/relationships/image" Target="media/image130.png"/><Relationship Id="rId167" Type="http://schemas.openxmlformats.org/officeDocument/2006/relationships/image" Target="media/image151.jpeg"/><Relationship Id="rId188" Type="http://schemas.openxmlformats.org/officeDocument/2006/relationships/image" Target="media/image172.png"/><Relationship Id="rId7" Type="http://schemas.openxmlformats.org/officeDocument/2006/relationships/endnotes" Target="endnotes.xml"/><Relationship Id="rId71" Type="http://schemas.openxmlformats.org/officeDocument/2006/relationships/image" Target="media/image55.png"/><Relationship Id="rId92" Type="http://schemas.openxmlformats.org/officeDocument/2006/relationships/image" Target="media/image76.png"/><Relationship Id="rId162" Type="http://schemas.openxmlformats.org/officeDocument/2006/relationships/image" Target="media/image146.png"/><Relationship Id="rId183" Type="http://schemas.openxmlformats.org/officeDocument/2006/relationships/image" Target="media/image167.png"/><Relationship Id="rId2" Type="http://schemas.openxmlformats.org/officeDocument/2006/relationships/numbering" Target="numbering.xml"/><Relationship Id="rId29" Type="http://schemas.openxmlformats.org/officeDocument/2006/relationships/image" Target="media/image15.jpeg"/><Relationship Id="rId24" Type="http://schemas.openxmlformats.org/officeDocument/2006/relationships/oleObject" Target="embeddings/oleObject1.bin"/><Relationship Id="rId40" Type="http://schemas.openxmlformats.org/officeDocument/2006/relationships/image" Target="media/image24.jpeg"/><Relationship Id="rId45" Type="http://schemas.openxmlformats.org/officeDocument/2006/relationships/image" Target="media/image29.png"/><Relationship Id="rId66" Type="http://schemas.openxmlformats.org/officeDocument/2006/relationships/image" Target="media/image50.png"/><Relationship Id="rId87" Type="http://schemas.openxmlformats.org/officeDocument/2006/relationships/image" Target="media/image71.png"/><Relationship Id="rId110" Type="http://schemas.openxmlformats.org/officeDocument/2006/relationships/image" Target="media/image94.png"/><Relationship Id="rId115" Type="http://schemas.openxmlformats.org/officeDocument/2006/relationships/image" Target="media/image99.png"/><Relationship Id="rId131" Type="http://schemas.openxmlformats.org/officeDocument/2006/relationships/image" Target="media/image115.png"/><Relationship Id="rId136" Type="http://schemas.openxmlformats.org/officeDocument/2006/relationships/image" Target="media/image120.png"/><Relationship Id="rId157" Type="http://schemas.openxmlformats.org/officeDocument/2006/relationships/image" Target="media/image141.png"/><Relationship Id="rId178" Type="http://schemas.openxmlformats.org/officeDocument/2006/relationships/image" Target="media/image162.png"/><Relationship Id="rId61" Type="http://schemas.openxmlformats.org/officeDocument/2006/relationships/image" Target="media/image45.png"/><Relationship Id="rId82" Type="http://schemas.openxmlformats.org/officeDocument/2006/relationships/image" Target="media/image66.png"/><Relationship Id="rId152" Type="http://schemas.openxmlformats.org/officeDocument/2006/relationships/image" Target="media/image136.png"/><Relationship Id="rId173" Type="http://schemas.openxmlformats.org/officeDocument/2006/relationships/image" Target="media/image157.png"/><Relationship Id="rId194" Type="http://schemas.openxmlformats.org/officeDocument/2006/relationships/image" Target="media/image178.png"/><Relationship Id="rId199" Type="http://schemas.openxmlformats.org/officeDocument/2006/relationships/header" Target="header4.xml"/><Relationship Id="rId19" Type="http://schemas.openxmlformats.org/officeDocument/2006/relationships/image" Target="media/image7.png"/><Relationship Id="rId14" Type="http://schemas.openxmlformats.org/officeDocument/2006/relationships/image" Target="media/image2.png"/><Relationship Id="rId30" Type="http://schemas.openxmlformats.org/officeDocument/2006/relationships/image" Target="media/image16.png"/><Relationship Id="rId35" Type="http://schemas.openxmlformats.org/officeDocument/2006/relationships/image" Target="media/image20.jpeg"/><Relationship Id="rId56" Type="http://schemas.openxmlformats.org/officeDocument/2006/relationships/image" Target="media/image40.png"/><Relationship Id="rId77" Type="http://schemas.openxmlformats.org/officeDocument/2006/relationships/image" Target="media/image61.png"/><Relationship Id="rId100" Type="http://schemas.openxmlformats.org/officeDocument/2006/relationships/image" Target="media/image84.png"/><Relationship Id="rId105" Type="http://schemas.openxmlformats.org/officeDocument/2006/relationships/image" Target="media/image89.png"/><Relationship Id="rId126" Type="http://schemas.openxmlformats.org/officeDocument/2006/relationships/image" Target="media/image110.png"/><Relationship Id="rId147" Type="http://schemas.openxmlformats.org/officeDocument/2006/relationships/image" Target="media/image131.png"/><Relationship Id="rId168" Type="http://schemas.openxmlformats.org/officeDocument/2006/relationships/image" Target="media/image152.jpeg"/><Relationship Id="rId8" Type="http://schemas.openxmlformats.org/officeDocument/2006/relationships/header" Target="header1.xml"/><Relationship Id="rId51" Type="http://schemas.openxmlformats.org/officeDocument/2006/relationships/image" Target="media/image35.png"/><Relationship Id="rId72" Type="http://schemas.openxmlformats.org/officeDocument/2006/relationships/image" Target="media/image56.png"/><Relationship Id="rId93" Type="http://schemas.openxmlformats.org/officeDocument/2006/relationships/image" Target="media/image77.png"/><Relationship Id="rId98" Type="http://schemas.openxmlformats.org/officeDocument/2006/relationships/image" Target="media/image82.png"/><Relationship Id="rId121" Type="http://schemas.openxmlformats.org/officeDocument/2006/relationships/image" Target="media/image105.png"/><Relationship Id="rId142" Type="http://schemas.openxmlformats.org/officeDocument/2006/relationships/image" Target="media/image126.png"/><Relationship Id="rId163" Type="http://schemas.openxmlformats.org/officeDocument/2006/relationships/image" Target="media/image147.png"/><Relationship Id="rId184" Type="http://schemas.openxmlformats.org/officeDocument/2006/relationships/image" Target="media/image168.png"/><Relationship Id="rId189" Type="http://schemas.openxmlformats.org/officeDocument/2006/relationships/image" Target="media/image173.png"/><Relationship Id="rId3" Type="http://schemas.openxmlformats.org/officeDocument/2006/relationships/styles" Target="styles.xml"/><Relationship Id="rId25" Type="http://schemas.openxmlformats.org/officeDocument/2006/relationships/image" Target="media/image12.png"/><Relationship Id="rId46" Type="http://schemas.openxmlformats.org/officeDocument/2006/relationships/image" Target="media/image30.png"/><Relationship Id="rId67" Type="http://schemas.openxmlformats.org/officeDocument/2006/relationships/image" Target="media/image51.png"/><Relationship Id="rId116" Type="http://schemas.openxmlformats.org/officeDocument/2006/relationships/image" Target="media/image100.png"/><Relationship Id="rId137" Type="http://schemas.openxmlformats.org/officeDocument/2006/relationships/image" Target="media/image121.png"/><Relationship Id="rId158" Type="http://schemas.openxmlformats.org/officeDocument/2006/relationships/image" Target="media/image142.png"/><Relationship Id="rId20" Type="http://schemas.openxmlformats.org/officeDocument/2006/relationships/image" Target="media/image8.png"/><Relationship Id="rId41" Type="http://schemas.openxmlformats.org/officeDocument/2006/relationships/image" Target="media/image25.jpeg"/><Relationship Id="rId62" Type="http://schemas.openxmlformats.org/officeDocument/2006/relationships/image" Target="media/image46.png"/><Relationship Id="rId83" Type="http://schemas.openxmlformats.org/officeDocument/2006/relationships/image" Target="media/image67.png"/><Relationship Id="rId88" Type="http://schemas.openxmlformats.org/officeDocument/2006/relationships/image" Target="media/image72.png"/><Relationship Id="rId111" Type="http://schemas.openxmlformats.org/officeDocument/2006/relationships/image" Target="media/image95.png"/><Relationship Id="rId132" Type="http://schemas.openxmlformats.org/officeDocument/2006/relationships/image" Target="media/image116.png"/><Relationship Id="rId153" Type="http://schemas.openxmlformats.org/officeDocument/2006/relationships/image" Target="media/image137.png"/><Relationship Id="rId174" Type="http://schemas.openxmlformats.org/officeDocument/2006/relationships/image" Target="media/image158.png"/><Relationship Id="rId179" Type="http://schemas.openxmlformats.org/officeDocument/2006/relationships/image" Target="media/image163.png"/><Relationship Id="rId195" Type="http://schemas.openxmlformats.org/officeDocument/2006/relationships/header" Target="header3.xml"/><Relationship Id="rId190" Type="http://schemas.openxmlformats.org/officeDocument/2006/relationships/image" Target="media/image174.png"/><Relationship Id="rId15" Type="http://schemas.openxmlformats.org/officeDocument/2006/relationships/image" Target="media/image3.png"/><Relationship Id="rId36" Type="http://schemas.openxmlformats.org/officeDocument/2006/relationships/image" Target="media/image21.jpeg"/><Relationship Id="rId57" Type="http://schemas.openxmlformats.org/officeDocument/2006/relationships/image" Target="media/image41.png"/><Relationship Id="rId106" Type="http://schemas.openxmlformats.org/officeDocument/2006/relationships/image" Target="media/image90.png"/><Relationship Id="rId127" Type="http://schemas.openxmlformats.org/officeDocument/2006/relationships/image" Target="media/image111.png"/><Relationship Id="rId10" Type="http://schemas.openxmlformats.org/officeDocument/2006/relationships/header" Target="header2.xml"/><Relationship Id="rId31" Type="http://schemas.openxmlformats.org/officeDocument/2006/relationships/oleObject" Target="embeddings/oleObject3.bin"/><Relationship Id="rId52" Type="http://schemas.openxmlformats.org/officeDocument/2006/relationships/image" Target="media/image36.png"/><Relationship Id="rId73" Type="http://schemas.openxmlformats.org/officeDocument/2006/relationships/image" Target="media/image57.png"/><Relationship Id="rId78" Type="http://schemas.openxmlformats.org/officeDocument/2006/relationships/image" Target="media/image62.png"/><Relationship Id="rId94" Type="http://schemas.openxmlformats.org/officeDocument/2006/relationships/image" Target="media/image78.png"/><Relationship Id="rId99" Type="http://schemas.openxmlformats.org/officeDocument/2006/relationships/image" Target="media/image83.png"/><Relationship Id="rId101" Type="http://schemas.openxmlformats.org/officeDocument/2006/relationships/image" Target="media/image85.png"/><Relationship Id="rId122" Type="http://schemas.openxmlformats.org/officeDocument/2006/relationships/image" Target="media/image106.png"/><Relationship Id="rId143" Type="http://schemas.openxmlformats.org/officeDocument/2006/relationships/image" Target="media/image127.png"/><Relationship Id="rId148" Type="http://schemas.openxmlformats.org/officeDocument/2006/relationships/image" Target="media/image132.png"/><Relationship Id="rId164" Type="http://schemas.openxmlformats.org/officeDocument/2006/relationships/image" Target="media/image148.png"/><Relationship Id="rId169" Type="http://schemas.openxmlformats.org/officeDocument/2006/relationships/image" Target="media/image153.png"/><Relationship Id="rId185" Type="http://schemas.openxmlformats.org/officeDocument/2006/relationships/image" Target="media/image169.png"/><Relationship Id="rId4" Type="http://schemas.openxmlformats.org/officeDocument/2006/relationships/settings" Target="settings.xml"/><Relationship Id="rId9" Type="http://schemas.openxmlformats.org/officeDocument/2006/relationships/footer" Target="footer1.xml"/><Relationship Id="rId180" Type="http://schemas.openxmlformats.org/officeDocument/2006/relationships/image" Target="media/image164.png"/><Relationship Id="rId26" Type="http://schemas.openxmlformats.org/officeDocument/2006/relationships/oleObject" Target="embeddings/oleObject2.bin"/><Relationship Id="rId47" Type="http://schemas.openxmlformats.org/officeDocument/2006/relationships/image" Target="media/image31.png"/><Relationship Id="rId68" Type="http://schemas.openxmlformats.org/officeDocument/2006/relationships/image" Target="media/image52.png"/><Relationship Id="rId89" Type="http://schemas.openxmlformats.org/officeDocument/2006/relationships/image" Target="media/image73.png"/><Relationship Id="rId112" Type="http://schemas.openxmlformats.org/officeDocument/2006/relationships/image" Target="media/image96.png"/><Relationship Id="rId133" Type="http://schemas.openxmlformats.org/officeDocument/2006/relationships/image" Target="media/image117.png"/><Relationship Id="rId154" Type="http://schemas.openxmlformats.org/officeDocument/2006/relationships/image" Target="media/image138.png"/><Relationship Id="rId175" Type="http://schemas.openxmlformats.org/officeDocument/2006/relationships/image" Target="media/image159.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alerianova.irina\AppData\Roaming\Microsoft\&#1064;&#1072;&#1073;&#1083;&#1086;&#1085;&#1099;\Template_GOST_(&#1056;&#1055;_&#1056;&#1040;)_new.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172E8AC-0536-4E03-8160-FCE87A9C10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Template_GOST_(РП_РА)_new</Template>
  <TotalTime>18375</TotalTime>
  <Pages>162</Pages>
  <Words>36931</Words>
  <Characters>210509</Characters>
  <Application>Microsoft Office Word</Application>
  <DocSecurity>0</DocSecurity>
  <Lines>1754</Lines>
  <Paragraphs>493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246947</CharactersWithSpaces>
  <SharedDoc>false</SharedDoc>
  <HLinks>
    <vt:vector size="276" baseType="variant">
      <vt:variant>
        <vt:i4>1966137</vt:i4>
      </vt:variant>
      <vt:variant>
        <vt:i4>281</vt:i4>
      </vt:variant>
      <vt:variant>
        <vt:i4>0</vt:i4>
      </vt:variant>
      <vt:variant>
        <vt:i4>5</vt:i4>
      </vt:variant>
      <vt:variant>
        <vt:lpwstr/>
      </vt:variant>
      <vt:variant>
        <vt:lpwstr>_Toc475981066</vt:lpwstr>
      </vt:variant>
      <vt:variant>
        <vt:i4>1966137</vt:i4>
      </vt:variant>
      <vt:variant>
        <vt:i4>275</vt:i4>
      </vt:variant>
      <vt:variant>
        <vt:i4>0</vt:i4>
      </vt:variant>
      <vt:variant>
        <vt:i4>5</vt:i4>
      </vt:variant>
      <vt:variant>
        <vt:lpwstr/>
      </vt:variant>
      <vt:variant>
        <vt:lpwstr>_Toc475981065</vt:lpwstr>
      </vt:variant>
      <vt:variant>
        <vt:i4>1966137</vt:i4>
      </vt:variant>
      <vt:variant>
        <vt:i4>269</vt:i4>
      </vt:variant>
      <vt:variant>
        <vt:i4>0</vt:i4>
      </vt:variant>
      <vt:variant>
        <vt:i4>5</vt:i4>
      </vt:variant>
      <vt:variant>
        <vt:lpwstr/>
      </vt:variant>
      <vt:variant>
        <vt:lpwstr>_Toc475981064</vt:lpwstr>
      </vt:variant>
      <vt:variant>
        <vt:i4>1966137</vt:i4>
      </vt:variant>
      <vt:variant>
        <vt:i4>257</vt:i4>
      </vt:variant>
      <vt:variant>
        <vt:i4>0</vt:i4>
      </vt:variant>
      <vt:variant>
        <vt:i4>5</vt:i4>
      </vt:variant>
      <vt:variant>
        <vt:lpwstr/>
      </vt:variant>
      <vt:variant>
        <vt:lpwstr>_Toc475981063</vt:lpwstr>
      </vt:variant>
      <vt:variant>
        <vt:i4>1966137</vt:i4>
      </vt:variant>
      <vt:variant>
        <vt:i4>251</vt:i4>
      </vt:variant>
      <vt:variant>
        <vt:i4>0</vt:i4>
      </vt:variant>
      <vt:variant>
        <vt:i4>5</vt:i4>
      </vt:variant>
      <vt:variant>
        <vt:lpwstr/>
      </vt:variant>
      <vt:variant>
        <vt:lpwstr>_Toc475981062</vt:lpwstr>
      </vt:variant>
      <vt:variant>
        <vt:i4>1966137</vt:i4>
      </vt:variant>
      <vt:variant>
        <vt:i4>242</vt:i4>
      </vt:variant>
      <vt:variant>
        <vt:i4>0</vt:i4>
      </vt:variant>
      <vt:variant>
        <vt:i4>5</vt:i4>
      </vt:variant>
      <vt:variant>
        <vt:lpwstr/>
      </vt:variant>
      <vt:variant>
        <vt:lpwstr>_Toc475981061</vt:lpwstr>
      </vt:variant>
      <vt:variant>
        <vt:i4>1966137</vt:i4>
      </vt:variant>
      <vt:variant>
        <vt:i4>236</vt:i4>
      </vt:variant>
      <vt:variant>
        <vt:i4>0</vt:i4>
      </vt:variant>
      <vt:variant>
        <vt:i4>5</vt:i4>
      </vt:variant>
      <vt:variant>
        <vt:lpwstr/>
      </vt:variant>
      <vt:variant>
        <vt:lpwstr>_Toc475981060</vt:lpwstr>
      </vt:variant>
      <vt:variant>
        <vt:i4>1900601</vt:i4>
      </vt:variant>
      <vt:variant>
        <vt:i4>230</vt:i4>
      </vt:variant>
      <vt:variant>
        <vt:i4>0</vt:i4>
      </vt:variant>
      <vt:variant>
        <vt:i4>5</vt:i4>
      </vt:variant>
      <vt:variant>
        <vt:lpwstr/>
      </vt:variant>
      <vt:variant>
        <vt:lpwstr>_Toc475981059</vt:lpwstr>
      </vt:variant>
      <vt:variant>
        <vt:i4>1900601</vt:i4>
      </vt:variant>
      <vt:variant>
        <vt:i4>224</vt:i4>
      </vt:variant>
      <vt:variant>
        <vt:i4>0</vt:i4>
      </vt:variant>
      <vt:variant>
        <vt:i4>5</vt:i4>
      </vt:variant>
      <vt:variant>
        <vt:lpwstr/>
      </vt:variant>
      <vt:variant>
        <vt:lpwstr>_Toc475981058</vt:lpwstr>
      </vt:variant>
      <vt:variant>
        <vt:i4>1900601</vt:i4>
      </vt:variant>
      <vt:variant>
        <vt:i4>218</vt:i4>
      </vt:variant>
      <vt:variant>
        <vt:i4>0</vt:i4>
      </vt:variant>
      <vt:variant>
        <vt:i4>5</vt:i4>
      </vt:variant>
      <vt:variant>
        <vt:lpwstr/>
      </vt:variant>
      <vt:variant>
        <vt:lpwstr>_Toc475981057</vt:lpwstr>
      </vt:variant>
      <vt:variant>
        <vt:i4>1900601</vt:i4>
      </vt:variant>
      <vt:variant>
        <vt:i4>212</vt:i4>
      </vt:variant>
      <vt:variant>
        <vt:i4>0</vt:i4>
      </vt:variant>
      <vt:variant>
        <vt:i4>5</vt:i4>
      </vt:variant>
      <vt:variant>
        <vt:lpwstr/>
      </vt:variant>
      <vt:variant>
        <vt:lpwstr>_Toc475981056</vt:lpwstr>
      </vt:variant>
      <vt:variant>
        <vt:i4>1900601</vt:i4>
      </vt:variant>
      <vt:variant>
        <vt:i4>206</vt:i4>
      </vt:variant>
      <vt:variant>
        <vt:i4>0</vt:i4>
      </vt:variant>
      <vt:variant>
        <vt:i4>5</vt:i4>
      </vt:variant>
      <vt:variant>
        <vt:lpwstr/>
      </vt:variant>
      <vt:variant>
        <vt:lpwstr>_Toc475981055</vt:lpwstr>
      </vt:variant>
      <vt:variant>
        <vt:i4>1900601</vt:i4>
      </vt:variant>
      <vt:variant>
        <vt:i4>200</vt:i4>
      </vt:variant>
      <vt:variant>
        <vt:i4>0</vt:i4>
      </vt:variant>
      <vt:variant>
        <vt:i4>5</vt:i4>
      </vt:variant>
      <vt:variant>
        <vt:lpwstr/>
      </vt:variant>
      <vt:variant>
        <vt:lpwstr>_Toc475981054</vt:lpwstr>
      </vt:variant>
      <vt:variant>
        <vt:i4>1900601</vt:i4>
      </vt:variant>
      <vt:variant>
        <vt:i4>194</vt:i4>
      </vt:variant>
      <vt:variant>
        <vt:i4>0</vt:i4>
      </vt:variant>
      <vt:variant>
        <vt:i4>5</vt:i4>
      </vt:variant>
      <vt:variant>
        <vt:lpwstr/>
      </vt:variant>
      <vt:variant>
        <vt:lpwstr>_Toc475981053</vt:lpwstr>
      </vt:variant>
      <vt:variant>
        <vt:i4>1900601</vt:i4>
      </vt:variant>
      <vt:variant>
        <vt:i4>188</vt:i4>
      </vt:variant>
      <vt:variant>
        <vt:i4>0</vt:i4>
      </vt:variant>
      <vt:variant>
        <vt:i4>5</vt:i4>
      </vt:variant>
      <vt:variant>
        <vt:lpwstr/>
      </vt:variant>
      <vt:variant>
        <vt:lpwstr>_Toc475981052</vt:lpwstr>
      </vt:variant>
      <vt:variant>
        <vt:i4>1900601</vt:i4>
      </vt:variant>
      <vt:variant>
        <vt:i4>182</vt:i4>
      </vt:variant>
      <vt:variant>
        <vt:i4>0</vt:i4>
      </vt:variant>
      <vt:variant>
        <vt:i4>5</vt:i4>
      </vt:variant>
      <vt:variant>
        <vt:lpwstr/>
      </vt:variant>
      <vt:variant>
        <vt:lpwstr>_Toc475981051</vt:lpwstr>
      </vt:variant>
      <vt:variant>
        <vt:i4>1900601</vt:i4>
      </vt:variant>
      <vt:variant>
        <vt:i4>176</vt:i4>
      </vt:variant>
      <vt:variant>
        <vt:i4>0</vt:i4>
      </vt:variant>
      <vt:variant>
        <vt:i4>5</vt:i4>
      </vt:variant>
      <vt:variant>
        <vt:lpwstr/>
      </vt:variant>
      <vt:variant>
        <vt:lpwstr>_Toc475981050</vt:lpwstr>
      </vt:variant>
      <vt:variant>
        <vt:i4>1835065</vt:i4>
      </vt:variant>
      <vt:variant>
        <vt:i4>170</vt:i4>
      </vt:variant>
      <vt:variant>
        <vt:i4>0</vt:i4>
      </vt:variant>
      <vt:variant>
        <vt:i4>5</vt:i4>
      </vt:variant>
      <vt:variant>
        <vt:lpwstr/>
      </vt:variant>
      <vt:variant>
        <vt:lpwstr>_Toc475981049</vt:lpwstr>
      </vt:variant>
      <vt:variant>
        <vt:i4>1835065</vt:i4>
      </vt:variant>
      <vt:variant>
        <vt:i4>164</vt:i4>
      </vt:variant>
      <vt:variant>
        <vt:i4>0</vt:i4>
      </vt:variant>
      <vt:variant>
        <vt:i4>5</vt:i4>
      </vt:variant>
      <vt:variant>
        <vt:lpwstr/>
      </vt:variant>
      <vt:variant>
        <vt:lpwstr>_Toc475981048</vt:lpwstr>
      </vt:variant>
      <vt:variant>
        <vt:i4>1835065</vt:i4>
      </vt:variant>
      <vt:variant>
        <vt:i4>158</vt:i4>
      </vt:variant>
      <vt:variant>
        <vt:i4>0</vt:i4>
      </vt:variant>
      <vt:variant>
        <vt:i4>5</vt:i4>
      </vt:variant>
      <vt:variant>
        <vt:lpwstr/>
      </vt:variant>
      <vt:variant>
        <vt:lpwstr>_Toc475981047</vt:lpwstr>
      </vt:variant>
      <vt:variant>
        <vt:i4>1835065</vt:i4>
      </vt:variant>
      <vt:variant>
        <vt:i4>152</vt:i4>
      </vt:variant>
      <vt:variant>
        <vt:i4>0</vt:i4>
      </vt:variant>
      <vt:variant>
        <vt:i4>5</vt:i4>
      </vt:variant>
      <vt:variant>
        <vt:lpwstr/>
      </vt:variant>
      <vt:variant>
        <vt:lpwstr>_Toc475981046</vt:lpwstr>
      </vt:variant>
      <vt:variant>
        <vt:i4>1835065</vt:i4>
      </vt:variant>
      <vt:variant>
        <vt:i4>146</vt:i4>
      </vt:variant>
      <vt:variant>
        <vt:i4>0</vt:i4>
      </vt:variant>
      <vt:variant>
        <vt:i4>5</vt:i4>
      </vt:variant>
      <vt:variant>
        <vt:lpwstr/>
      </vt:variant>
      <vt:variant>
        <vt:lpwstr>_Toc475981045</vt:lpwstr>
      </vt:variant>
      <vt:variant>
        <vt:i4>1835065</vt:i4>
      </vt:variant>
      <vt:variant>
        <vt:i4>140</vt:i4>
      </vt:variant>
      <vt:variant>
        <vt:i4>0</vt:i4>
      </vt:variant>
      <vt:variant>
        <vt:i4>5</vt:i4>
      </vt:variant>
      <vt:variant>
        <vt:lpwstr/>
      </vt:variant>
      <vt:variant>
        <vt:lpwstr>_Toc475981044</vt:lpwstr>
      </vt:variant>
      <vt:variant>
        <vt:i4>1835065</vt:i4>
      </vt:variant>
      <vt:variant>
        <vt:i4>134</vt:i4>
      </vt:variant>
      <vt:variant>
        <vt:i4>0</vt:i4>
      </vt:variant>
      <vt:variant>
        <vt:i4>5</vt:i4>
      </vt:variant>
      <vt:variant>
        <vt:lpwstr/>
      </vt:variant>
      <vt:variant>
        <vt:lpwstr>_Toc475981043</vt:lpwstr>
      </vt:variant>
      <vt:variant>
        <vt:i4>1835065</vt:i4>
      </vt:variant>
      <vt:variant>
        <vt:i4>128</vt:i4>
      </vt:variant>
      <vt:variant>
        <vt:i4>0</vt:i4>
      </vt:variant>
      <vt:variant>
        <vt:i4>5</vt:i4>
      </vt:variant>
      <vt:variant>
        <vt:lpwstr/>
      </vt:variant>
      <vt:variant>
        <vt:lpwstr>_Toc475981042</vt:lpwstr>
      </vt:variant>
      <vt:variant>
        <vt:i4>1835065</vt:i4>
      </vt:variant>
      <vt:variant>
        <vt:i4>122</vt:i4>
      </vt:variant>
      <vt:variant>
        <vt:i4>0</vt:i4>
      </vt:variant>
      <vt:variant>
        <vt:i4>5</vt:i4>
      </vt:variant>
      <vt:variant>
        <vt:lpwstr/>
      </vt:variant>
      <vt:variant>
        <vt:lpwstr>_Toc475981041</vt:lpwstr>
      </vt:variant>
      <vt:variant>
        <vt:i4>1835065</vt:i4>
      </vt:variant>
      <vt:variant>
        <vt:i4>116</vt:i4>
      </vt:variant>
      <vt:variant>
        <vt:i4>0</vt:i4>
      </vt:variant>
      <vt:variant>
        <vt:i4>5</vt:i4>
      </vt:variant>
      <vt:variant>
        <vt:lpwstr/>
      </vt:variant>
      <vt:variant>
        <vt:lpwstr>_Toc475981040</vt:lpwstr>
      </vt:variant>
      <vt:variant>
        <vt:i4>1769529</vt:i4>
      </vt:variant>
      <vt:variant>
        <vt:i4>110</vt:i4>
      </vt:variant>
      <vt:variant>
        <vt:i4>0</vt:i4>
      </vt:variant>
      <vt:variant>
        <vt:i4>5</vt:i4>
      </vt:variant>
      <vt:variant>
        <vt:lpwstr/>
      </vt:variant>
      <vt:variant>
        <vt:lpwstr>_Toc475981039</vt:lpwstr>
      </vt:variant>
      <vt:variant>
        <vt:i4>1769529</vt:i4>
      </vt:variant>
      <vt:variant>
        <vt:i4>104</vt:i4>
      </vt:variant>
      <vt:variant>
        <vt:i4>0</vt:i4>
      </vt:variant>
      <vt:variant>
        <vt:i4>5</vt:i4>
      </vt:variant>
      <vt:variant>
        <vt:lpwstr/>
      </vt:variant>
      <vt:variant>
        <vt:lpwstr>_Toc475981038</vt:lpwstr>
      </vt:variant>
      <vt:variant>
        <vt:i4>1769529</vt:i4>
      </vt:variant>
      <vt:variant>
        <vt:i4>98</vt:i4>
      </vt:variant>
      <vt:variant>
        <vt:i4>0</vt:i4>
      </vt:variant>
      <vt:variant>
        <vt:i4>5</vt:i4>
      </vt:variant>
      <vt:variant>
        <vt:lpwstr/>
      </vt:variant>
      <vt:variant>
        <vt:lpwstr>_Toc475981037</vt:lpwstr>
      </vt:variant>
      <vt:variant>
        <vt:i4>1769529</vt:i4>
      </vt:variant>
      <vt:variant>
        <vt:i4>92</vt:i4>
      </vt:variant>
      <vt:variant>
        <vt:i4>0</vt:i4>
      </vt:variant>
      <vt:variant>
        <vt:i4>5</vt:i4>
      </vt:variant>
      <vt:variant>
        <vt:lpwstr/>
      </vt:variant>
      <vt:variant>
        <vt:lpwstr>_Toc475981036</vt:lpwstr>
      </vt:variant>
      <vt:variant>
        <vt:i4>1769529</vt:i4>
      </vt:variant>
      <vt:variant>
        <vt:i4>86</vt:i4>
      </vt:variant>
      <vt:variant>
        <vt:i4>0</vt:i4>
      </vt:variant>
      <vt:variant>
        <vt:i4>5</vt:i4>
      </vt:variant>
      <vt:variant>
        <vt:lpwstr/>
      </vt:variant>
      <vt:variant>
        <vt:lpwstr>_Toc475981035</vt:lpwstr>
      </vt:variant>
      <vt:variant>
        <vt:i4>1769529</vt:i4>
      </vt:variant>
      <vt:variant>
        <vt:i4>80</vt:i4>
      </vt:variant>
      <vt:variant>
        <vt:i4>0</vt:i4>
      </vt:variant>
      <vt:variant>
        <vt:i4>5</vt:i4>
      </vt:variant>
      <vt:variant>
        <vt:lpwstr/>
      </vt:variant>
      <vt:variant>
        <vt:lpwstr>_Toc475981034</vt:lpwstr>
      </vt:variant>
      <vt:variant>
        <vt:i4>1769529</vt:i4>
      </vt:variant>
      <vt:variant>
        <vt:i4>74</vt:i4>
      </vt:variant>
      <vt:variant>
        <vt:i4>0</vt:i4>
      </vt:variant>
      <vt:variant>
        <vt:i4>5</vt:i4>
      </vt:variant>
      <vt:variant>
        <vt:lpwstr/>
      </vt:variant>
      <vt:variant>
        <vt:lpwstr>_Toc475981033</vt:lpwstr>
      </vt:variant>
      <vt:variant>
        <vt:i4>1769529</vt:i4>
      </vt:variant>
      <vt:variant>
        <vt:i4>68</vt:i4>
      </vt:variant>
      <vt:variant>
        <vt:i4>0</vt:i4>
      </vt:variant>
      <vt:variant>
        <vt:i4>5</vt:i4>
      </vt:variant>
      <vt:variant>
        <vt:lpwstr/>
      </vt:variant>
      <vt:variant>
        <vt:lpwstr>_Toc475981032</vt:lpwstr>
      </vt:variant>
      <vt:variant>
        <vt:i4>1769529</vt:i4>
      </vt:variant>
      <vt:variant>
        <vt:i4>62</vt:i4>
      </vt:variant>
      <vt:variant>
        <vt:i4>0</vt:i4>
      </vt:variant>
      <vt:variant>
        <vt:i4>5</vt:i4>
      </vt:variant>
      <vt:variant>
        <vt:lpwstr/>
      </vt:variant>
      <vt:variant>
        <vt:lpwstr>_Toc475981031</vt:lpwstr>
      </vt:variant>
      <vt:variant>
        <vt:i4>1769529</vt:i4>
      </vt:variant>
      <vt:variant>
        <vt:i4>56</vt:i4>
      </vt:variant>
      <vt:variant>
        <vt:i4>0</vt:i4>
      </vt:variant>
      <vt:variant>
        <vt:i4>5</vt:i4>
      </vt:variant>
      <vt:variant>
        <vt:lpwstr/>
      </vt:variant>
      <vt:variant>
        <vt:lpwstr>_Toc475981030</vt:lpwstr>
      </vt:variant>
      <vt:variant>
        <vt:i4>1703993</vt:i4>
      </vt:variant>
      <vt:variant>
        <vt:i4>50</vt:i4>
      </vt:variant>
      <vt:variant>
        <vt:i4>0</vt:i4>
      </vt:variant>
      <vt:variant>
        <vt:i4>5</vt:i4>
      </vt:variant>
      <vt:variant>
        <vt:lpwstr/>
      </vt:variant>
      <vt:variant>
        <vt:lpwstr>_Toc475981029</vt:lpwstr>
      </vt:variant>
      <vt:variant>
        <vt:i4>1703993</vt:i4>
      </vt:variant>
      <vt:variant>
        <vt:i4>44</vt:i4>
      </vt:variant>
      <vt:variant>
        <vt:i4>0</vt:i4>
      </vt:variant>
      <vt:variant>
        <vt:i4>5</vt:i4>
      </vt:variant>
      <vt:variant>
        <vt:lpwstr/>
      </vt:variant>
      <vt:variant>
        <vt:lpwstr>_Toc475981028</vt:lpwstr>
      </vt:variant>
      <vt:variant>
        <vt:i4>1703993</vt:i4>
      </vt:variant>
      <vt:variant>
        <vt:i4>38</vt:i4>
      </vt:variant>
      <vt:variant>
        <vt:i4>0</vt:i4>
      </vt:variant>
      <vt:variant>
        <vt:i4>5</vt:i4>
      </vt:variant>
      <vt:variant>
        <vt:lpwstr/>
      </vt:variant>
      <vt:variant>
        <vt:lpwstr>_Toc475981027</vt:lpwstr>
      </vt:variant>
      <vt:variant>
        <vt:i4>1703993</vt:i4>
      </vt:variant>
      <vt:variant>
        <vt:i4>32</vt:i4>
      </vt:variant>
      <vt:variant>
        <vt:i4>0</vt:i4>
      </vt:variant>
      <vt:variant>
        <vt:i4>5</vt:i4>
      </vt:variant>
      <vt:variant>
        <vt:lpwstr/>
      </vt:variant>
      <vt:variant>
        <vt:lpwstr>_Toc475981026</vt:lpwstr>
      </vt:variant>
      <vt:variant>
        <vt:i4>1703993</vt:i4>
      </vt:variant>
      <vt:variant>
        <vt:i4>26</vt:i4>
      </vt:variant>
      <vt:variant>
        <vt:i4>0</vt:i4>
      </vt:variant>
      <vt:variant>
        <vt:i4>5</vt:i4>
      </vt:variant>
      <vt:variant>
        <vt:lpwstr/>
      </vt:variant>
      <vt:variant>
        <vt:lpwstr>_Toc475981025</vt:lpwstr>
      </vt:variant>
      <vt:variant>
        <vt:i4>1703993</vt:i4>
      </vt:variant>
      <vt:variant>
        <vt:i4>20</vt:i4>
      </vt:variant>
      <vt:variant>
        <vt:i4>0</vt:i4>
      </vt:variant>
      <vt:variant>
        <vt:i4>5</vt:i4>
      </vt:variant>
      <vt:variant>
        <vt:lpwstr/>
      </vt:variant>
      <vt:variant>
        <vt:lpwstr>_Toc475981024</vt:lpwstr>
      </vt:variant>
      <vt:variant>
        <vt:i4>1703993</vt:i4>
      </vt:variant>
      <vt:variant>
        <vt:i4>14</vt:i4>
      </vt:variant>
      <vt:variant>
        <vt:i4>0</vt:i4>
      </vt:variant>
      <vt:variant>
        <vt:i4>5</vt:i4>
      </vt:variant>
      <vt:variant>
        <vt:lpwstr/>
      </vt:variant>
      <vt:variant>
        <vt:lpwstr>_Toc475981023</vt:lpwstr>
      </vt:variant>
      <vt:variant>
        <vt:i4>1703993</vt:i4>
      </vt:variant>
      <vt:variant>
        <vt:i4>8</vt:i4>
      </vt:variant>
      <vt:variant>
        <vt:i4>0</vt:i4>
      </vt:variant>
      <vt:variant>
        <vt:i4>5</vt:i4>
      </vt:variant>
      <vt:variant>
        <vt:lpwstr/>
      </vt:variant>
      <vt:variant>
        <vt:lpwstr>_Toc475981022</vt:lpwstr>
      </vt:variant>
      <vt:variant>
        <vt:i4>1703993</vt:i4>
      </vt:variant>
      <vt:variant>
        <vt:i4>2</vt:i4>
      </vt:variant>
      <vt:variant>
        <vt:i4>0</vt:i4>
      </vt:variant>
      <vt:variant>
        <vt:i4>5</vt:i4>
      </vt:variant>
      <vt:variant>
        <vt:lpwstr/>
      </vt:variant>
      <vt:variant>
        <vt:lpwstr>_Toc475981021</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egorova.ekaterina</dc:creator>
  <cp:lastModifiedBy>Валерианова Ирина Геннадьевна</cp:lastModifiedBy>
  <cp:revision>491</cp:revision>
  <cp:lastPrinted>1900-12-31T21:00:00Z</cp:lastPrinted>
  <dcterms:created xsi:type="dcterms:W3CDTF">2018-03-28T09:47:00Z</dcterms:created>
  <dcterms:modified xsi:type="dcterms:W3CDTF">2024-04-01T11:20:00Z</dcterms:modified>
</cp:coreProperties>
</file>